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1594" w14:textId="72023513" w:rsidR="00D71CAF" w:rsidRPr="00063F54" w:rsidRDefault="00D71CAF" w:rsidP="00D71CAF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>
        <w:rPr>
          <w:rFonts w:ascii="Arial Fett" w:hAnsi="Arial Fett"/>
          <w:b/>
          <w:bCs/>
          <w:caps/>
          <w:szCs w:val="22"/>
        </w:rPr>
        <w:t>B.0</w:t>
      </w:r>
      <w:r w:rsidR="00C07A81">
        <w:rPr>
          <w:rFonts w:ascii="Arial Fett" w:hAnsi="Arial Fett"/>
          <w:b/>
          <w:bCs/>
          <w:caps/>
          <w:szCs w:val="22"/>
        </w:rPr>
        <w:t>6</w:t>
      </w:r>
      <w:r w:rsidRPr="00063F54">
        <w:rPr>
          <w:rFonts w:ascii="Arial Fett" w:hAnsi="Arial Fett"/>
          <w:b/>
          <w:bCs/>
          <w:caps/>
          <w:szCs w:val="22"/>
        </w:rPr>
        <w:t xml:space="preserve"> –</w:t>
      </w:r>
      <w:r w:rsidR="00C07A81">
        <w:rPr>
          <w:rFonts w:ascii="Arial Fett" w:hAnsi="Arial Fett"/>
          <w:b/>
          <w:bCs/>
          <w:caps/>
          <w:szCs w:val="22"/>
        </w:rPr>
        <w:t xml:space="preserve"> Qualitätsk</w:t>
      </w:r>
      <w:r w:rsidR="00524D97">
        <w:rPr>
          <w:rFonts w:ascii="Arial Fett" w:hAnsi="Arial Fett"/>
          <w:b/>
          <w:bCs/>
          <w:caps/>
          <w:szCs w:val="22"/>
        </w:rPr>
        <w:t>riterien</w:t>
      </w:r>
    </w:p>
    <w:p w14:paraId="665211C0" w14:textId="695BA3C3" w:rsidR="00F64115" w:rsidRPr="00D44DEE" w:rsidRDefault="00F64115" w:rsidP="00F51B8F">
      <w:pPr>
        <w:shd w:val="clear" w:color="auto" w:fill="EBFAE8"/>
        <w:tabs>
          <w:tab w:val="left" w:pos="6575"/>
        </w:tabs>
        <w:spacing w:before="180" w:after="120"/>
        <w:rPr>
          <w:rFonts w:cs="Arial"/>
          <w:b/>
          <w:color w:val="005E3F"/>
          <w:szCs w:val="20"/>
        </w:rPr>
      </w:pPr>
      <w:bookmarkStart w:id="0" w:name="_Hlk127952494"/>
      <w:bookmarkStart w:id="1" w:name="_Hlk129762456"/>
      <w:r w:rsidRPr="00D44DEE">
        <w:rPr>
          <w:rFonts w:cs="Arial"/>
          <w:b/>
          <w:color w:val="005E3F"/>
          <w:szCs w:val="20"/>
        </w:rPr>
        <w:t>Die nachfolgenden Erklärungen gelten für folgende</w:t>
      </w:r>
      <w:r w:rsidR="00E047E4">
        <w:rPr>
          <w:rFonts w:cs="Arial"/>
          <w:b/>
          <w:color w:val="005E3F"/>
          <w:szCs w:val="20"/>
        </w:rPr>
        <w:t>s</w:t>
      </w:r>
      <w:r w:rsidRPr="00D44DEE">
        <w:rPr>
          <w:rFonts w:cs="Arial"/>
          <w:b/>
          <w:color w:val="005E3F"/>
          <w:szCs w:val="20"/>
        </w:rPr>
        <w:t xml:space="preserve"> Los:</w:t>
      </w:r>
    </w:p>
    <w:p w14:paraId="757FD4FA" w14:textId="482224CE" w:rsidR="00F64115" w:rsidRPr="00FA5FF8" w:rsidRDefault="001F2A4D" w:rsidP="000E7F28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612E1" w:rsidRPr="00FA5FF8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F64115" w:rsidRPr="00FA5FF8">
        <w:rPr>
          <w:rFonts w:cs="Arial"/>
          <w:bCs/>
          <w:szCs w:val="20"/>
        </w:rPr>
        <w:tab/>
        <w:t>Der Auftrag ist nicht in Lose aufgeteilt.</w:t>
      </w:r>
    </w:p>
    <w:p w14:paraId="504C9A57" w14:textId="77777777" w:rsidR="00FA5FF8" w:rsidRPr="00DB451D" w:rsidRDefault="00FA5FF8" w:rsidP="000E7F28">
      <w:pPr>
        <w:tabs>
          <w:tab w:val="left" w:pos="567"/>
        </w:tabs>
        <w:spacing w:after="120" w:line="240" w:lineRule="auto"/>
        <w:rPr>
          <w:rFonts w:cs="Arial"/>
          <w:bCs/>
          <w:szCs w:val="20"/>
          <w:highlight w:val="yellow"/>
        </w:rPr>
      </w:pPr>
    </w:p>
    <w:p w14:paraId="6E7F5E65" w14:textId="7921D8B9" w:rsidR="00E64A7F" w:rsidRDefault="00E64A7F" w:rsidP="00C07A81">
      <w:pPr>
        <w:pStyle w:val="KeineGliederung"/>
        <w:numPr>
          <w:ilvl w:val="0"/>
          <w:numId w:val="0"/>
        </w:numPr>
      </w:pPr>
      <w:r>
        <w:t xml:space="preserve">2. Qualität </w:t>
      </w:r>
    </w:p>
    <w:p w14:paraId="069F6D9E" w14:textId="38B334A2" w:rsidR="00162768" w:rsidRPr="00910205" w:rsidRDefault="00C07A81" w:rsidP="00C07A81">
      <w:pPr>
        <w:pStyle w:val="KeineGliederung"/>
        <w:numPr>
          <w:ilvl w:val="0"/>
          <w:numId w:val="0"/>
        </w:numPr>
      </w:pPr>
      <w:r>
        <w:t xml:space="preserve">Nicht zwingende </w:t>
      </w:r>
      <w:r w:rsidR="001B180B">
        <w:t>B</w:t>
      </w:r>
      <w:r>
        <w:t>edingungen</w:t>
      </w:r>
      <w:r w:rsidR="006D51B4">
        <w:t xml:space="preserve"> </w:t>
      </w:r>
    </w:p>
    <w:p w14:paraId="65C7F016" w14:textId="2081F8B9" w:rsidR="00EA1A59" w:rsidRDefault="00F51B8F" w:rsidP="00EA1A59">
      <w:pPr>
        <w:spacing w:after="1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Bitte geben Sie an, welche optionalen Bedingungsinhalte angeboten werden:</w:t>
      </w:r>
    </w:p>
    <w:tbl>
      <w:tblPr>
        <w:tblStyle w:val="Tabellenraster"/>
        <w:tblW w:w="8074" w:type="dxa"/>
        <w:tblInd w:w="0" w:type="dxa"/>
        <w:tblLook w:val="04A0" w:firstRow="1" w:lastRow="0" w:firstColumn="1" w:lastColumn="0" w:noHBand="0" w:noVBand="1"/>
      </w:tblPr>
      <w:tblGrid>
        <w:gridCol w:w="4957"/>
        <w:gridCol w:w="3117"/>
      </w:tblGrid>
      <w:tr w:rsidR="00B7365A" w:rsidRPr="00F51B8F" w14:paraId="678D2EA4" w14:textId="77777777" w:rsidTr="00730C39">
        <w:tc>
          <w:tcPr>
            <w:tcW w:w="4957" w:type="dxa"/>
            <w:tcBorders>
              <w:bottom w:val="single" w:sz="4" w:space="0" w:color="auto"/>
            </w:tcBorders>
            <w:shd w:val="clear" w:color="auto" w:fill="009051"/>
          </w:tcPr>
          <w:p w14:paraId="16B91777" w14:textId="101B047C" w:rsidR="00B7365A" w:rsidRPr="00F51B8F" w:rsidRDefault="00B7365A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 xml:space="preserve">Nicht zwingende 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Versicherungsb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>edingung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en</w:t>
            </w:r>
          </w:p>
          <w:p w14:paraId="56D950E3" w14:textId="286636DA" w:rsidR="00B7365A" w:rsidRPr="00F51B8F" w:rsidRDefault="00B7365A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>(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gemäß der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 xml:space="preserve"> Leistungsbeschreibung</w:t>
            </w:r>
            <w:r>
              <w:rPr>
                <w:rFonts w:cs="Arial"/>
                <w:bCs/>
                <w:color w:val="FFFFFF" w:themeColor="background1"/>
                <w:szCs w:val="20"/>
              </w:rPr>
              <w:t xml:space="preserve"> Anl D.02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>)</w:t>
            </w:r>
          </w:p>
        </w:tc>
        <w:tc>
          <w:tcPr>
            <w:tcW w:w="3117" w:type="dxa"/>
            <w:shd w:val="clear" w:color="auto" w:fill="009051"/>
          </w:tcPr>
          <w:p w14:paraId="3FA0A512" w14:textId="4D48B525" w:rsidR="00B7365A" w:rsidRPr="00F51B8F" w:rsidRDefault="00B7365A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>Enthalten</w:t>
            </w:r>
          </w:p>
        </w:tc>
      </w:tr>
      <w:tr w:rsidR="00E60474" w14:paraId="33BC6FB7" w14:textId="77777777" w:rsidTr="00B7365A"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72CDA6F1" w14:textId="2D2AD351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2.1 Vereinbarungen zur Erreichbarkeit</w:t>
            </w:r>
          </w:p>
          <w:p w14:paraId="21721B4D" w14:textId="27502245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(Seite 4)</w:t>
            </w:r>
          </w:p>
        </w:tc>
        <w:tc>
          <w:tcPr>
            <w:tcW w:w="3117" w:type="dxa"/>
            <w:vAlign w:val="center"/>
          </w:tcPr>
          <w:p w14:paraId="318E1B5C" w14:textId="127C7BF2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49954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1579884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41579884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185629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51863529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251863529"/>
              </w:sdtContent>
            </w:sdt>
          </w:p>
        </w:tc>
      </w:tr>
      <w:tr w:rsidR="00E60474" w14:paraId="1029C9E7" w14:textId="77777777" w:rsidTr="00730C39"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7789CFC8" w14:textId="2B2B2E0D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2.2 Änderungen der Vertragsgrundlagen</w:t>
            </w:r>
          </w:p>
          <w:p w14:paraId="2E43461C" w14:textId="713631A6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II, Ziff. 3)</w:t>
            </w:r>
          </w:p>
        </w:tc>
        <w:tc>
          <w:tcPr>
            <w:tcW w:w="3117" w:type="dxa"/>
            <w:vAlign w:val="center"/>
          </w:tcPr>
          <w:p w14:paraId="2EDFDE44" w14:textId="7ECC53D4" w:rsidR="00E60474" w:rsidRPr="00945FE0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150030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25974480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125974480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69130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27566527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327566527"/>
              </w:sdtContent>
            </w:sdt>
          </w:p>
        </w:tc>
      </w:tr>
      <w:tr w:rsidR="00E60474" w14:paraId="654E0EF7" w14:textId="77777777" w:rsidTr="00730C39"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7B8DAD09" w14:textId="3768A304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2.3 Folgeschäden durch Tierbiss</w:t>
            </w:r>
          </w:p>
          <w:p w14:paraId="2E3354BF" w14:textId="7019803B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III B, Ziff. 5.5)</w:t>
            </w:r>
          </w:p>
        </w:tc>
        <w:tc>
          <w:tcPr>
            <w:tcW w:w="3117" w:type="dxa"/>
            <w:vAlign w:val="center"/>
          </w:tcPr>
          <w:p w14:paraId="7739D994" w14:textId="2293E01A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28395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01823033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601823033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12631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64362763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464362763"/>
              </w:sdtContent>
            </w:sdt>
          </w:p>
        </w:tc>
      </w:tr>
      <w:tr w:rsidR="00E60474" w14:paraId="2589B1CD" w14:textId="77777777" w:rsidTr="00730C39"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5B511B59" w14:textId="7B12F998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2.4 Schäden durch Kollision (alle Fahrzeugarten)</w:t>
            </w:r>
          </w:p>
          <w:p w14:paraId="7EA0F4FE" w14:textId="711ABC09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III B, Ziff. 5.6)</w:t>
            </w:r>
          </w:p>
        </w:tc>
        <w:tc>
          <w:tcPr>
            <w:tcW w:w="3117" w:type="dxa"/>
            <w:vAlign w:val="center"/>
          </w:tcPr>
          <w:p w14:paraId="5AE63CA4" w14:textId="2BAA390C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43450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85581065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285581065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207793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61491416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861491416"/>
              </w:sdtContent>
            </w:sdt>
          </w:p>
        </w:tc>
      </w:tr>
      <w:tr w:rsidR="00E60474" w14:paraId="3BC9F299" w14:textId="77777777" w:rsidTr="00730C39"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602F5AE0" w14:textId="52D90398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2.5 Entsorgungskosten</w:t>
            </w:r>
          </w:p>
          <w:p w14:paraId="7CA42727" w14:textId="46F48CA1" w:rsidR="00E60474" w:rsidRDefault="00E60474" w:rsidP="00E60474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III B, Ziff. 7.1)</w:t>
            </w:r>
          </w:p>
        </w:tc>
        <w:tc>
          <w:tcPr>
            <w:tcW w:w="3117" w:type="dxa"/>
            <w:vAlign w:val="center"/>
          </w:tcPr>
          <w:p w14:paraId="61BA1BD0" w14:textId="47D76F39" w:rsidR="00E60474" w:rsidRPr="00664C5C" w:rsidRDefault="00E60474" w:rsidP="00E60474">
            <w:pPr>
              <w:spacing w:after="120"/>
              <w:rPr>
                <w:rFonts w:cs="Arial"/>
                <w:b/>
                <w:noProof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24916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04495117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2104495117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29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21478118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621478118"/>
              </w:sdtContent>
            </w:sdt>
          </w:p>
        </w:tc>
      </w:tr>
      <w:bookmarkEnd w:id="0"/>
      <w:bookmarkEnd w:id="1"/>
    </w:tbl>
    <w:p w14:paraId="22ED61DC" w14:textId="77777777" w:rsidR="0043549E" w:rsidRDefault="0043549E" w:rsidP="000E7F28">
      <w:pPr>
        <w:pStyle w:val="Kopfzeile"/>
        <w:jc w:val="both"/>
        <w:rPr>
          <w:u w:val="single"/>
        </w:rPr>
      </w:pPr>
    </w:p>
    <w:permStart w:id="1258518771" w:edGrp="everyone" w:displacedByCustomXml="next"/>
    <w:sdt>
      <w:sdtPr>
        <w:rPr>
          <w:rFonts w:cs="Arial"/>
          <w:szCs w:val="22"/>
        </w:rPr>
        <w:id w:val="960537346"/>
        <w:placeholder>
          <w:docPart w:val="9A4574F8E3AB4B3191D70AD24A90E78B"/>
        </w:placeholder>
        <w:showingPlcHdr/>
      </w:sdtPr>
      <w:sdtEndPr/>
      <w:sdtContent>
        <w:p w14:paraId="7BB640B0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258518771"/>
    <w:p w14:paraId="2A57CCDB" w14:textId="77777777" w:rsidR="000E7F28" w:rsidRPr="00A4219C" w:rsidRDefault="000E7F28" w:rsidP="000E7F28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055AABAE" w14:textId="77777777" w:rsidR="000E7F28" w:rsidRPr="00A4219C" w:rsidRDefault="000E7F28" w:rsidP="000E7F28">
      <w:pPr>
        <w:pStyle w:val="Kopfzeile"/>
        <w:jc w:val="both"/>
        <w:rPr>
          <w:szCs w:val="22"/>
          <w:u w:val="single"/>
        </w:rPr>
      </w:pPr>
    </w:p>
    <w:permStart w:id="116158548" w:edGrp="everyone" w:displacedByCustomXml="next"/>
    <w:sdt>
      <w:sdtPr>
        <w:rPr>
          <w:rFonts w:cs="Arial"/>
          <w:szCs w:val="22"/>
        </w:rPr>
        <w:id w:val="-929192934"/>
        <w:placeholder>
          <w:docPart w:val="3B8DDBDBF4114D24A98956C04558EEBE"/>
        </w:placeholder>
        <w:showingPlcHdr/>
      </w:sdtPr>
      <w:sdtEndPr/>
      <w:sdtContent>
        <w:p w14:paraId="29B02A02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16158548"/>
    <w:p w14:paraId="3980E592" w14:textId="2D9123EB" w:rsidR="000E7F28" w:rsidRPr="00A4219C" w:rsidRDefault="000E7F28" w:rsidP="000E7F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5A2BEE">
        <w:rPr>
          <w:bCs/>
          <w:sz w:val="18"/>
          <w:szCs w:val="18"/>
        </w:rPr>
        <w:t>Wirtschaftsteilnehmers</w:t>
      </w:r>
    </w:p>
    <w:p w14:paraId="20F3F386" w14:textId="77777777" w:rsidR="000E7F28" w:rsidRPr="00A4219C" w:rsidRDefault="000E7F28" w:rsidP="000E7F28">
      <w:pPr>
        <w:jc w:val="both"/>
        <w:rPr>
          <w:szCs w:val="22"/>
        </w:rPr>
      </w:pPr>
    </w:p>
    <w:permStart w:id="1060259288" w:edGrp="everyone" w:displacedByCustomXml="next"/>
    <w:sdt>
      <w:sdtPr>
        <w:rPr>
          <w:rFonts w:cs="Arial"/>
          <w:szCs w:val="22"/>
        </w:rPr>
        <w:id w:val="1186944252"/>
        <w:placeholder>
          <w:docPart w:val="335D6764C730459C8542E5B835A2D25A"/>
        </w:placeholder>
        <w:showingPlcHdr/>
      </w:sdtPr>
      <w:sdtEndPr/>
      <w:sdtContent>
        <w:p w14:paraId="5CEC16B0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060259288"/>
    <w:p w14:paraId="521393AD" w14:textId="77777777" w:rsidR="000E7F28" w:rsidRDefault="000E7F28" w:rsidP="000E7F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0E7F28" w:rsidSect="006E2A3D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A1422" w14:textId="77777777" w:rsidR="00992197" w:rsidRDefault="00992197" w:rsidP="00A851DA">
      <w:pPr>
        <w:spacing w:line="240" w:lineRule="auto"/>
      </w:pPr>
      <w:r>
        <w:separator/>
      </w:r>
    </w:p>
  </w:endnote>
  <w:endnote w:type="continuationSeparator" w:id="0">
    <w:p w14:paraId="5A87A356" w14:textId="77777777" w:rsidR="00992197" w:rsidRDefault="00992197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3059" w14:textId="1D28DC28" w:rsidR="0013144D" w:rsidRPr="005B0994" w:rsidRDefault="003B0C45" w:rsidP="0013144D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 xml:space="preserve">ANL </w:t>
    </w:r>
    <w:r w:rsidR="00C60FB4">
      <w:rPr>
        <w:rFonts w:ascii="AOK Buenos Aires Text" w:hAnsi="AOK Buenos Aires Text"/>
        <w:color w:val="005E3F"/>
      </w:rPr>
      <w:t>B.0</w:t>
    </w:r>
    <w:r w:rsidR="00C07A81">
      <w:rPr>
        <w:rFonts w:ascii="AOK Buenos Aires Text" w:hAnsi="AOK Buenos Aires Text"/>
        <w:color w:val="005E3F"/>
      </w:rPr>
      <w:t>6</w:t>
    </w:r>
    <w:r w:rsidR="0013144D" w:rsidRPr="005B0994">
      <w:rPr>
        <w:rFonts w:ascii="AOK Buenos Aires Text" w:hAnsi="AOK Buenos Aires Text"/>
        <w:color w:val="005E3F"/>
      </w:rPr>
      <w:t xml:space="preserve"> – </w:t>
    </w:r>
    <w:r w:rsidR="00C07A81">
      <w:rPr>
        <w:rFonts w:ascii="AOK Buenos Aires Text" w:hAnsi="AOK Buenos Aires Text"/>
        <w:color w:val="005E3F"/>
      </w:rPr>
      <w:t xml:space="preserve">Qualitätskriterien </w:t>
    </w:r>
    <w:r w:rsidR="0013144D" w:rsidRPr="005B0994">
      <w:rPr>
        <w:rFonts w:ascii="AOK Buenos Aires Text" w:hAnsi="AOK Buenos Aires Text"/>
        <w:color w:val="005E3F"/>
      </w:rPr>
      <w:t>(M</w:t>
    </w:r>
    <w:r w:rsidR="00EF48C2">
      <w:rPr>
        <w:rFonts w:ascii="AOK Buenos Aires Text" w:hAnsi="AOK Buenos Aires Text"/>
        <w:color w:val="005E3F"/>
      </w:rPr>
      <w:t>0</w:t>
    </w:r>
    <w:r w:rsidR="00FD3F01">
      <w:rPr>
        <w:rFonts w:ascii="AOK Buenos Aires Text" w:hAnsi="AOK Buenos Aires Text"/>
        <w:color w:val="005E3F"/>
      </w:rPr>
      <w:t>726</w:t>
    </w:r>
    <w:r w:rsidR="0013144D" w:rsidRPr="005B0994">
      <w:rPr>
        <w:rFonts w:ascii="AOK Buenos Aires Text" w:hAnsi="AOK Buenos Aires Text"/>
        <w:color w:val="005E3F"/>
      </w:rPr>
      <w:t>)</w:t>
    </w:r>
    <w:r w:rsidR="0013144D" w:rsidRPr="005B0994">
      <w:rPr>
        <w:rFonts w:ascii="AOK Buenos Aires Text" w:hAnsi="AOK Buenos Aires Text"/>
        <w:color w:val="005E3F"/>
      </w:rPr>
      <w:tab/>
    </w:r>
    <w:r w:rsidR="0013144D" w:rsidRPr="005B0994">
      <w:rPr>
        <w:rFonts w:ascii="AOK Buenos Aires Text" w:hAnsi="AOK Buenos Aires Text"/>
        <w:color w:val="005E3F"/>
        <w:spacing w:val="60"/>
      </w:rPr>
      <w:tab/>
      <w:t>Seite</w:t>
    </w:r>
    <w:r w:rsidR="0013144D" w:rsidRPr="005B0994">
      <w:rPr>
        <w:rFonts w:ascii="AOK Buenos Aires Text" w:hAnsi="AOK Buenos Aires Text"/>
        <w:color w:val="005E3F"/>
      </w:rPr>
      <w:t xml:space="preserve">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PAGE 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</w:t>
    </w:r>
    <w:r w:rsidR="0013144D" w:rsidRPr="005B0994">
      <w:rPr>
        <w:rFonts w:ascii="AOK Buenos Aires Text" w:hAnsi="AOK Buenos Aires Text"/>
        <w:color w:val="005E3F"/>
      </w:rPr>
      <w:fldChar w:fldCharType="end"/>
    </w:r>
    <w:r w:rsidR="0013144D" w:rsidRPr="005B0994">
      <w:rPr>
        <w:rFonts w:ascii="AOK Buenos Aires Text" w:hAnsi="AOK Buenos Aires Text"/>
        <w:color w:val="005E3F"/>
      </w:rPr>
      <w:t xml:space="preserve"> |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NUMPAGES  \* Arabic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20</w:t>
    </w:r>
    <w:r w:rsidR="0013144D" w:rsidRPr="005B0994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42C1" w14:textId="77777777" w:rsidR="00992197" w:rsidRDefault="00992197" w:rsidP="00A851DA">
      <w:pPr>
        <w:spacing w:line="240" w:lineRule="auto"/>
      </w:pPr>
      <w:r>
        <w:separator/>
      </w:r>
    </w:p>
  </w:footnote>
  <w:footnote w:type="continuationSeparator" w:id="0">
    <w:p w14:paraId="40A798A4" w14:textId="77777777" w:rsidR="00992197" w:rsidRDefault="00992197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0F6F" w14:textId="76FB0954" w:rsidR="003D7E72" w:rsidRDefault="001F2A4D">
    <w:pPr>
      <w:pStyle w:val="Kopfzeile"/>
    </w:pPr>
    <w:r>
      <w:rPr>
        <w:noProof/>
      </w:rPr>
      <w:pict w14:anchorId="75B03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6" o:spid="_x0000_s1026" type="#_x0000_t75" alt="" style="position:absolute;margin-left:0;margin-top:0;width:270pt;height:390pt;z-index:-2516259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8322" w14:textId="77777777" w:rsidR="0013144D" w:rsidRPr="005B0994" w:rsidRDefault="0013144D" w:rsidP="001314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97664" behindDoc="0" locked="0" layoutInCell="1" allowOverlap="1" wp14:anchorId="1F0016D3" wp14:editId="61786375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1527033" w14:textId="6831F37C" w:rsidR="003D7E72" w:rsidRDefault="0013144D" w:rsidP="00D71CAF">
    <w:pPr>
      <w:spacing w:before="180"/>
    </w:pPr>
    <w:r w:rsidRPr="004F320E">
      <w:rPr>
        <w:rFonts w:ascii="AOK Buenos Aires SemiBold" w:hAnsi="AOK Buenos Aires SemiBold"/>
        <w:bCs/>
        <w:noProof/>
        <w:color w:val="005E3F"/>
        <w:szCs w:val="22"/>
      </w:rPr>
      <mc:AlternateContent>
        <mc:Choice Requires="wps">
          <w:drawing>
            <wp:anchor distT="4294967295" distB="4294967295" distL="114300" distR="114300" simplePos="0" relativeHeight="251696640" behindDoc="0" locked="0" layoutInCell="1" allowOverlap="1" wp14:anchorId="628C724B" wp14:editId="41098B93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B13C32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96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B7365A">
      <w:rPr>
        <w:rFonts w:ascii="AOK Buenos Aires SemiBold" w:hAnsi="AOK Buenos Aires SemiBold"/>
        <w:bCs/>
        <w:color w:val="005E3F"/>
        <w:szCs w:val="22"/>
      </w:rPr>
      <w:t>Kfz</w:t>
    </w:r>
    <w:r w:rsidR="00B7365A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B7365A">
      <w:rPr>
        <w:rFonts w:ascii="AOK Buenos Aires SemiBold" w:hAnsi="AOK Buenos Aires SemiBold"/>
        <w:bCs/>
        <w:color w:val="005E3F"/>
        <w:szCs w:val="22"/>
      </w:rPr>
      <w:t>Dienstreise-Kasko-V</w:t>
    </w:r>
    <w:r w:rsidR="00B7365A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B7365A">
      <w:rPr>
        <w:rFonts w:ascii="AOK Buenos Aires SemiBold" w:hAnsi="AOK Buenos Aires SemiBold"/>
        <w:bCs/>
        <w:color w:val="005E3F"/>
        <w:szCs w:val="22"/>
      </w:rPr>
      <w:t>en (SAVE_210_2026</w:t>
    </w:r>
    <w:r>
      <w:rPr>
        <w:rFonts w:ascii="AOK Buenos Aires SemiBold" w:hAnsi="AOK Buenos Aires SemiBold"/>
        <w:bCs/>
        <w:color w:val="005E3F"/>
        <w:szCs w:val="22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6484" w14:textId="7B32F436" w:rsidR="003D7E72" w:rsidRDefault="001F2A4D">
    <w:pPr>
      <w:pStyle w:val="Kopfzeile"/>
    </w:pPr>
    <w:r>
      <w:rPr>
        <w:noProof/>
      </w:rPr>
      <w:pict w14:anchorId="18BD19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5" o:spid="_x0000_s1025" type="#_x0000_t75" alt="" style="position:absolute;margin-left:0;margin-top:0;width:270pt;height:390pt;z-index:-2516270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F41A4"/>
    <w:multiLevelType w:val="hybridMultilevel"/>
    <w:tmpl w:val="B502AD08"/>
    <w:lvl w:ilvl="0" w:tplc="406AA634">
      <w:start w:val="1"/>
      <w:numFmt w:val="upperLetter"/>
      <w:pStyle w:val="KeineGlied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76C383B"/>
    <w:multiLevelType w:val="multilevel"/>
    <w:tmpl w:val="4D16B9F2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567" w:hanging="567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840805004">
    <w:abstractNumId w:val="3"/>
  </w:num>
  <w:num w:numId="2" w16cid:durableId="1075740552">
    <w:abstractNumId w:val="2"/>
  </w:num>
  <w:num w:numId="3" w16cid:durableId="1673871781">
    <w:abstractNumId w:val="1"/>
  </w:num>
  <w:num w:numId="4" w16cid:durableId="1655060152">
    <w:abstractNumId w:val="0"/>
  </w:num>
  <w:num w:numId="5" w16cid:durableId="721632751">
    <w:abstractNumId w:val="3"/>
  </w:num>
  <w:num w:numId="6" w16cid:durableId="1880821868">
    <w:abstractNumId w:val="3"/>
  </w:num>
  <w:num w:numId="7" w16cid:durableId="1938755958">
    <w:abstractNumId w:val="3"/>
  </w:num>
  <w:num w:numId="8" w16cid:durableId="13834044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WMpogvn4AzV423CHcPvmomr8SdjMLH2h2B9bL+pasRWBwe6X9al8t0isY3GvB01nkLyUMhX4MjB36YhCCR64AA==" w:salt="FlDkQ18MmuJJdq0N5nr8YA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052E"/>
    <w:rsid w:val="0001159F"/>
    <w:rsid w:val="00020090"/>
    <w:rsid w:val="00024AF3"/>
    <w:rsid w:val="00036EB6"/>
    <w:rsid w:val="0004239F"/>
    <w:rsid w:val="00047C78"/>
    <w:rsid w:val="00057D40"/>
    <w:rsid w:val="00063FF9"/>
    <w:rsid w:val="000738ED"/>
    <w:rsid w:val="00084EB5"/>
    <w:rsid w:val="000865C4"/>
    <w:rsid w:val="00091E9E"/>
    <w:rsid w:val="000951EC"/>
    <w:rsid w:val="000A3581"/>
    <w:rsid w:val="000B09EB"/>
    <w:rsid w:val="000B31D6"/>
    <w:rsid w:val="000B3E81"/>
    <w:rsid w:val="000C0F22"/>
    <w:rsid w:val="000C4800"/>
    <w:rsid w:val="000C6065"/>
    <w:rsid w:val="000D0F1F"/>
    <w:rsid w:val="000D5D1C"/>
    <w:rsid w:val="000D6041"/>
    <w:rsid w:val="000E282F"/>
    <w:rsid w:val="000E7250"/>
    <w:rsid w:val="000E7F28"/>
    <w:rsid w:val="00103AB7"/>
    <w:rsid w:val="001054A9"/>
    <w:rsid w:val="00107373"/>
    <w:rsid w:val="0011093C"/>
    <w:rsid w:val="00114AEA"/>
    <w:rsid w:val="00116AD9"/>
    <w:rsid w:val="00125ED7"/>
    <w:rsid w:val="0013144D"/>
    <w:rsid w:val="001333C9"/>
    <w:rsid w:val="001337A1"/>
    <w:rsid w:val="0014468B"/>
    <w:rsid w:val="0014541E"/>
    <w:rsid w:val="00146907"/>
    <w:rsid w:val="0014738A"/>
    <w:rsid w:val="00153810"/>
    <w:rsid w:val="00161A01"/>
    <w:rsid w:val="00162768"/>
    <w:rsid w:val="0016401C"/>
    <w:rsid w:val="00165074"/>
    <w:rsid w:val="00171CE5"/>
    <w:rsid w:val="00174759"/>
    <w:rsid w:val="00183C86"/>
    <w:rsid w:val="00190708"/>
    <w:rsid w:val="00191B59"/>
    <w:rsid w:val="001A0377"/>
    <w:rsid w:val="001B0A8A"/>
    <w:rsid w:val="001B180B"/>
    <w:rsid w:val="001B3A29"/>
    <w:rsid w:val="001B3D98"/>
    <w:rsid w:val="001B4228"/>
    <w:rsid w:val="001B5435"/>
    <w:rsid w:val="001B559E"/>
    <w:rsid w:val="001B5E85"/>
    <w:rsid w:val="001C302C"/>
    <w:rsid w:val="001D1086"/>
    <w:rsid w:val="001D2569"/>
    <w:rsid w:val="001E45DF"/>
    <w:rsid w:val="001F2A4D"/>
    <w:rsid w:val="001F463C"/>
    <w:rsid w:val="00203609"/>
    <w:rsid w:val="00207971"/>
    <w:rsid w:val="0021095C"/>
    <w:rsid w:val="00213CD0"/>
    <w:rsid w:val="00215467"/>
    <w:rsid w:val="002220CD"/>
    <w:rsid w:val="00225EAB"/>
    <w:rsid w:val="00231862"/>
    <w:rsid w:val="0024266E"/>
    <w:rsid w:val="002431AE"/>
    <w:rsid w:val="0025331F"/>
    <w:rsid w:val="0025742B"/>
    <w:rsid w:val="00273F5E"/>
    <w:rsid w:val="002813FD"/>
    <w:rsid w:val="00281787"/>
    <w:rsid w:val="00287ACA"/>
    <w:rsid w:val="002A2C71"/>
    <w:rsid w:val="002A30F4"/>
    <w:rsid w:val="002A486C"/>
    <w:rsid w:val="002C158A"/>
    <w:rsid w:val="002C6894"/>
    <w:rsid w:val="002C70E7"/>
    <w:rsid w:val="002E37EB"/>
    <w:rsid w:val="002E7D13"/>
    <w:rsid w:val="002F3DB3"/>
    <w:rsid w:val="002F6261"/>
    <w:rsid w:val="0030023C"/>
    <w:rsid w:val="00304EF8"/>
    <w:rsid w:val="0031471C"/>
    <w:rsid w:val="00324F7C"/>
    <w:rsid w:val="00326641"/>
    <w:rsid w:val="00326A26"/>
    <w:rsid w:val="00327979"/>
    <w:rsid w:val="00336425"/>
    <w:rsid w:val="003370F8"/>
    <w:rsid w:val="00342423"/>
    <w:rsid w:val="00344EE0"/>
    <w:rsid w:val="003458F9"/>
    <w:rsid w:val="003462D2"/>
    <w:rsid w:val="00350622"/>
    <w:rsid w:val="00361AB2"/>
    <w:rsid w:val="00364ACE"/>
    <w:rsid w:val="00364E6C"/>
    <w:rsid w:val="00374897"/>
    <w:rsid w:val="003767C3"/>
    <w:rsid w:val="00382E84"/>
    <w:rsid w:val="003A0743"/>
    <w:rsid w:val="003A52C8"/>
    <w:rsid w:val="003A6E69"/>
    <w:rsid w:val="003A74AE"/>
    <w:rsid w:val="003A7EB1"/>
    <w:rsid w:val="003B0C45"/>
    <w:rsid w:val="003B1DA4"/>
    <w:rsid w:val="003C0A06"/>
    <w:rsid w:val="003C55B7"/>
    <w:rsid w:val="003C61B4"/>
    <w:rsid w:val="003D5725"/>
    <w:rsid w:val="003D76A5"/>
    <w:rsid w:val="003D7E72"/>
    <w:rsid w:val="003E4418"/>
    <w:rsid w:val="003F1290"/>
    <w:rsid w:val="003F1B40"/>
    <w:rsid w:val="003F53A7"/>
    <w:rsid w:val="00404FDF"/>
    <w:rsid w:val="0041049F"/>
    <w:rsid w:val="004131EA"/>
    <w:rsid w:val="004169B7"/>
    <w:rsid w:val="00420D91"/>
    <w:rsid w:val="004228CA"/>
    <w:rsid w:val="00426836"/>
    <w:rsid w:val="00430C6E"/>
    <w:rsid w:val="0043549E"/>
    <w:rsid w:val="004442C4"/>
    <w:rsid w:val="00447F95"/>
    <w:rsid w:val="004534C4"/>
    <w:rsid w:val="004666FF"/>
    <w:rsid w:val="00470045"/>
    <w:rsid w:val="00483A07"/>
    <w:rsid w:val="004949EF"/>
    <w:rsid w:val="004A5566"/>
    <w:rsid w:val="004B18EA"/>
    <w:rsid w:val="004B32C0"/>
    <w:rsid w:val="004C2A2C"/>
    <w:rsid w:val="004D4DF4"/>
    <w:rsid w:val="004E1ADC"/>
    <w:rsid w:val="004F2386"/>
    <w:rsid w:val="004F320E"/>
    <w:rsid w:val="004F57AD"/>
    <w:rsid w:val="004F751D"/>
    <w:rsid w:val="005007A1"/>
    <w:rsid w:val="00501067"/>
    <w:rsid w:val="00501502"/>
    <w:rsid w:val="0050277A"/>
    <w:rsid w:val="005046DD"/>
    <w:rsid w:val="00506E82"/>
    <w:rsid w:val="00507981"/>
    <w:rsid w:val="00511B4E"/>
    <w:rsid w:val="00514D5E"/>
    <w:rsid w:val="00521085"/>
    <w:rsid w:val="00521D35"/>
    <w:rsid w:val="00522A6A"/>
    <w:rsid w:val="00524014"/>
    <w:rsid w:val="0052412D"/>
    <w:rsid w:val="00524D97"/>
    <w:rsid w:val="00533C3A"/>
    <w:rsid w:val="005379FD"/>
    <w:rsid w:val="00541D19"/>
    <w:rsid w:val="005468E2"/>
    <w:rsid w:val="005524DE"/>
    <w:rsid w:val="00554278"/>
    <w:rsid w:val="00555986"/>
    <w:rsid w:val="0055796D"/>
    <w:rsid w:val="00561E80"/>
    <w:rsid w:val="00562577"/>
    <w:rsid w:val="00562AB8"/>
    <w:rsid w:val="0056524D"/>
    <w:rsid w:val="00571219"/>
    <w:rsid w:val="00574307"/>
    <w:rsid w:val="00576A60"/>
    <w:rsid w:val="00581C15"/>
    <w:rsid w:val="00583D79"/>
    <w:rsid w:val="00587792"/>
    <w:rsid w:val="005932A0"/>
    <w:rsid w:val="00593A8C"/>
    <w:rsid w:val="005952B3"/>
    <w:rsid w:val="005A0CC9"/>
    <w:rsid w:val="005A2BEE"/>
    <w:rsid w:val="005B7774"/>
    <w:rsid w:val="005C0CA8"/>
    <w:rsid w:val="005C3CCD"/>
    <w:rsid w:val="005C61A0"/>
    <w:rsid w:val="005D2852"/>
    <w:rsid w:val="005E3985"/>
    <w:rsid w:val="005E5C40"/>
    <w:rsid w:val="005F09E5"/>
    <w:rsid w:val="00606DDC"/>
    <w:rsid w:val="006205B9"/>
    <w:rsid w:val="00622359"/>
    <w:rsid w:val="0063492C"/>
    <w:rsid w:val="00635A2E"/>
    <w:rsid w:val="00641CDF"/>
    <w:rsid w:val="00644DAE"/>
    <w:rsid w:val="0065318B"/>
    <w:rsid w:val="006617A8"/>
    <w:rsid w:val="00672D1E"/>
    <w:rsid w:val="00675352"/>
    <w:rsid w:val="00683333"/>
    <w:rsid w:val="00683607"/>
    <w:rsid w:val="00683C72"/>
    <w:rsid w:val="0068436F"/>
    <w:rsid w:val="006919E2"/>
    <w:rsid w:val="006949FD"/>
    <w:rsid w:val="00695E35"/>
    <w:rsid w:val="006A0440"/>
    <w:rsid w:val="006A29B6"/>
    <w:rsid w:val="006A6397"/>
    <w:rsid w:val="006B36E2"/>
    <w:rsid w:val="006B5856"/>
    <w:rsid w:val="006B685E"/>
    <w:rsid w:val="006B6DCD"/>
    <w:rsid w:val="006D51B4"/>
    <w:rsid w:val="006D7CA6"/>
    <w:rsid w:val="006E06DC"/>
    <w:rsid w:val="006E2A3D"/>
    <w:rsid w:val="006E407A"/>
    <w:rsid w:val="006E6BDC"/>
    <w:rsid w:val="006E6FCB"/>
    <w:rsid w:val="006F3089"/>
    <w:rsid w:val="00703AA0"/>
    <w:rsid w:val="007056D4"/>
    <w:rsid w:val="007105FD"/>
    <w:rsid w:val="00712B9C"/>
    <w:rsid w:val="00714BA4"/>
    <w:rsid w:val="00714CB0"/>
    <w:rsid w:val="0072075B"/>
    <w:rsid w:val="00730C39"/>
    <w:rsid w:val="00752D17"/>
    <w:rsid w:val="00760058"/>
    <w:rsid w:val="007631F8"/>
    <w:rsid w:val="007649D6"/>
    <w:rsid w:val="00764AF0"/>
    <w:rsid w:val="0076550D"/>
    <w:rsid w:val="007664A2"/>
    <w:rsid w:val="007734B9"/>
    <w:rsid w:val="007747DF"/>
    <w:rsid w:val="0077751A"/>
    <w:rsid w:val="00777C57"/>
    <w:rsid w:val="00783CB7"/>
    <w:rsid w:val="0078655B"/>
    <w:rsid w:val="00786C89"/>
    <w:rsid w:val="00794B36"/>
    <w:rsid w:val="00797A49"/>
    <w:rsid w:val="007A2806"/>
    <w:rsid w:val="007C12F1"/>
    <w:rsid w:val="007D0BB8"/>
    <w:rsid w:val="007D292E"/>
    <w:rsid w:val="007D34C6"/>
    <w:rsid w:val="007D4BDE"/>
    <w:rsid w:val="007D4F66"/>
    <w:rsid w:val="007E042D"/>
    <w:rsid w:val="007E15E9"/>
    <w:rsid w:val="007E1A2F"/>
    <w:rsid w:val="007E31A1"/>
    <w:rsid w:val="007F0E1B"/>
    <w:rsid w:val="007F3E9A"/>
    <w:rsid w:val="007F4B44"/>
    <w:rsid w:val="007F65AA"/>
    <w:rsid w:val="007F75E1"/>
    <w:rsid w:val="0080543E"/>
    <w:rsid w:val="0081035C"/>
    <w:rsid w:val="00811D91"/>
    <w:rsid w:val="008143AF"/>
    <w:rsid w:val="008163B4"/>
    <w:rsid w:val="008228CE"/>
    <w:rsid w:val="00823347"/>
    <w:rsid w:val="008327D0"/>
    <w:rsid w:val="0083586D"/>
    <w:rsid w:val="00843537"/>
    <w:rsid w:val="00844762"/>
    <w:rsid w:val="00852853"/>
    <w:rsid w:val="00855A09"/>
    <w:rsid w:val="008561EA"/>
    <w:rsid w:val="00872DF5"/>
    <w:rsid w:val="008757F3"/>
    <w:rsid w:val="0089234D"/>
    <w:rsid w:val="00893D57"/>
    <w:rsid w:val="008946BE"/>
    <w:rsid w:val="00897B89"/>
    <w:rsid w:val="008A4133"/>
    <w:rsid w:val="008B28E6"/>
    <w:rsid w:val="008B4FA1"/>
    <w:rsid w:val="008B6531"/>
    <w:rsid w:val="008C1CCD"/>
    <w:rsid w:val="008C3B89"/>
    <w:rsid w:val="008C55DC"/>
    <w:rsid w:val="008D176D"/>
    <w:rsid w:val="008E03F5"/>
    <w:rsid w:val="008E2353"/>
    <w:rsid w:val="008F0621"/>
    <w:rsid w:val="008F3796"/>
    <w:rsid w:val="009024CE"/>
    <w:rsid w:val="00902DA8"/>
    <w:rsid w:val="0090406F"/>
    <w:rsid w:val="00904757"/>
    <w:rsid w:val="00912DC5"/>
    <w:rsid w:val="00916691"/>
    <w:rsid w:val="00925362"/>
    <w:rsid w:val="009279A5"/>
    <w:rsid w:val="0093104C"/>
    <w:rsid w:val="00934A2E"/>
    <w:rsid w:val="00936DFD"/>
    <w:rsid w:val="009441EB"/>
    <w:rsid w:val="00945FE0"/>
    <w:rsid w:val="009518B0"/>
    <w:rsid w:val="00953501"/>
    <w:rsid w:val="00957063"/>
    <w:rsid w:val="00961413"/>
    <w:rsid w:val="0096289C"/>
    <w:rsid w:val="00966E9F"/>
    <w:rsid w:val="00971A2F"/>
    <w:rsid w:val="009723F3"/>
    <w:rsid w:val="0097274B"/>
    <w:rsid w:val="00981BBD"/>
    <w:rsid w:val="00992197"/>
    <w:rsid w:val="009931C6"/>
    <w:rsid w:val="00993687"/>
    <w:rsid w:val="009A0DB3"/>
    <w:rsid w:val="009A2965"/>
    <w:rsid w:val="009A73F9"/>
    <w:rsid w:val="009B44DE"/>
    <w:rsid w:val="009B5A9C"/>
    <w:rsid w:val="009C1194"/>
    <w:rsid w:val="009D3D1A"/>
    <w:rsid w:val="009D4DF4"/>
    <w:rsid w:val="009E51EB"/>
    <w:rsid w:val="009F18E8"/>
    <w:rsid w:val="00A01744"/>
    <w:rsid w:val="00A201AB"/>
    <w:rsid w:val="00A225E4"/>
    <w:rsid w:val="00A250E3"/>
    <w:rsid w:val="00A31701"/>
    <w:rsid w:val="00A409DB"/>
    <w:rsid w:val="00A46BBE"/>
    <w:rsid w:val="00A5469C"/>
    <w:rsid w:val="00A612E1"/>
    <w:rsid w:val="00A63082"/>
    <w:rsid w:val="00A73540"/>
    <w:rsid w:val="00A8020D"/>
    <w:rsid w:val="00A851DA"/>
    <w:rsid w:val="00A86A23"/>
    <w:rsid w:val="00A90501"/>
    <w:rsid w:val="00A93B56"/>
    <w:rsid w:val="00A9781E"/>
    <w:rsid w:val="00AA18A1"/>
    <w:rsid w:val="00AE06CD"/>
    <w:rsid w:val="00AE0EED"/>
    <w:rsid w:val="00AE4110"/>
    <w:rsid w:val="00AE5BAE"/>
    <w:rsid w:val="00AE7D47"/>
    <w:rsid w:val="00AF5526"/>
    <w:rsid w:val="00B0671A"/>
    <w:rsid w:val="00B13C2B"/>
    <w:rsid w:val="00B2491A"/>
    <w:rsid w:val="00B265B4"/>
    <w:rsid w:val="00B32E16"/>
    <w:rsid w:val="00B43469"/>
    <w:rsid w:val="00B44723"/>
    <w:rsid w:val="00B4777F"/>
    <w:rsid w:val="00B4789A"/>
    <w:rsid w:val="00B47E80"/>
    <w:rsid w:val="00B50396"/>
    <w:rsid w:val="00B57AE8"/>
    <w:rsid w:val="00B67225"/>
    <w:rsid w:val="00B676DD"/>
    <w:rsid w:val="00B73345"/>
    <w:rsid w:val="00B7365A"/>
    <w:rsid w:val="00B73D3D"/>
    <w:rsid w:val="00B74717"/>
    <w:rsid w:val="00B76F9D"/>
    <w:rsid w:val="00B83465"/>
    <w:rsid w:val="00B8420C"/>
    <w:rsid w:val="00B8663F"/>
    <w:rsid w:val="00B86D1C"/>
    <w:rsid w:val="00B909BE"/>
    <w:rsid w:val="00B92BAD"/>
    <w:rsid w:val="00B92D07"/>
    <w:rsid w:val="00BA72E2"/>
    <w:rsid w:val="00BB0F8E"/>
    <w:rsid w:val="00BB1151"/>
    <w:rsid w:val="00BC1BCA"/>
    <w:rsid w:val="00BC5D46"/>
    <w:rsid w:val="00BD180E"/>
    <w:rsid w:val="00BD58F2"/>
    <w:rsid w:val="00BE4F4C"/>
    <w:rsid w:val="00BF0A04"/>
    <w:rsid w:val="00BF390F"/>
    <w:rsid w:val="00C03468"/>
    <w:rsid w:val="00C04558"/>
    <w:rsid w:val="00C04C05"/>
    <w:rsid w:val="00C07A81"/>
    <w:rsid w:val="00C15F9A"/>
    <w:rsid w:val="00C219F9"/>
    <w:rsid w:val="00C3559F"/>
    <w:rsid w:val="00C4447B"/>
    <w:rsid w:val="00C44EA9"/>
    <w:rsid w:val="00C524E5"/>
    <w:rsid w:val="00C55B80"/>
    <w:rsid w:val="00C60FB4"/>
    <w:rsid w:val="00C6383F"/>
    <w:rsid w:val="00C72F10"/>
    <w:rsid w:val="00C73352"/>
    <w:rsid w:val="00C76D49"/>
    <w:rsid w:val="00C81714"/>
    <w:rsid w:val="00C87086"/>
    <w:rsid w:val="00CA5906"/>
    <w:rsid w:val="00CA5ED9"/>
    <w:rsid w:val="00CA747A"/>
    <w:rsid w:val="00CC7B11"/>
    <w:rsid w:val="00CD6801"/>
    <w:rsid w:val="00CE2F67"/>
    <w:rsid w:val="00CF24EE"/>
    <w:rsid w:val="00CF443F"/>
    <w:rsid w:val="00CF5C0E"/>
    <w:rsid w:val="00D0432F"/>
    <w:rsid w:val="00D06769"/>
    <w:rsid w:val="00D10DEE"/>
    <w:rsid w:val="00D11154"/>
    <w:rsid w:val="00D114F9"/>
    <w:rsid w:val="00D141BB"/>
    <w:rsid w:val="00D175E3"/>
    <w:rsid w:val="00D233B0"/>
    <w:rsid w:val="00D240BD"/>
    <w:rsid w:val="00D308B8"/>
    <w:rsid w:val="00D34576"/>
    <w:rsid w:val="00D44DEE"/>
    <w:rsid w:val="00D45F57"/>
    <w:rsid w:val="00D46DAC"/>
    <w:rsid w:val="00D524D0"/>
    <w:rsid w:val="00D61DF6"/>
    <w:rsid w:val="00D67095"/>
    <w:rsid w:val="00D71CAF"/>
    <w:rsid w:val="00D75088"/>
    <w:rsid w:val="00D75E52"/>
    <w:rsid w:val="00D77A45"/>
    <w:rsid w:val="00D804D9"/>
    <w:rsid w:val="00D97FC7"/>
    <w:rsid w:val="00DA20C1"/>
    <w:rsid w:val="00DB26E9"/>
    <w:rsid w:val="00DB3F2E"/>
    <w:rsid w:val="00DB451D"/>
    <w:rsid w:val="00DB6C74"/>
    <w:rsid w:val="00DC7EFD"/>
    <w:rsid w:val="00DD0F8D"/>
    <w:rsid w:val="00DE319D"/>
    <w:rsid w:val="00DE3706"/>
    <w:rsid w:val="00E043EC"/>
    <w:rsid w:val="00E047E4"/>
    <w:rsid w:val="00E054A2"/>
    <w:rsid w:val="00E1375A"/>
    <w:rsid w:val="00E14250"/>
    <w:rsid w:val="00E1427B"/>
    <w:rsid w:val="00E1793F"/>
    <w:rsid w:val="00E22D7F"/>
    <w:rsid w:val="00E305EB"/>
    <w:rsid w:val="00E32872"/>
    <w:rsid w:val="00E35259"/>
    <w:rsid w:val="00E420A8"/>
    <w:rsid w:val="00E44C3C"/>
    <w:rsid w:val="00E5245E"/>
    <w:rsid w:val="00E53CF6"/>
    <w:rsid w:val="00E60474"/>
    <w:rsid w:val="00E61432"/>
    <w:rsid w:val="00E64A7F"/>
    <w:rsid w:val="00E65EF0"/>
    <w:rsid w:val="00E730D1"/>
    <w:rsid w:val="00E815F5"/>
    <w:rsid w:val="00E85E99"/>
    <w:rsid w:val="00E8718D"/>
    <w:rsid w:val="00E95DDD"/>
    <w:rsid w:val="00EA1A59"/>
    <w:rsid w:val="00EA6BC7"/>
    <w:rsid w:val="00EA7904"/>
    <w:rsid w:val="00EB44B8"/>
    <w:rsid w:val="00EB7737"/>
    <w:rsid w:val="00EB7D0F"/>
    <w:rsid w:val="00EC769A"/>
    <w:rsid w:val="00EC79E8"/>
    <w:rsid w:val="00EC7B25"/>
    <w:rsid w:val="00ED3DFD"/>
    <w:rsid w:val="00ED5E59"/>
    <w:rsid w:val="00ED7C63"/>
    <w:rsid w:val="00EE7FAD"/>
    <w:rsid w:val="00EF1345"/>
    <w:rsid w:val="00EF2E1E"/>
    <w:rsid w:val="00EF3604"/>
    <w:rsid w:val="00EF48C2"/>
    <w:rsid w:val="00F002BF"/>
    <w:rsid w:val="00F02FF5"/>
    <w:rsid w:val="00F0495D"/>
    <w:rsid w:val="00F11959"/>
    <w:rsid w:val="00F12266"/>
    <w:rsid w:val="00F12F90"/>
    <w:rsid w:val="00F1412A"/>
    <w:rsid w:val="00F148AA"/>
    <w:rsid w:val="00F1749C"/>
    <w:rsid w:val="00F42BF2"/>
    <w:rsid w:val="00F51B8F"/>
    <w:rsid w:val="00F544AE"/>
    <w:rsid w:val="00F60A39"/>
    <w:rsid w:val="00F62AA8"/>
    <w:rsid w:val="00F64115"/>
    <w:rsid w:val="00F7273D"/>
    <w:rsid w:val="00F80551"/>
    <w:rsid w:val="00F8533C"/>
    <w:rsid w:val="00F90106"/>
    <w:rsid w:val="00F97380"/>
    <w:rsid w:val="00FA5FF8"/>
    <w:rsid w:val="00FB5355"/>
    <w:rsid w:val="00FB6E86"/>
    <w:rsid w:val="00FC0614"/>
    <w:rsid w:val="00FC1ABC"/>
    <w:rsid w:val="00FC5C3C"/>
    <w:rsid w:val="00FD09F2"/>
    <w:rsid w:val="00FD21C2"/>
    <w:rsid w:val="00FD3F01"/>
    <w:rsid w:val="00FD5BFC"/>
    <w:rsid w:val="00FE1E06"/>
    <w:rsid w:val="00FE6A70"/>
    <w:rsid w:val="00FF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511B4E"/>
    <w:pPr>
      <w:keepNext/>
      <w:ind w:left="567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5C3CCD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FD3F01"/>
    <w:pPr>
      <w:keepNext/>
      <w:keepLines/>
      <w:numPr>
        <w:ilvl w:val="3"/>
        <w:numId w:val="1"/>
      </w:numPr>
      <w:spacing w:before="240" w:after="120" w:line="240" w:lineRule="auto"/>
      <w:ind w:left="567" w:hanging="567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link w:val="FuzeileZchn"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EA7904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EA7904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3">
    <w:name w:val="toc 3"/>
    <w:basedOn w:val="Standard"/>
    <w:next w:val="Standard"/>
    <w:autoRedefine/>
    <w:uiPriority w:val="39"/>
    <w:rsid w:val="00E35259"/>
    <w:pPr>
      <w:tabs>
        <w:tab w:val="left" w:pos="880"/>
        <w:tab w:val="right" w:leader="dot" w:pos="9060"/>
      </w:tabs>
    </w:pPr>
  </w:style>
  <w:style w:type="paragraph" w:styleId="Verzeichnis4">
    <w:name w:val="toc 4"/>
    <w:basedOn w:val="Standard"/>
    <w:next w:val="Standard"/>
    <w:autoRedefine/>
    <w:uiPriority w:val="39"/>
    <w:rsid w:val="003A6E69"/>
    <w:pPr>
      <w:tabs>
        <w:tab w:val="left" w:pos="880"/>
        <w:tab w:val="right" w:leader="dot" w:pos="9060"/>
      </w:tabs>
    </w:pPr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aliases w:val="Tabellentext bullet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5C3CC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aliases w:val="Tabellentext bullet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5E5C40"/>
    <w:rPr>
      <w:rFonts w:ascii="Arial" w:hAnsi="Arial" w:cs="Arial"/>
      <w:b/>
      <w:bCs/>
      <w:iCs/>
      <w:sz w:val="22"/>
      <w:szCs w:val="28"/>
    </w:rPr>
  </w:style>
  <w:style w:type="character" w:customStyle="1" w:styleId="zit">
    <w:name w:val="zit"/>
    <w:basedOn w:val="Absatz-Standardschriftart"/>
    <w:rsid w:val="00B86D1C"/>
  </w:style>
  <w:style w:type="paragraph" w:styleId="StandardWeb">
    <w:name w:val="Normal (Web)"/>
    <w:basedOn w:val="Standard"/>
    <w:uiPriority w:val="99"/>
    <w:semiHidden/>
    <w:unhideWhenUsed/>
    <w:rsid w:val="00B86D1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ervorhebung">
    <w:name w:val="Emphasis"/>
    <w:basedOn w:val="Absatz-Standardschriftart"/>
    <w:uiPriority w:val="20"/>
    <w:qFormat/>
    <w:rsid w:val="00B86D1C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FE6A7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F02FF5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locked/>
    <w:rsid w:val="001A0377"/>
    <w:rPr>
      <w:rFonts w:ascii="Arial" w:hAnsi="Arial"/>
      <w:sz w:val="22"/>
      <w:szCs w:val="24"/>
    </w:rPr>
  </w:style>
  <w:style w:type="paragraph" w:customStyle="1" w:styleId="KeineGliederung">
    <w:name w:val="Keine Gliederung"/>
    <w:basedOn w:val="Standard"/>
    <w:qFormat/>
    <w:rsid w:val="00511B4E"/>
    <w:pPr>
      <w:numPr>
        <w:numId w:val="4"/>
      </w:numPr>
      <w:autoSpaceDE w:val="0"/>
      <w:autoSpaceDN w:val="0"/>
      <w:adjustRightInd w:val="0"/>
      <w:spacing w:before="360" w:after="120" w:line="240" w:lineRule="auto"/>
    </w:pPr>
    <w:rPr>
      <w:rFonts w:ascii="Arial Fett" w:hAnsi="Arial Fett" w:cs="Arial"/>
      <w:b/>
      <w:bCs/>
      <w:szCs w:val="22"/>
    </w:rPr>
  </w:style>
  <w:style w:type="character" w:styleId="Platzhaltertext">
    <w:name w:val="Placeholder Text"/>
    <w:basedOn w:val="Absatz-Standardschriftart"/>
    <w:uiPriority w:val="99"/>
    <w:semiHidden/>
    <w:rsid w:val="00B47E80"/>
    <w:rPr>
      <w:color w:val="808080"/>
    </w:rPr>
  </w:style>
  <w:style w:type="paragraph" w:customStyle="1" w:styleId="GleissTextformat">
    <w:name w:val="Gleiss Textformat"/>
    <w:rsid w:val="00DD0F8D"/>
    <w:pPr>
      <w:spacing w:after="240" w:line="340" w:lineRule="atLeas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4811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085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927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4574F8E3AB4B3191D70AD24A90E7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F5FE33-E017-4BC0-8EAD-28D55D377402}"/>
      </w:docPartPr>
      <w:docPartBody>
        <w:p w:rsidR="00F11796" w:rsidRDefault="00321936" w:rsidP="00321936">
          <w:pPr>
            <w:pStyle w:val="9A4574F8E3AB4B3191D70AD24A90E78B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3B8DDBDBF4114D24A98956C04558EE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03C17-13E0-47A3-A522-98402F122F3F}"/>
      </w:docPartPr>
      <w:docPartBody>
        <w:p w:rsidR="00F11796" w:rsidRDefault="00321936" w:rsidP="00321936">
          <w:pPr>
            <w:pStyle w:val="3B8DDBDBF4114D24A98956C04558EEBE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335D6764C730459C8542E5B835A2D2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7222D-1CA8-428A-A9FE-F885D3991A32}"/>
      </w:docPartPr>
      <w:docPartBody>
        <w:p w:rsidR="00F11796" w:rsidRDefault="00321936" w:rsidP="00321936">
          <w:pPr>
            <w:pStyle w:val="335D6764C730459C8542E5B835A2D25A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D7"/>
    <w:rsid w:val="000A017C"/>
    <w:rsid w:val="000C4800"/>
    <w:rsid w:val="00153810"/>
    <w:rsid w:val="0016401C"/>
    <w:rsid w:val="001F463C"/>
    <w:rsid w:val="001F4FC8"/>
    <w:rsid w:val="00273F5E"/>
    <w:rsid w:val="00277AD7"/>
    <w:rsid w:val="002813FD"/>
    <w:rsid w:val="00321936"/>
    <w:rsid w:val="003275D3"/>
    <w:rsid w:val="00327979"/>
    <w:rsid w:val="00361A0F"/>
    <w:rsid w:val="003767C3"/>
    <w:rsid w:val="003D57B9"/>
    <w:rsid w:val="00404FDF"/>
    <w:rsid w:val="00432637"/>
    <w:rsid w:val="004A492F"/>
    <w:rsid w:val="00574307"/>
    <w:rsid w:val="00640DE9"/>
    <w:rsid w:val="007148FB"/>
    <w:rsid w:val="0081035C"/>
    <w:rsid w:val="008B4FA1"/>
    <w:rsid w:val="008B5276"/>
    <w:rsid w:val="00961C2F"/>
    <w:rsid w:val="009931C6"/>
    <w:rsid w:val="009A2965"/>
    <w:rsid w:val="00AC077F"/>
    <w:rsid w:val="00B13C2B"/>
    <w:rsid w:val="00B16B7A"/>
    <w:rsid w:val="00B57550"/>
    <w:rsid w:val="00B8420C"/>
    <w:rsid w:val="00BC40BB"/>
    <w:rsid w:val="00BD4EF7"/>
    <w:rsid w:val="00BE4F4C"/>
    <w:rsid w:val="00BF390F"/>
    <w:rsid w:val="00D804D9"/>
    <w:rsid w:val="00D97FC7"/>
    <w:rsid w:val="00DD3158"/>
    <w:rsid w:val="00F11796"/>
    <w:rsid w:val="00F1412A"/>
    <w:rsid w:val="00F244F6"/>
    <w:rsid w:val="00F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F4FC8"/>
    <w:rPr>
      <w:color w:val="808080"/>
    </w:rPr>
  </w:style>
  <w:style w:type="paragraph" w:customStyle="1" w:styleId="9A4574F8E3AB4B3191D70AD24A90E78B">
    <w:name w:val="9A4574F8E3AB4B3191D70AD24A90E78B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B8DDBDBF4114D24A98956C04558EEBE">
    <w:name w:val="3B8DDBDBF4114D24A98956C04558EEBE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35D6764C730459C8542E5B835A2D25A">
    <w:name w:val="335D6764C730459C8542E5B835A2D25A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144</Words>
  <Characters>982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3</cp:revision>
  <cp:lastPrinted>2012-08-29T14:23:00Z</cp:lastPrinted>
  <dcterms:created xsi:type="dcterms:W3CDTF">2026-10-12T05:45:00Z</dcterms:created>
  <dcterms:modified xsi:type="dcterms:W3CDTF">2026-10-13T15:42:00Z</dcterms:modified>
</cp:coreProperties>
</file>