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77E12DFE" w:rsidR="000C4456" w:rsidRPr="00063F54" w:rsidRDefault="000C4456" w:rsidP="003463F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F454C">
        <w:rPr>
          <w:rFonts w:ascii="Arial Fett" w:hAnsi="Arial Fett"/>
          <w:b/>
          <w:bCs/>
          <w:caps/>
          <w:szCs w:val="22"/>
        </w:rPr>
        <w:t xml:space="preserve">Anlage </w:t>
      </w:r>
      <w:r w:rsidR="00F02DAB" w:rsidRPr="000F454C">
        <w:rPr>
          <w:rFonts w:ascii="Arial Fett" w:hAnsi="Arial Fett"/>
          <w:b/>
          <w:bCs/>
          <w:caps/>
          <w:szCs w:val="22"/>
        </w:rPr>
        <w:t>B</w:t>
      </w:r>
      <w:r w:rsidR="00162F5A" w:rsidRPr="000F454C">
        <w:rPr>
          <w:rFonts w:ascii="Arial Fett" w:hAnsi="Arial Fett"/>
          <w:b/>
          <w:bCs/>
          <w:caps/>
          <w:szCs w:val="22"/>
        </w:rPr>
        <w:t>.</w:t>
      </w:r>
      <w:r w:rsidR="00CB7672" w:rsidRPr="000F454C">
        <w:rPr>
          <w:rFonts w:ascii="Arial Fett" w:hAnsi="Arial Fett"/>
          <w:b/>
          <w:bCs/>
          <w:caps/>
          <w:szCs w:val="22"/>
        </w:rPr>
        <w:t>0</w:t>
      </w:r>
      <w:r w:rsidR="00B73D0D" w:rsidRPr="000F454C">
        <w:rPr>
          <w:rFonts w:ascii="Arial Fett" w:hAnsi="Arial Fett"/>
          <w:b/>
          <w:bCs/>
          <w:caps/>
          <w:szCs w:val="22"/>
        </w:rPr>
        <w:t>1</w:t>
      </w:r>
      <w:r w:rsidR="001623AA">
        <w:rPr>
          <w:rFonts w:ascii="Arial Fett" w:hAnsi="Arial Fett"/>
          <w:b/>
          <w:bCs/>
          <w:caps/>
          <w:szCs w:val="22"/>
        </w:rPr>
        <w:t>b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3463FE" w:rsidRPr="003463FE">
        <w:rPr>
          <w:rFonts w:ascii="Arial Fett" w:hAnsi="Arial Fett"/>
          <w:b/>
          <w:bCs/>
          <w:caps/>
          <w:szCs w:val="22"/>
        </w:rPr>
        <w:t>V</w:t>
      </w:r>
      <w:r w:rsidR="003463FE">
        <w:rPr>
          <w:rFonts w:ascii="Arial Fett" w:hAnsi="Arial Fett"/>
          <w:b/>
          <w:bCs/>
          <w:caps/>
          <w:szCs w:val="22"/>
        </w:rPr>
        <w:t>ollmacht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 FÜR VERSICHERER</w:t>
      </w:r>
      <w:r w:rsidR="003463FE">
        <w:rPr>
          <w:rFonts w:ascii="Arial Fett" w:hAnsi="Arial Fett"/>
          <w:b/>
          <w:bCs/>
          <w:caps/>
          <w:szCs w:val="22"/>
        </w:rPr>
        <w:t xml:space="preserve"> 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ALS </w:t>
      </w:r>
      <w:r w:rsidR="008609C2">
        <w:rPr>
          <w:rFonts w:ascii="Arial Fett" w:hAnsi="Arial Fett"/>
          <w:b/>
          <w:bCs/>
          <w:caps/>
          <w:szCs w:val="22"/>
        </w:rPr>
        <w:t>Bietergemeinschaft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3E9E73B3" w:rsidR="00E12E48" w:rsidRPr="00956ECF" w:rsidRDefault="00E12E48" w:rsidP="00E75E94">
      <w:pPr>
        <w:spacing w:after="120" w:line="240" w:lineRule="auto"/>
        <w:rPr>
          <w:rFonts w:cs="Arial"/>
          <w:bCs/>
          <w:i/>
          <w:iCs/>
          <w:szCs w:val="20"/>
        </w:rPr>
      </w:pPr>
      <w:r w:rsidRPr="00956ECF">
        <w:rPr>
          <w:rFonts w:cs="Arial"/>
          <w:bCs/>
          <w:i/>
          <w:iCs/>
          <w:szCs w:val="20"/>
        </w:rPr>
        <w:t>Sehr geehrte Damen und Herren,</w:t>
      </w:r>
    </w:p>
    <w:p w14:paraId="2B388DBA" w14:textId="05579B22" w:rsidR="00921D4F" w:rsidRPr="00956ECF" w:rsidRDefault="00DB2BD0" w:rsidP="00921D4F">
      <w:pPr>
        <w:pStyle w:val="KBV-Standardtext"/>
        <w:rPr>
          <w:rFonts w:ascii="Arial" w:hAnsi="Arial" w:cs="Arial"/>
          <w:i/>
          <w:iCs/>
        </w:rPr>
      </w:pPr>
      <w:r w:rsidRPr="00956ECF">
        <w:rPr>
          <w:rFonts w:ascii="Arial" w:hAnsi="Arial" w:cs="Arial"/>
          <w:i/>
          <w:iCs/>
        </w:rPr>
        <w:t>h</w:t>
      </w:r>
      <w:r w:rsidR="00921D4F" w:rsidRPr="00956ECF">
        <w:rPr>
          <w:rFonts w:ascii="Arial" w:hAnsi="Arial" w:cs="Arial"/>
          <w:i/>
          <w:iCs/>
        </w:rPr>
        <w:t>iermit bevollmächtigten wir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921D4F" w14:paraId="4E631457" w14:textId="77777777" w:rsidTr="00724F44">
        <w:tc>
          <w:tcPr>
            <w:tcW w:w="4531" w:type="dxa"/>
          </w:tcPr>
          <w:p w14:paraId="33A1F0E9" w14:textId="7F8B2A38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1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66A3FA67" w14:textId="55F71D6C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429634548" w:edGrp="everyone"/>
          <w:p w14:paraId="3BCA2081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429634548"/>
          <w:p w14:paraId="544DBB98" w14:textId="3E15400C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85545357" w:edGrp="everyone"/>
          <w:p w14:paraId="4522A20A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85545357"/>
          <w:p w14:paraId="5CAF4215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1904113110" w:edGrp="everyone"/>
          <w:p w14:paraId="4A870169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904113110"/>
          <w:p w14:paraId="384DF48F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41055773" w:edGrp="everyone"/>
          <w:p w14:paraId="2274FA72" w14:textId="77777777" w:rsidR="00921D4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41055773"/>
          <w:p w14:paraId="53B2203C" w14:textId="77777777" w:rsidR="00310D0D" w:rsidRDefault="00310D0D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2144492039" w:edGrp="everyone"/>
          <w:p w14:paraId="21ABDC81" w14:textId="4474771E" w:rsidR="00310D0D" w:rsidRPr="00310D0D" w:rsidRDefault="00310D0D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2144492039"/>
          </w:p>
        </w:tc>
        <w:tc>
          <w:tcPr>
            <w:tcW w:w="4531" w:type="dxa"/>
          </w:tcPr>
          <w:p w14:paraId="59371070" w14:textId="53DB3FB2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2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307E6EC8" w14:textId="0C5B6EDD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244011076" w:edGrp="everyone"/>
          <w:p w14:paraId="7D6CBD2D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244011076"/>
          <w:p w14:paraId="4FA27556" w14:textId="0A43A4C4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679415278" w:edGrp="everyone"/>
          <w:p w14:paraId="267C462D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679415278"/>
          <w:p w14:paraId="089CEF56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2104771251" w:edGrp="everyone"/>
          <w:p w14:paraId="0796788F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2104771251"/>
          <w:p w14:paraId="329BAFE9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182788127" w:edGrp="everyone"/>
          <w:p w14:paraId="3998EBCE" w14:textId="65CB8240" w:rsidR="00310D0D" w:rsidRDefault="00921D4F" w:rsidP="00310D0D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82788127"/>
          <w:p w14:paraId="36899252" w14:textId="77777777" w:rsid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936339820" w:edGrp="everyone"/>
          <w:p w14:paraId="19B84CB2" w14:textId="04547904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1936339820"/>
          </w:p>
        </w:tc>
      </w:tr>
      <w:tr w:rsidR="00921D4F" w14:paraId="3A03FB9E" w14:textId="77777777" w:rsidTr="00724F44">
        <w:tc>
          <w:tcPr>
            <w:tcW w:w="4531" w:type="dxa"/>
          </w:tcPr>
          <w:p w14:paraId="4A1038FA" w14:textId="377393E3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3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6B66B3D2" w14:textId="51082645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167409491" w:edGrp="everyone"/>
          <w:p w14:paraId="5E0D79CC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167409491"/>
          <w:p w14:paraId="46066059" w14:textId="08F66ACB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862480885" w:edGrp="everyone"/>
          <w:p w14:paraId="7DAB1CFB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862480885"/>
          <w:p w14:paraId="2883C38B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1892950440" w:edGrp="everyone"/>
          <w:p w14:paraId="61F176CC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892950440"/>
          <w:p w14:paraId="07675F02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466892210" w:edGrp="everyone"/>
          <w:p w14:paraId="56B1C722" w14:textId="4B50C47D" w:rsidR="00310D0D" w:rsidRPr="00310D0D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466892210"/>
          <w:p w14:paraId="7D313E50" w14:textId="77777777" w:rsidR="00310D0D" w:rsidRDefault="00310D0D" w:rsidP="00310D0D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913919352" w:edGrp="everyone"/>
          <w:p w14:paraId="23B47C9C" w14:textId="388873B4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913919352"/>
          </w:p>
        </w:tc>
        <w:tc>
          <w:tcPr>
            <w:tcW w:w="4531" w:type="dxa"/>
          </w:tcPr>
          <w:p w14:paraId="5E1D3EF1" w14:textId="38C1CE60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4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23048E53" w14:textId="19959B69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297621959" w:edGrp="everyone"/>
          <w:p w14:paraId="00D4D9C7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297621959"/>
          <w:p w14:paraId="00B34FAF" w14:textId="5F23D6A4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980398803" w:edGrp="everyone"/>
          <w:p w14:paraId="7A049C60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980398803"/>
          <w:p w14:paraId="1DF0163C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199180582" w:edGrp="everyone"/>
          <w:p w14:paraId="1E91B0A0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99180582"/>
          <w:p w14:paraId="56319FC6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2119245248" w:edGrp="everyone"/>
          <w:p w14:paraId="4DAF332B" w14:textId="748ED72F" w:rsidR="00310D0D" w:rsidRDefault="00921D4F" w:rsidP="00310D0D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2119245248"/>
          <w:p w14:paraId="38A6DD6B" w14:textId="74892DCE" w:rsidR="00310D0D" w:rsidRDefault="00310D0D" w:rsidP="00310D0D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104173550" w:edGrp="everyone"/>
          <w:p w14:paraId="48CB4ADE" w14:textId="51C97488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1104173550"/>
          </w:p>
        </w:tc>
      </w:tr>
    </w:tbl>
    <w:p w14:paraId="45D8B57D" w14:textId="77777777" w:rsidR="00921D4F" w:rsidRPr="00956ECF" w:rsidRDefault="00921D4F" w:rsidP="00921D4F">
      <w:pPr>
        <w:pStyle w:val="KBV-Standardtext"/>
        <w:spacing w:before="200"/>
        <w:rPr>
          <w:rFonts w:ascii="Arial" w:hAnsi="Arial" w:cs="Arial"/>
        </w:rPr>
      </w:pPr>
      <w:r w:rsidRPr="00956ECF">
        <w:rPr>
          <w:rFonts w:ascii="Arial" w:hAnsi="Arial" w:cs="Arial"/>
        </w:rPr>
        <w:t>NAME/ ANSCHRIFT/ KONTAKTDATEN DES BEVOLLMÄCHTIGTEN:</w:t>
      </w:r>
    </w:p>
    <w:p w14:paraId="25B75521" w14:textId="695A5201" w:rsidR="00921D4F" w:rsidRPr="00956ECF" w:rsidRDefault="00921D4F" w:rsidP="00921D4F">
      <w:pPr>
        <w:pStyle w:val="KBV-Standardtext"/>
        <w:rPr>
          <w:rFonts w:ascii="Arial" w:hAnsi="Arial" w:cs="Arial"/>
          <w:b/>
          <w:bCs/>
        </w:rPr>
      </w:pPr>
      <w:r w:rsidRPr="00956ECF">
        <w:rPr>
          <w:rFonts w:ascii="Arial" w:hAnsi="Arial" w:cs="Arial"/>
          <w:bCs/>
        </w:rPr>
        <w:t>Name</w:t>
      </w:r>
      <w:r w:rsidR="00A710EA">
        <w:rPr>
          <w:rFonts w:ascii="Arial" w:hAnsi="Arial" w:cs="Arial"/>
          <w:bCs/>
        </w:rPr>
        <w:t xml:space="preserve"> Unternehmen</w:t>
      </w:r>
      <w:r w:rsidRPr="00956ECF">
        <w:rPr>
          <w:rFonts w:ascii="Arial" w:hAnsi="Arial" w:cs="Arial"/>
          <w:bCs/>
        </w:rPr>
        <w:t>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121899587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1218995875"/>
    </w:p>
    <w:p w14:paraId="054988DE" w14:textId="56006CCA" w:rsidR="00921D4F" w:rsidRPr="00956ECF" w:rsidRDefault="00A710EA" w:rsidP="00921D4F">
      <w:pPr>
        <w:pStyle w:val="KBV-Standardtex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Vor- und Nachn</w:t>
      </w:r>
      <w:r w:rsidR="00921D4F" w:rsidRPr="00956ECF">
        <w:rPr>
          <w:rFonts w:ascii="Arial" w:hAnsi="Arial" w:cs="Arial"/>
          <w:bCs/>
        </w:rPr>
        <w:t xml:space="preserve">ame: </w:t>
      </w:r>
      <w:r w:rsidR="00921D4F" w:rsidRPr="00956ECF">
        <w:rPr>
          <w:rFonts w:ascii="Arial" w:hAnsi="Arial" w:cs="Arial"/>
          <w:bCs/>
        </w:rPr>
        <w:tab/>
      </w:r>
      <w:r w:rsidR="00921D4F" w:rsidRPr="00956ECF">
        <w:rPr>
          <w:rFonts w:ascii="Arial" w:hAnsi="Arial" w:cs="Arial"/>
          <w:bCs/>
        </w:rPr>
        <w:tab/>
      </w:r>
      <w:permStart w:id="1934427665" w:edGrp="everyone"/>
      <w:r w:rsidR="00921D4F"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="00921D4F" w:rsidRPr="00956ECF">
        <w:rPr>
          <w:rFonts w:ascii="Arial" w:hAnsi="Arial" w:cs="Arial"/>
          <w:bCs/>
        </w:rPr>
        <w:instrText xml:space="preserve"> FORMTEXT </w:instrText>
      </w:r>
      <w:r w:rsidR="00921D4F" w:rsidRPr="00956ECF">
        <w:rPr>
          <w:rFonts w:ascii="Arial" w:hAnsi="Arial" w:cs="Arial"/>
          <w:bCs/>
        </w:rPr>
      </w:r>
      <w:r w:rsidR="00921D4F" w:rsidRPr="00956ECF">
        <w:rPr>
          <w:rFonts w:ascii="Arial" w:hAnsi="Arial" w:cs="Arial"/>
          <w:bCs/>
        </w:rPr>
        <w:fldChar w:fldCharType="separate"/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</w:rPr>
        <w:fldChar w:fldCharType="end"/>
      </w:r>
      <w:permEnd w:id="1934427665"/>
    </w:p>
    <w:p w14:paraId="711450C3" w14:textId="77777777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>Straße, Hausnummer:</w:t>
      </w:r>
      <w:r w:rsidRPr="00956ECF">
        <w:rPr>
          <w:rFonts w:ascii="Arial" w:hAnsi="Arial" w:cs="Arial"/>
          <w:bCs/>
        </w:rPr>
        <w:tab/>
      </w:r>
      <w:permStart w:id="98803018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988030185"/>
    </w:p>
    <w:p w14:paraId="336B37CF" w14:textId="65D2AFA0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>Postleitzahl, Ort: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369691311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369691311"/>
    </w:p>
    <w:p w14:paraId="3348DA7D" w14:textId="503A949F" w:rsidR="00921D4F" w:rsidRPr="00956ECF" w:rsidRDefault="00921D4F" w:rsidP="00921D4F">
      <w:pPr>
        <w:pStyle w:val="KBV-Standardtext"/>
        <w:rPr>
          <w:rFonts w:ascii="Arial" w:hAnsi="Arial" w:cs="Arial"/>
          <w:b/>
          <w:bCs/>
        </w:rPr>
      </w:pPr>
      <w:r w:rsidRPr="00956ECF">
        <w:rPr>
          <w:rFonts w:ascii="Arial" w:hAnsi="Arial" w:cs="Arial"/>
          <w:bCs/>
        </w:rPr>
        <w:t>Ansprechpartner/in: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730531490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730531490"/>
    </w:p>
    <w:p w14:paraId="0CF2C288" w14:textId="0A9DB362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 xml:space="preserve">Telefon: </w:t>
      </w:r>
      <w:r w:rsidRPr="00956ECF">
        <w:rPr>
          <w:rFonts w:ascii="Arial" w:hAnsi="Arial" w:cs="Arial"/>
          <w:bCs/>
        </w:rPr>
        <w:tab/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201379951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2013799515"/>
    </w:p>
    <w:p w14:paraId="02F92F04" w14:textId="26E215DE" w:rsidR="00921D4F" w:rsidRPr="00310D0D" w:rsidRDefault="00921D4F" w:rsidP="00310D0D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 xml:space="preserve">E-Mail: </w:t>
      </w:r>
      <w:r w:rsidRPr="00956ECF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197864190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197864190"/>
    </w:p>
    <w:p w14:paraId="7ADA7045" w14:textId="77777777" w:rsidR="001623AA" w:rsidRDefault="001623AA" w:rsidP="0020299B">
      <w:pPr>
        <w:pStyle w:val="KBV-Standardtext"/>
        <w:jc w:val="both"/>
        <w:rPr>
          <w:rFonts w:ascii="Arial" w:hAnsi="Arial" w:cs="Arial"/>
          <w:i/>
          <w:iCs/>
        </w:rPr>
      </w:pPr>
    </w:p>
    <w:p w14:paraId="0AD16E94" w14:textId="45699D11" w:rsidR="00DE62B2" w:rsidRPr="008E001F" w:rsidRDefault="00DE62B2" w:rsidP="00DE62B2">
      <w:pPr>
        <w:pStyle w:val="KBV-Standardtext"/>
        <w:jc w:val="both"/>
        <w:rPr>
          <w:rFonts w:ascii="Arial" w:hAnsi="Arial" w:cs="Arial"/>
          <w:i/>
          <w:iCs/>
        </w:rPr>
      </w:pPr>
      <w:r w:rsidRPr="008E001F">
        <w:rPr>
          <w:rFonts w:ascii="Arial" w:hAnsi="Arial" w:cs="Arial"/>
          <w:i/>
          <w:iCs/>
        </w:rPr>
        <w:t>uns in dem Vergabeverfahren „</w:t>
      </w:r>
      <w:r>
        <w:rPr>
          <w:rFonts w:ascii="Arial" w:hAnsi="Arial" w:cs="Arial"/>
          <w:i/>
          <w:iCs/>
        </w:rPr>
        <w:t>Kfz- und Dienstreise-Kasko-Versicherungen</w:t>
      </w:r>
      <w:r w:rsidRPr="008E001F">
        <w:rPr>
          <w:rFonts w:ascii="Arial" w:hAnsi="Arial" w:cs="Arial"/>
          <w:i/>
          <w:iCs/>
        </w:rPr>
        <w:t xml:space="preserve"> (SAVE_</w:t>
      </w:r>
      <w:r w:rsidR="00E903FD">
        <w:rPr>
          <w:rFonts w:ascii="Arial" w:hAnsi="Arial" w:cs="Arial"/>
          <w:i/>
          <w:iCs/>
        </w:rPr>
        <w:t>210</w:t>
      </w:r>
      <w:r w:rsidRPr="008E001F">
        <w:rPr>
          <w:rFonts w:ascii="Arial" w:hAnsi="Arial" w:cs="Arial"/>
          <w:i/>
          <w:iCs/>
        </w:rPr>
        <w:t>_2026)“ gegenüber der AOK – Die Gesundheitskasse in Hessen zu vertreten</w:t>
      </w:r>
      <w:r>
        <w:rPr>
          <w:rFonts w:ascii="Arial" w:hAnsi="Arial" w:cs="Arial"/>
          <w:i/>
          <w:iCs/>
        </w:rPr>
        <w:t>.</w:t>
      </w:r>
    </w:p>
    <w:p w14:paraId="096E8F0F" w14:textId="77777777" w:rsidR="0020299B" w:rsidRDefault="0020299B" w:rsidP="00921D4F">
      <w:pPr>
        <w:pStyle w:val="KBV-Standardtext"/>
        <w:jc w:val="both"/>
        <w:rPr>
          <w:rFonts w:cs="Arial"/>
          <w:bCs/>
          <w:szCs w:val="20"/>
        </w:rPr>
      </w:pPr>
    </w:p>
    <w:p w14:paraId="4C51F7FA" w14:textId="77777777" w:rsidR="001A1E85" w:rsidRDefault="001A1E85" w:rsidP="001A1E85">
      <w:pPr>
        <w:rPr>
          <w:rFonts w:asciiTheme="minorHAnsi" w:eastAsiaTheme="minorHAnsi" w:hAnsiTheme="minorHAnsi" w:cs="Arial"/>
          <w:bCs/>
          <w:szCs w:val="20"/>
          <w:lang w:eastAsia="en-US"/>
        </w:rPr>
      </w:pPr>
    </w:p>
    <w:p w14:paraId="2F9B2632" w14:textId="6E150662" w:rsidR="001A1E85" w:rsidRPr="0060071B" w:rsidRDefault="001A1E85" w:rsidP="001623AA">
      <w:pPr>
        <w:tabs>
          <w:tab w:val="left" w:pos="7148"/>
        </w:tabs>
      </w:pPr>
      <w:r>
        <w:rPr>
          <w:lang w:eastAsia="en-US"/>
        </w:rPr>
        <w:lastRenderedPageBreak/>
        <w:tab/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921D4F" w14:paraId="6F03AC0F" w14:textId="77777777" w:rsidTr="00724F44">
        <w:trPr>
          <w:trHeight w:val="2268"/>
        </w:trPr>
        <w:tc>
          <w:tcPr>
            <w:tcW w:w="4531" w:type="dxa"/>
            <w:vAlign w:val="bottom"/>
          </w:tcPr>
          <w:permStart w:id="643762977" w:edGrp="everyone"/>
          <w:p w14:paraId="471EB9B4" w14:textId="77777777" w:rsidR="00921D4F" w:rsidRPr="002A5776" w:rsidRDefault="00921D4F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643762977"/>
          </w:p>
        </w:tc>
        <w:permStart w:id="1439972197" w:edGrp="everyone"/>
        <w:tc>
          <w:tcPr>
            <w:tcW w:w="4531" w:type="dxa"/>
            <w:vAlign w:val="bottom"/>
          </w:tcPr>
          <w:p w14:paraId="00C70B28" w14:textId="77777777" w:rsidR="00921D4F" w:rsidRPr="002A5776" w:rsidRDefault="00921D4F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1439972197"/>
          </w:p>
        </w:tc>
      </w:tr>
      <w:tr w:rsidR="00921D4F" w14:paraId="083D3F6B" w14:textId="77777777" w:rsidTr="00724F44">
        <w:tc>
          <w:tcPr>
            <w:tcW w:w="4531" w:type="dxa"/>
          </w:tcPr>
          <w:p w14:paraId="7AECB3EF" w14:textId="77777777" w:rsidR="00921D4F" w:rsidRPr="00956ECF" w:rsidRDefault="00921D4F" w:rsidP="00724F44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65BFC033" w14:textId="68586C11" w:rsidR="00921D4F" w:rsidRPr="00956ECF" w:rsidRDefault="00921D4F" w:rsidP="00724F44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 w:rsidR="007F6A0A">
              <w:rPr>
                <w:rFonts w:ascii="Arial" w:hAnsi="Arial" w:cs="Arial"/>
              </w:rPr>
              <w:t xml:space="preserve"> </w:t>
            </w:r>
            <w:r w:rsidR="007F6A0A" w:rsidRPr="00956ECF">
              <w:rPr>
                <w:rFonts w:ascii="Arial" w:hAnsi="Arial" w:cs="Arial"/>
              </w:rPr>
              <w:t>MITGLIED 1</w:t>
            </w:r>
          </w:p>
        </w:tc>
      </w:tr>
    </w:tbl>
    <w:p w14:paraId="30B6AC03" w14:textId="77777777" w:rsidR="00921D4F" w:rsidRDefault="00921D4F" w:rsidP="00921D4F">
      <w:pPr>
        <w:pStyle w:val="KeinLeerraum"/>
        <w:rPr>
          <w:rFonts w:ascii="Arial" w:hAnsi="Arial" w:cs="Arial"/>
          <w:b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7D312302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792616590" w:edGrp="everyone"/>
          <w:p w14:paraId="772A8983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792616590"/>
          </w:p>
        </w:tc>
        <w:permStart w:id="765403328" w:edGrp="everyone"/>
        <w:tc>
          <w:tcPr>
            <w:tcW w:w="4531" w:type="dxa"/>
            <w:vAlign w:val="bottom"/>
          </w:tcPr>
          <w:p w14:paraId="35EA6BAA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765403328"/>
          </w:p>
        </w:tc>
      </w:tr>
      <w:tr w:rsidR="007F6A0A" w14:paraId="69CA5627" w14:textId="77777777" w:rsidTr="00500292">
        <w:tc>
          <w:tcPr>
            <w:tcW w:w="4531" w:type="dxa"/>
          </w:tcPr>
          <w:p w14:paraId="61190427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17C132E6" w14:textId="02FC9E0D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2</w:t>
            </w:r>
          </w:p>
        </w:tc>
      </w:tr>
    </w:tbl>
    <w:p w14:paraId="74C6767D" w14:textId="75C85990" w:rsidR="005F7958" w:rsidRDefault="005F7958" w:rsidP="00921D4F">
      <w:pPr>
        <w:pStyle w:val="KBV-Standardtext"/>
        <w:rPr>
          <w:bCs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14E9A7BA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2091477358" w:edGrp="everyone"/>
          <w:p w14:paraId="2A0A5578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2091477358"/>
          </w:p>
        </w:tc>
        <w:permStart w:id="1831218361" w:edGrp="everyone"/>
        <w:tc>
          <w:tcPr>
            <w:tcW w:w="4531" w:type="dxa"/>
            <w:vAlign w:val="bottom"/>
          </w:tcPr>
          <w:p w14:paraId="697DA9D8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1831218361"/>
          </w:p>
        </w:tc>
      </w:tr>
      <w:tr w:rsidR="007F6A0A" w14:paraId="682F9253" w14:textId="77777777" w:rsidTr="00500292">
        <w:tc>
          <w:tcPr>
            <w:tcW w:w="4531" w:type="dxa"/>
          </w:tcPr>
          <w:p w14:paraId="62D43F65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0390E1B5" w14:textId="3CDA78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3</w:t>
            </w:r>
          </w:p>
        </w:tc>
      </w:tr>
    </w:tbl>
    <w:p w14:paraId="5029AA1B" w14:textId="77777777" w:rsidR="007F6A0A" w:rsidRDefault="007F6A0A" w:rsidP="00921D4F">
      <w:pPr>
        <w:pStyle w:val="KBV-Standardtext"/>
        <w:rPr>
          <w:bCs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1F5A6F00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2132244521" w:edGrp="everyone"/>
          <w:p w14:paraId="6BC6EEFE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2132244521"/>
          </w:p>
        </w:tc>
        <w:permStart w:id="665745066" w:edGrp="everyone"/>
        <w:tc>
          <w:tcPr>
            <w:tcW w:w="4531" w:type="dxa"/>
            <w:vAlign w:val="bottom"/>
          </w:tcPr>
          <w:p w14:paraId="49CB8281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665745066"/>
          </w:p>
        </w:tc>
      </w:tr>
      <w:tr w:rsidR="007F6A0A" w14:paraId="66243839" w14:textId="77777777" w:rsidTr="00500292">
        <w:tc>
          <w:tcPr>
            <w:tcW w:w="4531" w:type="dxa"/>
          </w:tcPr>
          <w:p w14:paraId="6B610832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04846506" w14:textId="5A16730B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4</w:t>
            </w:r>
          </w:p>
        </w:tc>
      </w:tr>
    </w:tbl>
    <w:p w14:paraId="0C7B7AFD" w14:textId="77777777" w:rsidR="007F6A0A" w:rsidRPr="00A4219C" w:rsidRDefault="007F6A0A" w:rsidP="00310D0D">
      <w:pPr>
        <w:pStyle w:val="KBV-Standardtext"/>
        <w:rPr>
          <w:bCs/>
          <w:sz w:val="18"/>
          <w:szCs w:val="18"/>
        </w:rPr>
      </w:pPr>
    </w:p>
    <w:sectPr w:rsidR="007F6A0A" w:rsidRPr="00A4219C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60556" w14:textId="77777777" w:rsidR="00081D25" w:rsidRDefault="00081D25" w:rsidP="00A851DA">
      <w:pPr>
        <w:spacing w:line="240" w:lineRule="auto"/>
      </w:pPr>
      <w:r>
        <w:separator/>
      </w:r>
    </w:p>
  </w:endnote>
  <w:endnote w:type="continuationSeparator" w:id="0">
    <w:p w14:paraId="265BF5E9" w14:textId="77777777" w:rsidR="00081D25" w:rsidRDefault="00081D2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6787253F" w:rsidR="005C0CA8" w:rsidRPr="00074B44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074B44">
      <w:rPr>
        <w:rFonts w:ascii="AOK Buenos Aires Text" w:hAnsi="AOK Buenos Aires Text"/>
        <w:color w:val="005E3F"/>
      </w:rPr>
      <w:t xml:space="preserve">ANL </w:t>
    </w:r>
    <w:r w:rsidR="00F02DAB" w:rsidRPr="00074B44">
      <w:rPr>
        <w:rFonts w:ascii="AOK Buenos Aires Text" w:hAnsi="AOK Buenos Aires Text"/>
        <w:color w:val="005E3F"/>
      </w:rPr>
      <w:t>B</w:t>
    </w:r>
    <w:r w:rsidR="00162F5A" w:rsidRPr="00074B44">
      <w:rPr>
        <w:rFonts w:ascii="AOK Buenos Aires Text" w:hAnsi="AOK Buenos Aires Text"/>
        <w:color w:val="005E3F"/>
      </w:rPr>
      <w:t>.</w:t>
    </w:r>
    <w:r w:rsidR="00A14F5F" w:rsidRPr="00074B44">
      <w:rPr>
        <w:rFonts w:ascii="AOK Buenos Aires Text" w:hAnsi="AOK Buenos Aires Text"/>
        <w:color w:val="005E3F"/>
      </w:rPr>
      <w:t>0</w:t>
    </w:r>
    <w:r w:rsidR="00B73D0D" w:rsidRPr="00074B44">
      <w:rPr>
        <w:rFonts w:ascii="AOK Buenos Aires Text" w:hAnsi="AOK Buenos Aires Text"/>
        <w:color w:val="005E3F"/>
      </w:rPr>
      <w:t>1</w:t>
    </w:r>
    <w:r w:rsidR="001623AA">
      <w:rPr>
        <w:rFonts w:ascii="AOK Buenos Aires Text" w:hAnsi="AOK Buenos Aires Text"/>
        <w:color w:val="005E3F"/>
      </w:rPr>
      <w:t>b</w:t>
    </w:r>
    <w:r w:rsidRPr="00074B44">
      <w:rPr>
        <w:rFonts w:ascii="AOK Buenos Aires Text" w:hAnsi="AOK Buenos Aires Text"/>
        <w:color w:val="005E3F"/>
      </w:rPr>
      <w:t xml:space="preserve"> – </w:t>
    </w:r>
    <w:r w:rsidR="00074B44" w:rsidRPr="00074B44">
      <w:rPr>
        <w:rFonts w:ascii="AOK Buenos Aires Text" w:hAnsi="AOK Buenos Aires Text"/>
        <w:color w:val="005E3F"/>
      </w:rPr>
      <w:t>Voll</w:t>
    </w:r>
    <w:r w:rsidR="00074B44">
      <w:rPr>
        <w:rFonts w:ascii="AOK Buenos Aires Text" w:hAnsi="AOK Buenos Aires Text"/>
        <w:color w:val="005E3F"/>
      </w:rPr>
      <w:t xml:space="preserve">macht für Versicherer als </w:t>
    </w:r>
    <w:r w:rsidR="00921D4F">
      <w:rPr>
        <w:rFonts w:ascii="AOK Buenos Aires Text" w:hAnsi="AOK Buenos Aires Text"/>
        <w:color w:val="005E3F"/>
      </w:rPr>
      <w:t>B</w:t>
    </w:r>
    <w:r w:rsidR="00F61AB7">
      <w:rPr>
        <w:rFonts w:ascii="AOK Buenos Aires Text" w:hAnsi="AOK Buenos Aires Text"/>
        <w:color w:val="005E3F"/>
      </w:rPr>
      <w:t>ieter</w:t>
    </w:r>
    <w:r w:rsidR="00921D4F">
      <w:rPr>
        <w:rFonts w:ascii="AOK Buenos Aires Text" w:hAnsi="AOK Buenos Aires Text"/>
        <w:color w:val="005E3F"/>
      </w:rPr>
      <w:t>gemeinschaft</w:t>
    </w:r>
    <w:r w:rsidR="00F02DAB" w:rsidRPr="00074B44">
      <w:rPr>
        <w:rFonts w:ascii="AOK Buenos Aires Text" w:hAnsi="AOK Buenos Aires Text"/>
        <w:color w:val="005E3F"/>
        <w:spacing w:val="60"/>
      </w:rPr>
      <w:tab/>
    </w:r>
    <w:r w:rsidR="005C0CA8" w:rsidRPr="00074B44">
      <w:rPr>
        <w:rFonts w:ascii="AOK Buenos Aires Text" w:hAnsi="AOK Buenos Aires Text"/>
        <w:color w:val="005E3F"/>
        <w:spacing w:val="60"/>
      </w:rPr>
      <w:t>Seite</w:t>
    </w:r>
    <w:r w:rsidR="005C0CA8" w:rsidRPr="00074B44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074B44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Pr="00074B44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323E" w14:textId="77777777" w:rsidR="00081D25" w:rsidRDefault="00081D25" w:rsidP="00A851DA">
      <w:pPr>
        <w:spacing w:line="240" w:lineRule="auto"/>
      </w:pPr>
      <w:r>
        <w:separator/>
      </w:r>
    </w:p>
  </w:footnote>
  <w:footnote w:type="continuationSeparator" w:id="0">
    <w:p w14:paraId="1F95DB57" w14:textId="77777777" w:rsidR="00081D25" w:rsidRDefault="00081D2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0DD9650F" w:rsidR="00A14F5F" w:rsidRDefault="00A14F5F" w:rsidP="00A14F5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E903FD">
      <w:rPr>
        <w:rFonts w:ascii="AOK Buenos Aires SemiBold" w:hAnsi="AOK Buenos Aires SemiBold"/>
        <w:bCs/>
        <w:color w:val="005E3F"/>
        <w:szCs w:val="22"/>
      </w:rPr>
      <w:t>Kfz</w:t>
    </w:r>
    <w:r w:rsidR="00E903FD" w:rsidRPr="002A0B91">
      <w:rPr>
        <w:rFonts w:ascii="AOK Buenos Aires SemiBold" w:hAnsi="AOK Buenos Aires SemiBold"/>
        <w:bCs/>
        <w:color w:val="005E3F"/>
        <w:szCs w:val="22"/>
      </w:rPr>
      <w:t xml:space="preserve">- und </w:t>
    </w:r>
    <w:r w:rsidR="00E903FD">
      <w:rPr>
        <w:rFonts w:ascii="AOK Buenos Aires SemiBold" w:hAnsi="AOK Buenos Aires SemiBold"/>
        <w:bCs/>
        <w:color w:val="005E3F"/>
        <w:szCs w:val="22"/>
      </w:rPr>
      <w:t>Dienstreise-Kasko-V</w:t>
    </w:r>
    <w:r w:rsidR="00E903FD" w:rsidRPr="002A0B91">
      <w:rPr>
        <w:rFonts w:ascii="AOK Buenos Aires SemiBold" w:hAnsi="AOK Buenos Aires SemiBold"/>
        <w:bCs/>
        <w:color w:val="005E3F"/>
        <w:szCs w:val="22"/>
      </w:rPr>
      <w:t>ersicherung</w:t>
    </w:r>
    <w:r w:rsidR="00E903FD">
      <w:rPr>
        <w:rFonts w:ascii="AOK Buenos Aires SemiBold" w:hAnsi="AOK Buenos Aires SemiBold"/>
        <w:bCs/>
        <w:color w:val="005E3F"/>
        <w:szCs w:val="22"/>
      </w:rPr>
      <w:t>en (SAVE_210_2026</w:t>
    </w:r>
    <w:r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IdwavBcKk1D+Slu+r0tN+OCwzfGFQWxBYAHCCxjL6PYOXmEvPBnVziFgRSMtoIfzZelbDI4IUKGT2iRR2FIIbg==" w:salt="Euhe337CnbBp9t+T6j/6rg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56832"/>
    <w:rsid w:val="00063F54"/>
    <w:rsid w:val="00063FF9"/>
    <w:rsid w:val="000738ED"/>
    <w:rsid w:val="00074B44"/>
    <w:rsid w:val="00081D25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E7BCF"/>
    <w:rsid w:val="000F0223"/>
    <w:rsid w:val="000F454C"/>
    <w:rsid w:val="0011093C"/>
    <w:rsid w:val="00116AD9"/>
    <w:rsid w:val="0014468B"/>
    <w:rsid w:val="0014541E"/>
    <w:rsid w:val="0014738A"/>
    <w:rsid w:val="001623AA"/>
    <w:rsid w:val="00162F5A"/>
    <w:rsid w:val="00165074"/>
    <w:rsid w:val="00174759"/>
    <w:rsid w:val="00181693"/>
    <w:rsid w:val="00190708"/>
    <w:rsid w:val="0019394D"/>
    <w:rsid w:val="001A19A3"/>
    <w:rsid w:val="001A1E85"/>
    <w:rsid w:val="001B5435"/>
    <w:rsid w:val="001D1086"/>
    <w:rsid w:val="001E3CA7"/>
    <w:rsid w:val="001E45DF"/>
    <w:rsid w:val="0020299B"/>
    <w:rsid w:val="00203609"/>
    <w:rsid w:val="00205F68"/>
    <w:rsid w:val="00207971"/>
    <w:rsid w:val="00213CD0"/>
    <w:rsid w:val="0023165B"/>
    <w:rsid w:val="0024266E"/>
    <w:rsid w:val="00273F5E"/>
    <w:rsid w:val="00281787"/>
    <w:rsid w:val="002A5776"/>
    <w:rsid w:val="002D5113"/>
    <w:rsid w:val="002E69D1"/>
    <w:rsid w:val="002F43D8"/>
    <w:rsid w:val="00310D0D"/>
    <w:rsid w:val="00321B1E"/>
    <w:rsid w:val="00324F7C"/>
    <w:rsid w:val="00326641"/>
    <w:rsid w:val="00326A26"/>
    <w:rsid w:val="00327979"/>
    <w:rsid w:val="003370F8"/>
    <w:rsid w:val="00341148"/>
    <w:rsid w:val="00342423"/>
    <w:rsid w:val="003463FE"/>
    <w:rsid w:val="003478C6"/>
    <w:rsid w:val="003564CB"/>
    <w:rsid w:val="00356A59"/>
    <w:rsid w:val="00364ACE"/>
    <w:rsid w:val="00374897"/>
    <w:rsid w:val="003767C3"/>
    <w:rsid w:val="003A0743"/>
    <w:rsid w:val="003A0D97"/>
    <w:rsid w:val="003A52C8"/>
    <w:rsid w:val="003A7EB1"/>
    <w:rsid w:val="003B1DA4"/>
    <w:rsid w:val="003C06B3"/>
    <w:rsid w:val="003C61B4"/>
    <w:rsid w:val="003C695E"/>
    <w:rsid w:val="003D5DFE"/>
    <w:rsid w:val="003D76A5"/>
    <w:rsid w:val="003F1290"/>
    <w:rsid w:val="003F1B40"/>
    <w:rsid w:val="003F53A7"/>
    <w:rsid w:val="00404FDF"/>
    <w:rsid w:val="004050CD"/>
    <w:rsid w:val="004169B7"/>
    <w:rsid w:val="00420D91"/>
    <w:rsid w:val="004228CA"/>
    <w:rsid w:val="004307BC"/>
    <w:rsid w:val="00430C6E"/>
    <w:rsid w:val="004343D0"/>
    <w:rsid w:val="00447F95"/>
    <w:rsid w:val="00460E2A"/>
    <w:rsid w:val="004711E1"/>
    <w:rsid w:val="00481604"/>
    <w:rsid w:val="00483A07"/>
    <w:rsid w:val="004872D5"/>
    <w:rsid w:val="004949EF"/>
    <w:rsid w:val="004B0677"/>
    <w:rsid w:val="004B0D03"/>
    <w:rsid w:val="004C4F80"/>
    <w:rsid w:val="004C7DF3"/>
    <w:rsid w:val="004D6F3C"/>
    <w:rsid w:val="004E1ADC"/>
    <w:rsid w:val="004F57AD"/>
    <w:rsid w:val="004F652C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03FA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0071B"/>
    <w:rsid w:val="006114DD"/>
    <w:rsid w:val="006205B9"/>
    <w:rsid w:val="00622359"/>
    <w:rsid w:val="0063492C"/>
    <w:rsid w:val="00644DFA"/>
    <w:rsid w:val="0064746F"/>
    <w:rsid w:val="00647CD1"/>
    <w:rsid w:val="0065318B"/>
    <w:rsid w:val="00675352"/>
    <w:rsid w:val="006A0440"/>
    <w:rsid w:val="006A6F6F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35877"/>
    <w:rsid w:val="00737F96"/>
    <w:rsid w:val="00755086"/>
    <w:rsid w:val="007611B4"/>
    <w:rsid w:val="007631F8"/>
    <w:rsid w:val="007649D6"/>
    <w:rsid w:val="0076550D"/>
    <w:rsid w:val="007734B9"/>
    <w:rsid w:val="0077751A"/>
    <w:rsid w:val="007779E2"/>
    <w:rsid w:val="00783CB7"/>
    <w:rsid w:val="00786C89"/>
    <w:rsid w:val="00794B36"/>
    <w:rsid w:val="007A451B"/>
    <w:rsid w:val="007C493F"/>
    <w:rsid w:val="007C7ECF"/>
    <w:rsid w:val="007D0BB8"/>
    <w:rsid w:val="007D34C6"/>
    <w:rsid w:val="007E1A2F"/>
    <w:rsid w:val="007F0E1B"/>
    <w:rsid w:val="007F65AA"/>
    <w:rsid w:val="007F6A0A"/>
    <w:rsid w:val="007F75E1"/>
    <w:rsid w:val="00803BBC"/>
    <w:rsid w:val="008163B4"/>
    <w:rsid w:val="0081662B"/>
    <w:rsid w:val="0083329C"/>
    <w:rsid w:val="00844762"/>
    <w:rsid w:val="00844B55"/>
    <w:rsid w:val="00855A09"/>
    <w:rsid w:val="008609C2"/>
    <w:rsid w:val="00872DF5"/>
    <w:rsid w:val="0089234D"/>
    <w:rsid w:val="00893D57"/>
    <w:rsid w:val="008A4133"/>
    <w:rsid w:val="008B3391"/>
    <w:rsid w:val="008B6531"/>
    <w:rsid w:val="008C1CCD"/>
    <w:rsid w:val="008C7D0D"/>
    <w:rsid w:val="008E2353"/>
    <w:rsid w:val="008F753E"/>
    <w:rsid w:val="00912DC5"/>
    <w:rsid w:val="00913F7A"/>
    <w:rsid w:val="00916691"/>
    <w:rsid w:val="00921D4F"/>
    <w:rsid w:val="00925362"/>
    <w:rsid w:val="00936DFD"/>
    <w:rsid w:val="009441EB"/>
    <w:rsid w:val="00953501"/>
    <w:rsid w:val="00956ECF"/>
    <w:rsid w:val="00961413"/>
    <w:rsid w:val="00966285"/>
    <w:rsid w:val="00966E9F"/>
    <w:rsid w:val="00981BBD"/>
    <w:rsid w:val="009A73F9"/>
    <w:rsid w:val="009B1DEF"/>
    <w:rsid w:val="009B3453"/>
    <w:rsid w:val="009B5A9C"/>
    <w:rsid w:val="009D3D1A"/>
    <w:rsid w:val="009F18E8"/>
    <w:rsid w:val="00A03C48"/>
    <w:rsid w:val="00A14F5F"/>
    <w:rsid w:val="00A225E4"/>
    <w:rsid w:val="00A250E3"/>
    <w:rsid w:val="00A31701"/>
    <w:rsid w:val="00A3638A"/>
    <w:rsid w:val="00A409DB"/>
    <w:rsid w:val="00A4219C"/>
    <w:rsid w:val="00A44641"/>
    <w:rsid w:val="00A710EA"/>
    <w:rsid w:val="00A77729"/>
    <w:rsid w:val="00A8020D"/>
    <w:rsid w:val="00A8477F"/>
    <w:rsid w:val="00A851DA"/>
    <w:rsid w:val="00A86A23"/>
    <w:rsid w:val="00A915E8"/>
    <w:rsid w:val="00A93B56"/>
    <w:rsid w:val="00AA27B0"/>
    <w:rsid w:val="00AB3704"/>
    <w:rsid w:val="00AB71B3"/>
    <w:rsid w:val="00AC16A4"/>
    <w:rsid w:val="00AC429E"/>
    <w:rsid w:val="00AE06CD"/>
    <w:rsid w:val="00AE4110"/>
    <w:rsid w:val="00AE5BAE"/>
    <w:rsid w:val="00AE657C"/>
    <w:rsid w:val="00AF3855"/>
    <w:rsid w:val="00AF5526"/>
    <w:rsid w:val="00B21349"/>
    <w:rsid w:val="00B2491A"/>
    <w:rsid w:val="00B257E0"/>
    <w:rsid w:val="00B310F0"/>
    <w:rsid w:val="00B41089"/>
    <w:rsid w:val="00B43469"/>
    <w:rsid w:val="00B44723"/>
    <w:rsid w:val="00B475C2"/>
    <w:rsid w:val="00B4777F"/>
    <w:rsid w:val="00B5059B"/>
    <w:rsid w:val="00B52DBE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BE775B"/>
    <w:rsid w:val="00BF41F1"/>
    <w:rsid w:val="00C04558"/>
    <w:rsid w:val="00C04C05"/>
    <w:rsid w:val="00C07C35"/>
    <w:rsid w:val="00C12199"/>
    <w:rsid w:val="00C3559F"/>
    <w:rsid w:val="00C4447B"/>
    <w:rsid w:val="00C44EA9"/>
    <w:rsid w:val="00C478CC"/>
    <w:rsid w:val="00C52A67"/>
    <w:rsid w:val="00C72F10"/>
    <w:rsid w:val="00C73352"/>
    <w:rsid w:val="00C81714"/>
    <w:rsid w:val="00CA5906"/>
    <w:rsid w:val="00CB3DB8"/>
    <w:rsid w:val="00CB4D51"/>
    <w:rsid w:val="00CB7672"/>
    <w:rsid w:val="00CD6018"/>
    <w:rsid w:val="00CF24EE"/>
    <w:rsid w:val="00CF443F"/>
    <w:rsid w:val="00CF5DB4"/>
    <w:rsid w:val="00CF6E74"/>
    <w:rsid w:val="00D141BB"/>
    <w:rsid w:val="00D175E3"/>
    <w:rsid w:val="00D34576"/>
    <w:rsid w:val="00D46DAC"/>
    <w:rsid w:val="00D67095"/>
    <w:rsid w:val="00D87A9D"/>
    <w:rsid w:val="00DA06D4"/>
    <w:rsid w:val="00DB2BD0"/>
    <w:rsid w:val="00DB3F2E"/>
    <w:rsid w:val="00DB6C74"/>
    <w:rsid w:val="00DC170A"/>
    <w:rsid w:val="00DC21F6"/>
    <w:rsid w:val="00DC7918"/>
    <w:rsid w:val="00DD33D1"/>
    <w:rsid w:val="00DE319D"/>
    <w:rsid w:val="00DE3706"/>
    <w:rsid w:val="00DE62B2"/>
    <w:rsid w:val="00DE63AF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0C10"/>
    <w:rsid w:val="00E730D1"/>
    <w:rsid w:val="00E75E94"/>
    <w:rsid w:val="00E815F5"/>
    <w:rsid w:val="00E8261A"/>
    <w:rsid w:val="00E85E99"/>
    <w:rsid w:val="00E903FD"/>
    <w:rsid w:val="00E9204A"/>
    <w:rsid w:val="00E95DDD"/>
    <w:rsid w:val="00EB44B8"/>
    <w:rsid w:val="00EB764B"/>
    <w:rsid w:val="00EC769A"/>
    <w:rsid w:val="00EC79E8"/>
    <w:rsid w:val="00EE1EDE"/>
    <w:rsid w:val="00EE7FAD"/>
    <w:rsid w:val="00EF1615"/>
    <w:rsid w:val="00EF7FCE"/>
    <w:rsid w:val="00F002BF"/>
    <w:rsid w:val="00F02DAB"/>
    <w:rsid w:val="00F0495D"/>
    <w:rsid w:val="00F060DB"/>
    <w:rsid w:val="00F11959"/>
    <w:rsid w:val="00F148AA"/>
    <w:rsid w:val="00F1749C"/>
    <w:rsid w:val="00F60A39"/>
    <w:rsid w:val="00F61AB7"/>
    <w:rsid w:val="00F7273D"/>
    <w:rsid w:val="00F80551"/>
    <w:rsid w:val="00F8533C"/>
    <w:rsid w:val="00F90106"/>
    <w:rsid w:val="00FB3A9E"/>
    <w:rsid w:val="00FB5AED"/>
    <w:rsid w:val="00FB6E86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paragraph" w:customStyle="1" w:styleId="KBV-Standardtext">
    <w:name w:val="KBV-Standardtext"/>
    <w:basedOn w:val="Standard"/>
    <w:link w:val="KBV-StandardtextZchn"/>
    <w:qFormat/>
    <w:rsid w:val="00074B44"/>
    <w:pPr>
      <w:suppressAutoHyphens/>
      <w:spacing w:before="130" w:after="13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BV-StandardtextZchn">
    <w:name w:val="KBV-Standardtext Zchn"/>
    <w:basedOn w:val="Absatz-Standardschriftart"/>
    <w:link w:val="KBV-Standardtext"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einLeerraum">
    <w:name w:val="No Spacing"/>
    <w:uiPriority w:val="1"/>
    <w:qFormat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172</Words>
  <Characters>1697</Characters>
  <Application>Microsoft Office Word</Application>
  <DocSecurity>8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7</cp:revision>
  <cp:lastPrinted>2012-08-29T14:23:00Z</cp:lastPrinted>
  <dcterms:created xsi:type="dcterms:W3CDTF">2026-09-21T09:09:00Z</dcterms:created>
  <dcterms:modified xsi:type="dcterms:W3CDTF">2026-10-13T15:33:00Z</dcterms:modified>
</cp:coreProperties>
</file>