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06D036C1" w:rsidR="000C4456" w:rsidRPr="00063F54" w:rsidRDefault="000C4456" w:rsidP="00E12E48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CB7672">
        <w:rPr>
          <w:rFonts w:ascii="Arial Fett" w:hAnsi="Arial Fett"/>
          <w:b/>
          <w:bCs/>
          <w:caps/>
          <w:szCs w:val="22"/>
        </w:rPr>
        <w:t>0</w:t>
      </w:r>
      <w:r w:rsidR="00B73D0D">
        <w:rPr>
          <w:rFonts w:ascii="Arial Fett" w:hAnsi="Arial Fett"/>
          <w:b/>
          <w:bCs/>
          <w:caps/>
          <w:szCs w:val="22"/>
        </w:rPr>
        <w:t>1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B73D0D">
        <w:rPr>
          <w:rFonts w:ascii="Arial Fett" w:hAnsi="Arial Fett"/>
          <w:b/>
          <w:bCs/>
          <w:caps/>
          <w:szCs w:val="22"/>
        </w:rPr>
        <w:t>Angebotsformblatt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E12E48" w:rsidRDefault="00E12E48" w:rsidP="00E75E94">
      <w:pPr>
        <w:spacing w:after="120" w:line="240" w:lineRule="auto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Sehr geehrte Damen und Herren,</w:t>
      </w:r>
    </w:p>
    <w:p w14:paraId="7B1FE89B" w14:textId="5110E85A" w:rsidR="00EB764B" w:rsidRDefault="00E12E48" w:rsidP="00E75E94">
      <w:pPr>
        <w:spacing w:before="360"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hiermit möchte ich/möchten wir ein </w:t>
      </w:r>
      <w:r w:rsidR="00FC25E4" w:rsidRPr="004C7DF3">
        <w:rPr>
          <w:rFonts w:cs="Arial"/>
          <w:bCs/>
          <w:szCs w:val="20"/>
        </w:rPr>
        <w:t>Angebot,</w:t>
      </w:r>
      <w:r w:rsidRPr="004C7DF3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 xml:space="preserve">auf das von Ihnen veröffentlichte und in der Kopfzeile genannte Vergabeverfahren abgeben. </w:t>
      </w:r>
    </w:p>
    <w:p w14:paraId="10AEB2D8" w14:textId="77777777" w:rsidR="00EB764B" w:rsidRDefault="00EB764B" w:rsidP="00E75E94">
      <w:pPr>
        <w:spacing w:after="120" w:line="240" w:lineRule="auto"/>
        <w:rPr>
          <w:rFonts w:cs="Arial"/>
          <w:bCs/>
          <w:szCs w:val="20"/>
        </w:rPr>
      </w:pPr>
    </w:p>
    <w:p w14:paraId="6573E2C1" w14:textId="32C7BC5C" w:rsidR="00EB764B" w:rsidRDefault="00D87A9D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Name und Anschrift des </w:t>
      </w:r>
      <w:r w:rsidR="00460E2A">
        <w:rPr>
          <w:rFonts w:cs="Arial"/>
          <w:b/>
          <w:szCs w:val="20"/>
        </w:rPr>
        <w:t>Wirtschaftsteilnehmers</w:t>
      </w:r>
      <w:r w:rsidR="00B7256A">
        <w:rPr>
          <w:rFonts w:cs="Arial"/>
          <w:b/>
          <w:szCs w:val="20"/>
        </w:rPr>
        <w:t>:</w:t>
      </w:r>
    </w:p>
    <w:permStart w:id="1788957844" w:edGrp="everyone" w:displacedByCustomXml="next"/>
    <w:bookmarkStart w:id="0" w:name="_Hlk135742625" w:displacedByCustomXml="next"/>
    <w:sdt>
      <w:sdtPr>
        <w:rPr>
          <w:rFonts w:cs="Arial"/>
          <w:szCs w:val="22"/>
        </w:rPr>
        <w:id w:val="-1956476624"/>
        <w:placeholder>
          <w:docPart w:val="25BF47DE37834FB3A2913CE32A93EA23"/>
        </w:placeholder>
        <w:showingPlcHdr/>
      </w:sdtPr>
      <w:sdtEndPr/>
      <w:sdtContent>
        <w:p w14:paraId="4961C24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788957844" w:displacedByCustomXml="next"/>
      </w:sdtContent>
    </w:sdt>
    <w:p w14:paraId="46666E83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Name/Bezeichnung</w:t>
      </w:r>
    </w:p>
    <w:permStart w:id="1546020018" w:edGrp="everyone" w:displacedByCustomXml="next"/>
    <w:sdt>
      <w:sdtPr>
        <w:rPr>
          <w:rFonts w:cs="Arial"/>
          <w:szCs w:val="22"/>
        </w:rPr>
        <w:id w:val="1228795431"/>
        <w:placeholder>
          <w:docPart w:val="7306D06CEEF0452E9B041F252B4B64F1"/>
        </w:placeholder>
        <w:showingPlcHdr/>
      </w:sdtPr>
      <w:sdtEndPr/>
      <w:sdtContent>
        <w:p w14:paraId="62AA8030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546020018" w:displacedByCustomXml="next"/>
      </w:sdtContent>
    </w:sdt>
    <w:p w14:paraId="4204A128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Straße und Hausnummer</w:t>
      </w:r>
    </w:p>
    <w:permStart w:id="687563403" w:edGrp="everyone" w:displacedByCustomXml="next"/>
    <w:sdt>
      <w:sdtPr>
        <w:rPr>
          <w:rFonts w:cs="Arial"/>
          <w:szCs w:val="22"/>
        </w:rPr>
        <w:id w:val="-1324116935"/>
        <w:placeholder>
          <w:docPart w:val="FB66766F8F964930A9D138104258151F"/>
        </w:placeholder>
        <w:showingPlcHdr/>
      </w:sdtPr>
      <w:sdtEndPr/>
      <w:sdtContent>
        <w:p w14:paraId="46A74EB4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687563403" w:displacedByCustomXml="next"/>
      </w:sdtContent>
    </w:sdt>
    <w:p w14:paraId="1B831AB2" w14:textId="77777777" w:rsidR="00056832" w:rsidRPr="00EC4D54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Postleitzahl</w:t>
      </w:r>
    </w:p>
    <w:permStart w:id="1432248795" w:edGrp="everyone" w:displacedByCustomXml="next"/>
    <w:sdt>
      <w:sdtPr>
        <w:rPr>
          <w:rFonts w:cs="Arial"/>
          <w:szCs w:val="22"/>
        </w:rPr>
        <w:id w:val="-1081757680"/>
        <w:placeholder>
          <w:docPart w:val="7E7B74256BEF4589B52CAB34417587B2"/>
        </w:placeholder>
        <w:showingPlcHdr/>
      </w:sdtPr>
      <w:sdtEndPr/>
      <w:sdtContent>
        <w:p w14:paraId="0FA3E73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32248795" w:displacedByCustomXml="next"/>
      </w:sdtContent>
    </w:sdt>
    <w:p w14:paraId="1DE93C69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Stadt</w:t>
      </w:r>
    </w:p>
    <w:permStart w:id="1427653181" w:edGrp="everyone" w:displacedByCustomXml="next"/>
    <w:sdt>
      <w:sdtPr>
        <w:rPr>
          <w:rFonts w:cs="Arial"/>
          <w:szCs w:val="22"/>
        </w:rPr>
        <w:id w:val="-1344315564"/>
        <w:placeholder>
          <w:docPart w:val="1B8295FD946A49E19B0FEB6215348C0F"/>
        </w:placeholder>
        <w:showingPlcHdr/>
      </w:sdtPr>
      <w:sdtEndPr/>
      <w:sdtContent>
        <w:p w14:paraId="17BF5A6B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27653181" w:displacedByCustomXml="next"/>
      </w:sdtContent>
    </w:sdt>
    <w:p w14:paraId="22FC7F48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Land</w:t>
      </w:r>
    </w:p>
    <w:bookmarkEnd w:id="0" w:displacedByCustomXml="next"/>
    <w:permStart w:id="2039430587" w:edGrp="everyone" w:displacedByCustomXml="next"/>
    <w:sdt>
      <w:sdtPr>
        <w:rPr>
          <w:rFonts w:cs="Arial"/>
          <w:szCs w:val="22"/>
        </w:rPr>
        <w:id w:val="2136607536"/>
        <w:placeholder>
          <w:docPart w:val="08C58FC4BADD4DA3A7325B797DE95F45"/>
        </w:placeholder>
        <w:showingPlcHdr/>
      </w:sdtPr>
      <w:sdtEndPr/>
      <w:sdtContent>
        <w:p w14:paraId="4BABC0C7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039430587" w:displacedByCustomXml="next"/>
      </w:sdtContent>
    </w:sdt>
    <w:p w14:paraId="170F610C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Internetadresse (falls vorhanden)</w:t>
      </w:r>
    </w:p>
    <w:p w14:paraId="78214F7F" w14:textId="77777777" w:rsidR="00B7256A" w:rsidRDefault="00B7256A" w:rsidP="00E75E94">
      <w:pPr>
        <w:spacing w:after="120"/>
        <w:rPr>
          <w:rFonts w:cs="Arial"/>
          <w:b/>
          <w:szCs w:val="20"/>
        </w:rPr>
      </w:pPr>
    </w:p>
    <w:p w14:paraId="688A60B4" w14:textId="49EF4C50" w:rsidR="005353C3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Das Angebot wird von einer Bietergemeinschaft abgegeben:</w:t>
      </w:r>
    </w:p>
    <w:p w14:paraId="7DA0B99B" w14:textId="776B166D" w:rsidR="00AC16A4" w:rsidRDefault="00AC16A4" w:rsidP="00E75E94">
      <w:p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object w:dxaOrig="1440" w:dyaOrig="1440" w14:anchorId="0A6BA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08.35pt;height:21.1pt" o:ole="">
            <v:imagedata r:id="rId8" o:title=""/>
          </v:shape>
          <w:control r:id="rId9" w:name="Ja" w:shapeid="_x0000_i1029"/>
        </w:object>
      </w:r>
      <w:r>
        <w:rPr>
          <w:rFonts w:cs="Arial"/>
          <w:b/>
          <w:szCs w:val="20"/>
        </w:rPr>
        <w:object w:dxaOrig="1440" w:dyaOrig="1440" w14:anchorId="5FF2B899">
          <v:shape id="_x0000_i1031" type="#_x0000_t75" style="width:108.35pt;height:21.1pt" o:ole="">
            <v:imagedata r:id="rId10" o:title=""/>
          </v:shape>
          <w:control r:id="rId11" w:name="Nein" w:shapeid="_x0000_i1031"/>
        </w:object>
      </w:r>
    </w:p>
    <w:p w14:paraId="56440C9A" w14:textId="43675F80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Bei Abgabe des Angebots in Form einer Bietergemeinschaft beachten Sie bitte zwingend die entsprechenden Hinweise in den Bewerbungsbedingungen. </w:t>
      </w:r>
    </w:p>
    <w:p w14:paraId="6FC77A7A" w14:textId="77777777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</w:p>
    <w:p w14:paraId="7985CD8A" w14:textId="68948D2E" w:rsidR="00AC16A4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Es wird für folgende Lose ein Angebot eingereicht:</w:t>
      </w:r>
    </w:p>
    <w:p w14:paraId="06E20C33" w14:textId="218314C2" w:rsidR="00B7256A" w:rsidRDefault="000D073C" w:rsidP="008B3391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86782">
            <w:rPr>
              <w:rFonts w:ascii="MS Gothic" w:eastAsia="MS Gothic" w:hAnsi="MS Gothic" w:cs="Arial" w:hint="eastAsia"/>
              <w:bCs/>
              <w:szCs w:val="20"/>
            </w:rPr>
            <w:t>☒</w:t>
          </w:r>
        </w:sdtContent>
      </w:sdt>
      <w:r w:rsidR="00B7256A">
        <w:rPr>
          <w:rFonts w:cs="Arial"/>
          <w:bCs/>
          <w:szCs w:val="20"/>
        </w:rPr>
        <w:tab/>
        <w:t>Der Auftrag ist nicht in Lose aufgeteilt.</w:t>
      </w:r>
      <w:r w:rsidR="00B7256A">
        <w:rPr>
          <w:rFonts w:cs="Arial"/>
          <w:bCs/>
          <w:szCs w:val="20"/>
        </w:rPr>
        <w:br w:type="page"/>
      </w:r>
    </w:p>
    <w:p w14:paraId="497A0104" w14:textId="77777777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lastRenderedPageBreak/>
        <w:t>Grundlagen meines/unseres Angebots sind die Aufforderung zur Angebotsabgabe und die mir vorliegenden Bewerbungsbedingungen nebst allen Anhängen und Anlagen. Die von mir/uns hierzu gemachten Angaben sind verbindlich.</w:t>
      </w:r>
    </w:p>
    <w:p w14:paraId="71D3B08F" w14:textId="134A2AFF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</w:t>
      </w:r>
      <w:r w:rsidR="00675637">
        <w:rPr>
          <w:rFonts w:cs="Arial"/>
          <w:bCs/>
          <w:szCs w:val="20"/>
        </w:rPr>
        <w:t xml:space="preserve"> erkenne</w:t>
      </w:r>
      <w:r w:rsidRPr="00E12E48">
        <w:rPr>
          <w:rFonts w:cs="Arial"/>
          <w:bCs/>
          <w:szCs w:val="20"/>
        </w:rPr>
        <w:t xml:space="preserve">/Wir erkennen die Bewerbungsbedingungen mitsamt den dazugehörigen Anhängen und Anlagen uneingeschränkt an. Es gelten die in dem </w:t>
      </w:r>
      <w:r>
        <w:rPr>
          <w:rFonts w:cs="Arial"/>
          <w:bCs/>
          <w:szCs w:val="20"/>
        </w:rPr>
        <w:t xml:space="preserve">als Anlage geführten </w:t>
      </w:r>
      <w:r w:rsidRPr="00E12E48">
        <w:rPr>
          <w:rFonts w:cs="Arial"/>
          <w:bCs/>
          <w:szCs w:val="20"/>
        </w:rPr>
        <w:t>Preisblatt aufgeführten Preise.</w:t>
      </w:r>
    </w:p>
    <w:p w14:paraId="0B6CAB93" w14:textId="6509A6C1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bin</w:t>
      </w:r>
      <w:r w:rsidR="00F6353C">
        <w:rPr>
          <w:rFonts w:cs="Arial"/>
          <w:bCs/>
          <w:szCs w:val="20"/>
        </w:rPr>
        <w:t xml:space="preserve"> /</w:t>
      </w:r>
      <w:r w:rsidRPr="00E12E48">
        <w:rPr>
          <w:rFonts w:cs="Arial"/>
          <w:bCs/>
          <w:szCs w:val="20"/>
        </w:rPr>
        <w:t xml:space="preserve">Wir sind insbesondere über die im Falle der Zuschlagserteilung geltenden </w:t>
      </w:r>
      <w:r w:rsidRPr="00E12E48">
        <w:rPr>
          <w:rFonts w:cs="Arial"/>
          <w:bCs/>
          <w:szCs w:val="20"/>
        </w:rPr>
        <w:br/>
        <w:t>Vertragsbedingungen informiert. Ich</w:t>
      </w:r>
      <w:r w:rsidR="00F6353C">
        <w:rPr>
          <w:rFonts w:cs="Arial"/>
          <w:bCs/>
          <w:szCs w:val="20"/>
        </w:rPr>
        <w:t xml:space="preserve"> kenne</w:t>
      </w:r>
      <w:r w:rsidRPr="00E12E48">
        <w:rPr>
          <w:rFonts w:cs="Arial"/>
          <w:bCs/>
          <w:szCs w:val="20"/>
        </w:rPr>
        <w:t>/Wir kennen die Gründe, die zum Ausschluss meines/unseres Angebots führen können. Ich</w:t>
      </w:r>
      <w:r w:rsidR="00F6353C">
        <w:rPr>
          <w:rFonts w:cs="Arial"/>
          <w:bCs/>
          <w:szCs w:val="20"/>
        </w:rPr>
        <w:t xml:space="preserve"> bin mir</w:t>
      </w:r>
      <w:r w:rsidRPr="00E12E48">
        <w:rPr>
          <w:rFonts w:cs="Arial"/>
          <w:bCs/>
          <w:szCs w:val="20"/>
        </w:rPr>
        <w:t>/Wir sind uns bewusst, dass eine wissentlich falsche Erklärung im Vergabeverfahren meinen/unseren Ausschluss vom Vergabeverfahren zur Folge haben kann.</w:t>
      </w:r>
    </w:p>
    <w:p w14:paraId="502F6567" w14:textId="64A91C08" w:rsidR="005F7958" w:rsidRPr="005F795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halte</w:t>
      </w:r>
      <w:r w:rsidR="00F6353C">
        <w:rPr>
          <w:rFonts w:cs="Arial"/>
          <w:bCs/>
          <w:szCs w:val="20"/>
        </w:rPr>
        <w:t xml:space="preserve"> mich</w:t>
      </w:r>
      <w:r w:rsidRPr="00E12E48">
        <w:rPr>
          <w:rFonts w:cs="Arial"/>
          <w:bCs/>
          <w:szCs w:val="20"/>
        </w:rPr>
        <w:t xml:space="preserve">/Wir halten uns an </w:t>
      </w:r>
      <w:r w:rsidR="005F7958">
        <w:rPr>
          <w:rFonts w:cs="Arial"/>
          <w:bCs/>
          <w:szCs w:val="20"/>
        </w:rPr>
        <w:t>mein/</w:t>
      </w:r>
      <w:r w:rsidRPr="00E12E48">
        <w:rPr>
          <w:rFonts w:cs="Arial"/>
          <w:bCs/>
          <w:szCs w:val="20"/>
        </w:rPr>
        <w:t xml:space="preserve">unser Angebot bis </w:t>
      </w:r>
      <w:r w:rsidR="005F7958">
        <w:rPr>
          <w:rFonts w:cs="Arial"/>
          <w:bCs/>
          <w:szCs w:val="20"/>
        </w:rPr>
        <w:t>zu der in den Bewerbungsbedingungen genannten Bindefrist</w:t>
      </w:r>
      <w:r w:rsidRPr="00E12E48">
        <w:rPr>
          <w:rFonts w:cs="Arial"/>
          <w:bCs/>
          <w:szCs w:val="20"/>
        </w:rPr>
        <w:t xml:space="preserve"> gebunden</w:t>
      </w:r>
      <w:r w:rsidR="005F7958">
        <w:rPr>
          <w:rFonts w:cs="Arial"/>
          <w:bCs/>
          <w:szCs w:val="20"/>
        </w:rPr>
        <w:t>.</w:t>
      </w:r>
    </w:p>
    <w:p w14:paraId="01E115E5" w14:textId="3E70D0EF" w:rsidR="005F7958" w:rsidRPr="005F7958" w:rsidRDefault="005F7958" w:rsidP="00E75E94">
      <w:pPr>
        <w:pStyle w:val="Listenabsatz"/>
        <w:spacing w:after="120"/>
        <w:ind w:left="851" w:hanging="284"/>
        <w:rPr>
          <w:rFonts w:cs="Arial"/>
          <w:bCs/>
          <w:szCs w:val="20"/>
        </w:rPr>
      </w:pPr>
    </w:p>
    <w:sdt>
      <w:sdtPr>
        <w:rPr>
          <w:rFonts w:cs="Arial"/>
        </w:rPr>
        <w:id w:val="1144858627"/>
        <w:placeholder>
          <w:docPart w:val="B524D957BDC3470FBBC9ABAE1AE6F6C2"/>
        </w:placeholder>
        <w:showingPlcHdr/>
      </w:sdtPr>
      <w:sdtEndPr/>
      <w:sdtContent>
        <w:permStart w:id="1259613481" w:edGrp="everyone" w:displacedByCustomXml="prev"/>
        <w:p w14:paraId="7EE83F6E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259613481" w:displacedByCustomXml="next"/>
      </w:sdtContent>
    </w:sdt>
    <w:p w14:paraId="04E00F6B" w14:textId="77777777" w:rsidR="005F7958" w:rsidRPr="00A4219C" w:rsidRDefault="005F7958" w:rsidP="00E75E94">
      <w:pPr>
        <w:pStyle w:val="Kopfzeile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2A96FF02" w14:textId="77777777" w:rsidR="005F7958" w:rsidRPr="00A4219C" w:rsidRDefault="005F7958" w:rsidP="00E75E94">
      <w:pPr>
        <w:rPr>
          <w:szCs w:val="22"/>
        </w:rPr>
      </w:pPr>
    </w:p>
    <w:p w14:paraId="7DC1C2F8" w14:textId="77777777" w:rsidR="005F7958" w:rsidRPr="00A4219C" w:rsidRDefault="005F7958" w:rsidP="00E75E94">
      <w:pPr>
        <w:rPr>
          <w:szCs w:val="22"/>
        </w:rPr>
      </w:pPr>
    </w:p>
    <w:sdt>
      <w:sdtPr>
        <w:rPr>
          <w:rFonts w:cs="Arial"/>
        </w:rPr>
        <w:id w:val="1461688492"/>
        <w:placeholder>
          <w:docPart w:val="F7CC9149B1BA4AB78B8F03688085DB47"/>
        </w:placeholder>
        <w:showingPlcHdr/>
      </w:sdtPr>
      <w:sdtEndPr/>
      <w:sdtContent>
        <w:permStart w:id="1634218509" w:edGrp="everyone" w:displacedByCustomXml="prev"/>
        <w:p w14:paraId="2BA2AC9C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634218509" w:displacedByCustomXml="next"/>
      </w:sdtContent>
    </w:sdt>
    <w:p w14:paraId="74C6767D" w14:textId="43A5983F" w:rsidR="005F7958" w:rsidRPr="00A4219C" w:rsidRDefault="005F7958" w:rsidP="00E75E94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sectPr w:rsidR="005F7958" w:rsidRPr="00A4219C" w:rsidSect="00FB3A9E">
      <w:headerReference w:type="default" r:id="rId12"/>
      <w:footerReference w:type="default" r:id="rId13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37A97ABE" w:rsidR="005C0CA8" w:rsidRPr="00A14F5F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 xml:space="preserve">ANL </w:t>
    </w:r>
    <w:r w:rsidR="00F02DAB" w:rsidRPr="00A14F5F">
      <w:rPr>
        <w:rFonts w:ascii="AOK Buenos Aires Text" w:hAnsi="AOK Buenos Aires Text"/>
        <w:color w:val="005E3F"/>
      </w:rPr>
      <w:t>B</w:t>
    </w:r>
    <w:r w:rsidR="00162F5A" w:rsidRPr="00A14F5F">
      <w:rPr>
        <w:rFonts w:ascii="AOK Buenos Aires Text" w:hAnsi="AOK Buenos Aires Text"/>
        <w:color w:val="005E3F"/>
      </w:rPr>
      <w:t>.</w:t>
    </w:r>
    <w:r w:rsidR="00A14F5F" w:rsidRPr="00A14F5F">
      <w:rPr>
        <w:rFonts w:ascii="AOK Buenos Aires Text" w:hAnsi="AOK Buenos Aires Text"/>
        <w:color w:val="005E3F"/>
      </w:rPr>
      <w:t>0</w:t>
    </w:r>
    <w:r w:rsidR="00B73D0D" w:rsidRPr="00A14F5F"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t xml:space="preserve"> – </w:t>
    </w:r>
    <w:r w:rsidR="00B73D0D" w:rsidRPr="00A14F5F">
      <w:rPr>
        <w:rFonts w:ascii="AOK Buenos Aires Text" w:hAnsi="AOK Buenos Aires Text"/>
        <w:color w:val="005E3F"/>
      </w:rPr>
      <w:t>Angebotsformblatt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422F21">
      <w:rPr>
        <w:rFonts w:ascii="AOK Buenos Aires Text" w:hAnsi="AOK Buenos Aires Text"/>
        <w:color w:val="005E3F"/>
      </w:rPr>
      <w:t>0</w:t>
    </w:r>
    <w:r w:rsidR="00522CFE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53141DEC" w:rsidR="00A14F5F" w:rsidRDefault="00A14F5F" w:rsidP="00A14F5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086782">
      <w:rPr>
        <w:rFonts w:ascii="AOK Buenos Aires SemiBold" w:hAnsi="AOK Buenos Aires SemiBold"/>
        <w:bCs/>
        <w:color w:val="005E3F"/>
        <w:szCs w:val="22"/>
      </w:rPr>
      <w:t>Kfz</w:t>
    </w:r>
    <w:r w:rsidR="00086782" w:rsidRPr="002A0B91">
      <w:rPr>
        <w:rFonts w:ascii="AOK Buenos Aires SemiBold" w:hAnsi="AOK Buenos Aires SemiBold"/>
        <w:bCs/>
        <w:color w:val="005E3F"/>
        <w:szCs w:val="22"/>
      </w:rPr>
      <w:t xml:space="preserve">- und </w:t>
    </w:r>
    <w:r w:rsidR="00086782">
      <w:rPr>
        <w:rFonts w:ascii="AOK Buenos Aires SemiBold" w:hAnsi="AOK Buenos Aires SemiBold"/>
        <w:bCs/>
        <w:color w:val="005E3F"/>
        <w:szCs w:val="22"/>
      </w:rPr>
      <w:t>Dienstreise-Kasko-V</w:t>
    </w:r>
    <w:r w:rsidR="00086782" w:rsidRPr="002A0B91">
      <w:rPr>
        <w:rFonts w:ascii="AOK Buenos Aires SemiBold" w:hAnsi="AOK Buenos Aires SemiBold"/>
        <w:bCs/>
        <w:color w:val="005E3F"/>
        <w:szCs w:val="22"/>
      </w:rPr>
      <w:t>ersicherung</w:t>
    </w:r>
    <w:r w:rsidR="00086782">
      <w:rPr>
        <w:rFonts w:ascii="AOK Buenos Aires SemiBold" w:hAnsi="AOK Buenos Aires SemiBold"/>
        <w:bCs/>
        <w:color w:val="005E3F"/>
        <w:szCs w:val="22"/>
      </w:rPr>
      <w:t>en (SAVE_210_2026</w:t>
    </w:r>
    <w:r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hLRkY4hITemsyxvcF4hwaCOtEiYehRsIukdAVc705SBPquNIRJhQzb7WsdtqUWs0NDlve2eABBg54AuHroI0ug==" w:salt="VgvBnkFWGrE0Tpu84fc0Lg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56832"/>
    <w:rsid w:val="00063F54"/>
    <w:rsid w:val="00063FF9"/>
    <w:rsid w:val="000738ED"/>
    <w:rsid w:val="00084EB5"/>
    <w:rsid w:val="000865C4"/>
    <w:rsid w:val="00086782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D073C"/>
    <w:rsid w:val="000E282F"/>
    <w:rsid w:val="000F0223"/>
    <w:rsid w:val="0011093C"/>
    <w:rsid w:val="00116AD9"/>
    <w:rsid w:val="0014468B"/>
    <w:rsid w:val="0014541E"/>
    <w:rsid w:val="0014738A"/>
    <w:rsid w:val="00162F5A"/>
    <w:rsid w:val="00165074"/>
    <w:rsid w:val="00174225"/>
    <w:rsid w:val="00174759"/>
    <w:rsid w:val="00190708"/>
    <w:rsid w:val="0019394D"/>
    <w:rsid w:val="001A19A3"/>
    <w:rsid w:val="001B5435"/>
    <w:rsid w:val="001D0868"/>
    <w:rsid w:val="001D1086"/>
    <w:rsid w:val="001E3CA7"/>
    <w:rsid w:val="001E45DF"/>
    <w:rsid w:val="00203609"/>
    <w:rsid w:val="00207971"/>
    <w:rsid w:val="00213CD0"/>
    <w:rsid w:val="0024266E"/>
    <w:rsid w:val="00273F5E"/>
    <w:rsid w:val="00281787"/>
    <w:rsid w:val="002E69D1"/>
    <w:rsid w:val="00324F7C"/>
    <w:rsid w:val="00326641"/>
    <w:rsid w:val="00326A26"/>
    <w:rsid w:val="003370F8"/>
    <w:rsid w:val="00341148"/>
    <w:rsid w:val="00342423"/>
    <w:rsid w:val="00356A59"/>
    <w:rsid w:val="00364ACE"/>
    <w:rsid w:val="00374897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22F21"/>
    <w:rsid w:val="00430C6E"/>
    <w:rsid w:val="00447F95"/>
    <w:rsid w:val="00460E2A"/>
    <w:rsid w:val="004711E1"/>
    <w:rsid w:val="00481604"/>
    <w:rsid w:val="00483A07"/>
    <w:rsid w:val="004949EF"/>
    <w:rsid w:val="004B0677"/>
    <w:rsid w:val="004C4F80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2CFE"/>
    <w:rsid w:val="00524014"/>
    <w:rsid w:val="005353C3"/>
    <w:rsid w:val="005379FD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205B9"/>
    <w:rsid w:val="00622359"/>
    <w:rsid w:val="006340AB"/>
    <w:rsid w:val="0063492C"/>
    <w:rsid w:val="00644DFA"/>
    <w:rsid w:val="00647CD1"/>
    <w:rsid w:val="0065318B"/>
    <w:rsid w:val="00675352"/>
    <w:rsid w:val="00675637"/>
    <w:rsid w:val="006A0440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359B3"/>
    <w:rsid w:val="007631F8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65AA"/>
    <w:rsid w:val="007F75E1"/>
    <w:rsid w:val="00803BBC"/>
    <w:rsid w:val="008163B4"/>
    <w:rsid w:val="00844762"/>
    <w:rsid w:val="00855A09"/>
    <w:rsid w:val="00861CD6"/>
    <w:rsid w:val="00872DF5"/>
    <w:rsid w:val="0089234D"/>
    <w:rsid w:val="00893D57"/>
    <w:rsid w:val="008A4133"/>
    <w:rsid w:val="008B3391"/>
    <w:rsid w:val="008B6531"/>
    <w:rsid w:val="008C1CCD"/>
    <w:rsid w:val="008C7D0D"/>
    <w:rsid w:val="008E2353"/>
    <w:rsid w:val="008F753E"/>
    <w:rsid w:val="00912DC5"/>
    <w:rsid w:val="00916691"/>
    <w:rsid w:val="00925362"/>
    <w:rsid w:val="00936DFD"/>
    <w:rsid w:val="009441EB"/>
    <w:rsid w:val="009534BA"/>
    <w:rsid w:val="00953501"/>
    <w:rsid w:val="00961413"/>
    <w:rsid w:val="00966E9F"/>
    <w:rsid w:val="00981BBD"/>
    <w:rsid w:val="009A73F9"/>
    <w:rsid w:val="009B5A9C"/>
    <w:rsid w:val="009D3D1A"/>
    <w:rsid w:val="009F18E8"/>
    <w:rsid w:val="00A07B43"/>
    <w:rsid w:val="00A14F5F"/>
    <w:rsid w:val="00A225E4"/>
    <w:rsid w:val="00A250E3"/>
    <w:rsid w:val="00A31701"/>
    <w:rsid w:val="00A409DB"/>
    <w:rsid w:val="00A4219C"/>
    <w:rsid w:val="00A44641"/>
    <w:rsid w:val="00A70B8B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C04558"/>
    <w:rsid w:val="00C04C05"/>
    <w:rsid w:val="00C3559F"/>
    <w:rsid w:val="00C4447B"/>
    <w:rsid w:val="00C44EA9"/>
    <w:rsid w:val="00C529B8"/>
    <w:rsid w:val="00C72F10"/>
    <w:rsid w:val="00C73352"/>
    <w:rsid w:val="00C81714"/>
    <w:rsid w:val="00CA5906"/>
    <w:rsid w:val="00CB3DB8"/>
    <w:rsid w:val="00CB7672"/>
    <w:rsid w:val="00CE2612"/>
    <w:rsid w:val="00CF24EE"/>
    <w:rsid w:val="00CF443F"/>
    <w:rsid w:val="00D141BB"/>
    <w:rsid w:val="00D175E3"/>
    <w:rsid w:val="00D34576"/>
    <w:rsid w:val="00D46DAC"/>
    <w:rsid w:val="00D67095"/>
    <w:rsid w:val="00D87A9D"/>
    <w:rsid w:val="00DA06D4"/>
    <w:rsid w:val="00DB3F2E"/>
    <w:rsid w:val="00DB6C74"/>
    <w:rsid w:val="00DD33D1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75E94"/>
    <w:rsid w:val="00E815F5"/>
    <w:rsid w:val="00E85E99"/>
    <w:rsid w:val="00E94A61"/>
    <w:rsid w:val="00E95DDD"/>
    <w:rsid w:val="00EB44B8"/>
    <w:rsid w:val="00EB764B"/>
    <w:rsid w:val="00EC769A"/>
    <w:rsid w:val="00EC79E8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60A39"/>
    <w:rsid w:val="00F6353C"/>
    <w:rsid w:val="00F7273D"/>
    <w:rsid w:val="00F80551"/>
    <w:rsid w:val="00F8533C"/>
    <w:rsid w:val="00F90106"/>
    <w:rsid w:val="00FB38A0"/>
    <w:rsid w:val="00FB3A9E"/>
    <w:rsid w:val="00FB6E86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24D957BDC3470FBBC9ABAE1AE6F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979C0-686B-4D46-8EA6-71F2C5CE1FF2}"/>
      </w:docPartPr>
      <w:docPartBody>
        <w:p w:rsidR="00E51DB6" w:rsidRDefault="00AB6528" w:rsidP="00AB6528">
          <w:pPr>
            <w:pStyle w:val="B524D957BDC3470FBBC9ABAE1AE6F6C2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F7CC9149B1BA4AB78B8F03688085D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BBB756-7DF8-4D2A-A391-C48E4306DB69}"/>
      </w:docPartPr>
      <w:docPartBody>
        <w:p w:rsidR="00E51DB6" w:rsidRDefault="00AB6528" w:rsidP="00AB6528">
          <w:pPr>
            <w:pStyle w:val="F7CC9149B1BA4AB78B8F03688085DB47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25BF47DE37834FB3A2913CE32A93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BAF49-0383-4FD6-8158-44DF58DBC6D9}"/>
      </w:docPartPr>
      <w:docPartBody>
        <w:p w:rsidR="00905818" w:rsidRDefault="00AB6528" w:rsidP="00AB6528">
          <w:pPr>
            <w:pStyle w:val="25BF47DE37834FB3A2913CE32A93EA23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306D06CEEF0452E9B041F252B4B64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62D85-5E24-4638-A846-D71E4D544CAC}"/>
      </w:docPartPr>
      <w:docPartBody>
        <w:p w:rsidR="00905818" w:rsidRDefault="00AB6528" w:rsidP="00AB6528">
          <w:pPr>
            <w:pStyle w:val="7306D06CEEF0452E9B041F252B4B64F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FB66766F8F964930A9D1381042581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0B26F-C342-444E-9680-07829AA2654E}"/>
      </w:docPartPr>
      <w:docPartBody>
        <w:p w:rsidR="00905818" w:rsidRDefault="00AB6528" w:rsidP="00AB6528">
          <w:pPr>
            <w:pStyle w:val="FB66766F8F964930A9D138104258151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E7B74256BEF4589B52CAB34417587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C934E2-292D-42ED-8CC6-FA3776180282}"/>
      </w:docPartPr>
      <w:docPartBody>
        <w:p w:rsidR="00905818" w:rsidRDefault="00AB6528" w:rsidP="00AB6528">
          <w:pPr>
            <w:pStyle w:val="7E7B74256BEF4589B52CAB34417587B2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1B8295FD946A49E19B0FEB6215348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CFD26E-D086-46ED-AA5B-B7A0204F68E1}"/>
      </w:docPartPr>
      <w:docPartBody>
        <w:p w:rsidR="00905818" w:rsidRDefault="00AB6528" w:rsidP="00AB6528">
          <w:pPr>
            <w:pStyle w:val="1B8295FD946A49E19B0FEB6215348C0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08C58FC4BADD4DA3A7325B797DE95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6DA6D-5ACC-473D-B10B-70BA7CDA3D79}"/>
      </w:docPartPr>
      <w:docPartBody>
        <w:p w:rsidR="00905818" w:rsidRDefault="00AB6528" w:rsidP="00AB6528">
          <w:pPr>
            <w:pStyle w:val="08C58FC4BADD4DA3A7325B797DE95F45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051465"/>
    <w:rsid w:val="00174225"/>
    <w:rsid w:val="00246CEB"/>
    <w:rsid w:val="00273F5E"/>
    <w:rsid w:val="006340AB"/>
    <w:rsid w:val="006F2CA3"/>
    <w:rsid w:val="00905818"/>
    <w:rsid w:val="00A07B43"/>
    <w:rsid w:val="00A70B8B"/>
    <w:rsid w:val="00AB6528"/>
    <w:rsid w:val="00B109B7"/>
    <w:rsid w:val="00DF3817"/>
    <w:rsid w:val="00E233E4"/>
    <w:rsid w:val="00E51DB6"/>
    <w:rsid w:val="00EF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B6528"/>
    <w:rPr>
      <w:color w:val="808080"/>
    </w:rPr>
  </w:style>
  <w:style w:type="paragraph" w:customStyle="1" w:styleId="25BF47DE37834FB3A2913CE32A93EA23">
    <w:name w:val="25BF47DE37834FB3A2913CE32A93EA23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306D06CEEF0452E9B041F252B4B64F1">
    <w:name w:val="7306D06CEEF0452E9B041F252B4B64F1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B66766F8F964930A9D138104258151F">
    <w:name w:val="FB66766F8F964930A9D138104258151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E7B74256BEF4589B52CAB34417587B2">
    <w:name w:val="7E7B74256BEF4589B52CAB34417587B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1B8295FD946A49E19B0FEB6215348C0F">
    <w:name w:val="1B8295FD946A49E19B0FEB6215348C0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08C58FC4BADD4DA3A7325B797DE95F45">
    <w:name w:val="08C58FC4BADD4DA3A7325B797DE95F45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B524D957BDC3470FBBC9ABAE1AE6F6C2">
    <w:name w:val="B524D957BDC3470FBBC9ABAE1AE6F6C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7CC9149B1BA4AB78B8F03688085DB47">
    <w:name w:val="F7CC9149B1BA4AB78B8F03688085DB47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277</Words>
  <Characters>1860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4</cp:revision>
  <cp:lastPrinted>2012-08-29T14:23:00Z</cp:lastPrinted>
  <dcterms:created xsi:type="dcterms:W3CDTF">2026-09-23T07:26:00Z</dcterms:created>
  <dcterms:modified xsi:type="dcterms:W3CDTF">2026-10-13T15:31:00Z</dcterms:modified>
</cp:coreProperties>
</file>