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1F90D28D"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00FF384E">
        <w:rPr>
          <w:rFonts w:ascii="Arial Fett" w:hAnsi="Arial Fett"/>
          <w:b/>
          <w:bCs/>
          <w:caps/>
          <w:szCs w:val="22"/>
        </w:rPr>
        <w:t>A</w:t>
      </w:r>
      <w:r w:rsidRPr="00063F54">
        <w:rPr>
          <w:rFonts w:ascii="Arial Fett" w:hAnsi="Arial Fett"/>
          <w:b/>
          <w:bCs/>
          <w:caps/>
          <w:szCs w:val="22"/>
        </w:rPr>
        <w:t xml:space="preserve"> – </w:t>
      </w:r>
      <w:r w:rsidR="00FF384E">
        <w:rPr>
          <w:rFonts w:ascii="Arial Fett" w:hAnsi="Arial Fett"/>
          <w:b/>
          <w:bCs/>
          <w:caps/>
          <w:szCs w:val="22"/>
        </w:rPr>
        <w:t>Eigenerklärung zu den Russlandsanktionen</w:t>
      </w:r>
    </w:p>
    <w:p w14:paraId="48AA1738" w14:textId="2D6AF96D" w:rsidR="00957063" w:rsidRPr="00910205" w:rsidRDefault="00A46BBE" w:rsidP="00F804E7">
      <w:pPr>
        <w:pStyle w:val="KeineGliederung"/>
        <w:ind w:left="567" w:hanging="567"/>
      </w:pPr>
      <w:bookmarkStart w:id="0" w:name="_Hlk127952494"/>
      <w:r>
        <w:t>Bewerber-/</w:t>
      </w:r>
      <w:r w:rsidR="00957063" w:rsidRPr="00910205">
        <w:t>Bietergemeinschaften</w:t>
      </w:r>
    </w:p>
    <w:p w14:paraId="042786BF" w14:textId="2914EE80" w:rsidR="00A46BBE" w:rsidRPr="00FF384E" w:rsidRDefault="00A46BBE" w:rsidP="00FF384E">
      <w:pPr>
        <w:spacing w:after="120"/>
        <w:rPr>
          <w:rFonts w:cs="Arial"/>
        </w:rPr>
      </w:pPr>
      <w:bookmarkStart w:id="1" w:name="_Hlk129762456"/>
      <w:r w:rsidRPr="00FF384E">
        <w:rPr>
          <w:rFonts w:cs="Arial"/>
        </w:rPr>
        <w:t xml:space="preserve">Wenn eine Gruppe von Unternehmen gemeinsam als </w:t>
      </w:r>
      <w:r w:rsidRPr="00FF384E">
        <w:rPr>
          <w:rFonts w:cs="Arial"/>
          <w:b/>
          <w:bCs/>
        </w:rPr>
        <w:t>Bewerber- oder Bietergemeinschaft</w:t>
      </w:r>
      <w:r w:rsidRPr="00FF384E">
        <w:rPr>
          <w:rFonts w:cs="Arial"/>
        </w:rPr>
        <w:t xml:space="preserve"> an Vergabeverfahren teilnimmt, muss jedes der beteiligten Unternehmen eine </w:t>
      </w:r>
      <w:r w:rsidRPr="00FF384E">
        <w:rPr>
          <w:rFonts w:cs="Arial"/>
          <w:u w:val="single"/>
        </w:rPr>
        <w:t>jeweils separat ausgefüllte Anlage B.04</w:t>
      </w:r>
      <w:r w:rsidR="00FF384E">
        <w:rPr>
          <w:rFonts w:cs="Arial"/>
          <w:u w:val="single"/>
        </w:rPr>
        <w:t>A</w:t>
      </w:r>
      <w:r w:rsidRPr="00FF384E">
        <w:rPr>
          <w:rFonts w:cs="Arial"/>
        </w:rPr>
        <w:t xml:space="preserve"> vorlegen.</w:t>
      </w:r>
    </w:p>
    <w:p w14:paraId="28B6A1FF" w14:textId="77777777" w:rsidR="007E042D" w:rsidRPr="00910205" w:rsidRDefault="007E042D" w:rsidP="00F804E7">
      <w:pPr>
        <w:pStyle w:val="KeineGliederung"/>
        <w:ind w:left="567" w:hanging="567"/>
      </w:pPr>
      <w:bookmarkStart w:id="2" w:name="_Hlk127860360"/>
      <w:bookmarkEnd w:id="0"/>
      <w:bookmarkEnd w:id="1"/>
      <w:r>
        <w:t>Allgemeine Angaben &amp; Erklärungen</w:t>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161828322"/>
      <w:bookmarkStart w:id="4" w:name="_Toc473114200"/>
      <w:bookmarkStart w:id="5" w:name="_Toc473637843"/>
      <w:bookmarkEnd w:id="2"/>
      <w:r>
        <w:t>Angaben zum Wirtschaftsteilnehmer</w:t>
      </w:r>
      <w:bookmarkEnd w:id="3"/>
    </w:p>
    <w:bookmarkEnd w:id="5" w:displacedByCustomXml="next"/>
    <w:bookmarkEnd w:id="4" w:displacedByCustomXml="next"/>
    <w:permStart w:id="1499929867" w:edGrp="everyone" w:displacedByCustomXml="next"/>
    <w:bookmarkStart w:id="6" w:name="_Hlk135742746" w:displacedByCustomXml="next"/>
    <w:bookmarkStart w:id="7" w:name="_Hlk135742625"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8"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8"/>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E55227D" w14:textId="5FBD8F35" w:rsidR="00A46BBE" w:rsidRPr="00961413" w:rsidRDefault="00FF384E" w:rsidP="00A46BBE">
      <w:pPr>
        <w:pStyle w:val="berschrift2"/>
        <w:tabs>
          <w:tab w:val="clear" w:pos="720"/>
          <w:tab w:val="clear" w:pos="851"/>
        </w:tabs>
        <w:spacing w:before="360" w:after="120"/>
        <w:ind w:left="567" w:hanging="567"/>
      </w:pPr>
      <w:r>
        <w:t>Eigenerklärung</w:t>
      </w:r>
    </w:p>
    <w:p w14:paraId="11FC3C8E" w14:textId="77777777" w:rsidR="00473550" w:rsidRDefault="00473550" w:rsidP="00540EDE">
      <w:pPr>
        <w:spacing w:before="120" w:line="240" w:lineRule="auto"/>
        <w:rPr>
          <w:rFonts w:cs="Arial"/>
          <w:szCs w:val="22"/>
        </w:rPr>
      </w:pPr>
    </w:p>
    <w:p w14:paraId="243CA43A" w14:textId="77777777" w:rsidR="00473550" w:rsidRPr="00473550" w:rsidRDefault="00473550" w:rsidP="00473550">
      <w:pPr>
        <w:spacing w:after="200" w:line="276" w:lineRule="auto"/>
        <w:rPr>
          <w:rFonts w:eastAsia="BundesSerif Office" w:cs="Arial"/>
          <w:b/>
        </w:rPr>
      </w:pPr>
      <w:r w:rsidRPr="00473550">
        <w:rPr>
          <w:rFonts w:eastAsia="BundesSerif Office" w:cs="Arial"/>
          <w:b/>
        </w:rPr>
        <w:t>Die nachfolgende Erklärung gebe/n ich/wir verbindlich ab (ggf. zugleich in Vertretung für die lt. Teilnahmeantrag / Angebot Vertretenen auch für diese):</w:t>
      </w:r>
    </w:p>
    <w:p w14:paraId="45751338" w14:textId="20557C6B"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Der / die </w:t>
      </w:r>
      <w:r w:rsidRPr="00473550">
        <w:rPr>
          <w:rFonts w:eastAsia="BundesSerif Office" w:cs="Arial"/>
          <w:b/>
        </w:rPr>
        <w:t xml:space="preserve">Bewerber / Bieter </w:t>
      </w:r>
      <w:r w:rsidRPr="00473550">
        <w:rPr>
          <w:rFonts w:eastAsia="BundesSerif Office" w:cs="Arial"/>
        </w:rPr>
        <w:t xml:space="preserve">gehört / gehören nicht zu den </w:t>
      </w:r>
    </w:p>
    <w:p w14:paraId="376F367E" w14:textId="77777777" w:rsidR="00473550" w:rsidRPr="00473550" w:rsidRDefault="00473550" w:rsidP="00473550">
      <w:pPr>
        <w:spacing w:after="200" w:line="276" w:lineRule="auto"/>
        <w:rPr>
          <w:rFonts w:eastAsia="BundesSerif Office" w:cs="Arial"/>
        </w:rPr>
      </w:pPr>
      <w:r w:rsidRPr="00473550">
        <w:rPr>
          <w:rFonts w:eastAsia="BundesSerif Office" w:cs="Arial"/>
        </w:rPr>
        <w:t xml:space="preserve">in </w:t>
      </w:r>
      <w:r w:rsidRPr="00473550">
        <w:rPr>
          <w:rFonts w:eastAsia="BundesSerif Office" w:cs="Arial"/>
          <w:b/>
        </w:rPr>
        <w:t>Artikel 5 k)</w:t>
      </w:r>
      <w:r w:rsidRPr="00473550">
        <w:rPr>
          <w:rFonts w:eastAsia="BundesSerif Office" w:cs="Arial"/>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08A4FDF" w14:textId="77777777" w:rsidR="00473550" w:rsidRPr="00473550" w:rsidRDefault="00473550" w:rsidP="00473550">
      <w:pPr>
        <w:spacing w:after="200" w:line="276" w:lineRule="auto"/>
        <w:rPr>
          <w:rFonts w:eastAsia="BundesSerif Office" w:cs="Arial"/>
          <w:b/>
        </w:rPr>
      </w:pPr>
      <w:r w:rsidRPr="00473550">
        <w:rPr>
          <w:rFonts w:eastAsia="BundesSerif Office" w:cs="Arial"/>
          <w:b/>
        </w:rPr>
        <w:t xml:space="preserve">genannten Personen oder Unternehmen, die einen </w:t>
      </w:r>
      <w:r w:rsidRPr="00473550">
        <w:rPr>
          <w:rFonts w:eastAsia="BundesSerif Office" w:cs="Arial"/>
          <w:b/>
          <w:u w:val="single"/>
        </w:rPr>
        <w:t>Bezug zu Russland</w:t>
      </w:r>
      <w:r w:rsidRPr="00473550">
        <w:rPr>
          <w:rFonts w:eastAsia="BundesSerif Office" w:cs="Arial"/>
          <w:b/>
        </w:rPr>
        <w:t xml:space="preserve"> im Sinne der Vorschrift aufweisen, </w:t>
      </w:r>
    </w:p>
    <w:p w14:paraId="1526FE86"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russische Staatsangehörigkeit des Bewerbers/Bieters oder die Niederlassung des Bewerbers/Bieters in Russland,</w:t>
      </w:r>
    </w:p>
    <w:p w14:paraId="13FF0C5C"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Beteiligung einer natürlichen Person oder eines Unternehmens, auf die eines der Kriterien nach Buchstabe a zutrifft, am Bewerber/Bieter über das Halten von Anteilen im Umfang von mehr als 50%,</w:t>
      </w:r>
    </w:p>
    <w:p w14:paraId="3A89E94F"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das Handeln der Bewerber/Bieter im Namen oder auf Anweisung von Personen oder Unternehmen, auf die die Kriterien der Buchstaben a und/oder b zutrifft.</w:t>
      </w:r>
    </w:p>
    <w:p w14:paraId="57C844E7" w14:textId="77777777" w:rsidR="00473550" w:rsidRPr="00473550" w:rsidRDefault="00473550" w:rsidP="00473550">
      <w:pPr>
        <w:spacing w:after="200" w:line="276" w:lineRule="auto"/>
        <w:ind w:left="720"/>
        <w:contextualSpacing/>
        <w:rPr>
          <w:rFonts w:eastAsia="BundesSerif Office" w:cs="Arial"/>
          <w:b/>
        </w:rPr>
      </w:pPr>
    </w:p>
    <w:p w14:paraId="39083D84" w14:textId="1C98F4F9"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Die am Auftrag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auf die mehr als 10 % des Auftragswerts entfällt, gehören ebenfalls nicht zu dem in der Vorschrift genannten Personenkreis mit einem Bezug zu Russland im Sinne der Vorschrift.</w:t>
      </w:r>
    </w:p>
    <w:p w14:paraId="0C2CC480" w14:textId="215AF87F"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Es wird bestätigt und sichergestellt, dass auch während der Vertragslaufzeit keine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eingesetzt werden, auf die mehr als 10 % des Auftragswerts entfällt.</w:t>
      </w:r>
    </w:p>
    <w:p w14:paraId="2C7B2A48" w14:textId="77777777" w:rsidR="00473550" w:rsidRPr="003F0487" w:rsidRDefault="00473550" w:rsidP="00473550">
      <w:pPr>
        <w:spacing w:after="200" w:line="276" w:lineRule="auto"/>
        <w:rPr>
          <w:rFonts w:ascii="BundesSerif Office" w:eastAsia="BundesSerif Office" w:hAnsi="BundesSerif Office"/>
        </w:rPr>
      </w:pPr>
    </w:p>
    <w:sdt>
      <w:sdtPr>
        <w:rPr>
          <w:rFonts w:cs="Arial"/>
          <w:szCs w:val="22"/>
        </w:rPr>
        <w:id w:val="1033777222"/>
        <w:placeholder>
          <w:docPart w:val="0BE8F143B55C4E8BA43A605A3E390A02"/>
        </w:placeholder>
        <w:showingPlcHdr/>
      </w:sdtPr>
      <w:sdtEndPr/>
      <w:sdtContent>
        <w:permStart w:id="1376070383" w:edGrp="everyone" w:displacedByCustomXml="prev"/>
        <w:p w14:paraId="70A3E0E1"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376070383" w:displacedByCustomXml="next"/>
      </w:sdtContent>
    </w:sdt>
    <w:p w14:paraId="59F71491" w14:textId="77777777" w:rsidR="00473550" w:rsidRPr="00A4219C" w:rsidRDefault="00473550" w:rsidP="00473550">
      <w:pPr>
        <w:pStyle w:val="Kopfzeile"/>
        <w:jc w:val="both"/>
        <w:rPr>
          <w:bCs/>
          <w:sz w:val="18"/>
          <w:szCs w:val="18"/>
        </w:rPr>
      </w:pPr>
      <w:r w:rsidRPr="00A4219C">
        <w:rPr>
          <w:bCs/>
          <w:sz w:val="18"/>
          <w:szCs w:val="18"/>
        </w:rPr>
        <w:t>Ort und Datum</w:t>
      </w:r>
    </w:p>
    <w:p w14:paraId="76DCF030" w14:textId="77777777" w:rsidR="00473550" w:rsidRPr="00A4219C" w:rsidRDefault="00473550" w:rsidP="00473550">
      <w:pPr>
        <w:pStyle w:val="Kopfzeile"/>
        <w:jc w:val="both"/>
        <w:rPr>
          <w:szCs w:val="22"/>
          <w:u w:val="single"/>
        </w:rPr>
      </w:pPr>
    </w:p>
    <w:sdt>
      <w:sdtPr>
        <w:rPr>
          <w:rFonts w:cs="Arial"/>
          <w:szCs w:val="22"/>
        </w:rPr>
        <w:id w:val="329801940"/>
        <w:placeholder>
          <w:docPart w:val="D381A0FA9F43410EAEF2F17438E64A23"/>
        </w:placeholder>
        <w:showingPlcHdr/>
      </w:sdtPr>
      <w:sdtEndPr/>
      <w:sdtContent>
        <w:permStart w:id="920209487" w:edGrp="everyone" w:displacedByCustomXml="prev"/>
        <w:p w14:paraId="14F768C3"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920209487" w:displacedByCustomXml="next"/>
      </w:sdtContent>
    </w:sdt>
    <w:p w14:paraId="727AB61C" w14:textId="77777777" w:rsidR="00473550" w:rsidRPr="00A4219C" w:rsidRDefault="00473550" w:rsidP="00473550">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Pr>
          <w:bCs/>
          <w:sz w:val="18"/>
          <w:szCs w:val="18"/>
        </w:rPr>
        <w:t>Wirtschaftsteilnehmers</w:t>
      </w:r>
    </w:p>
    <w:p w14:paraId="68A955FE" w14:textId="77777777" w:rsidR="00473550" w:rsidRPr="00A4219C" w:rsidRDefault="00473550" w:rsidP="00473550">
      <w:pPr>
        <w:jc w:val="both"/>
        <w:rPr>
          <w:szCs w:val="22"/>
        </w:rPr>
      </w:pPr>
    </w:p>
    <w:sdt>
      <w:sdtPr>
        <w:rPr>
          <w:rFonts w:cs="Arial"/>
          <w:szCs w:val="22"/>
        </w:rPr>
        <w:id w:val="556670625"/>
        <w:placeholder>
          <w:docPart w:val="44BF7186DBAF49F7B24B7E7368EE83E3"/>
        </w:placeholder>
        <w:showingPlcHdr/>
      </w:sdtPr>
      <w:sdtEndPr/>
      <w:sdtContent>
        <w:permStart w:id="1455709802" w:edGrp="everyone" w:displacedByCustomXml="prev"/>
        <w:p w14:paraId="4354DAFF"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455709802" w:displacedByCustomXml="next"/>
      </w:sdtContent>
    </w:sdt>
    <w:p w14:paraId="29624DCB" w14:textId="77777777" w:rsidR="00473550" w:rsidRDefault="00473550" w:rsidP="00473550">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272CD2CD" w14:textId="77777777" w:rsidR="00473550" w:rsidRPr="00370F44" w:rsidRDefault="00473550" w:rsidP="00473550">
      <w:pPr>
        <w:rPr>
          <w:rFonts w:ascii="BundesSerif Office" w:eastAsia="BundesSerif Office" w:hAnsi="BundesSerif Office"/>
          <w:b/>
          <w:sz w:val="20"/>
          <w:szCs w:val="20"/>
        </w:rPr>
      </w:pPr>
      <w:r>
        <w:rPr>
          <w:rFonts w:ascii="BundesSerif Office" w:eastAsia="BundesSerif Office" w:hAnsi="BundesSerif Office"/>
          <w:b/>
        </w:rPr>
        <w:br w:type="page"/>
      </w:r>
      <w:r w:rsidRPr="00370F44">
        <w:rPr>
          <w:rFonts w:ascii="BundesSerif Office" w:eastAsia="BundesSerif Office" w:hAnsi="BundesSerif Office"/>
          <w:b/>
          <w:sz w:val="20"/>
          <w:szCs w:val="20"/>
        </w:rPr>
        <w:lastRenderedPageBreak/>
        <w:t>Artikel 5k der Verordnung (EU) Nr. 833/2014 in der Fassung des Art. 1 Ziff. 23 der Verordnung (EU) 2022/576 des Rates vom 8. April 2022 lautet wie folgt:</w:t>
      </w:r>
    </w:p>
    <w:p w14:paraId="7D9FB91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bookmarkStart w:id="9" w:name="_Hlk100674991"/>
      <w:r w:rsidRPr="00370F44">
        <w:rPr>
          <w:rFonts w:ascii="BundesSerif Office" w:eastAsia="BundesSerif Office" w:hAnsi="BundesSerif Office"/>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38CB784"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russische Staatsangehörige oder in Russland niedergelassene natürliche oder juristische Personen, Organisationen oder Einrichtungen,</w:t>
      </w:r>
    </w:p>
    <w:p w14:paraId="78692F12"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juristische Personen, Organisationen oder Einrichtungen, deren Anteile zu über 50 % unmittelbar oder mittelbar von einer der unter Buchstabe a genannten Organisationen gehalten werden, oder</w:t>
      </w:r>
    </w:p>
    <w:p w14:paraId="763FC9EF"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natürliche oder juristische Personen, Organisationen oder Einrichtungen, die im Namen oder auf Anweisung einer der unter Buchstabe a oder b genannten Organisationen handeln,</w:t>
      </w:r>
    </w:p>
    <w:p w14:paraId="0832D48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1101EE1"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(2)   Abweichend von Absatz 1 können die zuständigen Behörden die Vergabe oder die Fortsetzung der Erfüllung von Verträgen genehmigen, die bestimmt sind für</w:t>
      </w:r>
    </w:p>
    <w:p w14:paraId="027D5D6E"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E760793"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die zwischenstaatliche Zusammenarbeit bei Raumfahrtprogrammen,</w:t>
      </w:r>
    </w:p>
    <w:p w14:paraId="310D583D"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die Bereitstellung unbedingt notwendiger Güter oder Dienstleistungen, wenn sie ausschließlich oder nur in ausreichender Menge von den in Absatz 1 genannten Personen bereitgestellt werden können,</w:t>
      </w:r>
    </w:p>
    <w:p w14:paraId="67FEF1B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3A8C570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4F41F1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f)            den Kauf, die Einfuhr oder die Beförderung von Kohle und anderen festen fossile Brennstoffen, die in Anhang XXII aufgeführt sind, bis 10. August 2022.</w:t>
      </w:r>
    </w:p>
    <w:p w14:paraId="145A2E0C"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(3)   Der betreffende Mitgliedstaat unterrichtet die anderen Mitgliedstaaten und die Kommission über jede nach diesem Artikel erteilte Genehmigung innerhalb von zwei Wochen nach deren Erteilung.</w:t>
      </w:r>
    </w:p>
    <w:p w14:paraId="62A530A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line="240" w:lineRule="auto"/>
        <w:rPr>
          <w:sz w:val="20"/>
          <w:szCs w:val="20"/>
        </w:rPr>
      </w:pPr>
      <w:r w:rsidRPr="00370F44">
        <w:rPr>
          <w:rFonts w:ascii="BundesSerif Office" w:eastAsia="BundesSerif Office" w:hAnsi="BundesSerif Office"/>
          <w:i/>
          <w:iCs/>
          <w:sz w:val="20"/>
          <w:szCs w:val="20"/>
        </w:rPr>
        <w:t>(4)   Die Verbote gemäß Absatz 1 gelten nicht für die Erfüllung — bis zum 10. Oktober 2022 — von Verträgen, die vor dem 9. April 2022 ges</w:t>
      </w:r>
      <w:bookmarkEnd w:id="9"/>
      <w:r w:rsidRPr="00370F44">
        <w:rPr>
          <w:rFonts w:ascii="BundesSerif Office" w:eastAsia="BundesSerif Office" w:hAnsi="BundesSerif Office"/>
          <w:i/>
          <w:iCs/>
          <w:sz w:val="20"/>
          <w:szCs w:val="20"/>
        </w:rPr>
        <w:t>chlossen wurden.</w:t>
      </w:r>
    </w:p>
    <w:sectPr w:rsidR="00473550" w:rsidRPr="00370F4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704FF155"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FF384E">
      <w:rPr>
        <w:rFonts w:ascii="AOK Buenos Aires Text" w:hAnsi="AOK Buenos Aires Text"/>
        <w:color w:val="005E3F"/>
      </w:rPr>
      <w:t>A</w:t>
    </w:r>
    <w:r w:rsidR="0013144D" w:rsidRPr="005B0994">
      <w:rPr>
        <w:rFonts w:ascii="AOK Buenos Aires Text" w:hAnsi="AOK Buenos Aires Text"/>
        <w:color w:val="005E3F"/>
      </w:rPr>
      <w:t xml:space="preserve"> – </w:t>
    </w:r>
    <w:r w:rsidR="00FF384E">
      <w:rPr>
        <w:rFonts w:ascii="AOK Buenos Aires Text" w:hAnsi="AOK Buenos Aires Text"/>
        <w:color w:val="005E3F"/>
      </w:rPr>
      <w:t>Eigenerklärung Russlandsanktionen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5A3524">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4A688F">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18162D5C"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A57CD5">
      <w:rPr>
        <w:rFonts w:ascii="AOK Buenos Aires SemiBold" w:hAnsi="AOK Buenos Aires SemiBold"/>
        <w:bCs/>
        <w:color w:val="005E3F"/>
        <w:szCs w:val="22"/>
      </w:rPr>
      <w:t>Datenschutzkonforme Vernichtung von Papierunterlagen und Datenträgern (SAVE_86_2025)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4A688F">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01CA1"/>
    <w:multiLevelType w:val="hybridMultilevel"/>
    <w:tmpl w:val="D21299D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7D3DF4"/>
    <w:multiLevelType w:val="hybridMultilevel"/>
    <w:tmpl w:val="D3840114"/>
    <w:lvl w:ilvl="0" w:tplc="42702320">
      <w:start w:val="1"/>
      <w:numFmt w:val="lowerLetter"/>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2"/>
  </w:num>
  <w:num w:numId="2" w16cid:durableId="1075740552">
    <w:abstractNumId w:val="17"/>
  </w:num>
  <w:num w:numId="3" w16cid:durableId="1673871781">
    <w:abstractNumId w:val="12"/>
  </w:num>
  <w:num w:numId="4" w16cid:durableId="1655060152">
    <w:abstractNumId w:val="6"/>
  </w:num>
  <w:num w:numId="5" w16cid:durableId="1395616099">
    <w:abstractNumId w:val="11"/>
  </w:num>
  <w:num w:numId="6" w16cid:durableId="1071077598">
    <w:abstractNumId w:val="21"/>
  </w:num>
  <w:num w:numId="7" w16cid:durableId="92407851">
    <w:abstractNumId w:val="9"/>
  </w:num>
  <w:num w:numId="8" w16cid:durableId="138806357">
    <w:abstractNumId w:val="19"/>
  </w:num>
  <w:num w:numId="9" w16cid:durableId="1447656455">
    <w:abstractNumId w:val="1"/>
  </w:num>
  <w:num w:numId="10" w16cid:durableId="1736973064">
    <w:abstractNumId w:val="15"/>
  </w:num>
  <w:num w:numId="11" w16cid:durableId="1022323702">
    <w:abstractNumId w:val="18"/>
  </w:num>
  <w:num w:numId="12" w16cid:durableId="217984734">
    <w:abstractNumId w:val="5"/>
  </w:num>
  <w:num w:numId="13" w16cid:durableId="803548325">
    <w:abstractNumId w:val="16"/>
  </w:num>
  <w:num w:numId="14" w16cid:durableId="1790314515">
    <w:abstractNumId w:val="14"/>
  </w:num>
  <w:num w:numId="15" w16cid:durableId="1783528920">
    <w:abstractNumId w:val="7"/>
  </w:num>
  <w:num w:numId="16" w16cid:durableId="310407074">
    <w:abstractNumId w:val="20"/>
  </w:num>
  <w:num w:numId="17" w16cid:durableId="2061243971">
    <w:abstractNumId w:val="3"/>
  </w:num>
  <w:num w:numId="18" w16cid:durableId="1347100984">
    <w:abstractNumId w:val="4"/>
  </w:num>
  <w:num w:numId="19" w16cid:durableId="2047173127">
    <w:abstractNumId w:val="13"/>
  </w:num>
  <w:num w:numId="20" w16cid:durableId="2000113467">
    <w:abstractNumId w:val="22"/>
  </w:num>
  <w:num w:numId="21" w16cid:durableId="523784642">
    <w:abstractNumId w:val="22"/>
  </w:num>
  <w:num w:numId="22" w16cid:durableId="1707218006">
    <w:abstractNumId w:val="22"/>
  </w:num>
  <w:num w:numId="23" w16cid:durableId="175733892">
    <w:abstractNumId w:val="22"/>
  </w:num>
  <w:num w:numId="24" w16cid:durableId="156728912">
    <w:abstractNumId w:val="22"/>
  </w:num>
  <w:num w:numId="25" w16cid:durableId="2061590918">
    <w:abstractNumId w:val="0"/>
  </w:num>
  <w:num w:numId="26" w16cid:durableId="2006592428">
    <w:abstractNumId w:val="22"/>
  </w:num>
  <w:num w:numId="27" w16cid:durableId="869488749">
    <w:abstractNumId w:val="22"/>
  </w:num>
  <w:num w:numId="28" w16cid:durableId="648679449">
    <w:abstractNumId w:val="10"/>
  </w:num>
  <w:num w:numId="29" w16cid:durableId="1684628584">
    <w:abstractNumId w:val="8"/>
  </w:num>
  <w:num w:numId="30" w16cid:durableId="15342357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attachedTemplate r:id="rId1"/>
  <w:documentProtection w:edit="readOnly" w:enforcement="1" w:cryptProviderType="rsaAES" w:cryptAlgorithmClass="hash" w:cryptAlgorithmType="typeAny" w:cryptAlgorithmSid="14" w:cryptSpinCount="100000" w:hash="BB9wIfQCtKJSXiSTc9oJFHiZqnOYY70Q5C5WTgcHB2lXFpkEUtvxc7uxVlN0q+/14GybkhhIIDN+dLDtoMzKSA==" w:salt="YMZFSyiLDENHHW2aTmJMPA=="/>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97FD7"/>
    <w:rsid w:val="000A3581"/>
    <w:rsid w:val="000B09EB"/>
    <w:rsid w:val="000B31D6"/>
    <w:rsid w:val="000B3E81"/>
    <w:rsid w:val="000C0F22"/>
    <w:rsid w:val="000C6065"/>
    <w:rsid w:val="000D5D1C"/>
    <w:rsid w:val="000D6041"/>
    <w:rsid w:val="000E282F"/>
    <w:rsid w:val="000E7250"/>
    <w:rsid w:val="001054A9"/>
    <w:rsid w:val="00107373"/>
    <w:rsid w:val="0011093C"/>
    <w:rsid w:val="001169BC"/>
    <w:rsid w:val="00116AD9"/>
    <w:rsid w:val="0013144D"/>
    <w:rsid w:val="00142191"/>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C585E"/>
    <w:rsid w:val="001D1086"/>
    <w:rsid w:val="001E25E9"/>
    <w:rsid w:val="001E45DF"/>
    <w:rsid w:val="00203609"/>
    <w:rsid w:val="00207971"/>
    <w:rsid w:val="00213CD0"/>
    <w:rsid w:val="00215467"/>
    <w:rsid w:val="002220CD"/>
    <w:rsid w:val="00225EAB"/>
    <w:rsid w:val="00235FF7"/>
    <w:rsid w:val="0024266E"/>
    <w:rsid w:val="002431AE"/>
    <w:rsid w:val="0025331F"/>
    <w:rsid w:val="0025742B"/>
    <w:rsid w:val="0027061E"/>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69B7"/>
    <w:rsid w:val="00420D91"/>
    <w:rsid w:val="004228CA"/>
    <w:rsid w:val="00426836"/>
    <w:rsid w:val="00430C6E"/>
    <w:rsid w:val="00432B19"/>
    <w:rsid w:val="004442C4"/>
    <w:rsid w:val="00447F95"/>
    <w:rsid w:val="004534C4"/>
    <w:rsid w:val="00470045"/>
    <w:rsid w:val="00473550"/>
    <w:rsid w:val="0047570D"/>
    <w:rsid w:val="00483A07"/>
    <w:rsid w:val="004949EF"/>
    <w:rsid w:val="004A688F"/>
    <w:rsid w:val="004B32C0"/>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51C0"/>
    <w:rsid w:val="0054689A"/>
    <w:rsid w:val="005468E2"/>
    <w:rsid w:val="005524DE"/>
    <w:rsid w:val="00555986"/>
    <w:rsid w:val="00561E80"/>
    <w:rsid w:val="00562AB8"/>
    <w:rsid w:val="0056524D"/>
    <w:rsid w:val="00571219"/>
    <w:rsid w:val="00576A60"/>
    <w:rsid w:val="00583D79"/>
    <w:rsid w:val="005932A0"/>
    <w:rsid w:val="00593A8C"/>
    <w:rsid w:val="005952B3"/>
    <w:rsid w:val="005A0CC9"/>
    <w:rsid w:val="005A3524"/>
    <w:rsid w:val="005B7774"/>
    <w:rsid w:val="005C0CA8"/>
    <w:rsid w:val="005C61A0"/>
    <w:rsid w:val="005D2852"/>
    <w:rsid w:val="005E3985"/>
    <w:rsid w:val="005E5C40"/>
    <w:rsid w:val="005F09E5"/>
    <w:rsid w:val="005F4BF1"/>
    <w:rsid w:val="00606DDC"/>
    <w:rsid w:val="0061044C"/>
    <w:rsid w:val="00617822"/>
    <w:rsid w:val="006205B9"/>
    <w:rsid w:val="00622359"/>
    <w:rsid w:val="0063492C"/>
    <w:rsid w:val="00635A2E"/>
    <w:rsid w:val="00641CDF"/>
    <w:rsid w:val="0065318B"/>
    <w:rsid w:val="006617A8"/>
    <w:rsid w:val="00675352"/>
    <w:rsid w:val="00683333"/>
    <w:rsid w:val="00683607"/>
    <w:rsid w:val="00683C72"/>
    <w:rsid w:val="006949FD"/>
    <w:rsid w:val="00695E35"/>
    <w:rsid w:val="006A0440"/>
    <w:rsid w:val="006A29B6"/>
    <w:rsid w:val="006B5856"/>
    <w:rsid w:val="006B685E"/>
    <w:rsid w:val="006B6DCD"/>
    <w:rsid w:val="006D6111"/>
    <w:rsid w:val="006D7CA6"/>
    <w:rsid w:val="006E2A3D"/>
    <w:rsid w:val="006E407A"/>
    <w:rsid w:val="007056D4"/>
    <w:rsid w:val="007105FD"/>
    <w:rsid w:val="00712B9C"/>
    <w:rsid w:val="00714BA4"/>
    <w:rsid w:val="00714CB0"/>
    <w:rsid w:val="0072075B"/>
    <w:rsid w:val="0073454B"/>
    <w:rsid w:val="00760058"/>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F0E1B"/>
    <w:rsid w:val="007F3E9A"/>
    <w:rsid w:val="007F4B44"/>
    <w:rsid w:val="007F65AA"/>
    <w:rsid w:val="007F75E1"/>
    <w:rsid w:val="008163B4"/>
    <w:rsid w:val="008228CE"/>
    <w:rsid w:val="00823347"/>
    <w:rsid w:val="008327D0"/>
    <w:rsid w:val="0083586D"/>
    <w:rsid w:val="00843537"/>
    <w:rsid w:val="00844762"/>
    <w:rsid w:val="00852853"/>
    <w:rsid w:val="00855A09"/>
    <w:rsid w:val="008561EA"/>
    <w:rsid w:val="00871B03"/>
    <w:rsid w:val="00872DF5"/>
    <w:rsid w:val="008757F3"/>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2DC5"/>
    <w:rsid w:val="00913EBC"/>
    <w:rsid w:val="00916691"/>
    <w:rsid w:val="00925362"/>
    <w:rsid w:val="0093104C"/>
    <w:rsid w:val="00934A2E"/>
    <w:rsid w:val="00936DFD"/>
    <w:rsid w:val="009441EB"/>
    <w:rsid w:val="00953501"/>
    <w:rsid w:val="00957063"/>
    <w:rsid w:val="00961413"/>
    <w:rsid w:val="00966E9F"/>
    <w:rsid w:val="00971A2F"/>
    <w:rsid w:val="0097274B"/>
    <w:rsid w:val="00981BBD"/>
    <w:rsid w:val="00993687"/>
    <w:rsid w:val="009A0DB3"/>
    <w:rsid w:val="009A73F9"/>
    <w:rsid w:val="009B44DE"/>
    <w:rsid w:val="009B5A9C"/>
    <w:rsid w:val="009D3D1A"/>
    <w:rsid w:val="009F18E8"/>
    <w:rsid w:val="00A01744"/>
    <w:rsid w:val="00A225E4"/>
    <w:rsid w:val="00A2279B"/>
    <w:rsid w:val="00A250E3"/>
    <w:rsid w:val="00A31701"/>
    <w:rsid w:val="00A409DB"/>
    <w:rsid w:val="00A46BBE"/>
    <w:rsid w:val="00A57CD5"/>
    <w:rsid w:val="00A73540"/>
    <w:rsid w:val="00A8020D"/>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C1BCA"/>
    <w:rsid w:val="00BC1EC3"/>
    <w:rsid w:val="00BC5D46"/>
    <w:rsid w:val="00BD180E"/>
    <w:rsid w:val="00BF0A04"/>
    <w:rsid w:val="00C04558"/>
    <w:rsid w:val="00C04C05"/>
    <w:rsid w:val="00C15F9A"/>
    <w:rsid w:val="00C32B4B"/>
    <w:rsid w:val="00C3559F"/>
    <w:rsid w:val="00C4447B"/>
    <w:rsid w:val="00C44EA9"/>
    <w:rsid w:val="00C524E5"/>
    <w:rsid w:val="00C55B80"/>
    <w:rsid w:val="00C60FB4"/>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05461"/>
    <w:rsid w:val="00D11154"/>
    <w:rsid w:val="00D114F9"/>
    <w:rsid w:val="00D141BB"/>
    <w:rsid w:val="00D148AC"/>
    <w:rsid w:val="00D175E3"/>
    <w:rsid w:val="00D233B0"/>
    <w:rsid w:val="00D240BD"/>
    <w:rsid w:val="00D27CC0"/>
    <w:rsid w:val="00D308B8"/>
    <w:rsid w:val="00D34576"/>
    <w:rsid w:val="00D37C95"/>
    <w:rsid w:val="00D45F57"/>
    <w:rsid w:val="00D46DAC"/>
    <w:rsid w:val="00D524D0"/>
    <w:rsid w:val="00D616A8"/>
    <w:rsid w:val="00D61DF6"/>
    <w:rsid w:val="00D67095"/>
    <w:rsid w:val="00D71CAF"/>
    <w:rsid w:val="00D75088"/>
    <w:rsid w:val="00DA20C1"/>
    <w:rsid w:val="00DB26E9"/>
    <w:rsid w:val="00DB3F2E"/>
    <w:rsid w:val="00DB6C74"/>
    <w:rsid w:val="00DE319D"/>
    <w:rsid w:val="00DE3706"/>
    <w:rsid w:val="00E043EC"/>
    <w:rsid w:val="00E054A2"/>
    <w:rsid w:val="00E1375A"/>
    <w:rsid w:val="00E14250"/>
    <w:rsid w:val="00E1427B"/>
    <w:rsid w:val="00E23498"/>
    <w:rsid w:val="00E32872"/>
    <w:rsid w:val="00E35259"/>
    <w:rsid w:val="00E420A8"/>
    <w:rsid w:val="00E44C3C"/>
    <w:rsid w:val="00E47509"/>
    <w:rsid w:val="00E5245E"/>
    <w:rsid w:val="00E53CF6"/>
    <w:rsid w:val="00E61432"/>
    <w:rsid w:val="00E65EF0"/>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3B8E"/>
    <w:rsid w:val="00FB6E86"/>
    <w:rsid w:val="00FC0614"/>
    <w:rsid w:val="00FC1ABC"/>
    <w:rsid w:val="00FC5C3C"/>
    <w:rsid w:val="00FD09F2"/>
    <w:rsid w:val="00FD21C2"/>
    <w:rsid w:val="00FD5BFC"/>
    <w:rsid w:val="00FE1E06"/>
    <w:rsid w:val="00FE6A70"/>
    <w:rsid w:val="00FF384E"/>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577203" w:rsidP="00577203">
          <w:pPr>
            <w:pStyle w:val="608111D158BB436AA00402BB3FADF9A62"/>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577203" w:rsidP="00577203">
          <w:pPr>
            <w:pStyle w:val="8A5EFE6988E74B98ACFC8F68D060A8CC2"/>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577203" w:rsidP="00577203">
          <w:pPr>
            <w:pStyle w:val="CB4C8E1762554A038F055B369020E9882"/>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577203" w:rsidP="00577203">
          <w:pPr>
            <w:pStyle w:val="CF88A9E7137A46439D89C724255E1CCD2"/>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577203" w:rsidP="00577203">
          <w:pPr>
            <w:pStyle w:val="59FD6DB538F24A4294A1F1C608101E392"/>
          </w:pPr>
          <w:r>
            <w:rPr>
              <w:rFonts w:cs="Arial"/>
              <w:color w:val="808080"/>
              <w:szCs w:val="22"/>
              <w:u w:val="single"/>
            </w:rPr>
            <w:t>Klicken oder tippen Sie hier, um Text einzugeben.</w:t>
          </w:r>
        </w:p>
      </w:docPartBody>
    </w:docPart>
    <w:docPart>
      <w:docPartPr>
        <w:name w:val="0BE8F143B55C4E8BA43A605A3E390A02"/>
        <w:category>
          <w:name w:val="Allgemein"/>
          <w:gallery w:val="placeholder"/>
        </w:category>
        <w:types>
          <w:type w:val="bbPlcHdr"/>
        </w:types>
        <w:behaviors>
          <w:behavior w:val="content"/>
        </w:behaviors>
        <w:guid w:val="{76958C5A-F8BB-4ECB-B2DA-C8C3C1C86657}"/>
      </w:docPartPr>
      <w:docPartBody>
        <w:p w:rsidR="00577203" w:rsidRDefault="00577203" w:rsidP="00577203">
          <w:pPr>
            <w:pStyle w:val="0BE8F143B55C4E8BA43A605A3E390A02"/>
          </w:pPr>
          <w:r w:rsidRPr="007327B2">
            <w:rPr>
              <w:rFonts w:cs="Arial"/>
              <w:color w:val="808080"/>
              <w:u w:val="single"/>
            </w:rPr>
            <w:t>Klicken oder tippen Sie hier, um Text einzugeben.</w:t>
          </w:r>
        </w:p>
      </w:docPartBody>
    </w:docPart>
    <w:docPart>
      <w:docPartPr>
        <w:name w:val="D381A0FA9F43410EAEF2F17438E64A23"/>
        <w:category>
          <w:name w:val="Allgemein"/>
          <w:gallery w:val="placeholder"/>
        </w:category>
        <w:types>
          <w:type w:val="bbPlcHdr"/>
        </w:types>
        <w:behaviors>
          <w:behavior w:val="content"/>
        </w:behaviors>
        <w:guid w:val="{251E8DD1-2AF7-48EB-B4B6-C25816EA0A9F}"/>
      </w:docPartPr>
      <w:docPartBody>
        <w:p w:rsidR="00577203" w:rsidRDefault="00577203" w:rsidP="00577203">
          <w:pPr>
            <w:pStyle w:val="D381A0FA9F43410EAEF2F17438E64A23"/>
          </w:pPr>
          <w:r w:rsidRPr="007327B2">
            <w:rPr>
              <w:rFonts w:cs="Arial"/>
              <w:color w:val="808080"/>
              <w:u w:val="single"/>
            </w:rPr>
            <w:t>Klicken oder tippen Sie hier, um Text einzugeben.</w:t>
          </w:r>
        </w:p>
      </w:docPartBody>
    </w:docPart>
    <w:docPart>
      <w:docPartPr>
        <w:name w:val="44BF7186DBAF49F7B24B7E7368EE83E3"/>
        <w:category>
          <w:name w:val="Allgemein"/>
          <w:gallery w:val="placeholder"/>
        </w:category>
        <w:types>
          <w:type w:val="bbPlcHdr"/>
        </w:types>
        <w:behaviors>
          <w:behavior w:val="content"/>
        </w:behaviors>
        <w:guid w:val="{5BDD7589-FC4B-475B-9A5D-815FE81DAE14}"/>
      </w:docPartPr>
      <w:docPartBody>
        <w:p w:rsidR="00577203" w:rsidRDefault="00577203" w:rsidP="00577203">
          <w:pPr>
            <w:pStyle w:val="44BF7186DBAF49F7B24B7E7368EE83E3"/>
          </w:pPr>
          <w:r w:rsidRPr="007327B2">
            <w:rPr>
              <w:rFonts w:cs="Arial"/>
              <w:color w:val="808080"/>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1E25E9"/>
    <w:rsid w:val="00277AD7"/>
    <w:rsid w:val="00323E8A"/>
    <w:rsid w:val="003A3973"/>
    <w:rsid w:val="004A14AB"/>
    <w:rsid w:val="005451C0"/>
    <w:rsid w:val="00577203"/>
    <w:rsid w:val="00A33B6E"/>
    <w:rsid w:val="00BD478B"/>
    <w:rsid w:val="00D05461"/>
    <w:rsid w:val="00DE4774"/>
    <w:rsid w:val="00E864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77203"/>
    <w:rPr>
      <w:color w:val="808080"/>
    </w:rPr>
  </w:style>
  <w:style w:type="paragraph" w:customStyle="1" w:styleId="608111D158BB436AA00402BB3FADF9A62">
    <w:name w:val="608111D158BB436AA00402BB3FADF9A62"/>
    <w:rsid w:val="00577203"/>
    <w:pPr>
      <w:spacing w:after="0" w:line="288" w:lineRule="auto"/>
    </w:pPr>
    <w:rPr>
      <w:rFonts w:ascii="Arial" w:eastAsia="Times New Roman" w:hAnsi="Arial" w:cs="Times New Roman"/>
      <w:szCs w:val="24"/>
    </w:rPr>
  </w:style>
  <w:style w:type="paragraph" w:customStyle="1" w:styleId="8A5EFE6988E74B98ACFC8F68D060A8CC2">
    <w:name w:val="8A5EFE6988E74B98ACFC8F68D060A8CC2"/>
    <w:rsid w:val="00577203"/>
    <w:pPr>
      <w:spacing w:after="0" w:line="288" w:lineRule="auto"/>
    </w:pPr>
    <w:rPr>
      <w:rFonts w:ascii="Arial" w:eastAsia="Times New Roman" w:hAnsi="Arial" w:cs="Times New Roman"/>
      <w:szCs w:val="24"/>
    </w:rPr>
  </w:style>
  <w:style w:type="paragraph" w:customStyle="1" w:styleId="CB4C8E1762554A038F055B369020E9882">
    <w:name w:val="CB4C8E1762554A038F055B369020E9882"/>
    <w:rsid w:val="00577203"/>
    <w:pPr>
      <w:spacing w:after="0" w:line="288" w:lineRule="auto"/>
    </w:pPr>
    <w:rPr>
      <w:rFonts w:ascii="Arial" w:eastAsia="Times New Roman" w:hAnsi="Arial" w:cs="Times New Roman"/>
      <w:szCs w:val="24"/>
    </w:rPr>
  </w:style>
  <w:style w:type="paragraph" w:customStyle="1" w:styleId="CF88A9E7137A46439D89C724255E1CCD2">
    <w:name w:val="CF88A9E7137A46439D89C724255E1CCD2"/>
    <w:rsid w:val="00577203"/>
    <w:pPr>
      <w:spacing w:after="0" w:line="288" w:lineRule="auto"/>
    </w:pPr>
    <w:rPr>
      <w:rFonts w:ascii="Arial" w:eastAsia="Times New Roman" w:hAnsi="Arial" w:cs="Times New Roman"/>
      <w:szCs w:val="24"/>
    </w:rPr>
  </w:style>
  <w:style w:type="paragraph" w:customStyle="1" w:styleId="59FD6DB538F24A4294A1F1C608101E392">
    <w:name w:val="59FD6DB538F24A4294A1F1C608101E392"/>
    <w:rsid w:val="00577203"/>
    <w:pPr>
      <w:spacing w:after="0" w:line="288" w:lineRule="auto"/>
    </w:pPr>
    <w:rPr>
      <w:rFonts w:ascii="Arial" w:eastAsia="Times New Roman" w:hAnsi="Arial" w:cs="Times New Roman"/>
      <w:szCs w:val="24"/>
    </w:rPr>
  </w:style>
  <w:style w:type="paragraph" w:customStyle="1" w:styleId="0BE8F143B55C4E8BA43A605A3E390A02">
    <w:name w:val="0BE8F143B55C4E8BA43A605A3E390A02"/>
    <w:rsid w:val="00577203"/>
    <w:rPr>
      <w:kern w:val="2"/>
      <w14:ligatures w14:val="standardContextual"/>
    </w:rPr>
  </w:style>
  <w:style w:type="paragraph" w:customStyle="1" w:styleId="D381A0FA9F43410EAEF2F17438E64A23">
    <w:name w:val="D381A0FA9F43410EAEF2F17438E64A23"/>
    <w:rsid w:val="00577203"/>
    <w:rPr>
      <w:kern w:val="2"/>
      <w14:ligatures w14:val="standardContextual"/>
    </w:rPr>
  </w:style>
  <w:style w:type="paragraph" w:customStyle="1" w:styleId="44BF7186DBAF49F7B24B7E7368EE83E3">
    <w:name w:val="44BF7186DBAF49F7B24B7E7368EE83E3"/>
    <w:rsid w:val="0057720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3</Pages>
  <Words>899</Words>
  <Characters>5640</Characters>
  <Application>Microsoft Office Word</Application>
  <DocSecurity>8</DocSecurity>
  <Lines>47</Lines>
  <Paragraphs>13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127</cp:revision>
  <cp:lastPrinted>2012-08-29T14:23:00Z</cp:lastPrinted>
  <dcterms:created xsi:type="dcterms:W3CDTF">2022-08-09T08:11:00Z</dcterms:created>
  <dcterms:modified xsi:type="dcterms:W3CDTF">2026-10-23T09:03:00Z</dcterms:modified>
</cp:coreProperties>
</file>