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06D036C1" w:rsidR="000C4456" w:rsidRPr="00063F54" w:rsidRDefault="000C4456" w:rsidP="00E12E48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 w:rsidR="00F02DAB">
        <w:rPr>
          <w:rFonts w:ascii="Arial Fett" w:hAnsi="Arial Fett"/>
          <w:b/>
          <w:bCs/>
          <w:caps/>
          <w:szCs w:val="22"/>
        </w:rPr>
        <w:t>B</w:t>
      </w:r>
      <w:r w:rsidR="00162F5A">
        <w:rPr>
          <w:rFonts w:ascii="Arial Fett" w:hAnsi="Arial Fett"/>
          <w:b/>
          <w:bCs/>
          <w:caps/>
          <w:szCs w:val="22"/>
        </w:rPr>
        <w:t>.</w:t>
      </w:r>
      <w:r w:rsidR="00CB7672">
        <w:rPr>
          <w:rFonts w:ascii="Arial Fett" w:hAnsi="Arial Fett"/>
          <w:b/>
          <w:bCs/>
          <w:caps/>
          <w:szCs w:val="22"/>
        </w:rPr>
        <w:t>0</w:t>
      </w:r>
      <w:r w:rsidR="00B73D0D">
        <w:rPr>
          <w:rFonts w:ascii="Arial Fett" w:hAnsi="Arial Fett"/>
          <w:b/>
          <w:bCs/>
          <w:caps/>
          <w:szCs w:val="22"/>
        </w:rPr>
        <w:t>1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B73D0D">
        <w:rPr>
          <w:rFonts w:ascii="Arial Fett" w:hAnsi="Arial Fett"/>
          <w:b/>
          <w:bCs/>
          <w:caps/>
          <w:szCs w:val="22"/>
        </w:rPr>
        <w:t>Angebotsformblatt</w:t>
      </w:r>
    </w:p>
    <w:p w14:paraId="60999447" w14:textId="77777777" w:rsidR="00EB764B" w:rsidRDefault="00EB764B" w:rsidP="00E12E48">
      <w:pPr>
        <w:spacing w:after="120" w:line="240" w:lineRule="auto"/>
        <w:jc w:val="both"/>
        <w:rPr>
          <w:rFonts w:cs="Arial"/>
          <w:bCs/>
          <w:szCs w:val="20"/>
        </w:rPr>
      </w:pPr>
    </w:p>
    <w:p w14:paraId="3C156A2E" w14:textId="77CBCD8D" w:rsidR="00E12E48" w:rsidRPr="00E12E48" w:rsidRDefault="00E12E48" w:rsidP="00E75E94">
      <w:pPr>
        <w:spacing w:after="120" w:line="240" w:lineRule="auto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Sehr geehrte Damen und Herren,</w:t>
      </w:r>
    </w:p>
    <w:p w14:paraId="7B1FE89B" w14:textId="5110E85A" w:rsidR="00EB764B" w:rsidRDefault="00E12E48" w:rsidP="00E75E94">
      <w:pPr>
        <w:spacing w:before="360"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hiermit möchte ich/möchten wir ein </w:t>
      </w:r>
      <w:r w:rsidR="00FC25E4" w:rsidRPr="004C7DF3">
        <w:rPr>
          <w:rFonts w:cs="Arial"/>
          <w:bCs/>
          <w:szCs w:val="20"/>
        </w:rPr>
        <w:t>Angebot,</w:t>
      </w:r>
      <w:r w:rsidRPr="004C7DF3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 xml:space="preserve">auf das von Ihnen veröffentlichte und in der Kopfzeile genannte Vergabeverfahren abgeben. </w:t>
      </w:r>
    </w:p>
    <w:p w14:paraId="10AEB2D8" w14:textId="77777777" w:rsidR="00EB764B" w:rsidRDefault="00EB764B" w:rsidP="00E75E94">
      <w:pPr>
        <w:spacing w:after="120" w:line="240" w:lineRule="auto"/>
        <w:rPr>
          <w:rFonts w:cs="Arial"/>
          <w:bCs/>
          <w:szCs w:val="20"/>
        </w:rPr>
      </w:pPr>
    </w:p>
    <w:p w14:paraId="6573E2C1" w14:textId="32C7BC5C" w:rsidR="00EB764B" w:rsidRDefault="00D87A9D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Name und Anschrift des </w:t>
      </w:r>
      <w:r w:rsidR="00460E2A">
        <w:rPr>
          <w:rFonts w:cs="Arial"/>
          <w:b/>
          <w:szCs w:val="20"/>
        </w:rPr>
        <w:t>Wirtschaftsteilnehmers</w:t>
      </w:r>
      <w:r w:rsidR="00B7256A">
        <w:rPr>
          <w:rFonts w:cs="Arial"/>
          <w:b/>
          <w:szCs w:val="20"/>
        </w:rPr>
        <w:t>:</w:t>
      </w:r>
    </w:p>
    <w:permStart w:id="1788957844" w:edGrp="everyone" w:displacedByCustomXml="next"/>
    <w:bookmarkStart w:id="0" w:name="_Hlk135742625" w:displacedByCustomXml="next"/>
    <w:sdt>
      <w:sdtPr>
        <w:rPr>
          <w:rFonts w:cs="Arial"/>
          <w:szCs w:val="22"/>
        </w:rPr>
        <w:id w:val="-1956476624"/>
        <w:placeholder>
          <w:docPart w:val="25BF47DE37834FB3A2913CE32A93EA23"/>
        </w:placeholder>
        <w:showingPlcHdr/>
      </w:sdtPr>
      <w:sdtEndPr/>
      <w:sdtContent>
        <w:p w14:paraId="4961C243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788957844" w:displacedByCustomXml="next"/>
      </w:sdtContent>
    </w:sdt>
    <w:p w14:paraId="46666E83" w14:textId="77777777" w:rsidR="00056832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Name/Bezeichnung</w:t>
      </w:r>
    </w:p>
    <w:permStart w:id="1546020018" w:edGrp="everyone" w:displacedByCustomXml="next"/>
    <w:sdt>
      <w:sdtPr>
        <w:rPr>
          <w:rFonts w:cs="Arial"/>
          <w:szCs w:val="22"/>
        </w:rPr>
        <w:id w:val="1228795431"/>
        <w:placeholder>
          <w:docPart w:val="7306D06CEEF0452E9B041F252B4B64F1"/>
        </w:placeholder>
        <w:showingPlcHdr/>
      </w:sdtPr>
      <w:sdtEndPr/>
      <w:sdtContent>
        <w:p w14:paraId="62AA8030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546020018" w:displacedByCustomXml="next"/>
      </w:sdtContent>
    </w:sdt>
    <w:p w14:paraId="4204A128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Straße und Hausnummer</w:t>
      </w:r>
    </w:p>
    <w:permStart w:id="687563403" w:edGrp="everyone" w:displacedByCustomXml="next"/>
    <w:sdt>
      <w:sdtPr>
        <w:rPr>
          <w:rFonts w:cs="Arial"/>
          <w:szCs w:val="22"/>
        </w:rPr>
        <w:id w:val="-1324116935"/>
        <w:placeholder>
          <w:docPart w:val="FB66766F8F964930A9D138104258151F"/>
        </w:placeholder>
        <w:showingPlcHdr/>
      </w:sdtPr>
      <w:sdtEndPr/>
      <w:sdtContent>
        <w:p w14:paraId="46A74EB4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687563403" w:displacedByCustomXml="next"/>
      </w:sdtContent>
    </w:sdt>
    <w:p w14:paraId="1B831AB2" w14:textId="77777777" w:rsidR="00056832" w:rsidRPr="00EC4D54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Postleitzahl</w:t>
      </w:r>
    </w:p>
    <w:permStart w:id="1432248795" w:edGrp="everyone" w:displacedByCustomXml="next"/>
    <w:sdt>
      <w:sdtPr>
        <w:rPr>
          <w:rFonts w:cs="Arial"/>
          <w:szCs w:val="22"/>
        </w:rPr>
        <w:id w:val="-1081757680"/>
        <w:placeholder>
          <w:docPart w:val="7E7B74256BEF4589B52CAB34417587B2"/>
        </w:placeholder>
        <w:showingPlcHdr/>
      </w:sdtPr>
      <w:sdtEndPr/>
      <w:sdtContent>
        <w:p w14:paraId="0FA3E733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32248795" w:displacedByCustomXml="next"/>
      </w:sdtContent>
    </w:sdt>
    <w:p w14:paraId="1DE93C69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Stadt</w:t>
      </w:r>
    </w:p>
    <w:permStart w:id="1427653181" w:edGrp="everyone" w:displacedByCustomXml="next"/>
    <w:sdt>
      <w:sdtPr>
        <w:rPr>
          <w:rFonts w:cs="Arial"/>
          <w:szCs w:val="22"/>
        </w:rPr>
        <w:id w:val="-1344315564"/>
        <w:placeholder>
          <w:docPart w:val="1B8295FD946A49E19B0FEB6215348C0F"/>
        </w:placeholder>
        <w:showingPlcHdr/>
      </w:sdtPr>
      <w:sdtEndPr/>
      <w:sdtContent>
        <w:p w14:paraId="17BF5A6B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27653181" w:displacedByCustomXml="next"/>
      </w:sdtContent>
    </w:sdt>
    <w:p w14:paraId="22FC7F48" w14:textId="77777777" w:rsidR="00056832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Land</w:t>
      </w:r>
    </w:p>
    <w:bookmarkEnd w:id="0" w:displacedByCustomXml="next"/>
    <w:permStart w:id="2039430587" w:edGrp="everyone" w:displacedByCustomXml="next"/>
    <w:sdt>
      <w:sdtPr>
        <w:rPr>
          <w:rFonts w:cs="Arial"/>
          <w:szCs w:val="22"/>
        </w:rPr>
        <w:id w:val="2136607536"/>
        <w:placeholder>
          <w:docPart w:val="08C58FC4BADD4DA3A7325B797DE95F45"/>
        </w:placeholder>
        <w:showingPlcHdr/>
      </w:sdtPr>
      <w:sdtEndPr/>
      <w:sdtContent>
        <w:p w14:paraId="4BABC0C7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2039430587" w:displacedByCustomXml="next"/>
      </w:sdtContent>
    </w:sdt>
    <w:p w14:paraId="170F610C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Internetadresse (falls vorhanden)</w:t>
      </w:r>
    </w:p>
    <w:permStart w:id="1499804944" w:edGrp="everyone" w:displacedByCustomXml="next"/>
    <w:sdt>
      <w:sdtPr>
        <w:rPr>
          <w:rFonts w:cs="Arial"/>
          <w:szCs w:val="22"/>
        </w:rPr>
        <w:id w:val="-650291041"/>
        <w:placeholder>
          <w:docPart w:val="999E107C8DC94A89A128544E96D079E1"/>
        </w:placeholder>
        <w:showingPlcHdr/>
      </w:sdtPr>
      <w:sdtEndPr/>
      <w:sdtContent>
        <w:p w14:paraId="440AB92A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99804944" w:displacedByCustomXml="next"/>
      </w:sdtContent>
    </w:sdt>
    <w:p w14:paraId="6A6E55C0" w14:textId="77777777" w:rsidR="00056832" w:rsidRPr="00EC4D54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Ggf. Umsatzsteuer-Identifikationsnummer</w:t>
      </w:r>
    </w:p>
    <w:p w14:paraId="78214F7F" w14:textId="77777777" w:rsidR="00B7256A" w:rsidRDefault="00B7256A" w:rsidP="00E75E94">
      <w:pPr>
        <w:spacing w:after="120"/>
        <w:rPr>
          <w:rFonts w:cs="Arial"/>
          <w:b/>
          <w:szCs w:val="20"/>
        </w:rPr>
      </w:pPr>
    </w:p>
    <w:p w14:paraId="688A60B4" w14:textId="49EF4C50" w:rsidR="005353C3" w:rsidRPr="00AC16A4" w:rsidRDefault="00B7256A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>Das Angebot wird von einer Bietergemeinschaft abgegeben:</w:t>
      </w:r>
    </w:p>
    <w:p w14:paraId="7DA0B99B" w14:textId="186B792B" w:rsidR="00AC16A4" w:rsidRDefault="00AC16A4" w:rsidP="00E75E94">
      <w:pPr>
        <w:spacing w:after="120"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object w:dxaOrig="1440" w:dyaOrig="1440" w14:anchorId="0A6BAD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08pt;height:21pt" o:ole="">
            <v:imagedata r:id="rId8" o:title=""/>
          </v:shape>
          <w:control r:id="rId9" w:name="Ja" w:shapeid="_x0000_i1029"/>
        </w:object>
      </w:r>
      <w:r>
        <w:rPr>
          <w:rFonts w:cs="Arial"/>
          <w:b/>
          <w:szCs w:val="20"/>
        </w:rPr>
        <w:object w:dxaOrig="1440" w:dyaOrig="1440" w14:anchorId="5FF2B899">
          <v:shape id="_x0000_i1031" type="#_x0000_t75" style="width:108pt;height:21pt" o:ole="">
            <v:imagedata r:id="rId10" o:title=""/>
          </v:shape>
          <w:control r:id="rId11" w:name="Nein" w:shapeid="_x0000_i1031"/>
        </w:object>
      </w:r>
    </w:p>
    <w:p w14:paraId="56440C9A" w14:textId="43675F80" w:rsidR="00AC16A4" w:rsidRDefault="00AC16A4" w:rsidP="00E75E94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Bei Abgabe des Angebots in Form einer Bietergemeinschaft beachten Sie bitte zwingend die entsprechenden Hinweise in den Bewerbungsbedingungen. </w:t>
      </w:r>
    </w:p>
    <w:p w14:paraId="6FC77A7A" w14:textId="77777777" w:rsidR="00AC16A4" w:rsidRDefault="00AC16A4" w:rsidP="00E75E94">
      <w:pPr>
        <w:spacing w:after="120" w:line="240" w:lineRule="auto"/>
        <w:rPr>
          <w:rFonts w:cs="Arial"/>
          <w:bCs/>
          <w:szCs w:val="20"/>
        </w:rPr>
      </w:pPr>
    </w:p>
    <w:p w14:paraId="7985CD8A" w14:textId="68948D2E" w:rsidR="00AC16A4" w:rsidRPr="00AC16A4" w:rsidRDefault="00B7256A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>Es wird für folgende Lose ein Angebot eingereicht:</w:t>
      </w:r>
    </w:p>
    <w:permStart w:id="504515792" w:edGrp="everyone"/>
    <w:p w14:paraId="1401E6D8" w14:textId="29CF5593" w:rsidR="00B7256A" w:rsidRDefault="002E72CC" w:rsidP="00E75E94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-379861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5637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permEnd w:id="504515792"/>
      <w:r w:rsidR="00B7256A">
        <w:rPr>
          <w:rFonts w:cs="Arial"/>
          <w:bCs/>
          <w:szCs w:val="20"/>
        </w:rPr>
        <w:tab/>
        <w:t>Los 1 (</w:t>
      </w:r>
      <w:r w:rsidR="009F0F4C">
        <w:rPr>
          <w:rFonts w:cs="Arial"/>
          <w:bCs/>
          <w:szCs w:val="20"/>
        </w:rPr>
        <w:t>Nordhessen</w:t>
      </w:r>
      <w:r w:rsidR="00B7256A">
        <w:rPr>
          <w:rFonts w:cs="Arial"/>
          <w:bCs/>
          <w:szCs w:val="20"/>
        </w:rPr>
        <w:t>)</w:t>
      </w:r>
    </w:p>
    <w:permStart w:id="2133613707" w:edGrp="everyone"/>
    <w:p w14:paraId="06E20C33" w14:textId="6E786CC6" w:rsidR="00B7256A" w:rsidRDefault="002E72CC" w:rsidP="008B3391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1342425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5637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permEnd w:id="2133613707"/>
      <w:r w:rsidR="00B7256A">
        <w:rPr>
          <w:rFonts w:cs="Arial"/>
          <w:bCs/>
          <w:szCs w:val="20"/>
        </w:rPr>
        <w:tab/>
        <w:t>Los 2 (</w:t>
      </w:r>
      <w:r w:rsidR="009F0F4C">
        <w:rPr>
          <w:rFonts w:cs="Arial"/>
          <w:bCs/>
          <w:szCs w:val="20"/>
        </w:rPr>
        <w:t>Südhessen</w:t>
      </w:r>
      <w:r w:rsidR="00B7256A">
        <w:rPr>
          <w:rFonts w:cs="Arial"/>
          <w:bCs/>
          <w:szCs w:val="20"/>
        </w:rPr>
        <w:t>)</w:t>
      </w:r>
      <w:r w:rsidR="00B7256A">
        <w:rPr>
          <w:rFonts w:cs="Arial"/>
          <w:bCs/>
          <w:szCs w:val="20"/>
        </w:rPr>
        <w:br w:type="page"/>
      </w:r>
    </w:p>
    <w:p w14:paraId="497A0104" w14:textId="77777777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lastRenderedPageBreak/>
        <w:t>Grundlagen meines/unseres Angebots sind die Aufforderung zur Angebotsabgabe und die mir vorliegenden Bewerbungsbedingungen nebst allen Anhängen und Anlagen. Die von mir/uns hierzu gemachten Angaben sind verbindlich.</w:t>
      </w:r>
    </w:p>
    <w:p w14:paraId="71D3B08F" w14:textId="134A2AFF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</w:t>
      </w:r>
      <w:r w:rsidR="00675637">
        <w:rPr>
          <w:rFonts w:cs="Arial"/>
          <w:bCs/>
          <w:szCs w:val="20"/>
        </w:rPr>
        <w:t xml:space="preserve"> erkenne</w:t>
      </w:r>
      <w:r w:rsidRPr="00E12E48">
        <w:rPr>
          <w:rFonts w:cs="Arial"/>
          <w:bCs/>
          <w:szCs w:val="20"/>
        </w:rPr>
        <w:t xml:space="preserve">/Wir erkennen die Bewerbungsbedingungen mitsamt den dazugehörigen Anhängen und Anlagen uneingeschränkt an. Es gelten die in dem </w:t>
      </w:r>
      <w:r>
        <w:rPr>
          <w:rFonts w:cs="Arial"/>
          <w:bCs/>
          <w:szCs w:val="20"/>
        </w:rPr>
        <w:t xml:space="preserve">als Anlage geführten </w:t>
      </w:r>
      <w:r w:rsidRPr="00E12E48">
        <w:rPr>
          <w:rFonts w:cs="Arial"/>
          <w:bCs/>
          <w:szCs w:val="20"/>
        </w:rPr>
        <w:t>Preisblatt aufgeführten Preise.</w:t>
      </w:r>
    </w:p>
    <w:p w14:paraId="0B6CAB93" w14:textId="6509A6C1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 bin</w:t>
      </w:r>
      <w:r w:rsidR="00F6353C">
        <w:rPr>
          <w:rFonts w:cs="Arial"/>
          <w:bCs/>
          <w:szCs w:val="20"/>
        </w:rPr>
        <w:t xml:space="preserve"> /</w:t>
      </w:r>
      <w:r w:rsidRPr="00E12E48">
        <w:rPr>
          <w:rFonts w:cs="Arial"/>
          <w:bCs/>
          <w:szCs w:val="20"/>
        </w:rPr>
        <w:t xml:space="preserve">Wir sind insbesondere über die im Falle der Zuschlagserteilung geltenden </w:t>
      </w:r>
      <w:r w:rsidRPr="00E12E48">
        <w:rPr>
          <w:rFonts w:cs="Arial"/>
          <w:bCs/>
          <w:szCs w:val="20"/>
        </w:rPr>
        <w:br/>
        <w:t>Vertragsbedingungen informiert. Ich</w:t>
      </w:r>
      <w:r w:rsidR="00F6353C">
        <w:rPr>
          <w:rFonts w:cs="Arial"/>
          <w:bCs/>
          <w:szCs w:val="20"/>
        </w:rPr>
        <w:t xml:space="preserve"> kenne</w:t>
      </w:r>
      <w:r w:rsidRPr="00E12E48">
        <w:rPr>
          <w:rFonts w:cs="Arial"/>
          <w:bCs/>
          <w:szCs w:val="20"/>
        </w:rPr>
        <w:t>/Wir kennen die Gründe, die zum Ausschluss meines/unseres Angebots führen können. Ich</w:t>
      </w:r>
      <w:r w:rsidR="00F6353C">
        <w:rPr>
          <w:rFonts w:cs="Arial"/>
          <w:bCs/>
          <w:szCs w:val="20"/>
        </w:rPr>
        <w:t xml:space="preserve"> bin mir</w:t>
      </w:r>
      <w:r w:rsidRPr="00E12E48">
        <w:rPr>
          <w:rFonts w:cs="Arial"/>
          <w:bCs/>
          <w:szCs w:val="20"/>
        </w:rPr>
        <w:t>/Wir sind uns bewusst, dass eine wissentlich falsche Erklärung im Vergabeverfahren meinen/unseren Ausschluss vom Vergabeverfahren zur Folge haben kann.</w:t>
      </w:r>
    </w:p>
    <w:p w14:paraId="502F6567" w14:textId="64A91C08" w:rsidR="005F7958" w:rsidRPr="005F795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 halte</w:t>
      </w:r>
      <w:r w:rsidR="00F6353C">
        <w:rPr>
          <w:rFonts w:cs="Arial"/>
          <w:bCs/>
          <w:szCs w:val="20"/>
        </w:rPr>
        <w:t xml:space="preserve"> mich</w:t>
      </w:r>
      <w:r w:rsidRPr="00E12E48">
        <w:rPr>
          <w:rFonts w:cs="Arial"/>
          <w:bCs/>
          <w:szCs w:val="20"/>
        </w:rPr>
        <w:t xml:space="preserve">/Wir halten uns an </w:t>
      </w:r>
      <w:r w:rsidR="005F7958">
        <w:rPr>
          <w:rFonts w:cs="Arial"/>
          <w:bCs/>
          <w:szCs w:val="20"/>
        </w:rPr>
        <w:t>mein/</w:t>
      </w:r>
      <w:r w:rsidRPr="00E12E48">
        <w:rPr>
          <w:rFonts w:cs="Arial"/>
          <w:bCs/>
          <w:szCs w:val="20"/>
        </w:rPr>
        <w:t xml:space="preserve">unser Angebot bis </w:t>
      </w:r>
      <w:r w:rsidR="005F7958">
        <w:rPr>
          <w:rFonts w:cs="Arial"/>
          <w:bCs/>
          <w:szCs w:val="20"/>
        </w:rPr>
        <w:t>zu der in den Bewerbungsbedingungen genannten Bindefrist</w:t>
      </w:r>
      <w:r w:rsidRPr="00E12E48">
        <w:rPr>
          <w:rFonts w:cs="Arial"/>
          <w:bCs/>
          <w:szCs w:val="20"/>
        </w:rPr>
        <w:t xml:space="preserve"> gebunden</w:t>
      </w:r>
      <w:r w:rsidR="005F7958">
        <w:rPr>
          <w:rFonts w:cs="Arial"/>
          <w:bCs/>
          <w:szCs w:val="20"/>
        </w:rPr>
        <w:t>.</w:t>
      </w:r>
    </w:p>
    <w:p w14:paraId="01E115E5" w14:textId="3E70D0EF" w:rsidR="005F7958" w:rsidRPr="005F7958" w:rsidRDefault="005F7958" w:rsidP="00E75E94">
      <w:pPr>
        <w:pStyle w:val="Listenabsatz"/>
        <w:spacing w:after="120"/>
        <w:ind w:left="851" w:hanging="284"/>
        <w:rPr>
          <w:rFonts w:cs="Arial"/>
          <w:bCs/>
          <w:szCs w:val="20"/>
        </w:rPr>
      </w:pPr>
    </w:p>
    <w:sdt>
      <w:sdtPr>
        <w:rPr>
          <w:rFonts w:cs="Arial"/>
        </w:rPr>
        <w:id w:val="1144858627"/>
        <w:placeholder>
          <w:docPart w:val="B524D957BDC3470FBBC9ABAE1AE6F6C2"/>
        </w:placeholder>
        <w:showingPlcHdr/>
      </w:sdtPr>
      <w:sdtEndPr/>
      <w:sdtContent>
        <w:permStart w:id="1259613481" w:edGrp="everyone" w:displacedByCustomXml="prev"/>
        <w:p w14:paraId="7EE83F6E" w14:textId="77777777" w:rsidR="00481604" w:rsidRDefault="00481604" w:rsidP="00E75E94">
          <w:pPr>
            <w:autoSpaceDE w:val="0"/>
            <w:autoSpaceDN w:val="0"/>
            <w:adjustRightInd w:val="0"/>
            <w:spacing w:after="120"/>
            <w:rPr>
              <w:rFonts w:cs="Arial"/>
            </w:rPr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  <w:permEnd w:id="1259613481" w:displacedByCustomXml="next"/>
      </w:sdtContent>
    </w:sdt>
    <w:p w14:paraId="04E00F6B" w14:textId="77777777" w:rsidR="005F7958" w:rsidRPr="00A4219C" w:rsidRDefault="005F7958" w:rsidP="00E75E94">
      <w:pPr>
        <w:pStyle w:val="Kopfzeile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Ort und Datum</w:t>
      </w:r>
    </w:p>
    <w:p w14:paraId="2A96FF02" w14:textId="77777777" w:rsidR="005F7958" w:rsidRPr="00A4219C" w:rsidRDefault="005F7958" w:rsidP="00E75E94">
      <w:pPr>
        <w:rPr>
          <w:szCs w:val="22"/>
        </w:rPr>
      </w:pPr>
    </w:p>
    <w:p w14:paraId="7DC1C2F8" w14:textId="77777777" w:rsidR="005F7958" w:rsidRPr="00A4219C" w:rsidRDefault="005F7958" w:rsidP="00E75E94">
      <w:pPr>
        <w:rPr>
          <w:szCs w:val="22"/>
        </w:rPr>
      </w:pPr>
    </w:p>
    <w:sdt>
      <w:sdtPr>
        <w:rPr>
          <w:rFonts w:cs="Arial"/>
        </w:rPr>
        <w:id w:val="1461688492"/>
        <w:placeholder>
          <w:docPart w:val="F7CC9149B1BA4AB78B8F03688085DB47"/>
        </w:placeholder>
        <w:showingPlcHdr/>
      </w:sdtPr>
      <w:sdtEndPr/>
      <w:sdtContent>
        <w:permStart w:id="1634218509" w:edGrp="everyone" w:displacedByCustomXml="prev"/>
        <w:p w14:paraId="2BA2AC9C" w14:textId="77777777" w:rsidR="00481604" w:rsidRDefault="00481604" w:rsidP="00E75E94">
          <w:pPr>
            <w:autoSpaceDE w:val="0"/>
            <w:autoSpaceDN w:val="0"/>
            <w:adjustRightInd w:val="0"/>
            <w:spacing w:after="120"/>
            <w:rPr>
              <w:rFonts w:cs="Arial"/>
            </w:rPr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  <w:permEnd w:id="1634218509" w:displacedByCustomXml="next"/>
      </w:sdtContent>
    </w:sdt>
    <w:p w14:paraId="74C6767D" w14:textId="43A5983F" w:rsidR="005F7958" w:rsidRPr="00A4219C" w:rsidRDefault="005F7958" w:rsidP="00E75E94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Name de</w:t>
      </w:r>
      <w:r>
        <w:rPr>
          <w:bCs/>
          <w:sz w:val="18"/>
          <w:szCs w:val="18"/>
        </w:rPr>
        <w:t>r unterzeichnenden Person</w:t>
      </w:r>
      <w:r w:rsidRPr="00A4219C">
        <w:rPr>
          <w:bCs/>
          <w:sz w:val="18"/>
          <w:szCs w:val="18"/>
        </w:rPr>
        <w:t xml:space="preserve"> oder Name der vertretungsberechtigten natürlichen Person</w:t>
      </w:r>
    </w:p>
    <w:sectPr w:rsidR="005F7958" w:rsidRPr="00A4219C" w:rsidSect="00FB3A9E">
      <w:headerReference w:type="default" r:id="rId12"/>
      <w:footerReference w:type="default" r:id="rId13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37A97ABE" w:rsidR="005C0CA8" w:rsidRPr="00A14F5F" w:rsidRDefault="00063F54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A14F5F">
      <w:rPr>
        <w:rFonts w:ascii="AOK Buenos Aires Text" w:hAnsi="AOK Buenos Aires Text"/>
        <w:color w:val="005E3F"/>
      </w:rPr>
      <w:t xml:space="preserve">ANL </w:t>
    </w:r>
    <w:r w:rsidR="00F02DAB" w:rsidRPr="00A14F5F">
      <w:rPr>
        <w:rFonts w:ascii="AOK Buenos Aires Text" w:hAnsi="AOK Buenos Aires Text"/>
        <w:color w:val="005E3F"/>
      </w:rPr>
      <w:t>B</w:t>
    </w:r>
    <w:r w:rsidR="00162F5A" w:rsidRPr="00A14F5F">
      <w:rPr>
        <w:rFonts w:ascii="AOK Buenos Aires Text" w:hAnsi="AOK Buenos Aires Text"/>
        <w:color w:val="005E3F"/>
      </w:rPr>
      <w:t>.</w:t>
    </w:r>
    <w:r w:rsidR="00A14F5F" w:rsidRPr="00A14F5F">
      <w:rPr>
        <w:rFonts w:ascii="AOK Buenos Aires Text" w:hAnsi="AOK Buenos Aires Text"/>
        <w:color w:val="005E3F"/>
      </w:rPr>
      <w:t>0</w:t>
    </w:r>
    <w:r w:rsidR="00B73D0D" w:rsidRPr="00A14F5F"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t xml:space="preserve"> – </w:t>
    </w:r>
    <w:r w:rsidR="00B73D0D" w:rsidRPr="00A14F5F">
      <w:rPr>
        <w:rFonts w:ascii="AOK Buenos Aires Text" w:hAnsi="AOK Buenos Aires Text"/>
        <w:color w:val="005E3F"/>
      </w:rPr>
      <w:t>Angebotsformblatt</w:t>
    </w:r>
    <w:r w:rsidR="00014AA8" w:rsidRPr="00A14F5F">
      <w:rPr>
        <w:rFonts w:ascii="AOK Buenos Aires Text" w:hAnsi="AOK Buenos Aires Text"/>
        <w:color w:val="005E3F"/>
      </w:rPr>
      <w:t xml:space="preserve"> (M</w:t>
    </w:r>
    <w:r w:rsidR="00422F21">
      <w:rPr>
        <w:rFonts w:ascii="AOK Buenos Aires Text" w:hAnsi="AOK Buenos Aires Text"/>
        <w:color w:val="005E3F"/>
      </w:rPr>
      <w:t>0</w:t>
    </w:r>
    <w:r w:rsidR="00522CFE">
      <w:rPr>
        <w:rFonts w:ascii="AOK Buenos Aires Text" w:hAnsi="AOK Buenos Aires Text"/>
        <w:color w:val="005E3F"/>
      </w:rPr>
      <w:t>726</w:t>
    </w:r>
    <w:r w:rsidR="00014AA8" w:rsidRPr="00A14F5F">
      <w:rPr>
        <w:rFonts w:ascii="AOK Buenos Aires Text" w:hAnsi="AOK Buenos Aires Text"/>
        <w:color w:val="005E3F"/>
      </w:rPr>
      <w:t>)</w:t>
    </w:r>
    <w:r w:rsidRPr="00A14F5F">
      <w:rPr>
        <w:rFonts w:ascii="AOK Buenos Aires Text" w:hAnsi="AOK Buenos Aires Text"/>
        <w:color w:val="005E3F"/>
        <w:spacing w:val="60"/>
      </w:rPr>
      <w:tab/>
    </w:r>
    <w:r w:rsidR="00F02DAB" w:rsidRPr="00A14F5F">
      <w:rPr>
        <w:rFonts w:ascii="AOK Buenos Aires Text" w:hAnsi="AOK Buenos Aires Text"/>
        <w:color w:val="005E3F"/>
        <w:spacing w:val="60"/>
      </w:rPr>
      <w:tab/>
    </w:r>
    <w:r w:rsidR="005C0CA8" w:rsidRPr="00A14F5F">
      <w:rPr>
        <w:rFonts w:ascii="AOK Buenos Aires Text" w:hAnsi="AOK Buenos Aires Text"/>
        <w:color w:val="005E3F"/>
        <w:spacing w:val="60"/>
      </w:rPr>
      <w:t>Seite</w:t>
    </w:r>
    <w:r w:rsidR="005C0CA8" w:rsidRPr="00A14F5F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A14F5F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71FAD691" w14:textId="4C65D9F9" w:rsidR="00A14F5F" w:rsidRDefault="00A14F5F" w:rsidP="00A14F5F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264608">
      <w:rPr>
        <w:rFonts w:ascii="AOK Buenos Aires SemiBold" w:hAnsi="AOK Buenos Aires SemiBold"/>
        <w:bCs/>
        <w:color w:val="005E3F"/>
        <w:szCs w:val="22"/>
      </w:rPr>
      <w:t>Datenschutzkonforme Vernichtung von Papierunterlagen und Datenträgern (SAVE_86_2025)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/NvzsfFWR0VgmHDdP+Rl11X1nUpYdDInzpYli3QVwDSc9IHHyanQId9HNpZAaY0w0ettMCZQOfzNUuCigSRDtQ==" w:salt="5iQQWH910PndGBiwuSkKgw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56832"/>
    <w:rsid w:val="00063F54"/>
    <w:rsid w:val="00063FF9"/>
    <w:rsid w:val="000738ED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82F"/>
    <w:rsid w:val="000F0223"/>
    <w:rsid w:val="0011093C"/>
    <w:rsid w:val="00116AD9"/>
    <w:rsid w:val="0014468B"/>
    <w:rsid w:val="0014541E"/>
    <w:rsid w:val="0014738A"/>
    <w:rsid w:val="00162F5A"/>
    <w:rsid w:val="00165074"/>
    <w:rsid w:val="00174759"/>
    <w:rsid w:val="00190708"/>
    <w:rsid w:val="0019394D"/>
    <w:rsid w:val="001A19A3"/>
    <w:rsid w:val="001B5435"/>
    <w:rsid w:val="001D1086"/>
    <w:rsid w:val="001E25E9"/>
    <w:rsid w:val="001E3CA7"/>
    <w:rsid w:val="001E45DF"/>
    <w:rsid w:val="00203609"/>
    <w:rsid w:val="00207971"/>
    <w:rsid w:val="00213CD0"/>
    <w:rsid w:val="0024266E"/>
    <w:rsid w:val="00264608"/>
    <w:rsid w:val="00281787"/>
    <w:rsid w:val="002E69D1"/>
    <w:rsid w:val="002E72CC"/>
    <w:rsid w:val="00324F7C"/>
    <w:rsid w:val="00326641"/>
    <w:rsid w:val="00326A26"/>
    <w:rsid w:val="003370F8"/>
    <w:rsid w:val="00341148"/>
    <w:rsid w:val="00342423"/>
    <w:rsid w:val="00356A59"/>
    <w:rsid w:val="00364ACE"/>
    <w:rsid w:val="00374897"/>
    <w:rsid w:val="003A0743"/>
    <w:rsid w:val="003A52C8"/>
    <w:rsid w:val="003A7EB1"/>
    <w:rsid w:val="003B1DA4"/>
    <w:rsid w:val="003C06B3"/>
    <w:rsid w:val="003C61B4"/>
    <w:rsid w:val="003D76A5"/>
    <w:rsid w:val="003F1290"/>
    <w:rsid w:val="003F1B40"/>
    <w:rsid w:val="003F53A7"/>
    <w:rsid w:val="004050CD"/>
    <w:rsid w:val="004169B7"/>
    <w:rsid w:val="00420D91"/>
    <w:rsid w:val="004228CA"/>
    <w:rsid w:val="00422F21"/>
    <w:rsid w:val="00430C6E"/>
    <w:rsid w:val="00447F95"/>
    <w:rsid w:val="00460E2A"/>
    <w:rsid w:val="004711E1"/>
    <w:rsid w:val="00481604"/>
    <w:rsid w:val="00483A07"/>
    <w:rsid w:val="004949EF"/>
    <w:rsid w:val="004B0677"/>
    <w:rsid w:val="004C4F80"/>
    <w:rsid w:val="004C7DF3"/>
    <w:rsid w:val="004E1ADC"/>
    <w:rsid w:val="004F57AD"/>
    <w:rsid w:val="004F751D"/>
    <w:rsid w:val="00501067"/>
    <w:rsid w:val="005046DD"/>
    <w:rsid w:val="00506E82"/>
    <w:rsid w:val="00514D5E"/>
    <w:rsid w:val="00522A6A"/>
    <w:rsid w:val="00522CFE"/>
    <w:rsid w:val="00524014"/>
    <w:rsid w:val="005353C3"/>
    <w:rsid w:val="005379FD"/>
    <w:rsid w:val="00541D19"/>
    <w:rsid w:val="005468E2"/>
    <w:rsid w:val="00562AB8"/>
    <w:rsid w:val="0056524D"/>
    <w:rsid w:val="0057121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205B9"/>
    <w:rsid w:val="00622359"/>
    <w:rsid w:val="0063492C"/>
    <w:rsid w:val="00644DFA"/>
    <w:rsid w:val="00647CD1"/>
    <w:rsid w:val="0065318B"/>
    <w:rsid w:val="00675352"/>
    <w:rsid w:val="00675637"/>
    <w:rsid w:val="006A0440"/>
    <w:rsid w:val="006B5856"/>
    <w:rsid w:val="006B63A9"/>
    <w:rsid w:val="006B685E"/>
    <w:rsid w:val="006B6DCD"/>
    <w:rsid w:val="006E407A"/>
    <w:rsid w:val="007056D4"/>
    <w:rsid w:val="007105FD"/>
    <w:rsid w:val="00712B9C"/>
    <w:rsid w:val="00714BA4"/>
    <w:rsid w:val="0072075B"/>
    <w:rsid w:val="007631F8"/>
    <w:rsid w:val="007649D6"/>
    <w:rsid w:val="0076550D"/>
    <w:rsid w:val="007734B9"/>
    <w:rsid w:val="0077751A"/>
    <w:rsid w:val="00783CB7"/>
    <w:rsid w:val="00786C89"/>
    <w:rsid w:val="00794B36"/>
    <w:rsid w:val="007C493F"/>
    <w:rsid w:val="007D0BB8"/>
    <w:rsid w:val="007D34C6"/>
    <w:rsid w:val="007E1A2F"/>
    <w:rsid w:val="007F0E1B"/>
    <w:rsid w:val="007F65AA"/>
    <w:rsid w:val="007F75E1"/>
    <w:rsid w:val="00803BBC"/>
    <w:rsid w:val="008163B4"/>
    <w:rsid w:val="00844762"/>
    <w:rsid w:val="00855A09"/>
    <w:rsid w:val="00872DF5"/>
    <w:rsid w:val="0089234D"/>
    <w:rsid w:val="00893D57"/>
    <w:rsid w:val="008A4133"/>
    <w:rsid w:val="008B3391"/>
    <w:rsid w:val="008B6531"/>
    <w:rsid w:val="008C1CCD"/>
    <w:rsid w:val="008C7D0D"/>
    <w:rsid w:val="008E2353"/>
    <w:rsid w:val="008F753E"/>
    <w:rsid w:val="00912DC5"/>
    <w:rsid w:val="00916691"/>
    <w:rsid w:val="00925362"/>
    <w:rsid w:val="00936DFD"/>
    <w:rsid w:val="009441EB"/>
    <w:rsid w:val="00953501"/>
    <w:rsid w:val="00961413"/>
    <w:rsid w:val="00966E9F"/>
    <w:rsid w:val="00981BBD"/>
    <w:rsid w:val="009A73F9"/>
    <w:rsid w:val="009B5A9C"/>
    <w:rsid w:val="009D2211"/>
    <w:rsid w:val="009D3D1A"/>
    <w:rsid w:val="009F0F4C"/>
    <w:rsid w:val="009F18E8"/>
    <w:rsid w:val="00A07B43"/>
    <w:rsid w:val="00A14F5F"/>
    <w:rsid w:val="00A225E4"/>
    <w:rsid w:val="00A250E3"/>
    <w:rsid w:val="00A31701"/>
    <w:rsid w:val="00A409DB"/>
    <w:rsid w:val="00A4219C"/>
    <w:rsid w:val="00A44641"/>
    <w:rsid w:val="00A8020D"/>
    <w:rsid w:val="00A851DA"/>
    <w:rsid w:val="00A86A23"/>
    <w:rsid w:val="00A93B56"/>
    <w:rsid w:val="00AA27B0"/>
    <w:rsid w:val="00AC16A4"/>
    <w:rsid w:val="00AC429E"/>
    <w:rsid w:val="00AE06CD"/>
    <w:rsid w:val="00AE4110"/>
    <w:rsid w:val="00AE5BAE"/>
    <w:rsid w:val="00AF3855"/>
    <w:rsid w:val="00AF5526"/>
    <w:rsid w:val="00B2491A"/>
    <w:rsid w:val="00B257E0"/>
    <w:rsid w:val="00B41089"/>
    <w:rsid w:val="00B43469"/>
    <w:rsid w:val="00B44723"/>
    <w:rsid w:val="00B4777F"/>
    <w:rsid w:val="00B549E1"/>
    <w:rsid w:val="00B57AE8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C04558"/>
    <w:rsid w:val="00C04C05"/>
    <w:rsid w:val="00C3559F"/>
    <w:rsid w:val="00C4447B"/>
    <w:rsid w:val="00C44EA9"/>
    <w:rsid w:val="00C72F10"/>
    <w:rsid w:val="00C73352"/>
    <w:rsid w:val="00C81714"/>
    <w:rsid w:val="00CA5906"/>
    <w:rsid w:val="00CB3DB8"/>
    <w:rsid w:val="00CB7672"/>
    <w:rsid w:val="00CE2612"/>
    <w:rsid w:val="00CF24EE"/>
    <w:rsid w:val="00CF443F"/>
    <w:rsid w:val="00D141BB"/>
    <w:rsid w:val="00D175E3"/>
    <w:rsid w:val="00D34576"/>
    <w:rsid w:val="00D46DAC"/>
    <w:rsid w:val="00D67095"/>
    <w:rsid w:val="00D87A9D"/>
    <w:rsid w:val="00DA06D4"/>
    <w:rsid w:val="00DB3F2E"/>
    <w:rsid w:val="00DB6C74"/>
    <w:rsid w:val="00DD33D1"/>
    <w:rsid w:val="00DE319D"/>
    <w:rsid w:val="00DE3706"/>
    <w:rsid w:val="00E054A2"/>
    <w:rsid w:val="00E12E48"/>
    <w:rsid w:val="00E14250"/>
    <w:rsid w:val="00E1427B"/>
    <w:rsid w:val="00E32872"/>
    <w:rsid w:val="00E5245E"/>
    <w:rsid w:val="00E53CF6"/>
    <w:rsid w:val="00E54992"/>
    <w:rsid w:val="00E65EF0"/>
    <w:rsid w:val="00E730D1"/>
    <w:rsid w:val="00E75E94"/>
    <w:rsid w:val="00E815F5"/>
    <w:rsid w:val="00E85E99"/>
    <w:rsid w:val="00E93227"/>
    <w:rsid w:val="00E95DDD"/>
    <w:rsid w:val="00EB44B8"/>
    <w:rsid w:val="00EB764B"/>
    <w:rsid w:val="00EC769A"/>
    <w:rsid w:val="00EC79E8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60A39"/>
    <w:rsid w:val="00F6353C"/>
    <w:rsid w:val="00F7273D"/>
    <w:rsid w:val="00F80551"/>
    <w:rsid w:val="00F8533C"/>
    <w:rsid w:val="00F90106"/>
    <w:rsid w:val="00FB38A0"/>
    <w:rsid w:val="00FB3A9E"/>
    <w:rsid w:val="00FB6E86"/>
    <w:rsid w:val="00FC25E4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24D957BDC3470FBBC9ABAE1AE6F6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0979C0-686B-4D46-8EA6-71F2C5CE1FF2}"/>
      </w:docPartPr>
      <w:docPartBody>
        <w:p w:rsidR="00E51DB6" w:rsidRDefault="00AB6528" w:rsidP="00AB6528">
          <w:pPr>
            <w:pStyle w:val="B524D957BDC3470FBBC9ABAE1AE6F6C2"/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</w:docPartBody>
    </w:docPart>
    <w:docPart>
      <w:docPartPr>
        <w:name w:val="F7CC9149B1BA4AB78B8F03688085DB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BBB756-7DF8-4D2A-A391-C48E4306DB69}"/>
      </w:docPartPr>
      <w:docPartBody>
        <w:p w:rsidR="00E51DB6" w:rsidRDefault="00AB6528" w:rsidP="00AB6528">
          <w:pPr>
            <w:pStyle w:val="F7CC9149B1BA4AB78B8F03688085DB47"/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</w:docPartBody>
    </w:docPart>
    <w:docPart>
      <w:docPartPr>
        <w:name w:val="25BF47DE37834FB3A2913CE32A93EA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EBAF49-0383-4FD6-8158-44DF58DBC6D9}"/>
      </w:docPartPr>
      <w:docPartBody>
        <w:p w:rsidR="00905818" w:rsidRDefault="00AB6528" w:rsidP="00AB6528">
          <w:pPr>
            <w:pStyle w:val="25BF47DE37834FB3A2913CE32A93EA23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7306D06CEEF0452E9B041F252B4B64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762D85-5E24-4638-A846-D71E4D544CAC}"/>
      </w:docPartPr>
      <w:docPartBody>
        <w:p w:rsidR="00905818" w:rsidRDefault="00AB6528" w:rsidP="00AB6528">
          <w:pPr>
            <w:pStyle w:val="7306D06CEEF0452E9B041F252B4B64F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FB66766F8F964930A9D13810425815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00B26F-C342-444E-9680-07829AA2654E}"/>
      </w:docPartPr>
      <w:docPartBody>
        <w:p w:rsidR="00905818" w:rsidRDefault="00AB6528" w:rsidP="00AB6528">
          <w:pPr>
            <w:pStyle w:val="FB66766F8F964930A9D138104258151F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7E7B74256BEF4589B52CAB34417587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C934E2-292D-42ED-8CC6-FA3776180282}"/>
      </w:docPartPr>
      <w:docPartBody>
        <w:p w:rsidR="00905818" w:rsidRDefault="00AB6528" w:rsidP="00AB6528">
          <w:pPr>
            <w:pStyle w:val="7E7B74256BEF4589B52CAB34417587B2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1B8295FD946A49E19B0FEB6215348C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CFD26E-D086-46ED-AA5B-B7A0204F68E1}"/>
      </w:docPartPr>
      <w:docPartBody>
        <w:p w:rsidR="00905818" w:rsidRDefault="00AB6528" w:rsidP="00AB6528">
          <w:pPr>
            <w:pStyle w:val="1B8295FD946A49E19B0FEB6215348C0F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08C58FC4BADD4DA3A7325B797DE95F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16DA6D-5ACC-473D-B10B-70BA7CDA3D79}"/>
      </w:docPartPr>
      <w:docPartBody>
        <w:p w:rsidR="00905818" w:rsidRDefault="00AB6528" w:rsidP="00AB6528">
          <w:pPr>
            <w:pStyle w:val="08C58FC4BADD4DA3A7325B797DE95F45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999E107C8DC94A89A128544E96D079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3B6351-533B-4832-91AD-0E043FE8CFC3}"/>
      </w:docPartPr>
      <w:docPartBody>
        <w:p w:rsidR="00905818" w:rsidRDefault="00AB6528" w:rsidP="00AB6528">
          <w:pPr>
            <w:pStyle w:val="999E107C8DC94A89A128544E96D079E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EB"/>
    <w:rsid w:val="00051465"/>
    <w:rsid w:val="001E25E9"/>
    <w:rsid w:val="00246CEB"/>
    <w:rsid w:val="006F2CA3"/>
    <w:rsid w:val="00905818"/>
    <w:rsid w:val="009D2211"/>
    <w:rsid w:val="00A07B43"/>
    <w:rsid w:val="00AB6528"/>
    <w:rsid w:val="00B109B7"/>
    <w:rsid w:val="00DF3817"/>
    <w:rsid w:val="00E233E4"/>
    <w:rsid w:val="00E51DB6"/>
    <w:rsid w:val="00EF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B6528"/>
    <w:rPr>
      <w:color w:val="808080"/>
    </w:rPr>
  </w:style>
  <w:style w:type="paragraph" w:customStyle="1" w:styleId="25BF47DE37834FB3A2913CE32A93EA23">
    <w:name w:val="25BF47DE37834FB3A2913CE32A93EA23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7306D06CEEF0452E9B041F252B4B64F1">
    <w:name w:val="7306D06CEEF0452E9B041F252B4B64F1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FB66766F8F964930A9D138104258151F">
    <w:name w:val="FB66766F8F964930A9D138104258151F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7E7B74256BEF4589B52CAB34417587B2">
    <w:name w:val="7E7B74256BEF4589B52CAB34417587B2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1B8295FD946A49E19B0FEB6215348C0F">
    <w:name w:val="1B8295FD946A49E19B0FEB6215348C0F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08C58FC4BADD4DA3A7325B797DE95F45">
    <w:name w:val="08C58FC4BADD4DA3A7325B797DE95F45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999E107C8DC94A89A128544E96D079E1">
    <w:name w:val="999E107C8DC94A89A128544E96D079E1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B524D957BDC3470FBBC9ABAE1AE6F6C2">
    <w:name w:val="B524D957BDC3470FBBC9ABAE1AE6F6C2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F7CC9149B1BA4AB78B8F03688085DB47">
    <w:name w:val="F7CC9149B1BA4AB78B8F03688085DB47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287</Words>
  <Characters>1941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Önkilic, Cemal [HE] SRG-SAV, 32115</cp:lastModifiedBy>
  <cp:revision>61</cp:revision>
  <cp:lastPrinted>2012-08-29T14:23:00Z</cp:lastPrinted>
  <dcterms:created xsi:type="dcterms:W3CDTF">2022-08-09T08:11:00Z</dcterms:created>
  <dcterms:modified xsi:type="dcterms:W3CDTF">2026-10-23T08:51:00Z</dcterms:modified>
</cp:coreProperties>
</file>