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800472B" w:rsidR="00D71CAF" w:rsidRPr="00AC391D" w:rsidRDefault="00D71CAF" w:rsidP="00D71CAF">
      <w:pPr>
        <w:spacing w:before="120" w:after="360" w:line="240" w:lineRule="auto"/>
        <w:rPr>
          <w:rFonts w:cs="Arial"/>
          <w:b/>
          <w:bCs/>
          <w:caps/>
          <w:szCs w:val="22"/>
        </w:rPr>
      </w:pPr>
      <w:r w:rsidRPr="00AC391D">
        <w:rPr>
          <w:rFonts w:cs="Arial"/>
          <w:b/>
          <w:bCs/>
          <w:caps/>
          <w:szCs w:val="22"/>
        </w:rPr>
        <w:t xml:space="preserve">Anlage </w:t>
      </w:r>
      <w:r w:rsidR="00693903" w:rsidRPr="00AC391D">
        <w:rPr>
          <w:rFonts w:cs="Arial"/>
          <w:b/>
          <w:bCs/>
          <w:caps/>
          <w:szCs w:val="22"/>
        </w:rPr>
        <w:t>D</w:t>
      </w:r>
      <w:r w:rsidR="00827853" w:rsidRPr="00AC391D">
        <w:rPr>
          <w:rFonts w:cs="Arial"/>
          <w:b/>
          <w:bCs/>
          <w:caps/>
          <w:szCs w:val="22"/>
        </w:rPr>
        <w:t>.01</w:t>
      </w:r>
      <w:r w:rsidRPr="00AC391D">
        <w:rPr>
          <w:rFonts w:cs="Arial"/>
          <w:b/>
          <w:bCs/>
          <w:caps/>
          <w:szCs w:val="22"/>
        </w:rPr>
        <w:t xml:space="preserve"> – </w:t>
      </w:r>
      <w:r w:rsidR="00827853" w:rsidRPr="00AC391D">
        <w:rPr>
          <w:rFonts w:cs="Arial"/>
          <w:b/>
          <w:bCs/>
          <w:caps/>
          <w:szCs w:val="22"/>
        </w:rPr>
        <w:t>Mustervertrag</w:t>
      </w:r>
    </w:p>
    <w:p w14:paraId="1D1F2733" w14:textId="3477D6EF" w:rsidR="00093D24" w:rsidRPr="00AC391D" w:rsidRDefault="00BC0004" w:rsidP="00155FFC">
      <w:pPr>
        <w:spacing w:before="4000" w:after="480" w:line="269" w:lineRule="auto"/>
        <w:rPr>
          <w:rFonts w:cs="Arial"/>
          <w:color w:val="005E3F"/>
          <w:sz w:val="48"/>
          <w:szCs w:val="48"/>
        </w:rPr>
      </w:pPr>
      <w:bookmarkStart w:id="0" w:name="_Hlk127952494"/>
      <w:bookmarkStart w:id="1" w:name="_Hlk129762456"/>
      <w:r>
        <w:rPr>
          <w:rFonts w:cs="Arial"/>
          <w:color w:val="005E3F"/>
          <w:sz w:val="48"/>
          <w:szCs w:val="48"/>
        </w:rPr>
        <w:t>Rahmenvereinbarung</w:t>
      </w:r>
      <w:r w:rsidR="00C144F4" w:rsidRPr="00AC391D">
        <w:rPr>
          <w:rStyle w:val="Funotenzeichen"/>
          <w:rFonts w:cs="Arial"/>
          <w:color w:val="005E3F"/>
          <w:sz w:val="48"/>
          <w:szCs w:val="48"/>
        </w:rPr>
        <w:footnoteReference w:id="1"/>
      </w:r>
      <w:r w:rsidR="00093D24" w:rsidRPr="00AC391D">
        <w:rPr>
          <w:rFonts w:cs="Arial"/>
          <w:color w:val="005E3F"/>
          <w:sz w:val="48"/>
          <w:szCs w:val="48"/>
        </w:rPr>
        <w:t xml:space="preserve"> über</w:t>
      </w:r>
    </w:p>
    <w:p w14:paraId="6E9619F4" w14:textId="2BAFD8EA" w:rsidR="00093D24" w:rsidRPr="00AC391D" w:rsidRDefault="00093D24" w:rsidP="00093D24">
      <w:pPr>
        <w:spacing w:after="240" w:line="269" w:lineRule="auto"/>
        <w:rPr>
          <w:rFonts w:cs="Arial"/>
          <w:color w:val="005E3F"/>
          <w:sz w:val="28"/>
          <w:szCs w:val="28"/>
        </w:rPr>
      </w:pPr>
      <w:r w:rsidRPr="00AC391D">
        <w:rPr>
          <w:rFonts w:cs="Arial"/>
          <w:color w:val="005E3F"/>
          <w:sz w:val="28"/>
          <w:szCs w:val="28"/>
        </w:rPr>
        <w:t>d</w:t>
      </w:r>
      <w:r w:rsidR="006B3C26">
        <w:rPr>
          <w:rFonts w:cs="Arial"/>
          <w:color w:val="005E3F"/>
          <w:sz w:val="28"/>
          <w:szCs w:val="28"/>
        </w:rPr>
        <w:t>ie</w:t>
      </w:r>
      <w:r w:rsidRPr="00AC391D">
        <w:rPr>
          <w:rFonts w:cs="Arial"/>
          <w:color w:val="005E3F"/>
          <w:sz w:val="28"/>
          <w:szCs w:val="28"/>
        </w:rPr>
        <w:t xml:space="preserve"> </w:t>
      </w:r>
      <w:r w:rsidR="006B3C26" w:rsidRPr="006B3C26">
        <w:rPr>
          <w:rFonts w:cs="Arial"/>
          <w:color w:val="005E3F"/>
          <w:sz w:val="28"/>
          <w:szCs w:val="28"/>
        </w:rPr>
        <w:t>DATENSCHUTZKONFORME PAPIER- UND</w:t>
      </w:r>
      <w:r w:rsidR="006B3C26">
        <w:rPr>
          <w:rFonts w:cs="Arial"/>
          <w:color w:val="005E3F"/>
          <w:sz w:val="28"/>
          <w:szCs w:val="28"/>
        </w:rPr>
        <w:t xml:space="preserve"> </w:t>
      </w:r>
      <w:r w:rsidR="006B3C26" w:rsidRPr="006B3C26">
        <w:rPr>
          <w:rFonts w:cs="Arial"/>
          <w:color w:val="005E3F"/>
          <w:sz w:val="28"/>
          <w:szCs w:val="28"/>
        </w:rPr>
        <w:t>DATENTRÄGERENTSORGUNG</w:t>
      </w:r>
      <w:r w:rsidRPr="00AC391D">
        <w:rPr>
          <w:rFonts w:cs="Arial"/>
          <w:color w:val="005E3F"/>
          <w:sz w:val="28"/>
          <w:szCs w:val="28"/>
        </w:rPr>
        <w:br/>
        <w:t>für die AOK Hessen. Die Gesundheitskasse.</w:t>
      </w:r>
    </w:p>
    <w:p w14:paraId="0F6E91D7" w14:textId="66188BF9" w:rsidR="00093D24" w:rsidRPr="00AC391D" w:rsidRDefault="00517D96" w:rsidP="00093D24">
      <w:pPr>
        <w:jc w:val="both"/>
        <w:rPr>
          <w:rFonts w:cs="Arial"/>
          <w:color w:val="005E3F"/>
        </w:rPr>
      </w:pPr>
      <w:r w:rsidRPr="002B6D1F">
        <w:rPr>
          <w:rFonts w:cs="Arial"/>
          <w:color w:val="005E3F"/>
        </w:rPr>
        <w:t xml:space="preserve">LOS </w:t>
      </w:r>
      <w:r w:rsidR="00950693" w:rsidRPr="002B6D1F">
        <w:rPr>
          <w:rFonts w:cs="Arial"/>
          <w:color w:val="005E3F"/>
        </w:rPr>
        <w:t>2</w:t>
      </w:r>
      <w:r w:rsidRPr="002B6D1F">
        <w:rPr>
          <w:rFonts w:cs="Arial"/>
          <w:color w:val="005E3F"/>
        </w:rPr>
        <w:t xml:space="preserve"> </w:t>
      </w:r>
      <w:r w:rsidR="0014314D">
        <w:rPr>
          <w:rFonts w:cs="Arial"/>
          <w:color w:val="005E3F"/>
        </w:rPr>
        <w:t>Südhessen</w:t>
      </w:r>
    </w:p>
    <w:p w14:paraId="00B26468" w14:textId="77777777" w:rsidR="00C144F4" w:rsidRPr="00AC391D" w:rsidRDefault="00C144F4" w:rsidP="00C144F4">
      <w:pPr>
        <w:spacing w:line="240" w:lineRule="auto"/>
        <w:rPr>
          <w:rFonts w:cs="Arial"/>
          <w:sz w:val="24"/>
        </w:rPr>
      </w:pPr>
    </w:p>
    <w:p w14:paraId="56C29683" w14:textId="6F0F8155" w:rsidR="00C144F4" w:rsidRPr="00AC391D" w:rsidRDefault="00C144F4" w:rsidP="00C144F4">
      <w:pPr>
        <w:spacing w:after="120" w:line="240" w:lineRule="auto"/>
        <w:rPr>
          <w:rFonts w:cs="Arial"/>
          <w:b/>
          <w:bCs/>
          <w:sz w:val="24"/>
        </w:rPr>
      </w:pPr>
      <w:r w:rsidRPr="00AC391D">
        <w:rPr>
          <w:rFonts w:cs="Arial"/>
          <w:b/>
          <w:bCs/>
          <w:sz w:val="24"/>
        </w:rPr>
        <w:t xml:space="preserve">zwischen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Pr="00AC391D" w:rsidRDefault="00C144F4" w:rsidP="00C144F4">
      <w:pPr>
        <w:spacing w:line="240" w:lineRule="auto"/>
        <w:rPr>
          <w:rFonts w:cs="Arial"/>
          <w:sz w:val="24"/>
        </w:rPr>
      </w:pPr>
      <w:r w:rsidRPr="00AC391D">
        <w:rPr>
          <w:rFonts w:cs="Arial"/>
          <w:sz w:val="24"/>
        </w:rPr>
        <w:t>64520 Groß-Gerau</w:t>
      </w:r>
    </w:p>
    <w:p w14:paraId="4F45E8A5" w14:textId="516C23BC" w:rsidR="00C144F4" w:rsidRPr="00AC391D" w:rsidRDefault="00C144F4" w:rsidP="00C144F4">
      <w:pPr>
        <w:spacing w:before="120" w:line="240" w:lineRule="auto"/>
        <w:rPr>
          <w:rFonts w:cs="Arial"/>
          <w:sz w:val="24"/>
        </w:rPr>
      </w:pPr>
      <w:r w:rsidRPr="00AC391D">
        <w:rPr>
          <w:rFonts w:cs="Arial"/>
          <w:sz w:val="24"/>
        </w:rPr>
        <w:t>– im Folgenden auch Auftraggeberin genannt –</w:t>
      </w:r>
    </w:p>
    <w:p w14:paraId="47FAE4D9" w14:textId="77777777"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594DC3F8" w:rsidR="00C144F4" w:rsidRDefault="00C144F4" w:rsidP="00C144F4">
      <w:pPr>
        <w:spacing w:before="120" w:line="240" w:lineRule="auto"/>
        <w:rPr>
          <w:rFonts w:cs="Arial"/>
          <w:sz w:val="24"/>
        </w:rPr>
      </w:pPr>
      <w:r w:rsidRPr="00AC391D">
        <w:rPr>
          <w:rFonts w:cs="Arial"/>
          <w:sz w:val="24"/>
        </w:rPr>
        <w:t>– im Folgenden auch Auftragnehmer genannt –</w:t>
      </w:r>
    </w:p>
    <w:p w14:paraId="0F8985E7" w14:textId="77777777" w:rsidR="00155FFC" w:rsidRDefault="00155FFC" w:rsidP="00155FFC">
      <w:pPr>
        <w:spacing w:before="120" w:line="240" w:lineRule="auto"/>
        <w:rPr>
          <w:rFonts w:cs="Arial"/>
          <w:sz w:val="24"/>
        </w:rPr>
      </w:pPr>
    </w:p>
    <w:p w14:paraId="2947E780" w14:textId="77777777" w:rsidR="00155FFC" w:rsidRDefault="00155FFC" w:rsidP="00155FFC">
      <w:pPr>
        <w:spacing w:before="120" w:line="240" w:lineRule="auto"/>
        <w:rPr>
          <w:rFonts w:cs="Arial"/>
          <w:sz w:val="24"/>
        </w:rPr>
      </w:pPr>
      <w:r>
        <w:rPr>
          <w:rFonts w:cs="Arial"/>
          <w:sz w:val="24"/>
        </w:rPr>
        <w:t>gemeinsam</w:t>
      </w:r>
      <w:r w:rsidRPr="00AC391D">
        <w:rPr>
          <w:rFonts w:cs="Arial"/>
          <w:sz w:val="24"/>
        </w:rPr>
        <w:t xml:space="preserve"> </w:t>
      </w:r>
      <w:r>
        <w:rPr>
          <w:rFonts w:cs="Arial"/>
          <w:sz w:val="24"/>
        </w:rPr>
        <w:t xml:space="preserve">im Folgenden </w:t>
      </w:r>
      <w:r w:rsidRPr="00AC391D">
        <w:rPr>
          <w:rFonts w:cs="Arial"/>
          <w:sz w:val="24"/>
        </w:rPr>
        <w:t>a</w:t>
      </w:r>
      <w:r>
        <w:rPr>
          <w:rFonts w:cs="Arial"/>
          <w:sz w:val="24"/>
        </w:rPr>
        <w:t>ls</w:t>
      </w:r>
      <w:r w:rsidRPr="00AC391D">
        <w:rPr>
          <w:rFonts w:cs="Arial"/>
          <w:sz w:val="24"/>
        </w:rPr>
        <w:t xml:space="preserve"> </w:t>
      </w:r>
      <w:r>
        <w:rPr>
          <w:rFonts w:cs="Arial"/>
          <w:sz w:val="24"/>
        </w:rPr>
        <w:t>die Parteien</w:t>
      </w:r>
      <w:r w:rsidRPr="00AC391D">
        <w:rPr>
          <w:rFonts w:cs="Arial"/>
          <w:sz w:val="24"/>
        </w:rPr>
        <w:t xml:space="preserve"> </w:t>
      </w:r>
      <w:r>
        <w:rPr>
          <w:rFonts w:cs="Arial"/>
          <w:sz w:val="24"/>
        </w:rPr>
        <w:t>bezeichnet</w:t>
      </w:r>
    </w:p>
    <w:p w14:paraId="78D2C09E" w14:textId="3FE0AC89" w:rsidR="00C144F4" w:rsidRPr="00155FFC" w:rsidRDefault="00C144F4" w:rsidP="00155FFC">
      <w:pPr>
        <w:spacing w:before="120" w:line="240" w:lineRule="auto"/>
        <w:rPr>
          <w:rFonts w:cs="Arial"/>
          <w:sz w:val="24"/>
        </w:rPr>
      </w:pPr>
      <w:r w:rsidRPr="00AC391D">
        <w:rPr>
          <w:rFonts w:cs="Arial"/>
          <w:b/>
          <w:bCs/>
          <w:sz w:val="24"/>
        </w:rPr>
        <w:t>wird folgender Vertrag geschlossen:</w:t>
      </w:r>
    </w:p>
    <w:p w14:paraId="1319AB70" w14:textId="483471DF" w:rsidR="00093D24" w:rsidRPr="00AC391D" w:rsidRDefault="00C144F4" w:rsidP="00C144F4">
      <w:pPr>
        <w:spacing w:line="240" w:lineRule="auto"/>
        <w:rPr>
          <w:rFonts w:cs="Arial"/>
          <w:b/>
          <w:bCs/>
          <w:sz w:val="24"/>
        </w:rPr>
      </w:pPr>
      <w:r w:rsidRPr="00AC391D">
        <w:rPr>
          <w:rFonts w:cs="Arial"/>
          <w:sz w:val="24"/>
        </w:rPr>
        <w:lastRenderedPageBreak/>
        <w:t xml:space="preserve"> </w:t>
      </w:r>
      <w:r w:rsidR="00093D24" w:rsidRPr="00AC391D">
        <w:rPr>
          <w:rFonts w:cs="Arial"/>
          <w:sz w:val="24"/>
        </w:rPr>
        <w:br w:type="page"/>
      </w:r>
    </w:p>
    <w:p w14:paraId="69A92741" w14:textId="4527634F" w:rsidR="00EE6314" w:rsidRPr="00AC391D" w:rsidRDefault="00511B4E" w:rsidP="00EE6314">
      <w:pPr>
        <w:pStyle w:val="berschrift6"/>
        <w:spacing w:before="240" w:after="360"/>
        <w:jc w:val="both"/>
        <w:rPr>
          <w:rFonts w:cs="Arial"/>
          <w:sz w:val="24"/>
        </w:rPr>
      </w:pPr>
      <w:r w:rsidRPr="00AC391D">
        <w:rPr>
          <w:rFonts w:cs="Arial"/>
          <w:sz w:val="24"/>
        </w:rPr>
        <w:lastRenderedPageBreak/>
        <w:t>Inhaltsübersicht</w:t>
      </w:r>
    </w:p>
    <w:bookmarkEnd w:id="0"/>
    <w:bookmarkEnd w:id="1"/>
    <w:p w14:paraId="66BB1A8B" w14:textId="54EAF718" w:rsidR="00CA1530" w:rsidRDefault="00D44D99">
      <w:pPr>
        <w:pStyle w:val="Verzeichnis2"/>
        <w:rPr>
          <w:rFonts w:asciiTheme="minorHAnsi" w:eastAsiaTheme="minorEastAsia" w:hAnsiTheme="minorHAnsi" w:cstheme="minorBidi"/>
          <w:bCs w:val="0"/>
          <w:kern w:val="2"/>
          <w:sz w:val="24"/>
          <w14:ligatures w14:val="standardContextual"/>
        </w:rPr>
      </w:pPr>
      <w:r>
        <w:rPr>
          <w:rFonts w:cs="Arial"/>
          <w:b/>
          <w:bCs w:val="0"/>
        </w:rPr>
        <w:fldChar w:fldCharType="begin"/>
      </w:r>
      <w:r>
        <w:rPr>
          <w:rFonts w:cs="Arial"/>
          <w:b/>
          <w:bCs w:val="0"/>
        </w:rPr>
        <w:instrText xml:space="preserve"> TOC \o "1-2" \h \z \u </w:instrText>
      </w:r>
      <w:r>
        <w:rPr>
          <w:rFonts w:cs="Arial"/>
          <w:b/>
          <w:bCs w:val="0"/>
        </w:rPr>
        <w:fldChar w:fldCharType="separate"/>
      </w:r>
      <w:hyperlink w:anchor="_Toc241833710" w:history="1">
        <w:r w:rsidR="00CA1530" w:rsidRPr="00174A6A">
          <w:rPr>
            <w:rStyle w:val="Hyperlink"/>
          </w:rPr>
          <w:t>§ 1</w:t>
        </w:r>
        <w:r w:rsidR="00CA1530">
          <w:rPr>
            <w:rFonts w:asciiTheme="minorHAnsi" w:eastAsiaTheme="minorEastAsia" w:hAnsiTheme="minorHAnsi" w:cstheme="minorBidi"/>
            <w:bCs w:val="0"/>
            <w:kern w:val="2"/>
            <w:sz w:val="24"/>
            <w14:ligatures w14:val="standardContextual"/>
          </w:rPr>
          <w:tab/>
        </w:r>
        <w:r w:rsidR="00CA1530" w:rsidRPr="00174A6A">
          <w:rPr>
            <w:rStyle w:val="Hyperlink"/>
          </w:rPr>
          <w:t>Vertragsgegenstand</w:t>
        </w:r>
        <w:r w:rsidR="00CA1530">
          <w:rPr>
            <w:webHidden/>
          </w:rPr>
          <w:tab/>
        </w:r>
        <w:r w:rsidR="00CA1530">
          <w:rPr>
            <w:webHidden/>
          </w:rPr>
          <w:fldChar w:fldCharType="begin"/>
        </w:r>
        <w:r w:rsidR="00CA1530">
          <w:rPr>
            <w:webHidden/>
          </w:rPr>
          <w:instrText xml:space="preserve"> PAGEREF _Toc241833710 \h </w:instrText>
        </w:r>
        <w:r w:rsidR="00CA1530">
          <w:rPr>
            <w:webHidden/>
          </w:rPr>
        </w:r>
        <w:r w:rsidR="00CA1530">
          <w:rPr>
            <w:webHidden/>
          </w:rPr>
          <w:fldChar w:fldCharType="separate"/>
        </w:r>
        <w:r w:rsidR="00CA1530">
          <w:rPr>
            <w:webHidden/>
          </w:rPr>
          <w:t>5</w:t>
        </w:r>
        <w:r w:rsidR="00CA1530">
          <w:rPr>
            <w:webHidden/>
          </w:rPr>
          <w:fldChar w:fldCharType="end"/>
        </w:r>
      </w:hyperlink>
    </w:p>
    <w:p w14:paraId="32F6249B" w14:textId="52B2CC85"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1" w:history="1">
        <w:r w:rsidRPr="00174A6A">
          <w:rPr>
            <w:rStyle w:val="Hyperlink"/>
          </w:rPr>
          <w:t>§ 2</w:t>
        </w:r>
        <w:r>
          <w:rPr>
            <w:rFonts w:asciiTheme="minorHAnsi" w:eastAsiaTheme="minorEastAsia" w:hAnsiTheme="minorHAnsi" w:cstheme="minorBidi"/>
            <w:bCs w:val="0"/>
            <w:kern w:val="2"/>
            <w:sz w:val="24"/>
            <w14:ligatures w14:val="standardContextual"/>
          </w:rPr>
          <w:tab/>
        </w:r>
        <w:r w:rsidRPr="00174A6A">
          <w:rPr>
            <w:rStyle w:val="Hyperlink"/>
          </w:rPr>
          <w:t>Vertragsbestandteile</w:t>
        </w:r>
        <w:r>
          <w:rPr>
            <w:webHidden/>
          </w:rPr>
          <w:tab/>
        </w:r>
        <w:r>
          <w:rPr>
            <w:webHidden/>
          </w:rPr>
          <w:fldChar w:fldCharType="begin"/>
        </w:r>
        <w:r>
          <w:rPr>
            <w:webHidden/>
          </w:rPr>
          <w:instrText xml:space="preserve"> PAGEREF _Toc241833711 \h </w:instrText>
        </w:r>
        <w:r>
          <w:rPr>
            <w:webHidden/>
          </w:rPr>
        </w:r>
        <w:r>
          <w:rPr>
            <w:webHidden/>
          </w:rPr>
          <w:fldChar w:fldCharType="separate"/>
        </w:r>
        <w:r>
          <w:rPr>
            <w:webHidden/>
          </w:rPr>
          <w:t>5</w:t>
        </w:r>
        <w:r>
          <w:rPr>
            <w:webHidden/>
          </w:rPr>
          <w:fldChar w:fldCharType="end"/>
        </w:r>
      </w:hyperlink>
    </w:p>
    <w:p w14:paraId="27E72D8B" w14:textId="78B7AC89"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2" w:history="1">
        <w:r w:rsidRPr="00174A6A">
          <w:rPr>
            <w:rStyle w:val="Hyperlink"/>
          </w:rPr>
          <w:t>§ 3</w:t>
        </w:r>
        <w:r>
          <w:rPr>
            <w:rFonts w:asciiTheme="minorHAnsi" w:eastAsiaTheme="minorEastAsia" w:hAnsiTheme="minorHAnsi" w:cstheme="minorBidi"/>
            <w:bCs w:val="0"/>
            <w:kern w:val="2"/>
            <w:sz w:val="24"/>
            <w14:ligatures w14:val="standardContextual"/>
          </w:rPr>
          <w:tab/>
        </w:r>
        <w:r w:rsidRPr="00174A6A">
          <w:rPr>
            <w:rStyle w:val="Hyperlink"/>
          </w:rPr>
          <w:t>Vertragslaufzeit</w:t>
        </w:r>
        <w:r>
          <w:rPr>
            <w:webHidden/>
          </w:rPr>
          <w:tab/>
        </w:r>
        <w:r>
          <w:rPr>
            <w:webHidden/>
          </w:rPr>
          <w:fldChar w:fldCharType="begin"/>
        </w:r>
        <w:r>
          <w:rPr>
            <w:webHidden/>
          </w:rPr>
          <w:instrText xml:space="preserve"> PAGEREF _Toc241833712 \h </w:instrText>
        </w:r>
        <w:r>
          <w:rPr>
            <w:webHidden/>
          </w:rPr>
        </w:r>
        <w:r>
          <w:rPr>
            <w:webHidden/>
          </w:rPr>
          <w:fldChar w:fldCharType="separate"/>
        </w:r>
        <w:r>
          <w:rPr>
            <w:webHidden/>
          </w:rPr>
          <w:t>6</w:t>
        </w:r>
        <w:r>
          <w:rPr>
            <w:webHidden/>
          </w:rPr>
          <w:fldChar w:fldCharType="end"/>
        </w:r>
      </w:hyperlink>
    </w:p>
    <w:p w14:paraId="6ACB022A" w14:textId="22C2457D"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3" w:history="1">
        <w:r w:rsidRPr="00174A6A">
          <w:rPr>
            <w:rStyle w:val="Hyperlink"/>
          </w:rPr>
          <w:t>§ 4</w:t>
        </w:r>
        <w:r>
          <w:rPr>
            <w:rFonts w:asciiTheme="minorHAnsi" w:eastAsiaTheme="minorEastAsia" w:hAnsiTheme="minorHAnsi" w:cstheme="minorBidi"/>
            <w:bCs w:val="0"/>
            <w:kern w:val="2"/>
            <w:sz w:val="24"/>
            <w14:ligatures w14:val="standardContextual"/>
          </w:rPr>
          <w:tab/>
        </w:r>
        <w:r w:rsidRPr="00174A6A">
          <w:rPr>
            <w:rStyle w:val="Hyperlink"/>
          </w:rPr>
          <w:t>Regelbehältertausch (Fortlaufende Dauerverpflichtung)</w:t>
        </w:r>
        <w:r>
          <w:rPr>
            <w:webHidden/>
          </w:rPr>
          <w:tab/>
        </w:r>
        <w:r>
          <w:rPr>
            <w:webHidden/>
          </w:rPr>
          <w:fldChar w:fldCharType="begin"/>
        </w:r>
        <w:r>
          <w:rPr>
            <w:webHidden/>
          </w:rPr>
          <w:instrText xml:space="preserve"> PAGEREF _Toc241833713 \h </w:instrText>
        </w:r>
        <w:r>
          <w:rPr>
            <w:webHidden/>
          </w:rPr>
        </w:r>
        <w:r>
          <w:rPr>
            <w:webHidden/>
          </w:rPr>
          <w:fldChar w:fldCharType="separate"/>
        </w:r>
        <w:r>
          <w:rPr>
            <w:webHidden/>
          </w:rPr>
          <w:t>7</w:t>
        </w:r>
        <w:r>
          <w:rPr>
            <w:webHidden/>
          </w:rPr>
          <w:fldChar w:fldCharType="end"/>
        </w:r>
      </w:hyperlink>
    </w:p>
    <w:p w14:paraId="091EE8D7" w14:textId="573261EA"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4" w:history="1">
        <w:r w:rsidRPr="00174A6A">
          <w:rPr>
            <w:rStyle w:val="Hyperlink"/>
          </w:rPr>
          <w:t>§ 5</w:t>
        </w:r>
        <w:r>
          <w:rPr>
            <w:rFonts w:asciiTheme="minorHAnsi" w:eastAsiaTheme="minorEastAsia" w:hAnsiTheme="minorHAnsi" w:cstheme="minorBidi"/>
            <w:bCs w:val="0"/>
            <w:kern w:val="2"/>
            <w:sz w:val="24"/>
            <w14:ligatures w14:val="standardContextual"/>
          </w:rPr>
          <w:tab/>
        </w:r>
        <w:r w:rsidRPr="00174A6A">
          <w:rPr>
            <w:rStyle w:val="Hyperlink"/>
          </w:rPr>
          <w:t>Optionen (Abrufleistungen)</w:t>
        </w:r>
        <w:r>
          <w:rPr>
            <w:webHidden/>
          </w:rPr>
          <w:tab/>
        </w:r>
        <w:r>
          <w:rPr>
            <w:webHidden/>
          </w:rPr>
          <w:fldChar w:fldCharType="begin"/>
        </w:r>
        <w:r>
          <w:rPr>
            <w:webHidden/>
          </w:rPr>
          <w:instrText xml:space="preserve"> PAGEREF _Toc241833714 \h </w:instrText>
        </w:r>
        <w:r>
          <w:rPr>
            <w:webHidden/>
          </w:rPr>
        </w:r>
        <w:r>
          <w:rPr>
            <w:webHidden/>
          </w:rPr>
          <w:fldChar w:fldCharType="separate"/>
        </w:r>
        <w:r>
          <w:rPr>
            <w:webHidden/>
          </w:rPr>
          <w:t>7</w:t>
        </w:r>
        <w:r>
          <w:rPr>
            <w:webHidden/>
          </w:rPr>
          <w:fldChar w:fldCharType="end"/>
        </w:r>
      </w:hyperlink>
    </w:p>
    <w:p w14:paraId="01D74305" w14:textId="202BD99E"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5" w:history="1">
        <w:r w:rsidRPr="00174A6A">
          <w:rPr>
            <w:rStyle w:val="Hyperlink"/>
          </w:rPr>
          <w:t>§ 6</w:t>
        </w:r>
        <w:r>
          <w:rPr>
            <w:rFonts w:asciiTheme="minorHAnsi" w:eastAsiaTheme="minorEastAsia" w:hAnsiTheme="minorHAnsi" w:cstheme="minorBidi"/>
            <w:bCs w:val="0"/>
            <w:kern w:val="2"/>
            <w:sz w:val="24"/>
            <w14:ligatures w14:val="standardContextual"/>
          </w:rPr>
          <w:tab/>
        </w:r>
        <w:r w:rsidRPr="00174A6A">
          <w:rPr>
            <w:rStyle w:val="Hyperlink"/>
          </w:rPr>
          <w:t>Einzelaufträge</w:t>
        </w:r>
        <w:r>
          <w:rPr>
            <w:webHidden/>
          </w:rPr>
          <w:tab/>
        </w:r>
        <w:r>
          <w:rPr>
            <w:webHidden/>
          </w:rPr>
          <w:fldChar w:fldCharType="begin"/>
        </w:r>
        <w:r>
          <w:rPr>
            <w:webHidden/>
          </w:rPr>
          <w:instrText xml:space="preserve"> PAGEREF _Toc241833715 \h </w:instrText>
        </w:r>
        <w:r>
          <w:rPr>
            <w:webHidden/>
          </w:rPr>
        </w:r>
        <w:r>
          <w:rPr>
            <w:webHidden/>
          </w:rPr>
          <w:fldChar w:fldCharType="separate"/>
        </w:r>
        <w:r>
          <w:rPr>
            <w:webHidden/>
          </w:rPr>
          <w:t>8</w:t>
        </w:r>
        <w:r>
          <w:rPr>
            <w:webHidden/>
          </w:rPr>
          <w:fldChar w:fldCharType="end"/>
        </w:r>
      </w:hyperlink>
    </w:p>
    <w:p w14:paraId="3A32D229" w14:textId="68C8A734"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6" w:history="1">
        <w:r w:rsidRPr="00174A6A">
          <w:rPr>
            <w:rStyle w:val="Hyperlink"/>
          </w:rPr>
          <w:t>§ 7</w:t>
        </w:r>
        <w:r>
          <w:rPr>
            <w:rFonts w:asciiTheme="minorHAnsi" w:eastAsiaTheme="minorEastAsia" w:hAnsiTheme="minorHAnsi" w:cstheme="minorBidi"/>
            <w:bCs w:val="0"/>
            <w:kern w:val="2"/>
            <w:sz w:val="24"/>
            <w14:ligatures w14:val="standardContextual"/>
          </w:rPr>
          <w:tab/>
        </w:r>
        <w:r w:rsidRPr="00174A6A">
          <w:rPr>
            <w:rStyle w:val="Hyperlink"/>
          </w:rPr>
          <w:t>Leistungspflichte/-recht Auftraggeberin</w:t>
        </w:r>
        <w:r>
          <w:rPr>
            <w:webHidden/>
          </w:rPr>
          <w:tab/>
        </w:r>
        <w:r>
          <w:rPr>
            <w:webHidden/>
          </w:rPr>
          <w:fldChar w:fldCharType="begin"/>
        </w:r>
        <w:r>
          <w:rPr>
            <w:webHidden/>
          </w:rPr>
          <w:instrText xml:space="preserve"> PAGEREF _Toc241833716 \h </w:instrText>
        </w:r>
        <w:r>
          <w:rPr>
            <w:webHidden/>
          </w:rPr>
        </w:r>
        <w:r>
          <w:rPr>
            <w:webHidden/>
          </w:rPr>
          <w:fldChar w:fldCharType="separate"/>
        </w:r>
        <w:r>
          <w:rPr>
            <w:webHidden/>
          </w:rPr>
          <w:t>9</w:t>
        </w:r>
        <w:r>
          <w:rPr>
            <w:webHidden/>
          </w:rPr>
          <w:fldChar w:fldCharType="end"/>
        </w:r>
      </w:hyperlink>
    </w:p>
    <w:p w14:paraId="4AB54357" w14:textId="09C72632"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7" w:history="1">
        <w:r w:rsidRPr="00174A6A">
          <w:rPr>
            <w:rStyle w:val="Hyperlink"/>
          </w:rPr>
          <w:t>§ 8</w:t>
        </w:r>
        <w:r>
          <w:rPr>
            <w:rFonts w:asciiTheme="minorHAnsi" w:eastAsiaTheme="minorEastAsia" w:hAnsiTheme="minorHAnsi" w:cstheme="minorBidi"/>
            <w:bCs w:val="0"/>
            <w:kern w:val="2"/>
            <w:sz w:val="24"/>
            <w14:ligatures w14:val="standardContextual"/>
          </w:rPr>
          <w:tab/>
        </w:r>
        <w:r w:rsidRPr="00174A6A">
          <w:rPr>
            <w:rStyle w:val="Hyperlink"/>
          </w:rPr>
          <w:t>Vergütung und Zahlung</w:t>
        </w:r>
        <w:r>
          <w:rPr>
            <w:webHidden/>
          </w:rPr>
          <w:tab/>
        </w:r>
        <w:r>
          <w:rPr>
            <w:webHidden/>
          </w:rPr>
          <w:fldChar w:fldCharType="begin"/>
        </w:r>
        <w:r>
          <w:rPr>
            <w:webHidden/>
          </w:rPr>
          <w:instrText xml:space="preserve"> PAGEREF _Toc241833717 \h </w:instrText>
        </w:r>
        <w:r>
          <w:rPr>
            <w:webHidden/>
          </w:rPr>
        </w:r>
        <w:r>
          <w:rPr>
            <w:webHidden/>
          </w:rPr>
          <w:fldChar w:fldCharType="separate"/>
        </w:r>
        <w:r>
          <w:rPr>
            <w:webHidden/>
          </w:rPr>
          <w:t>9</w:t>
        </w:r>
        <w:r>
          <w:rPr>
            <w:webHidden/>
          </w:rPr>
          <w:fldChar w:fldCharType="end"/>
        </w:r>
      </w:hyperlink>
    </w:p>
    <w:p w14:paraId="26E54649" w14:textId="001D7D64"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8" w:history="1">
        <w:r w:rsidRPr="00174A6A">
          <w:rPr>
            <w:rStyle w:val="Hyperlink"/>
          </w:rPr>
          <w:t>§ 9</w:t>
        </w:r>
        <w:r>
          <w:rPr>
            <w:rFonts w:asciiTheme="minorHAnsi" w:eastAsiaTheme="minorEastAsia" w:hAnsiTheme="minorHAnsi" w:cstheme="minorBidi"/>
            <w:bCs w:val="0"/>
            <w:kern w:val="2"/>
            <w:sz w:val="24"/>
            <w14:ligatures w14:val="standardContextual"/>
          </w:rPr>
          <w:tab/>
        </w:r>
        <w:r w:rsidRPr="00174A6A">
          <w:rPr>
            <w:rStyle w:val="Hyperlink"/>
          </w:rPr>
          <w:t>Dokumentation</w:t>
        </w:r>
        <w:r>
          <w:rPr>
            <w:webHidden/>
          </w:rPr>
          <w:tab/>
        </w:r>
        <w:r>
          <w:rPr>
            <w:webHidden/>
          </w:rPr>
          <w:fldChar w:fldCharType="begin"/>
        </w:r>
        <w:r>
          <w:rPr>
            <w:webHidden/>
          </w:rPr>
          <w:instrText xml:space="preserve"> PAGEREF _Toc241833718 \h </w:instrText>
        </w:r>
        <w:r>
          <w:rPr>
            <w:webHidden/>
          </w:rPr>
        </w:r>
        <w:r>
          <w:rPr>
            <w:webHidden/>
          </w:rPr>
          <w:fldChar w:fldCharType="separate"/>
        </w:r>
        <w:r>
          <w:rPr>
            <w:webHidden/>
          </w:rPr>
          <w:t>10</w:t>
        </w:r>
        <w:r>
          <w:rPr>
            <w:webHidden/>
          </w:rPr>
          <w:fldChar w:fldCharType="end"/>
        </w:r>
      </w:hyperlink>
    </w:p>
    <w:p w14:paraId="44C624A7" w14:textId="2F70AAD7"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19" w:history="1">
        <w:r w:rsidRPr="00174A6A">
          <w:rPr>
            <w:rStyle w:val="Hyperlink"/>
          </w:rPr>
          <w:t>§ 10</w:t>
        </w:r>
        <w:r>
          <w:rPr>
            <w:rFonts w:asciiTheme="minorHAnsi" w:eastAsiaTheme="minorEastAsia" w:hAnsiTheme="minorHAnsi" w:cstheme="minorBidi"/>
            <w:bCs w:val="0"/>
            <w:kern w:val="2"/>
            <w:sz w:val="24"/>
            <w14:ligatures w14:val="standardContextual"/>
          </w:rPr>
          <w:tab/>
        </w:r>
        <w:r w:rsidRPr="00174A6A">
          <w:rPr>
            <w:rStyle w:val="Hyperlink"/>
          </w:rPr>
          <w:t>Höhere Gewalt</w:t>
        </w:r>
        <w:r>
          <w:rPr>
            <w:webHidden/>
          </w:rPr>
          <w:tab/>
        </w:r>
        <w:r>
          <w:rPr>
            <w:webHidden/>
          </w:rPr>
          <w:fldChar w:fldCharType="begin"/>
        </w:r>
        <w:r>
          <w:rPr>
            <w:webHidden/>
          </w:rPr>
          <w:instrText xml:space="preserve"> PAGEREF _Toc241833719 \h </w:instrText>
        </w:r>
        <w:r>
          <w:rPr>
            <w:webHidden/>
          </w:rPr>
        </w:r>
        <w:r>
          <w:rPr>
            <w:webHidden/>
          </w:rPr>
          <w:fldChar w:fldCharType="separate"/>
        </w:r>
        <w:r>
          <w:rPr>
            <w:webHidden/>
          </w:rPr>
          <w:t>10</w:t>
        </w:r>
        <w:r>
          <w:rPr>
            <w:webHidden/>
          </w:rPr>
          <w:fldChar w:fldCharType="end"/>
        </w:r>
      </w:hyperlink>
    </w:p>
    <w:p w14:paraId="0078F51C" w14:textId="6A026129"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0" w:history="1">
        <w:r w:rsidRPr="00174A6A">
          <w:rPr>
            <w:rStyle w:val="Hyperlink"/>
          </w:rPr>
          <w:t>§ 11</w:t>
        </w:r>
        <w:r>
          <w:rPr>
            <w:rFonts w:asciiTheme="minorHAnsi" w:eastAsiaTheme="minorEastAsia" w:hAnsiTheme="minorHAnsi" w:cstheme="minorBidi"/>
            <w:bCs w:val="0"/>
            <w:kern w:val="2"/>
            <w:sz w:val="24"/>
            <w14:ligatures w14:val="standardContextual"/>
          </w:rPr>
          <w:tab/>
        </w:r>
        <w:r w:rsidRPr="00174A6A">
          <w:rPr>
            <w:rStyle w:val="Hyperlink"/>
          </w:rPr>
          <w:t>Vertragsstrafe</w:t>
        </w:r>
        <w:r>
          <w:rPr>
            <w:webHidden/>
          </w:rPr>
          <w:tab/>
        </w:r>
        <w:r>
          <w:rPr>
            <w:webHidden/>
          </w:rPr>
          <w:fldChar w:fldCharType="begin"/>
        </w:r>
        <w:r>
          <w:rPr>
            <w:webHidden/>
          </w:rPr>
          <w:instrText xml:space="preserve"> PAGEREF _Toc241833720 \h </w:instrText>
        </w:r>
        <w:r>
          <w:rPr>
            <w:webHidden/>
          </w:rPr>
        </w:r>
        <w:r>
          <w:rPr>
            <w:webHidden/>
          </w:rPr>
          <w:fldChar w:fldCharType="separate"/>
        </w:r>
        <w:r>
          <w:rPr>
            <w:webHidden/>
          </w:rPr>
          <w:t>11</w:t>
        </w:r>
        <w:r>
          <w:rPr>
            <w:webHidden/>
          </w:rPr>
          <w:fldChar w:fldCharType="end"/>
        </w:r>
      </w:hyperlink>
    </w:p>
    <w:p w14:paraId="3B5FEFDD" w14:textId="2316F0A4"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1" w:history="1">
        <w:r w:rsidRPr="00174A6A">
          <w:rPr>
            <w:rStyle w:val="Hyperlink"/>
          </w:rPr>
          <w:t>§ 12</w:t>
        </w:r>
        <w:r>
          <w:rPr>
            <w:rFonts w:asciiTheme="minorHAnsi" w:eastAsiaTheme="minorEastAsia" w:hAnsiTheme="minorHAnsi" w:cstheme="minorBidi"/>
            <w:bCs w:val="0"/>
            <w:kern w:val="2"/>
            <w:sz w:val="24"/>
            <w14:ligatures w14:val="standardContextual"/>
          </w:rPr>
          <w:tab/>
        </w:r>
        <w:r w:rsidRPr="00174A6A">
          <w:rPr>
            <w:rStyle w:val="Hyperlink"/>
          </w:rPr>
          <w:t>Haftung und Versicherung</w:t>
        </w:r>
        <w:r>
          <w:rPr>
            <w:webHidden/>
          </w:rPr>
          <w:tab/>
        </w:r>
        <w:r>
          <w:rPr>
            <w:webHidden/>
          </w:rPr>
          <w:fldChar w:fldCharType="begin"/>
        </w:r>
        <w:r>
          <w:rPr>
            <w:webHidden/>
          </w:rPr>
          <w:instrText xml:space="preserve"> PAGEREF _Toc241833721 \h </w:instrText>
        </w:r>
        <w:r>
          <w:rPr>
            <w:webHidden/>
          </w:rPr>
        </w:r>
        <w:r>
          <w:rPr>
            <w:webHidden/>
          </w:rPr>
          <w:fldChar w:fldCharType="separate"/>
        </w:r>
        <w:r>
          <w:rPr>
            <w:webHidden/>
          </w:rPr>
          <w:t>12</w:t>
        </w:r>
        <w:r>
          <w:rPr>
            <w:webHidden/>
          </w:rPr>
          <w:fldChar w:fldCharType="end"/>
        </w:r>
      </w:hyperlink>
    </w:p>
    <w:p w14:paraId="6A81D011" w14:textId="0CF71E85"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2" w:history="1">
        <w:r w:rsidRPr="00174A6A">
          <w:rPr>
            <w:rStyle w:val="Hyperlink"/>
          </w:rPr>
          <w:t>§ 13</w:t>
        </w:r>
        <w:r>
          <w:rPr>
            <w:rFonts w:asciiTheme="minorHAnsi" w:eastAsiaTheme="minorEastAsia" w:hAnsiTheme="minorHAnsi" w:cstheme="minorBidi"/>
            <w:bCs w:val="0"/>
            <w:kern w:val="2"/>
            <w:sz w:val="24"/>
            <w14:ligatures w14:val="standardContextual"/>
          </w:rPr>
          <w:tab/>
        </w:r>
        <w:r w:rsidRPr="00174A6A">
          <w:rPr>
            <w:rStyle w:val="Hyperlink"/>
          </w:rPr>
          <w:t>Unterauftragnehmer</w:t>
        </w:r>
        <w:r>
          <w:rPr>
            <w:webHidden/>
          </w:rPr>
          <w:tab/>
        </w:r>
        <w:r>
          <w:rPr>
            <w:webHidden/>
          </w:rPr>
          <w:fldChar w:fldCharType="begin"/>
        </w:r>
        <w:r>
          <w:rPr>
            <w:webHidden/>
          </w:rPr>
          <w:instrText xml:space="preserve"> PAGEREF _Toc241833722 \h </w:instrText>
        </w:r>
        <w:r>
          <w:rPr>
            <w:webHidden/>
          </w:rPr>
        </w:r>
        <w:r>
          <w:rPr>
            <w:webHidden/>
          </w:rPr>
          <w:fldChar w:fldCharType="separate"/>
        </w:r>
        <w:r>
          <w:rPr>
            <w:webHidden/>
          </w:rPr>
          <w:t>12</w:t>
        </w:r>
        <w:r>
          <w:rPr>
            <w:webHidden/>
          </w:rPr>
          <w:fldChar w:fldCharType="end"/>
        </w:r>
      </w:hyperlink>
    </w:p>
    <w:p w14:paraId="11181F3B" w14:textId="4EF00A3A"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3" w:history="1">
        <w:r w:rsidRPr="00174A6A">
          <w:rPr>
            <w:rStyle w:val="Hyperlink"/>
          </w:rPr>
          <w:t>§ 14</w:t>
        </w:r>
        <w:r>
          <w:rPr>
            <w:rFonts w:asciiTheme="minorHAnsi" w:eastAsiaTheme="minorEastAsia" w:hAnsiTheme="minorHAnsi" w:cstheme="minorBidi"/>
            <w:bCs w:val="0"/>
            <w:kern w:val="2"/>
            <w:sz w:val="24"/>
            <w14:ligatures w14:val="standardContextual"/>
          </w:rPr>
          <w:tab/>
        </w:r>
        <w:r w:rsidRPr="00174A6A">
          <w:rPr>
            <w:rStyle w:val="Hyperlink"/>
          </w:rPr>
          <w:t>Kündigung</w:t>
        </w:r>
        <w:r>
          <w:rPr>
            <w:webHidden/>
          </w:rPr>
          <w:tab/>
        </w:r>
        <w:r>
          <w:rPr>
            <w:webHidden/>
          </w:rPr>
          <w:fldChar w:fldCharType="begin"/>
        </w:r>
        <w:r>
          <w:rPr>
            <w:webHidden/>
          </w:rPr>
          <w:instrText xml:space="preserve"> PAGEREF _Toc241833723 \h </w:instrText>
        </w:r>
        <w:r>
          <w:rPr>
            <w:webHidden/>
          </w:rPr>
        </w:r>
        <w:r>
          <w:rPr>
            <w:webHidden/>
          </w:rPr>
          <w:fldChar w:fldCharType="separate"/>
        </w:r>
        <w:r>
          <w:rPr>
            <w:webHidden/>
          </w:rPr>
          <w:t>13</w:t>
        </w:r>
        <w:r>
          <w:rPr>
            <w:webHidden/>
          </w:rPr>
          <w:fldChar w:fldCharType="end"/>
        </w:r>
      </w:hyperlink>
    </w:p>
    <w:p w14:paraId="6572C1FE" w14:textId="4F2D17BA"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4" w:history="1">
        <w:r w:rsidRPr="00174A6A">
          <w:rPr>
            <w:rStyle w:val="Hyperlink"/>
          </w:rPr>
          <w:t>§ 15</w:t>
        </w:r>
        <w:r>
          <w:rPr>
            <w:rFonts w:asciiTheme="minorHAnsi" w:eastAsiaTheme="minorEastAsia" w:hAnsiTheme="minorHAnsi" w:cstheme="minorBidi"/>
            <w:bCs w:val="0"/>
            <w:kern w:val="2"/>
            <w:sz w:val="24"/>
            <w14:ligatures w14:val="standardContextual"/>
          </w:rPr>
          <w:tab/>
        </w:r>
        <w:r w:rsidRPr="00174A6A">
          <w:rPr>
            <w:rStyle w:val="Hyperlink"/>
          </w:rPr>
          <w:t>Vertraulichkeit</w:t>
        </w:r>
        <w:r>
          <w:rPr>
            <w:webHidden/>
          </w:rPr>
          <w:tab/>
        </w:r>
        <w:r>
          <w:rPr>
            <w:webHidden/>
          </w:rPr>
          <w:fldChar w:fldCharType="begin"/>
        </w:r>
        <w:r>
          <w:rPr>
            <w:webHidden/>
          </w:rPr>
          <w:instrText xml:space="preserve"> PAGEREF _Toc241833724 \h </w:instrText>
        </w:r>
        <w:r>
          <w:rPr>
            <w:webHidden/>
          </w:rPr>
        </w:r>
        <w:r>
          <w:rPr>
            <w:webHidden/>
          </w:rPr>
          <w:fldChar w:fldCharType="separate"/>
        </w:r>
        <w:r>
          <w:rPr>
            <w:webHidden/>
          </w:rPr>
          <w:t>14</w:t>
        </w:r>
        <w:r>
          <w:rPr>
            <w:webHidden/>
          </w:rPr>
          <w:fldChar w:fldCharType="end"/>
        </w:r>
      </w:hyperlink>
    </w:p>
    <w:p w14:paraId="7E8929E0" w14:textId="21471740"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5" w:history="1">
        <w:r w:rsidRPr="00174A6A">
          <w:rPr>
            <w:rStyle w:val="Hyperlink"/>
          </w:rPr>
          <w:t>§ 16</w:t>
        </w:r>
        <w:r>
          <w:rPr>
            <w:rFonts w:asciiTheme="minorHAnsi" w:eastAsiaTheme="minorEastAsia" w:hAnsiTheme="minorHAnsi" w:cstheme="minorBidi"/>
            <w:bCs w:val="0"/>
            <w:kern w:val="2"/>
            <w:sz w:val="24"/>
            <w14:ligatures w14:val="standardContextual"/>
          </w:rPr>
          <w:tab/>
        </w:r>
        <w:r w:rsidRPr="00174A6A">
          <w:rPr>
            <w:rStyle w:val="Hyperlink"/>
          </w:rPr>
          <w:t>Sonstige Bestimmungen</w:t>
        </w:r>
        <w:r>
          <w:rPr>
            <w:webHidden/>
          </w:rPr>
          <w:tab/>
        </w:r>
        <w:r>
          <w:rPr>
            <w:webHidden/>
          </w:rPr>
          <w:fldChar w:fldCharType="begin"/>
        </w:r>
        <w:r>
          <w:rPr>
            <w:webHidden/>
          </w:rPr>
          <w:instrText xml:space="preserve"> PAGEREF _Toc241833725 \h </w:instrText>
        </w:r>
        <w:r>
          <w:rPr>
            <w:webHidden/>
          </w:rPr>
        </w:r>
        <w:r>
          <w:rPr>
            <w:webHidden/>
          </w:rPr>
          <w:fldChar w:fldCharType="separate"/>
        </w:r>
        <w:r>
          <w:rPr>
            <w:webHidden/>
          </w:rPr>
          <w:t>14</w:t>
        </w:r>
        <w:r>
          <w:rPr>
            <w:webHidden/>
          </w:rPr>
          <w:fldChar w:fldCharType="end"/>
        </w:r>
      </w:hyperlink>
    </w:p>
    <w:p w14:paraId="6F187932" w14:textId="09E98123" w:rsidR="00CA1530" w:rsidRDefault="00CA1530">
      <w:pPr>
        <w:pStyle w:val="Verzeichnis2"/>
        <w:rPr>
          <w:rFonts w:asciiTheme="minorHAnsi" w:eastAsiaTheme="minorEastAsia" w:hAnsiTheme="minorHAnsi" w:cstheme="minorBidi"/>
          <w:bCs w:val="0"/>
          <w:kern w:val="2"/>
          <w:sz w:val="24"/>
          <w14:ligatures w14:val="standardContextual"/>
        </w:rPr>
      </w:pPr>
      <w:hyperlink w:anchor="_Toc241833726" w:history="1">
        <w:r w:rsidRPr="00174A6A">
          <w:rPr>
            <w:rStyle w:val="Hyperlink"/>
          </w:rPr>
          <w:t>§ 17</w:t>
        </w:r>
        <w:r>
          <w:rPr>
            <w:rFonts w:asciiTheme="minorHAnsi" w:eastAsiaTheme="minorEastAsia" w:hAnsiTheme="minorHAnsi" w:cstheme="minorBidi"/>
            <w:bCs w:val="0"/>
            <w:kern w:val="2"/>
            <w:sz w:val="24"/>
            <w14:ligatures w14:val="standardContextual"/>
          </w:rPr>
          <w:tab/>
        </w:r>
        <w:r w:rsidRPr="00174A6A">
          <w:rPr>
            <w:rStyle w:val="Hyperlink"/>
          </w:rPr>
          <w:t>Salvatorische Klausel</w:t>
        </w:r>
        <w:r>
          <w:rPr>
            <w:webHidden/>
          </w:rPr>
          <w:tab/>
        </w:r>
        <w:r>
          <w:rPr>
            <w:webHidden/>
          </w:rPr>
          <w:fldChar w:fldCharType="begin"/>
        </w:r>
        <w:r>
          <w:rPr>
            <w:webHidden/>
          </w:rPr>
          <w:instrText xml:space="preserve"> PAGEREF _Toc241833726 \h </w:instrText>
        </w:r>
        <w:r>
          <w:rPr>
            <w:webHidden/>
          </w:rPr>
        </w:r>
        <w:r>
          <w:rPr>
            <w:webHidden/>
          </w:rPr>
          <w:fldChar w:fldCharType="separate"/>
        </w:r>
        <w:r>
          <w:rPr>
            <w:webHidden/>
          </w:rPr>
          <w:t>15</w:t>
        </w:r>
        <w:r>
          <w:rPr>
            <w:webHidden/>
          </w:rPr>
          <w:fldChar w:fldCharType="end"/>
        </w:r>
      </w:hyperlink>
    </w:p>
    <w:p w14:paraId="0DC17F33" w14:textId="18EE7910" w:rsidR="004D4DF4" w:rsidRPr="00AC391D" w:rsidRDefault="00D44D99" w:rsidP="00EE6314">
      <w:pPr>
        <w:pStyle w:val="Verzeichnis2"/>
        <w:rPr>
          <w:rFonts w:cs="Arial"/>
        </w:rPr>
      </w:pPr>
      <w:r>
        <w:rPr>
          <w:rFonts w:cs="Arial"/>
          <w:b/>
          <w:bCs w:val="0"/>
        </w:rPr>
        <w:fldChar w:fldCharType="end"/>
      </w:r>
    </w:p>
    <w:p w14:paraId="27FD78E9" w14:textId="77777777" w:rsidR="006C7B73" w:rsidRDefault="006C7B73">
      <w:pPr>
        <w:spacing w:line="240" w:lineRule="auto"/>
        <w:rPr>
          <w:rFonts w:cs="Arial"/>
          <w:b/>
          <w:bCs/>
          <w:sz w:val="24"/>
        </w:rPr>
      </w:pPr>
      <w:r>
        <w:rPr>
          <w:rFonts w:cs="Arial"/>
          <w:b/>
          <w:bCs/>
          <w:sz w:val="24"/>
        </w:rPr>
        <w:br w:type="page"/>
      </w:r>
    </w:p>
    <w:p w14:paraId="36AEFA19" w14:textId="2B6CF98B" w:rsidR="00E430B5" w:rsidRPr="00AC391D" w:rsidRDefault="00E430B5" w:rsidP="00E430B5">
      <w:pPr>
        <w:spacing w:after="240"/>
        <w:rPr>
          <w:rFonts w:cs="Arial"/>
          <w:b/>
          <w:bCs/>
          <w:sz w:val="24"/>
        </w:rPr>
      </w:pPr>
      <w:r w:rsidRPr="00AC391D">
        <w:rPr>
          <w:rFonts w:cs="Arial"/>
          <w:b/>
          <w:bCs/>
          <w:sz w:val="24"/>
        </w:rPr>
        <w:lastRenderedPageBreak/>
        <w:t>Anlagen zum Vertrag</w:t>
      </w:r>
    </w:p>
    <w:p w14:paraId="71BD56FD" w14:textId="00FC9A37" w:rsidR="00E430B5" w:rsidRPr="00AC391D" w:rsidRDefault="00E430B5" w:rsidP="00E430B5">
      <w:pPr>
        <w:spacing w:after="60"/>
        <w:rPr>
          <w:rFonts w:cs="Arial"/>
        </w:rPr>
      </w:pPr>
      <w:r w:rsidRPr="00AC391D">
        <w:rPr>
          <w:rFonts w:cs="Arial"/>
        </w:rPr>
        <w:t>Anlage 1:</w:t>
      </w:r>
      <w:r w:rsidRPr="00AC391D">
        <w:rPr>
          <w:rFonts w:cs="Arial"/>
        </w:rPr>
        <w:tab/>
        <w:t>Preisblatt</w:t>
      </w:r>
      <w:r w:rsidR="00447D33">
        <w:rPr>
          <w:rFonts w:cs="Arial"/>
        </w:rPr>
        <w:t xml:space="preserve"> (</w:t>
      </w:r>
      <w:proofErr w:type="spellStart"/>
      <w:r w:rsidR="00447D33">
        <w:rPr>
          <w:rFonts w:cs="Arial"/>
        </w:rPr>
        <w:t>Anl</w:t>
      </w:r>
      <w:proofErr w:type="spellEnd"/>
      <w:r w:rsidR="00447D33">
        <w:rPr>
          <w:rFonts w:cs="Arial"/>
        </w:rPr>
        <w:t xml:space="preserve"> B.03)</w:t>
      </w:r>
    </w:p>
    <w:p w14:paraId="47A582AC" w14:textId="0CB59186" w:rsidR="00E430B5" w:rsidRDefault="00E430B5" w:rsidP="0008631B">
      <w:pPr>
        <w:spacing w:after="60"/>
        <w:rPr>
          <w:rFonts w:cs="Arial"/>
        </w:rPr>
      </w:pPr>
      <w:r w:rsidRPr="00562095">
        <w:rPr>
          <w:rFonts w:cs="Arial"/>
        </w:rPr>
        <w:t xml:space="preserve">Anlage </w:t>
      </w:r>
      <w:r w:rsidR="003B741F">
        <w:rPr>
          <w:rFonts w:cs="Arial"/>
        </w:rPr>
        <w:t>2</w:t>
      </w:r>
      <w:r w:rsidRPr="00562095">
        <w:rPr>
          <w:rFonts w:cs="Arial"/>
        </w:rPr>
        <w:t>:</w:t>
      </w:r>
      <w:r w:rsidRPr="00562095">
        <w:rPr>
          <w:rFonts w:cs="Arial"/>
        </w:rPr>
        <w:tab/>
      </w:r>
      <w:r w:rsidR="0008631B" w:rsidRPr="00562095">
        <w:rPr>
          <w:rFonts w:cs="Arial"/>
        </w:rPr>
        <w:t>Leistungsbeschreibung</w:t>
      </w:r>
      <w:r w:rsidR="00447D33" w:rsidRPr="00562095">
        <w:rPr>
          <w:rFonts w:cs="Arial"/>
        </w:rPr>
        <w:t xml:space="preserve"> (</w:t>
      </w:r>
      <w:proofErr w:type="spellStart"/>
      <w:r w:rsidR="00447D33" w:rsidRPr="00562095">
        <w:rPr>
          <w:rFonts w:cs="Arial"/>
        </w:rPr>
        <w:t>Anl</w:t>
      </w:r>
      <w:proofErr w:type="spellEnd"/>
      <w:r w:rsidR="00447D33" w:rsidRPr="00562095">
        <w:rPr>
          <w:rFonts w:cs="Arial"/>
        </w:rPr>
        <w:t xml:space="preserve"> D.</w:t>
      </w:r>
      <w:r w:rsidR="003B741F" w:rsidRPr="00562095">
        <w:rPr>
          <w:rFonts w:cs="Arial"/>
        </w:rPr>
        <w:t>0</w:t>
      </w:r>
      <w:r w:rsidR="003B741F">
        <w:rPr>
          <w:rFonts w:cs="Arial"/>
        </w:rPr>
        <w:t>2</w:t>
      </w:r>
      <w:r w:rsidR="00447D33" w:rsidRPr="00562095">
        <w:rPr>
          <w:rFonts w:cs="Arial"/>
        </w:rPr>
        <w:t>)</w:t>
      </w:r>
    </w:p>
    <w:p w14:paraId="1E0A4AE7" w14:textId="4ECC3DF5" w:rsidR="00266D9C" w:rsidRPr="00562095" w:rsidRDefault="00266D9C" w:rsidP="0008631B">
      <w:pPr>
        <w:spacing w:after="60"/>
        <w:rPr>
          <w:rFonts w:cs="Arial"/>
        </w:rPr>
      </w:pPr>
      <w:r>
        <w:rPr>
          <w:rFonts w:cs="Arial"/>
        </w:rPr>
        <w:t>Anlage 3:</w:t>
      </w:r>
      <w:r>
        <w:rPr>
          <w:rFonts w:cs="Arial"/>
        </w:rPr>
        <w:tab/>
      </w:r>
      <w:r w:rsidRPr="00266D9C">
        <w:rPr>
          <w:rFonts w:cs="Arial"/>
        </w:rPr>
        <w:t>Mengengerüst</w:t>
      </w:r>
      <w:r>
        <w:rPr>
          <w:rFonts w:cs="Arial"/>
        </w:rPr>
        <w:t xml:space="preserve"> (</w:t>
      </w:r>
      <w:proofErr w:type="spellStart"/>
      <w:r>
        <w:rPr>
          <w:rFonts w:cs="Arial"/>
        </w:rPr>
        <w:t>Anl</w:t>
      </w:r>
      <w:proofErr w:type="spellEnd"/>
      <w:r>
        <w:rPr>
          <w:rFonts w:cs="Arial"/>
        </w:rPr>
        <w:t xml:space="preserve"> D.02a)</w:t>
      </w:r>
    </w:p>
    <w:p w14:paraId="60E003C3" w14:textId="2B12C4FE" w:rsidR="001B0A8A" w:rsidRPr="00562095" w:rsidRDefault="00761691" w:rsidP="00562095">
      <w:pPr>
        <w:spacing w:after="60"/>
        <w:rPr>
          <w:rFonts w:cs="Arial"/>
        </w:rPr>
      </w:pPr>
      <w:r w:rsidRPr="00562095">
        <w:rPr>
          <w:rFonts w:cs="Arial"/>
        </w:rPr>
        <w:t xml:space="preserve">Anlage </w:t>
      </w:r>
      <w:r w:rsidR="00266D9C">
        <w:rPr>
          <w:rFonts w:cs="Arial"/>
        </w:rPr>
        <w:t>4</w:t>
      </w:r>
      <w:r w:rsidRPr="00562095">
        <w:rPr>
          <w:rFonts w:cs="Arial"/>
        </w:rPr>
        <w:t xml:space="preserve">: </w:t>
      </w:r>
      <w:r w:rsidRPr="00562095">
        <w:rPr>
          <w:rFonts w:cs="Arial"/>
        </w:rPr>
        <w:tab/>
        <w:t xml:space="preserve">Datenschutzbestimmungen </w:t>
      </w:r>
      <w:r w:rsidR="00181C84">
        <w:rPr>
          <w:rFonts w:cs="Arial"/>
        </w:rPr>
        <w:t>mit Anhängen</w:t>
      </w:r>
      <w:r w:rsidR="00181C84" w:rsidRPr="00562095">
        <w:rPr>
          <w:rFonts w:cs="Arial"/>
        </w:rPr>
        <w:t xml:space="preserve"> (Anl. D.0</w:t>
      </w:r>
      <w:r w:rsidR="00181C84">
        <w:rPr>
          <w:rFonts w:cs="Arial"/>
        </w:rPr>
        <w:t>3, D03</w:t>
      </w:r>
      <w:r w:rsidR="002E7340">
        <w:rPr>
          <w:rFonts w:cs="Arial"/>
        </w:rPr>
        <w:t>.</w:t>
      </w:r>
      <w:r w:rsidR="00181C84">
        <w:rPr>
          <w:rFonts w:cs="Arial"/>
        </w:rPr>
        <w:t>a-</w:t>
      </w:r>
      <w:r w:rsidR="00B736B6">
        <w:rPr>
          <w:rFonts w:cs="Arial"/>
        </w:rPr>
        <w:t>f</w:t>
      </w:r>
      <w:r w:rsidR="00181C84" w:rsidRPr="00562095">
        <w:rPr>
          <w:rFonts w:cs="Arial"/>
        </w:rPr>
        <w:t>)</w:t>
      </w:r>
    </w:p>
    <w:p w14:paraId="205F6DD0" w14:textId="44F60BFB" w:rsidR="009C2050" w:rsidRPr="00562095" w:rsidRDefault="004D4DF4" w:rsidP="00562095">
      <w:pPr>
        <w:spacing w:after="120" w:line="240" w:lineRule="auto"/>
        <w:rPr>
          <w:rFonts w:cs="Arial"/>
          <w:b/>
          <w:bCs/>
          <w:caps/>
          <w:noProof/>
        </w:rPr>
      </w:pPr>
      <w:r w:rsidRPr="00AC391D">
        <w:rPr>
          <w:rFonts w:cs="Arial"/>
          <w:caps/>
          <w:noProof/>
        </w:rPr>
        <w:br w:type="page"/>
      </w:r>
      <w:bookmarkStart w:id="2" w:name="_Toc473114200"/>
      <w:bookmarkStart w:id="3" w:name="_Toc473637843"/>
      <w:bookmarkStart w:id="4" w:name="_Hlk127860360"/>
      <w:r w:rsidR="00093D24" w:rsidRPr="00562095">
        <w:rPr>
          <w:b/>
          <w:bCs/>
        </w:rPr>
        <w:lastRenderedPageBreak/>
        <w:t>Präambel</w:t>
      </w:r>
    </w:p>
    <w:p w14:paraId="53512FDF" w14:textId="77777777" w:rsidR="005900DA" w:rsidRDefault="005900DA" w:rsidP="00093D24">
      <w:pPr>
        <w:spacing w:after="120" w:line="240" w:lineRule="auto"/>
        <w:rPr>
          <w:rFonts w:cs="Arial"/>
          <w:bCs/>
          <w:szCs w:val="20"/>
          <w:highlight w:val="yellow"/>
        </w:rPr>
      </w:pPr>
      <w:r w:rsidRPr="005900DA">
        <w:rPr>
          <w:rFonts w:cs="Arial"/>
          <w:bCs/>
          <w:szCs w:val="20"/>
        </w:rPr>
        <w:t>Die AOK – Die Gesundheitskasse in Hessen 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mit.</w:t>
      </w:r>
      <w:r w:rsidRPr="005900DA">
        <w:rPr>
          <w:rFonts w:cs="Arial"/>
          <w:bCs/>
          <w:szCs w:val="20"/>
          <w:highlight w:val="yellow"/>
        </w:rPr>
        <w:t xml:space="preserve"> </w:t>
      </w:r>
    </w:p>
    <w:p w14:paraId="78A05A8F" w14:textId="193D3DBC" w:rsidR="00562095" w:rsidRPr="006B3C26" w:rsidRDefault="006B3C26" w:rsidP="00093D24">
      <w:pPr>
        <w:spacing w:after="120" w:line="240" w:lineRule="auto"/>
        <w:rPr>
          <w:rFonts w:cs="Arial"/>
          <w:bCs/>
          <w:szCs w:val="20"/>
        </w:rPr>
      </w:pPr>
      <w:r w:rsidRPr="006B3C26">
        <w:rPr>
          <w:rFonts w:cs="Arial"/>
          <w:bCs/>
          <w:szCs w:val="20"/>
        </w:rPr>
        <w:t>Die Auftraggeberin betreibt an 59 Standorten im gesamten Bundesland</w:t>
      </w:r>
      <w:r>
        <w:rPr>
          <w:rFonts w:cs="Arial"/>
          <w:bCs/>
          <w:szCs w:val="20"/>
        </w:rPr>
        <w:t xml:space="preserve"> Hessen</w:t>
      </w:r>
      <w:r w:rsidRPr="006B3C26">
        <w:rPr>
          <w:rFonts w:cs="Arial"/>
          <w:bCs/>
          <w:szCs w:val="20"/>
        </w:rPr>
        <w:t xml:space="preserve"> Einrichtungen, in denen datenschutzrelevante Unterlagen in Papierform sowie elektronische Datenträger anfallen. Zur Gewährleistung einer ordnungsgemäßen, datenschutzkonformen Entsorgung und Vernichtung dieser Materialien schließen die Parteien diesen Vertrag. </w:t>
      </w:r>
      <w:r w:rsidRPr="00CA1530">
        <w:rPr>
          <w:rFonts w:cs="Arial"/>
          <w:bCs/>
          <w:szCs w:val="20"/>
        </w:rPr>
        <w:t>Der Vertrag dient zugleich als Auftragsverarbeitungsvertrag im Sinne des Art. 28 DSGVO (Verordnung (EU) 2016/679 des Europäischen Parlaments und des Rates vom 27. April 2016 zum Schutz natürlicher Personen bei der Verarbeitung personenbezogener Daten, zum freien Datenverkehr und zur Aufhebung</w:t>
      </w:r>
      <w:r w:rsidRPr="00CA1530">
        <w:t xml:space="preserve"> </w:t>
      </w:r>
      <w:r w:rsidRPr="00CA1530">
        <w:rPr>
          <w:rFonts w:cs="Arial"/>
          <w:bCs/>
          <w:szCs w:val="20"/>
        </w:rPr>
        <w:t>der Richtlinie 95/46/EG), da die Vernichtung personenbezogener Daten eine Verarbeitung im Sinne des Art. 4 Nr. 2 DSGVO darstellt.</w:t>
      </w:r>
    </w:p>
    <w:p w14:paraId="5B96EF34" w14:textId="7C927905" w:rsidR="00093D24" w:rsidRPr="00AC391D" w:rsidRDefault="00093D24" w:rsidP="00562095">
      <w:pPr>
        <w:pStyle w:val="berschrift2"/>
        <w:spacing w:before="360" w:after="120"/>
      </w:pPr>
      <w:bookmarkStart w:id="5" w:name="_Toc241833710"/>
      <w:r w:rsidRPr="00AC391D">
        <w:t>Vertragsgegenstand</w:t>
      </w:r>
      <w:bookmarkEnd w:id="5"/>
    </w:p>
    <w:p w14:paraId="280BAFEA" w14:textId="2D109B39" w:rsidR="003B0D65" w:rsidRPr="00D6340D" w:rsidRDefault="00DA6114" w:rsidP="00D6340D">
      <w:pPr>
        <w:pStyle w:val="Listenabsatz"/>
        <w:numPr>
          <w:ilvl w:val="2"/>
          <w:numId w:val="1"/>
        </w:numPr>
        <w:tabs>
          <w:tab w:val="clear" w:pos="1440"/>
        </w:tabs>
        <w:spacing w:after="120"/>
        <w:rPr>
          <w:rFonts w:cs="Arial"/>
          <w:bCs/>
          <w:szCs w:val="20"/>
        </w:rPr>
      </w:pPr>
      <w:bookmarkStart w:id="6" w:name="_Toc139442786"/>
      <w:r w:rsidRPr="00D44D99">
        <w:rPr>
          <w:rFonts w:cs="Arial"/>
          <w:bCs/>
          <w:szCs w:val="20"/>
        </w:rPr>
        <w:t xml:space="preserve">Der Auftragnehmer wird von der Auftraggeberin mit der vertragsgegenständlichen Leistung </w:t>
      </w:r>
      <w:r w:rsidR="00D6340D">
        <w:rPr>
          <w:rFonts w:cs="Arial"/>
          <w:bCs/>
          <w:szCs w:val="20"/>
        </w:rPr>
        <w:t xml:space="preserve">zu </w:t>
      </w:r>
      <w:r w:rsidR="00D6340D" w:rsidRPr="00950693">
        <w:rPr>
          <w:rFonts w:cs="Arial"/>
          <w:bCs/>
          <w:szCs w:val="20"/>
        </w:rPr>
        <w:t xml:space="preserve">Los </w:t>
      </w:r>
      <w:r w:rsidR="00950693" w:rsidRPr="00950693">
        <w:rPr>
          <w:rFonts w:cs="Arial"/>
          <w:bCs/>
          <w:szCs w:val="20"/>
        </w:rPr>
        <w:t>2</w:t>
      </w:r>
      <w:r w:rsidR="00D6340D" w:rsidRPr="00950693">
        <w:rPr>
          <w:rFonts w:cs="Arial"/>
          <w:bCs/>
          <w:szCs w:val="20"/>
        </w:rPr>
        <w:t xml:space="preserve"> „</w:t>
      </w:r>
      <w:r w:rsidR="0014314D">
        <w:rPr>
          <w:rFonts w:cs="Arial"/>
          <w:bCs/>
          <w:szCs w:val="20"/>
        </w:rPr>
        <w:t>Südhessen</w:t>
      </w:r>
      <w:r w:rsidR="00D6340D">
        <w:rPr>
          <w:rFonts w:cs="Arial"/>
          <w:bCs/>
          <w:szCs w:val="20"/>
        </w:rPr>
        <w:t xml:space="preserve">“ </w:t>
      </w:r>
      <w:r w:rsidRPr="00D44D99">
        <w:rPr>
          <w:rFonts w:cs="Arial"/>
          <w:bCs/>
          <w:szCs w:val="20"/>
        </w:rPr>
        <w:t xml:space="preserve">beauftragt. </w:t>
      </w:r>
      <w:r w:rsidR="00863E20">
        <w:t xml:space="preserve">Die Leistung wird in zwei Gebietslose Los 1 </w:t>
      </w:r>
      <w:r w:rsidR="00D6340D">
        <w:t>„</w:t>
      </w:r>
      <w:r w:rsidR="00863E20">
        <w:t>Nordhessen</w:t>
      </w:r>
      <w:r w:rsidR="00D6340D">
        <w:t>“</w:t>
      </w:r>
      <w:r w:rsidR="00863E20">
        <w:t xml:space="preserve"> </w:t>
      </w:r>
      <w:r w:rsidR="00D6340D">
        <w:t>sowie Los 2 „Südhessen“ aufgeteilt.</w:t>
      </w:r>
    </w:p>
    <w:p w14:paraId="5704DF67" w14:textId="2DF04C2A" w:rsidR="00DA6114" w:rsidRPr="003B0D65" w:rsidRDefault="00863E20" w:rsidP="00D6340D">
      <w:pPr>
        <w:pStyle w:val="Listenabsatz"/>
        <w:spacing w:after="120"/>
        <w:ind w:left="567"/>
        <w:rPr>
          <w:rFonts w:cs="Arial"/>
          <w:bCs/>
          <w:szCs w:val="20"/>
        </w:rPr>
      </w:pPr>
      <w:r>
        <w:t>Die Zuordnung der einzelnen Standorte sowie die dort bereitzustellenden Sicherheitsbehälter ergeben sich aus dem Mengengerüst (Anlage 3) und dem Preisblatt (Anlage 1).</w:t>
      </w:r>
    </w:p>
    <w:p w14:paraId="710CC1BC" w14:textId="65CCFDCB" w:rsidR="00517D96" w:rsidRPr="00517D96" w:rsidRDefault="00517D96" w:rsidP="002A2B79">
      <w:pPr>
        <w:pStyle w:val="berschrift3"/>
      </w:pPr>
      <w:r w:rsidRPr="00517D96">
        <w:t>Geschuldet werden nicht nur alle ausdrücklich beschriebenen Leistungen, sondern eine funktionsgerechte Gesamtleistung einschließlich aller Vorbereitungs-, Zusatz- und Nebenleistungen, die zur Erreichung einer vertragsgerechten Leistung erforderlich sind. Der Auftragnehmer ist sich bewusst, dass in der Leistungsbeschreibung unter Umständen nicht jedes Detail abschließend beschrieben werden konnte. Er wird im Rahmen seiner Leistungsverpflichtung alle Anforderungen erfüllen, soweit diese nicht gänzlich außerhalb dessen liegen, mit dem er bei ordnungsgemäßer Prüfung des Vertragsumfangs rechnen musste.</w:t>
      </w:r>
    </w:p>
    <w:p w14:paraId="70FB44E9" w14:textId="496441C3" w:rsidR="00DA6114" w:rsidRPr="00AC391D" w:rsidRDefault="00DA6114" w:rsidP="00D44D99">
      <w:pPr>
        <w:pStyle w:val="Listenabsatz"/>
        <w:numPr>
          <w:ilvl w:val="2"/>
          <w:numId w:val="1"/>
        </w:numPr>
        <w:tabs>
          <w:tab w:val="clear" w:pos="1440"/>
        </w:tabs>
        <w:spacing w:after="120"/>
        <w:rPr>
          <w:rFonts w:cs="Arial"/>
          <w:bCs/>
          <w:szCs w:val="20"/>
        </w:rPr>
      </w:pPr>
      <w:r w:rsidRPr="00AC391D">
        <w:rPr>
          <w:rFonts w:cs="Arial"/>
          <w:bCs/>
          <w:szCs w:val="20"/>
        </w:rPr>
        <w:t>In Zweifelsfällen ist für die Auslegung des Vertrages der in den gesamten Vergabeunterlagen zum Ausdruck gekommene Wille der Auftraggeberin maßgebend. Als Widerspruch gilt nicht, wenn in den Vergabeunterlagen oder im Vertrag Nebenpflichten eine</w:t>
      </w:r>
      <w:r w:rsidR="00155FFC">
        <w:rPr>
          <w:rFonts w:cs="Arial"/>
          <w:bCs/>
          <w:szCs w:val="20"/>
        </w:rPr>
        <w:t>r Partei</w:t>
      </w:r>
      <w:r w:rsidRPr="00AC391D">
        <w:rPr>
          <w:rFonts w:cs="Arial"/>
          <w:bCs/>
          <w:szCs w:val="20"/>
        </w:rPr>
        <w:t xml:space="preserve"> begründet werden, die im jeweils anderen Dokument fehlen.</w:t>
      </w:r>
    </w:p>
    <w:p w14:paraId="2E352B0B" w14:textId="64AA164C" w:rsidR="00DA6114" w:rsidRPr="00AC391D" w:rsidRDefault="00DA6114" w:rsidP="00D44D99">
      <w:pPr>
        <w:pStyle w:val="berschrift2"/>
        <w:spacing w:before="360" w:after="120"/>
      </w:pPr>
      <w:bookmarkStart w:id="7" w:name="_Toc241833711"/>
      <w:bookmarkEnd w:id="6"/>
      <w:r w:rsidRPr="00AC391D">
        <w:t>Vertrags</w:t>
      </w:r>
      <w:r w:rsidR="00D44D99">
        <w:t>bestandteile</w:t>
      </w:r>
      <w:bookmarkEnd w:id="7"/>
    </w:p>
    <w:p w14:paraId="45156F52" w14:textId="7E922239" w:rsidR="00D44D99" w:rsidRPr="00B76079" w:rsidRDefault="00D44D99">
      <w:pPr>
        <w:pStyle w:val="Listenabsatz"/>
        <w:numPr>
          <w:ilvl w:val="2"/>
          <w:numId w:val="1"/>
        </w:numPr>
        <w:tabs>
          <w:tab w:val="clear" w:pos="1440"/>
          <w:tab w:val="num" w:pos="1985"/>
        </w:tabs>
        <w:spacing w:after="120"/>
        <w:rPr>
          <w:rFonts w:cs="Arial"/>
        </w:rPr>
      </w:pPr>
      <w:r w:rsidRPr="00B76079">
        <w:rPr>
          <w:rFonts w:cs="Arial"/>
          <w:bCs/>
          <w:szCs w:val="20"/>
        </w:rPr>
        <w:t>Sämtliche Leistungen müssen unter Beachtung der gesetzlichen Vorschriften und Regelungen erfolgen. Vertragsbestandteile sind folgende Unterlagen in nachstehender Reihenfolge</w:t>
      </w:r>
    </w:p>
    <w:p w14:paraId="0B87C06D" w14:textId="77777777" w:rsidR="00D44D99" w:rsidRPr="00C2153A" w:rsidRDefault="00D44D99" w:rsidP="00B76079">
      <w:pPr>
        <w:pStyle w:val="Listenabsatz"/>
        <w:numPr>
          <w:ilvl w:val="0"/>
          <w:numId w:val="14"/>
        </w:numPr>
        <w:spacing w:after="120"/>
        <w:ind w:left="1134" w:hanging="567"/>
        <w:rPr>
          <w:rFonts w:cs="Arial"/>
          <w:bCs/>
          <w:szCs w:val="20"/>
        </w:rPr>
      </w:pPr>
      <w:r w:rsidRPr="00C2153A">
        <w:rPr>
          <w:rFonts w:cs="Arial"/>
          <w:bCs/>
          <w:szCs w:val="20"/>
        </w:rPr>
        <w:t xml:space="preserve">dieser Vertrag nebst seinen Anlagen </w:t>
      </w:r>
    </w:p>
    <w:p w14:paraId="71EDD968" w14:textId="118E472F" w:rsidR="00D44D99" w:rsidRPr="009D24ED" w:rsidRDefault="00D44D99" w:rsidP="00B76079">
      <w:pPr>
        <w:pStyle w:val="Listenabsatz"/>
        <w:numPr>
          <w:ilvl w:val="0"/>
          <w:numId w:val="14"/>
        </w:numPr>
        <w:spacing w:after="120"/>
        <w:ind w:left="1134" w:hanging="567"/>
        <w:rPr>
          <w:rFonts w:cs="Arial"/>
          <w:bCs/>
          <w:szCs w:val="20"/>
        </w:rPr>
      </w:pPr>
      <w:r>
        <w:rPr>
          <w:rFonts w:cs="Arial"/>
          <w:bCs/>
          <w:szCs w:val="20"/>
        </w:rPr>
        <w:t xml:space="preserve">die </w:t>
      </w:r>
      <w:r w:rsidRPr="009D24ED">
        <w:rPr>
          <w:rFonts w:cs="Arial"/>
          <w:bCs/>
          <w:szCs w:val="20"/>
        </w:rPr>
        <w:t>veröffentlichte Leistungsbeschreibung</w:t>
      </w:r>
    </w:p>
    <w:p w14:paraId="4CBA5361"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t>die Bewerbungsbedingungen zum Vergabeverfahren, welches Grundlage für die Vergabe des hier gegenständlichen Auftrags war, nebst allen Anlagen und Anhängen</w:t>
      </w:r>
    </w:p>
    <w:p w14:paraId="231D9FF5"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lastRenderedPageBreak/>
        <w:t>das Protokoll bzw. der Schriftverkehr zu den Verhandlungsgesprächen, sofern der Auftrag im Wege einer freihändigen Vergabe oder eines Verhandlungsverfahren vergeben wurde</w:t>
      </w:r>
    </w:p>
    <w:p w14:paraId="57DC3806" w14:textId="4157C4E0" w:rsidR="00B76079" w:rsidRPr="009D24ED" w:rsidRDefault="00B76079" w:rsidP="00B76079">
      <w:pPr>
        <w:pStyle w:val="Listenabsatz"/>
        <w:numPr>
          <w:ilvl w:val="0"/>
          <w:numId w:val="14"/>
        </w:numPr>
        <w:spacing w:after="120"/>
        <w:ind w:left="1134" w:hanging="567"/>
        <w:rPr>
          <w:rFonts w:cs="Arial"/>
          <w:bCs/>
          <w:szCs w:val="20"/>
        </w:rPr>
      </w:pPr>
      <w:r>
        <w:rPr>
          <w:rFonts w:cs="Arial"/>
          <w:bCs/>
          <w:szCs w:val="20"/>
        </w:rPr>
        <w:t>d</w:t>
      </w:r>
      <w:r w:rsidRPr="00AC391D">
        <w:rPr>
          <w:rFonts w:cs="Arial"/>
          <w:bCs/>
          <w:szCs w:val="20"/>
        </w:rPr>
        <w:t>er Teil B der Vergabe- und Vertragsordnung für Leistungen in der bei Einleitung des Vergabeverfahrens (VOL/B) jeweils geltenden Fassung</w:t>
      </w:r>
    </w:p>
    <w:p w14:paraId="1357CA34" w14:textId="5D83125F" w:rsidR="00D44D99" w:rsidRPr="00224F99" w:rsidRDefault="00D44D99" w:rsidP="00B76079">
      <w:pPr>
        <w:pStyle w:val="Listenabsatz"/>
        <w:numPr>
          <w:ilvl w:val="0"/>
          <w:numId w:val="14"/>
        </w:numPr>
        <w:spacing w:after="240"/>
        <w:ind w:left="1134" w:hanging="567"/>
        <w:rPr>
          <w:rFonts w:cs="Arial"/>
          <w:bCs/>
          <w:szCs w:val="20"/>
        </w:rPr>
      </w:pPr>
      <w:r w:rsidRPr="00224F99">
        <w:rPr>
          <w:rFonts w:cs="Arial"/>
        </w:rPr>
        <w:t xml:space="preserve">das Angebot des Auftragnehmers vom </w:t>
      </w:r>
      <w:proofErr w:type="spellStart"/>
      <w:r w:rsidRPr="00224F99">
        <w:rPr>
          <w:rFonts w:cs="Arial"/>
          <w:highlight w:val="yellow"/>
        </w:rPr>
        <w:t>xx.xx.xxxx</w:t>
      </w:r>
      <w:proofErr w:type="spellEnd"/>
      <w:r>
        <w:rPr>
          <w:rFonts w:cs="Arial"/>
        </w:rPr>
        <w:t>.</w:t>
      </w:r>
    </w:p>
    <w:p w14:paraId="24B05829" w14:textId="5F289ADE" w:rsidR="00D44D99" w:rsidRPr="00C2153A" w:rsidRDefault="00D44D99" w:rsidP="00D44D99">
      <w:pPr>
        <w:pStyle w:val="Listenabsatz"/>
        <w:numPr>
          <w:ilvl w:val="2"/>
          <w:numId w:val="1"/>
        </w:numPr>
        <w:tabs>
          <w:tab w:val="clear" w:pos="1440"/>
        </w:tabs>
        <w:spacing w:after="120"/>
        <w:rPr>
          <w:rFonts w:cs="Arial"/>
          <w:bCs/>
          <w:szCs w:val="20"/>
        </w:rPr>
      </w:pPr>
      <w:r w:rsidRPr="00C2153A">
        <w:rPr>
          <w:rFonts w:cs="Arial"/>
          <w:bCs/>
          <w:szCs w:val="20"/>
        </w:rPr>
        <w:t>Im Falle von Widersprüchen gelten die Bestandteile des Vertrages in der sich aus vorstehendem Abs. 1 ergebenden Rang- und Reihenfolge. Soweit innerhalb einer Ziffer eines Vertragsbestandteils Widersprüche bestehen, gilt grundsätzlich die dort genannte Rang- und Reihenfolge unter der Prämisse, dass die jeweils weitergehende und/oder qualitativ höherwertige Anforderung/Leistung als vereinbart gilt. Keine Anwendung findet diese ausschließlich für Widersprüche geltende Rangfolge, sofern sich eine etwaige Unklarheit und/oder Unvollständigkeit in einer vorrangigen Vertragsgrundlage durch eine nachrangige Vertragsgrundlage beseitigt/vervollständigt lässt.</w:t>
      </w:r>
    </w:p>
    <w:p w14:paraId="068B36A0" w14:textId="1B7EF71C" w:rsidR="00DA6114" w:rsidRDefault="00D44D99" w:rsidP="0008631B">
      <w:pPr>
        <w:pStyle w:val="Listenabsatz"/>
        <w:numPr>
          <w:ilvl w:val="2"/>
          <w:numId w:val="1"/>
        </w:numPr>
        <w:tabs>
          <w:tab w:val="clear" w:pos="1440"/>
        </w:tabs>
        <w:spacing w:after="120"/>
        <w:rPr>
          <w:rFonts w:cs="Arial"/>
          <w:bCs/>
          <w:szCs w:val="20"/>
        </w:rPr>
      </w:pPr>
      <w:r w:rsidRPr="00AC391D">
        <w:rPr>
          <w:rFonts w:cs="Arial"/>
          <w:bCs/>
          <w:szCs w:val="20"/>
        </w:rPr>
        <w:t>Allgemeine Geschäftsbedingungen, Allgemeine Leasingbedingungen, Allgemeine Servicevertragsbedingungen und ähnliche des Auftragnehmers sind ausgeschlossen und werden auch nicht nachrangig Vertragsbestandteil.</w:t>
      </w:r>
    </w:p>
    <w:p w14:paraId="496A55CD" w14:textId="41ED16ED" w:rsidR="00EF37A9" w:rsidRPr="00AC391D" w:rsidRDefault="00EF37A9" w:rsidP="00EF37A9">
      <w:pPr>
        <w:pStyle w:val="berschrift2"/>
      </w:pPr>
      <w:bookmarkStart w:id="8" w:name="_Toc241833712"/>
      <w:r>
        <w:t>Vertragslaufzeit</w:t>
      </w:r>
      <w:bookmarkEnd w:id="8"/>
    </w:p>
    <w:p w14:paraId="4D6552C6" w14:textId="7752577D" w:rsidR="004B1E2C" w:rsidRDefault="00EF37A9" w:rsidP="00CA1530">
      <w:pPr>
        <w:pStyle w:val="Listenabsatz"/>
        <w:numPr>
          <w:ilvl w:val="2"/>
          <w:numId w:val="1"/>
        </w:numPr>
        <w:tabs>
          <w:tab w:val="clear" w:pos="1440"/>
        </w:tabs>
        <w:spacing w:after="120"/>
        <w:rPr>
          <w:rFonts w:cs="Arial"/>
          <w:bCs/>
          <w:szCs w:val="20"/>
        </w:rPr>
      </w:pPr>
      <w:r w:rsidRPr="00CA1530">
        <w:rPr>
          <w:rFonts w:cs="Arial"/>
          <w:bCs/>
          <w:szCs w:val="20"/>
        </w:rPr>
        <w:t xml:space="preserve">Der Vertrag beginnt am </w:t>
      </w:r>
      <w:r w:rsidR="00CB05FF" w:rsidRPr="00431921">
        <w:rPr>
          <w:rFonts w:cs="Arial"/>
          <w:bCs/>
          <w:szCs w:val="20"/>
        </w:rPr>
        <w:t>01.02</w:t>
      </w:r>
      <w:r w:rsidRPr="00431921">
        <w:rPr>
          <w:rFonts w:cs="Arial"/>
          <w:bCs/>
          <w:szCs w:val="20"/>
        </w:rPr>
        <w:t>.20</w:t>
      </w:r>
      <w:r w:rsidR="00CB05FF" w:rsidRPr="00431921">
        <w:rPr>
          <w:rFonts w:cs="Arial"/>
          <w:bCs/>
          <w:szCs w:val="20"/>
        </w:rPr>
        <w:t>27</w:t>
      </w:r>
      <w:r w:rsidRPr="00431921">
        <w:rPr>
          <w:rFonts w:cs="Arial"/>
          <w:bCs/>
          <w:szCs w:val="20"/>
        </w:rPr>
        <w:t xml:space="preserve"> und endet am </w:t>
      </w:r>
      <w:r w:rsidR="00CB05FF" w:rsidRPr="00431921">
        <w:rPr>
          <w:rFonts w:cs="Arial"/>
          <w:bCs/>
          <w:szCs w:val="20"/>
        </w:rPr>
        <w:t>31</w:t>
      </w:r>
      <w:r w:rsidRPr="00431921">
        <w:rPr>
          <w:rFonts w:cs="Arial"/>
          <w:bCs/>
          <w:szCs w:val="20"/>
        </w:rPr>
        <w:t>.</w:t>
      </w:r>
      <w:r w:rsidR="00CB05FF" w:rsidRPr="00431921">
        <w:rPr>
          <w:rFonts w:cs="Arial"/>
          <w:bCs/>
          <w:szCs w:val="20"/>
        </w:rPr>
        <w:t>01</w:t>
      </w:r>
      <w:r w:rsidRPr="00431921">
        <w:rPr>
          <w:rFonts w:cs="Arial"/>
          <w:bCs/>
          <w:szCs w:val="20"/>
        </w:rPr>
        <w:t>.20</w:t>
      </w:r>
      <w:r w:rsidR="00CB05FF" w:rsidRPr="00431921">
        <w:rPr>
          <w:rFonts w:cs="Arial"/>
          <w:bCs/>
          <w:szCs w:val="20"/>
        </w:rPr>
        <w:t>29</w:t>
      </w:r>
      <w:r w:rsidRPr="00431921">
        <w:rPr>
          <w:rFonts w:cs="Arial"/>
          <w:bCs/>
          <w:szCs w:val="20"/>
        </w:rPr>
        <w:t xml:space="preserve">. </w:t>
      </w:r>
      <w:r w:rsidR="004B1E2C" w:rsidRPr="00431921">
        <w:rPr>
          <w:rFonts w:cs="Arial"/>
          <w:bCs/>
          <w:szCs w:val="20"/>
        </w:rPr>
        <w:t>Er</w:t>
      </w:r>
      <w:r w:rsidR="004B1E2C" w:rsidRPr="004B1E2C">
        <w:rPr>
          <w:rFonts w:cs="Arial"/>
          <w:bCs/>
          <w:szCs w:val="20"/>
        </w:rPr>
        <w:t xml:space="preserve"> verlängert sich automatisch um weitere </w:t>
      </w:r>
      <w:r w:rsidR="004B1E2C">
        <w:rPr>
          <w:rFonts w:cs="Arial"/>
          <w:bCs/>
          <w:szCs w:val="20"/>
        </w:rPr>
        <w:t>24</w:t>
      </w:r>
      <w:r w:rsidR="004B1E2C" w:rsidRPr="004B1E2C">
        <w:rPr>
          <w:rFonts w:cs="Arial"/>
          <w:bCs/>
          <w:szCs w:val="20"/>
        </w:rPr>
        <w:t xml:space="preserve"> Monate, wenn die Auftrag-geberin ihn nicht mit einer Frist von </w:t>
      </w:r>
      <w:r w:rsidR="004B1E2C">
        <w:rPr>
          <w:rFonts w:cs="Arial"/>
          <w:bCs/>
          <w:szCs w:val="20"/>
        </w:rPr>
        <w:t>3</w:t>
      </w:r>
      <w:r w:rsidR="004B1E2C" w:rsidRPr="004B1E2C">
        <w:rPr>
          <w:rFonts w:cs="Arial"/>
          <w:bCs/>
          <w:szCs w:val="20"/>
        </w:rPr>
        <w:t xml:space="preserve"> Monaten jeweils zum Ende der Vertragslaufzeit kündigt. Maximal </w:t>
      </w:r>
      <w:r w:rsidR="004B1E2C">
        <w:rPr>
          <w:rFonts w:cs="Arial"/>
          <w:bCs/>
          <w:szCs w:val="20"/>
        </w:rPr>
        <w:t>ist eine</w:t>
      </w:r>
      <w:r w:rsidR="004B1E2C" w:rsidRPr="004B1E2C">
        <w:rPr>
          <w:rFonts w:cs="Arial"/>
          <w:bCs/>
          <w:szCs w:val="20"/>
        </w:rPr>
        <w:t xml:space="preserve"> Verlängerung möglich.</w:t>
      </w:r>
      <w:r w:rsidR="004B1E2C">
        <w:rPr>
          <w:rFonts w:cs="Arial"/>
          <w:bCs/>
          <w:szCs w:val="20"/>
        </w:rPr>
        <w:t xml:space="preserve"> </w:t>
      </w:r>
      <w:r w:rsidRPr="00CA1530">
        <w:rPr>
          <w:rFonts w:cs="Arial"/>
          <w:bCs/>
          <w:szCs w:val="20"/>
        </w:rPr>
        <w:t>Einer gesonderten Kündigung zur Beendigung des Vertrages bedarf es nicht. Das Recht zur außerordentlichen Vertragskündigung aus wichtigem Grund bleibt unberührt.</w:t>
      </w:r>
      <w:r w:rsidR="002A2B79" w:rsidRPr="00CA1530">
        <w:rPr>
          <w:rFonts w:cs="Arial"/>
          <w:bCs/>
          <w:szCs w:val="20"/>
        </w:rPr>
        <w:t xml:space="preserve"> </w:t>
      </w:r>
    </w:p>
    <w:p w14:paraId="4C7B1C97" w14:textId="6F593C25" w:rsidR="002A2B79" w:rsidRPr="00CA1530" w:rsidRDefault="002A2B79" w:rsidP="00CA1530">
      <w:pPr>
        <w:pStyle w:val="Listenabsatz"/>
        <w:numPr>
          <w:ilvl w:val="2"/>
          <w:numId w:val="1"/>
        </w:numPr>
        <w:tabs>
          <w:tab w:val="clear" w:pos="1440"/>
        </w:tabs>
        <w:spacing w:after="120"/>
        <w:rPr>
          <w:rFonts w:cs="Arial"/>
          <w:bCs/>
          <w:szCs w:val="20"/>
        </w:rPr>
      </w:pPr>
      <w:r w:rsidRPr="00CA1530">
        <w:rPr>
          <w:rFonts w:cs="Arial"/>
          <w:bCs/>
          <w:szCs w:val="20"/>
        </w:rPr>
        <w:t>Das Erreichen der Höchstmenge je Los durch die Summe aller abgerechneten Leistungen wird als auflösende Bedingung dieser Rahmenvereinbarung vereinbart: Mit Erreichen der Höchstmenge endet die Rahmenvereinbarung, ohne dass es einer Kündigung bedarf; bereits erteilte, noch nicht vollständig erledigte Einzelaufträge werden zu den Bedingungen dieser Rahmenvereinbarung noch vollständig durchgeführt und abgerechnet. Die Auftraggeberin unterrichtet den Auftragnehmer unverzüglich, sobald sie das Erreichen der Höchstmenge absehen kann.</w:t>
      </w:r>
    </w:p>
    <w:p w14:paraId="3FD93E99" w14:textId="6F68C670" w:rsidR="00093D24" w:rsidRPr="00AC391D" w:rsidRDefault="00E430B5" w:rsidP="002B6D1F">
      <w:pPr>
        <w:pStyle w:val="berschrift2"/>
      </w:pPr>
      <w:r w:rsidRPr="00AC391D">
        <w:t>Leistungspflichten/-rechte Auftragnehmer</w:t>
      </w:r>
    </w:p>
    <w:p w14:paraId="2B6F2C1C" w14:textId="5DF05B62" w:rsidR="00517D96" w:rsidRPr="002A2B79" w:rsidRDefault="00517D96" w:rsidP="00CA1530">
      <w:pPr>
        <w:pStyle w:val="berschrift3"/>
        <w:numPr>
          <w:ilvl w:val="2"/>
          <w:numId w:val="22"/>
        </w:numPr>
      </w:pPr>
      <w:r w:rsidRPr="002A2B79">
        <w:t xml:space="preserve">Der Auftragnehmer wird von der Auftraggeberin mit der vertragsgegenständlichen Leistung des </w:t>
      </w:r>
      <w:r w:rsidRPr="00CB05FF">
        <w:t xml:space="preserve">Loses </w:t>
      </w:r>
      <w:r w:rsidR="00CB757B" w:rsidRPr="00CB05FF">
        <w:t>2</w:t>
      </w:r>
      <w:r w:rsidRPr="00CB05FF">
        <w:t xml:space="preserve"> „</w:t>
      </w:r>
      <w:r w:rsidR="0014314D" w:rsidRPr="00CB05FF">
        <w:t>Südhessen</w:t>
      </w:r>
      <w:r w:rsidRPr="00CB05FF">
        <w:t>“</w:t>
      </w:r>
      <w:r w:rsidRPr="002A2B79">
        <w:t xml:space="preserve"> beauftragt. Er erbringt sämtliche Vertragsleistungen nach Maßgabe der Vertragsbestandteile gem</w:t>
      </w:r>
      <w:r w:rsidR="00EA498D" w:rsidRPr="002A2B79">
        <w:t>äß</w:t>
      </w:r>
      <w:r w:rsidRPr="002A2B79">
        <w:t xml:space="preserve"> § 2 dieses Vertrags </w:t>
      </w:r>
      <w:r w:rsidR="00EA498D" w:rsidRPr="002A2B79">
        <w:t xml:space="preserve">sowie die in § 3a als Optionen ausgestalteten Abrufleistungen </w:t>
      </w:r>
      <w:r w:rsidRPr="002A2B79">
        <w:t>eigenständig und selbstverantwortlich.</w:t>
      </w:r>
    </w:p>
    <w:p w14:paraId="62FC0277" w14:textId="77777777" w:rsidR="00517D96" w:rsidRPr="009A16F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t xml:space="preserve">Der Auftragnehmer verpflichtet sich, die vertraglich geschuldeten Leistungen vertragsgerecht und unter Anwendung größtmöglicher Sorgfalt, Zuverlässigkeit und Gewissenhaftigkeit sowie nach dem jeweils neuesten Stand bewährter Technik zu erbringen. </w:t>
      </w:r>
    </w:p>
    <w:p w14:paraId="78F77654" w14:textId="77777777" w:rsidR="00517D96" w:rsidRPr="00CC449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t>Die Leistungen sind von dem Auftragnehmer innerhalb der vertraglich vereinbarten Fristen zu erbringen.</w:t>
      </w:r>
      <w:r>
        <w:rPr>
          <w:rFonts w:cs="Arial"/>
          <w:bCs/>
          <w:szCs w:val="20"/>
        </w:rPr>
        <w:t xml:space="preserve"> </w:t>
      </w:r>
      <w:r w:rsidRPr="00517D96">
        <w:rPr>
          <w:rFonts w:cs="Arial"/>
          <w:bCs/>
          <w:szCs w:val="20"/>
        </w:rPr>
        <w:t>Die Erbringung der Dienstleistung erfolgt aufgrund gemeinsamer Planung zwischen der Auftraggeberin und dem Auftragnehmer zu fest vereinbarten Terminen.</w:t>
      </w:r>
    </w:p>
    <w:p w14:paraId="48837252" w14:textId="77777777" w:rsidR="00517D96" w:rsidRPr="009A16F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t xml:space="preserve">Der Auftragnehmer hat seine vertraglich geschuldeten Leistungen frei von Rechten Dritter zu erbringen. </w:t>
      </w:r>
    </w:p>
    <w:p w14:paraId="75C58CBA" w14:textId="77777777" w:rsidR="00517D96" w:rsidRPr="009A16F9" w:rsidRDefault="00517D96" w:rsidP="00517D96">
      <w:pPr>
        <w:pStyle w:val="Listenabsatz"/>
        <w:numPr>
          <w:ilvl w:val="2"/>
          <w:numId w:val="1"/>
        </w:numPr>
        <w:tabs>
          <w:tab w:val="clear" w:pos="1440"/>
          <w:tab w:val="num" w:pos="1985"/>
        </w:tabs>
        <w:spacing w:after="120"/>
        <w:rPr>
          <w:rFonts w:cs="Arial"/>
          <w:bCs/>
          <w:szCs w:val="20"/>
        </w:rPr>
      </w:pPr>
      <w:r w:rsidRPr="009A16F9">
        <w:rPr>
          <w:rFonts w:cs="Arial"/>
          <w:bCs/>
          <w:szCs w:val="20"/>
        </w:rPr>
        <w:lastRenderedPageBreak/>
        <w:t>Die Kommunikation und die Leistungserbringung erfolgen in deutscher Sprache.</w:t>
      </w:r>
    </w:p>
    <w:p w14:paraId="017DAD85" w14:textId="0223FAE7" w:rsidR="00D44D99" w:rsidRDefault="00517D96" w:rsidP="00093D24">
      <w:pPr>
        <w:pStyle w:val="Listenabsatz"/>
        <w:numPr>
          <w:ilvl w:val="2"/>
          <w:numId w:val="1"/>
        </w:numPr>
        <w:tabs>
          <w:tab w:val="clear" w:pos="1440"/>
          <w:tab w:val="num" w:pos="1985"/>
        </w:tabs>
        <w:spacing w:after="120"/>
        <w:rPr>
          <w:rFonts w:cs="Arial"/>
          <w:bCs/>
          <w:szCs w:val="20"/>
        </w:rPr>
      </w:pPr>
      <w:r w:rsidRPr="009A16F9">
        <w:rPr>
          <w:rFonts w:cs="Arial"/>
          <w:bCs/>
          <w:szCs w:val="20"/>
        </w:rPr>
        <w:t>Fallen ein oder mehrere Mitglieder einer möglichen Bietergemeinschaft nach der Zuschlagserteilung aus, muss weiterhin die ordnungsgemäße Leistungserbringung sichergestellt sein. Die Auftraggeberin ist unverzüglich über den Ausfall zu informieren. Die Aufnahme eines weiteren Mitglieds der Bietergemeinschaft ist nur mit Zustimmung der Auftraggeberin zulässig.</w:t>
      </w:r>
    </w:p>
    <w:p w14:paraId="39255282" w14:textId="5360645F" w:rsidR="00BC0004" w:rsidRDefault="00BC0004" w:rsidP="00BC0004">
      <w:pPr>
        <w:pStyle w:val="berschrift2"/>
      </w:pPr>
      <w:bookmarkStart w:id="9" w:name="_Toc241833713"/>
      <w:r>
        <w:t>Regelbehältertausch (Fortlaufende Dauerverpflichtung)</w:t>
      </w:r>
      <w:bookmarkEnd w:id="9"/>
    </w:p>
    <w:p w14:paraId="76297FD1" w14:textId="12DFB880" w:rsidR="00BC0004" w:rsidRPr="00D96C1B" w:rsidRDefault="00BC0004" w:rsidP="00CA1530">
      <w:pPr>
        <w:pStyle w:val="Listenabsatz"/>
        <w:numPr>
          <w:ilvl w:val="2"/>
          <w:numId w:val="1"/>
        </w:numPr>
        <w:tabs>
          <w:tab w:val="clear" w:pos="1440"/>
          <w:tab w:val="num" w:pos="1985"/>
        </w:tabs>
        <w:spacing w:after="120"/>
        <w:rPr>
          <w:rFonts w:cs="Arial"/>
          <w:bCs/>
          <w:szCs w:val="20"/>
        </w:rPr>
      </w:pPr>
      <w:r w:rsidRPr="00D96C1B">
        <w:rPr>
          <w:rFonts w:cs="Arial"/>
          <w:bCs/>
          <w:szCs w:val="20"/>
        </w:rPr>
        <w:t>Der Auftragnehmer stellt an den Standorten des jeweiligen Loses die im Preisblatt (Anlage 3) je Standort festgelegte Anzahl und Art verschließbarer Sicherheitsbehälter bereit und tauscht diese regelmäßig nach dem im Preisblatt hinterlegten Rhythmus aus. In die Behälter werden Datenschutzpapier und Hartpappe, auch mit kleinen Metallteilen wie Büroklammern, eingelegt; die Inhalte sind unmittelbar am Tag der Abholung zu vernichten.</w:t>
      </w:r>
    </w:p>
    <w:p w14:paraId="5A7C327C" w14:textId="53C0CAE1" w:rsidR="00BC0004" w:rsidRPr="00D96C1B" w:rsidRDefault="00BC0004" w:rsidP="00CA1530">
      <w:pPr>
        <w:pStyle w:val="Listenabsatz"/>
        <w:numPr>
          <w:ilvl w:val="2"/>
          <w:numId w:val="1"/>
        </w:numPr>
        <w:tabs>
          <w:tab w:val="clear" w:pos="1440"/>
          <w:tab w:val="num" w:pos="1985"/>
        </w:tabs>
        <w:spacing w:after="120"/>
        <w:rPr>
          <w:rFonts w:cs="Arial"/>
          <w:bCs/>
          <w:szCs w:val="20"/>
        </w:rPr>
      </w:pPr>
      <w:r w:rsidRPr="00D96C1B">
        <w:rPr>
          <w:rFonts w:cs="Arial"/>
          <w:bCs/>
          <w:szCs w:val="20"/>
        </w:rPr>
        <w:t>Die Anzahl der Sicherheitsbehälter und die Tauschintervalle kann die Auftraggeberin anpassen; die Anpassung wird dem Auftragnehmer von der Auftraggeberin schriftlich oder per E-Mail mit angemessener Vorlaufzeit angezeigt und gilt mit Zugang als vereinbart, sofern sie den Rahmen des ursprünglichen Leistungsumfangs nicht erheblich überschreitet; erhebliche Mengenänderungen bedürfen der beiderseitigen Einigung und bleiben im vergaberechtlich zulässigen Rahmen</w:t>
      </w:r>
      <w:r w:rsidR="00D96C1B" w:rsidRPr="00D96C1B">
        <w:rPr>
          <w:rFonts w:cs="Arial"/>
          <w:bCs/>
          <w:szCs w:val="20"/>
        </w:rPr>
        <w:t>.</w:t>
      </w:r>
    </w:p>
    <w:p w14:paraId="7D9EA405" w14:textId="64E5500D" w:rsidR="00D96C1B" w:rsidRPr="00D96C1B" w:rsidRDefault="00D96C1B" w:rsidP="00CA1530">
      <w:pPr>
        <w:pStyle w:val="Listenabsatz"/>
        <w:numPr>
          <w:ilvl w:val="2"/>
          <w:numId w:val="1"/>
        </w:numPr>
        <w:tabs>
          <w:tab w:val="clear" w:pos="1440"/>
          <w:tab w:val="num" w:pos="1985"/>
        </w:tabs>
        <w:spacing w:after="120"/>
        <w:rPr>
          <w:rFonts w:cs="Arial"/>
          <w:bCs/>
          <w:szCs w:val="20"/>
        </w:rPr>
      </w:pPr>
      <w:r w:rsidRPr="002B6D1F">
        <w:rPr>
          <w:rFonts w:cs="Arial"/>
          <w:bCs/>
          <w:szCs w:val="20"/>
        </w:rPr>
        <w:t>Am Standort des Dienstleistungszentrums</w:t>
      </w:r>
      <w:r w:rsidRPr="00D96C1B">
        <w:rPr>
          <w:rFonts w:cs="Arial"/>
          <w:bCs/>
          <w:szCs w:val="20"/>
        </w:rPr>
        <w:t xml:space="preserve"> stellt der Auftragnehmer zwei Sicherheitsbehälter für die Aufnahme elektronischer Datenträger der Sicherheitsstufe E-4 und tauscht diese regelmäßig im festen Turnus; auch dieser Turnus und die Behälteranzahl können von der Auftraggeberin geändert werden.</w:t>
      </w:r>
    </w:p>
    <w:p w14:paraId="277F06AA" w14:textId="55B3E683" w:rsidR="00D96C1B" w:rsidRPr="00D96C1B" w:rsidRDefault="00D96C1B" w:rsidP="00CA1530">
      <w:pPr>
        <w:pStyle w:val="Listenabsatz"/>
        <w:numPr>
          <w:ilvl w:val="2"/>
          <w:numId w:val="1"/>
        </w:numPr>
        <w:tabs>
          <w:tab w:val="clear" w:pos="1440"/>
          <w:tab w:val="num" w:pos="1985"/>
        </w:tabs>
        <w:spacing w:after="120"/>
        <w:rPr>
          <w:rFonts w:cs="Arial"/>
          <w:bCs/>
          <w:szCs w:val="20"/>
        </w:rPr>
      </w:pPr>
      <w:r w:rsidRPr="00D96C1B">
        <w:rPr>
          <w:rFonts w:cs="Arial"/>
          <w:bCs/>
          <w:szCs w:val="20"/>
        </w:rPr>
        <w:t>Die Vernichtung der Inhalte erfolgt nach Schutzklasse 3 und Sicherheitsstufe P-4 bzw. E-4 nach ISO 21964 (DIN 66399) oder gleichwertiger Norm</w:t>
      </w:r>
    </w:p>
    <w:p w14:paraId="7EA299B4" w14:textId="1773BD0F" w:rsidR="00D96C1B" w:rsidRPr="00D96C1B" w:rsidRDefault="00D96C1B" w:rsidP="00CA1530">
      <w:pPr>
        <w:pStyle w:val="Listenabsatz"/>
        <w:numPr>
          <w:ilvl w:val="2"/>
          <w:numId w:val="1"/>
        </w:numPr>
        <w:tabs>
          <w:tab w:val="clear" w:pos="1440"/>
          <w:tab w:val="num" w:pos="1985"/>
        </w:tabs>
        <w:spacing w:after="120"/>
        <w:rPr>
          <w:rFonts w:cs="Arial"/>
          <w:bCs/>
          <w:szCs w:val="20"/>
        </w:rPr>
      </w:pPr>
      <w:r w:rsidRPr="00D96C1B">
        <w:rPr>
          <w:rFonts w:cs="Arial"/>
          <w:bCs/>
          <w:szCs w:val="20"/>
        </w:rPr>
        <w:t xml:space="preserve">Die Erstaufstellung der Sicherheitsbehälter erfolgt im Zeitraum </w:t>
      </w:r>
      <w:r w:rsidRPr="002B6D1F">
        <w:rPr>
          <w:rFonts w:cs="Arial"/>
          <w:bCs/>
          <w:szCs w:val="20"/>
        </w:rPr>
        <w:t xml:space="preserve">vom </w:t>
      </w:r>
      <w:r w:rsidR="00B2013F">
        <w:rPr>
          <w:rFonts w:cs="Arial"/>
          <w:bCs/>
          <w:szCs w:val="20"/>
        </w:rPr>
        <w:t>01</w:t>
      </w:r>
      <w:r w:rsidR="00646298" w:rsidRPr="002B6D1F">
        <w:rPr>
          <w:rFonts w:cs="Arial"/>
          <w:bCs/>
          <w:szCs w:val="20"/>
        </w:rPr>
        <w:t>.0</w:t>
      </w:r>
      <w:r w:rsidR="00B2013F">
        <w:rPr>
          <w:rFonts w:cs="Arial"/>
          <w:bCs/>
          <w:szCs w:val="20"/>
        </w:rPr>
        <w:t>2</w:t>
      </w:r>
      <w:r w:rsidR="002B6D1F">
        <w:rPr>
          <w:rFonts w:cs="Arial"/>
          <w:bCs/>
          <w:szCs w:val="20"/>
        </w:rPr>
        <w:t>.2027</w:t>
      </w:r>
      <w:r w:rsidR="00646298" w:rsidRPr="002B6D1F">
        <w:rPr>
          <w:rFonts w:cs="Arial"/>
          <w:bCs/>
          <w:szCs w:val="20"/>
        </w:rPr>
        <w:t>-</w:t>
      </w:r>
      <w:r w:rsidR="00B2013F">
        <w:rPr>
          <w:rFonts w:cs="Arial"/>
          <w:bCs/>
          <w:szCs w:val="20"/>
        </w:rPr>
        <w:t>08</w:t>
      </w:r>
      <w:r w:rsidR="00646298" w:rsidRPr="002B6D1F">
        <w:rPr>
          <w:rFonts w:cs="Arial"/>
          <w:bCs/>
          <w:szCs w:val="20"/>
        </w:rPr>
        <w:t>.0</w:t>
      </w:r>
      <w:r w:rsidR="00B2013F">
        <w:rPr>
          <w:rFonts w:cs="Arial"/>
          <w:bCs/>
          <w:szCs w:val="20"/>
        </w:rPr>
        <w:t>2</w:t>
      </w:r>
      <w:r w:rsidR="00646298" w:rsidRPr="002B6D1F">
        <w:rPr>
          <w:rFonts w:cs="Arial"/>
          <w:bCs/>
          <w:szCs w:val="20"/>
        </w:rPr>
        <w:t>.2</w:t>
      </w:r>
      <w:r w:rsidR="002B6D1F">
        <w:rPr>
          <w:rFonts w:cs="Arial"/>
          <w:bCs/>
          <w:szCs w:val="20"/>
        </w:rPr>
        <w:t>02</w:t>
      </w:r>
      <w:r w:rsidR="00646298" w:rsidRPr="002B6D1F">
        <w:rPr>
          <w:rFonts w:cs="Arial"/>
          <w:bCs/>
          <w:szCs w:val="20"/>
        </w:rPr>
        <w:t>7</w:t>
      </w:r>
      <w:r w:rsidRPr="00D96C1B">
        <w:rPr>
          <w:rFonts w:cs="Arial"/>
          <w:bCs/>
          <w:szCs w:val="20"/>
        </w:rPr>
        <w:t xml:space="preserve"> nach vorheriger telefonischer Terminabstimmung mit der Auftraggeberin; die Behälter sind innerhalb der Gebäude an die vorgesehenen Aufstellorte zu verbringen und dort ordnungsgemäß sowie betriebsbereit aufzustellen.</w:t>
      </w:r>
    </w:p>
    <w:p w14:paraId="12A9D635" w14:textId="069A5FD0" w:rsidR="00D96C1B" w:rsidRPr="00D96C1B" w:rsidRDefault="00D96C1B" w:rsidP="00D96C1B">
      <w:pPr>
        <w:pStyle w:val="Listenabsatz"/>
        <w:numPr>
          <w:ilvl w:val="2"/>
          <w:numId w:val="1"/>
        </w:numPr>
        <w:tabs>
          <w:tab w:val="clear" w:pos="1440"/>
          <w:tab w:val="num" w:pos="1985"/>
        </w:tabs>
        <w:spacing w:after="120"/>
        <w:rPr>
          <w:rFonts w:cs="Arial"/>
          <w:bCs/>
          <w:szCs w:val="20"/>
        </w:rPr>
      </w:pPr>
      <w:r w:rsidRPr="00D96C1B">
        <w:rPr>
          <w:rFonts w:cs="Arial"/>
          <w:bCs/>
          <w:szCs w:val="20"/>
        </w:rPr>
        <w:t>Bei Bedarf stellt der Auftragnehmer an den Standorten Sicherheitscontainer mit 660 Litern Fassungsvermögen zur Verfügung.</w:t>
      </w:r>
    </w:p>
    <w:p w14:paraId="3CEC6365" w14:textId="6A541D23" w:rsidR="00EA498D" w:rsidRDefault="00EA498D" w:rsidP="00EA498D">
      <w:pPr>
        <w:pStyle w:val="berschrift2"/>
      </w:pPr>
      <w:bookmarkStart w:id="10" w:name="_Toc241833714"/>
      <w:r>
        <w:t>Optionen (Abrufleistungen)</w:t>
      </w:r>
      <w:bookmarkEnd w:id="10"/>
    </w:p>
    <w:p w14:paraId="08034C0B" w14:textId="164CEF2E" w:rsidR="00EA498D"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w:t>
      </w:r>
      <w:r>
        <w:rPr>
          <w:rFonts w:cs="Arial"/>
          <w:bCs/>
          <w:szCs w:val="20"/>
        </w:rPr>
        <w:t xml:space="preserve">unter Punkt </w:t>
      </w:r>
      <w:r w:rsidR="00141F90">
        <w:rPr>
          <w:rFonts w:cs="Arial"/>
          <w:bCs/>
          <w:szCs w:val="20"/>
        </w:rPr>
        <w:t xml:space="preserve">3.4, </w:t>
      </w:r>
      <w:r>
        <w:rPr>
          <w:rFonts w:cs="Arial"/>
          <w:bCs/>
          <w:szCs w:val="20"/>
        </w:rPr>
        <w:t>4 und 5 der Leistungsbeschreibung (Anlage 2)</w:t>
      </w:r>
      <w:r w:rsidRPr="00EA498D">
        <w:rPr>
          <w:rFonts w:cs="Arial"/>
          <w:bCs/>
          <w:szCs w:val="20"/>
        </w:rPr>
        <w:t xml:space="preserve"> geregelten Leistungen (Entsorgung sonstiger Datenträger, Archiventsorgung, Sperrmüllentsorgung) werden als Optionen im Sinne dieser Regelung ausgestaltet.</w:t>
      </w:r>
    </w:p>
    <w:p w14:paraId="40AF4C58" w14:textId="77777777" w:rsidR="00EA498D"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Die Option verleiht der Auftraggeberin das Recht, durch einseitige, empfangsbedürftige Willenserklärung (Abruf) – in Textform</w:t>
      </w:r>
      <w:r>
        <w:rPr>
          <w:rFonts w:cs="Arial"/>
          <w:bCs/>
          <w:szCs w:val="20"/>
        </w:rPr>
        <w:t xml:space="preserve"> </w:t>
      </w:r>
      <w:r w:rsidRPr="00EA498D">
        <w:rPr>
          <w:rFonts w:cs="Arial"/>
          <w:bCs/>
          <w:szCs w:val="20"/>
        </w:rPr>
        <w:t xml:space="preserve">per E-Mail an den benannten Ansprechpartner </w:t>
      </w:r>
      <w:r>
        <w:rPr>
          <w:rFonts w:cs="Arial"/>
          <w:bCs/>
          <w:szCs w:val="20"/>
        </w:rPr>
        <w:t xml:space="preserve">des Auftragnehmers </w:t>
      </w:r>
      <w:r w:rsidRPr="00EA498D">
        <w:rPr>
          <w:rFonts w:cs="Arial"/>
          <w:bCs/>
          <w:szCs w:val="20"/>
        </w:rPr>
        <w:t>– die Beauftragung der betreffenden optionalen Leistung zu erklären. Der Abruf gilt mit Zugang beim Auftragnehmer als wirksam erklärt. Der Auftragnehmer ist bereits mit Vertragsschluss verpflichtet, im Falle der Optionsausübung die abgerufene Leistung zu den vereinbarten Preisen und Bedingungen unverzüglich zu erbringen; der Zustimmung des Auftragnehmers bedarf es nicht</w:t>
      </w:r>
      <w:r>
        <w:rPr>
          <w:rFonts w:cs="Arial"/>
          <w:bCs/>
          <w:szCs w:val="20"/>
        </w:rPr>
        <w:t>.</w:t>
      </w:r>
    </w:p>
    <w:p w14:paraId="69C46E01" w14:textId="77777777" w:rsidR="00EA498D"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Auftraggeberin ist nicht verpflichtet, die Optionen ganz, teilweise oder in bestimmtem Umfang auszuüben. Insbesondere besteht keine Mindestabruf- oder Mindestabnahmepflicht Bei den genannten Mengen handelt es sich um Schätzwerte, die für die </w:t>
      </w:r>
      <w:r w:rsidRPr="00EA498D">
        <w:rPr>
          <w:rFonts w:cs="Arial"/>
          <w:bCs/>
          <w:szCs w:val="20"/>
        </w:rPr>
        <w:lastRenderedPageBreak/>
        <w:t>Vertragslaufzeit nicht abschließend festgelegt werden können und daher nur als Grundlage zur Kalkulation dienen. Insbesondere sind die genannten Mengen nicht als Mindestmengen zu verstehen (Mindestabnahmemengen sind nicht garantiert). Die Nichtausübung begründet für den Auftragnehmer keinerlei Ansprüche, insbesondere nicht auf Ersatz entgangenen Gewinns oder auf Ausgleichsleistungen.</w:t>
      </w:r>
    </w:p>
    <w:p w14:paraId="71BEABC0" w14:textId="64830A72" w:rsidR="00EF37A9"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Optionen können während der gesamten Vertragslaufzeit einschließlich etwaiger Verlängerungszeiträume, höchstens jedoch bis zum Ablauf der maximalen Vertragslaufzeit und bis zum Erreichen der in Anlage </w:t>
      </w:r>
      <w:r w:rsidR="0070039F">
        <w:rPr>
          <w:rFonts w:cs="Arial"/>
          <w:bCs/>
          <w:szCs w:val="20"/>
        </w:rPr>
        <w:t xml:space="preserve">2 </w:t>
      </w:r>
      <w:r w:rsidRPr="00EA498D">
        <w:rPr>
          <w:rFonts w:cs="Arial"/>
          <w:bCs/>
          <w:szCs w:val="20"/>
        </w:rPr>
        <w:t>„Mengengerüst“ ausgewiesenen Höchstmengen je Los abgerufen werden</w:t>
      </w:r>
      <w:r w:rsidR="0070039F">
        <w:rPr>
          <w:rFonts w:cs="Arial"/>
          <w:bCs/>
          <w:szCs w:val="20"/>
        </w:rPr>
        <w:t xml:space="preserve">. </w:t>
      </w:r>
      <w:r w:rsidRPr="00EA498D">
        <w:rPr>
          <w:rFonts w:cs="Arial"/>
          <w:bCs/>
          <w:szCs w:val="20"/>
        </w:rPr>
        <w:t>Die vorgenannten Höchstmengen sind nicht zugesichert. Der Vertrag verliert seine Wirkung, wenn die Höchstmenge je Los erreicht ist. Der Abruf erfolgt nur im vergaberechtlich zulässigen Rahmen.</w:t>
      </w:r>
    </w:p>
    <w:p w14:paraId="2206A74A" w14:textId="77777777" w:rsidR="00EF37A9"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Vor jeder Archiventsorgung findet der geregelte Vor-Ort-Termin statt. Die Optionsausübung erfolgt durch Beauftragung auf Grundlage des zuvor erstellten Angebots des Auftragnehmers zu den Konditionen des Preisblatts (</w:t>
      </w:r>
      <w:r w:rsidRPr="00EF37A9">
        <w:rPr>
          <w:rFonts w:cs="Arial"/>
          <w:bCs/>
          <w:szCs w:val="20"/>
        </w:rPr>
        <w:t xml:space="preserve">Anlage </w:t>
      </w:r>
      <w:r w:rsidR="00EF37A9" w:rsidRPr="00EF37A9">
        <w:rPr>
          <w:rFonts w:cs="Arial"/>
          <w:bCs/>
          <w:szCs w:val="20"/>
        </w:rPr>
        <w:t>X</w:t>
      </w:r>
      <w:r w:rsidRPr="00EF37A9">
        <w:rPr>
          <w:rFonts w:cs="Arial"/>
          <w:bCs/>
          <w:szCs w:val="20"/>
        </w:rPr>
        <w:t>).</w:t>
      </w:r>
      <w:r w:rsidRPr="00EA498D">
        <w:rPr>
          <w:rFonts w:cs="Arial"/>
          <w:bCs/>
          <w:szCs w:val="20"/>
        </w:rPr>
        <w:t xml:space="preserve"> Mit der Beauftragung ist die Option ausübungsreif; auf die separate Annahmeerklärung des Auftragnehmers kann verzichtet werden.</w:t>
      </w:r>
    </w:p>
    <w:p w14:paraId="08AF69AB" w14:textId="77777777" w:rsidR="00EF37A9" w:rsidRDefault="00EA498D" w:rsidP="00EF37A9">
      <w:pPr>
        <w:pStyle w:val="Listenabsatz"/>
        <w:numPr>
          <w:ilvl w:val="2"/>
          <w:numId w:val="1"/>
        </w:numPr>
        <w:tabs>
          <w:tab w:val="clear" w:pos="1440"/>
          <w:tab w:val="num" w:pos="1985"/>
        </w:tabs>
        <w:spacing w:after="120"/>
        <w:rPr>
          <w:rFonts w:cs="Arial"/>
          <w:bCs/>
          <w:szCs w:val="20"/>
        </w:rPr>
      </w:pPr>
      <w:r w:rsidRPr="00EA498D">
        <w:rPr>
          <w:rFonts w:cs="Arial"/>
          <w:bCs/>
          <w:szCs w:val="20"/>
        </w:rPr>
        <w:t>Für die Ausübung der Optionen gelten unverändert die Preise und Konditionen des Preisblatts (</w:t>
      </w:r>
      <w:r w:rsidRPr="00EF37A9">
        <w:rPr>
          <w:rFonts w:cs="Arial"/>
          <w:bCs/>
          <w:szCs w:val="20"/>
        </w:rPr>
        <w:t xml:space="preserve">Anlage </w:t>
      </w:r>
      <w:r w:rsidR="00EF37A9" w:rsidRPr="00EF37A9">
        <w:rPr>
          <w:rFonts w:cs="Arial"/>
          <w:bCs/>
          <w:szCs w:val="20"/>
        </w:rPr>
        <w:t>X</w:t>
      </w:r>
      <w:r w:rsidRPr="00EA498D">
        <w:rPr>
          <w:rFonts w:cs="Arial"/>
          <w:bCs/>
          <w:szCs w:val="20"/>
        </w:rPr>
        <w:t xml:space="preserve">) sowie die Abrechnungsregelungen nach § </w:t>
      </w:r>
      <w:r w:rsidR="00EF37A9">
        <w:rPr>
          <w:rFonts w:cs="Arial"/>
          <w:bCs/>
          <w:szCs w:val="20"/>
        </w:rPr>
        <w:t>X</w:t>
      </w:r>
      <w:r w:rsidRPr="00EA498D">
        <w:rPr>
          <w:rFonts w:cs="Arial"/>
          <w:bCs/>
          <w:szCs w:val="20"/>
        </w:rPr>
        <w:t>. Eine Preisänderung infolge der Optionsausübung ist ausgeschlossen.</w:t>
      </w:r>
    </w:p>
    <w:p w14:paraId="31DC03A1" w14:textId="0B206347" w:rsidR="00EA498D" w:rsidRDefault="00EA498D" w:rsidP="00EA498D">
      <w:pPr>
        <w:pStyle w:val="Listenabsatz"/>
        <w:numPr>
          <w:ilvl w:val="2"/>
          <w:numId w:val="1"/>
        </w:numPr>
        <w:tabs>
          <w:tab w:val="clear" w:pos="1440"/>
          <w:tab w:val="num" w:pos="1985"/>
        </w:tabs>
        <w:spacing w:after="120"/>
        <w:rPr>
          <w:rFonts w:cs="Arial"/>
          <w:bCs/>
          <w:szCs w:val="20"/>
        </w:rPr>
      </w:pPr>
      <w:r w:rsidRPr="00EA498D">
        <w:rPr>
          <w:rFonts w:cs="Arial"/>
          <w:bCs/>
          <w:szCs w:val="20"/>
        </w:rPr>
        <w:t xml:space="preserve">Die Optionen waren bereits Gegenstand des Vergabeverfahrens und sind in den Vergabeunterlagen (Leistungsbeschreibung, </w:t>
      </w:r>
      <w:r w:rsidRPr="00EF37A9">
        <w:rPr>
          <w:rFonts w:cs="Arial"/>
          <w:bCs/>
          <w:szCs w:val="20"/>
        </w:rPr>
        <w:t>Anlage</w:t>
      </w:r>
      <w:r w:rsidR="00EF37A9" w:rsidRPr="00EF37A9">
        <w:rPr>
          <w:rFonts w:cs="Arial"/>
          <w:bCs/>
          <w:szCs w:val="20"/>
        </w:rPr>
        <w:t xml:space="preserve"> X</w:t>
      </w:r>
      <w:r w:rsidRPr="00EA498D">
        <w:rPr>
          <w:rFonts w:cs="Arial"/>
          <w:bCs/>
          <w:szCs w:val="20"/>
        </w:rPr>
        <w:t xml:space="preserve">) nach Art, Umfang und Voraussetzungen klar, genau und eindeutig beschrieben. Die Ausübung der Optionen verändert den Gesamtcharakter des Auftrags nicht und stellt keine wesentliche Änderung des öffentlichen Auftrags </w:t>
      </w:r>
      <w:r w:rsidR="00EF37A9">
        <w:rPr>
          <w:rFonts w:cs="Arial"/>
          <w:bCs/>
          <w:szCs w:val="20"/>
        </w:rPr>
        <w:t>dar.</w:t>
      </w:r>
    </w:p>
    <w:p w14:paraId="386BE9D9" w14:textId="08DDF6A9" w:rsidR="00D96C1B" w:rsidRDefault="00D96C1B" w:rsidP="00D96C1B">
      <w:pPr>
        <w:pStyle w:val="berschrift2"/>
      </w:pPr>
      <w:bookmarkStart w:id="11" w:name="_Toc241833715"/>
      <w:r>
        <w:t>Einzelauftr</w:t>
      </w:r>
      <w:r w:rsidR="00781E6A">
        <w:t>äge</w:t>
      </w:r>
      <w:bookmarkEnd w:id="11"/>
    </w:p>
    <w:p w14:paraId="19B28312" w14:textId="77777777" w:rsidR="00781E6A"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Abrufleistungen werden von der Auftraggeberin telefonisch, schriftlich oder per E-Mail gegenüber dem benannten Ansprechpartner des Auftragnehmers abgerufen; der Abruf unter Angabe von Standort, Leistung und gewünschtem Ausführungszeitraum begründet einen Einzelauftrag zu den Bedingungen dieser Rahmenvereinbarung. </w:t>
      </w:r>
    </w:p>
    <w:p w14:paraId="51EF840A" w14:textId="77777777" w:rsidR="00781E6A"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Jeder Einzelauftrag kommt ausschließlich zu den in dieser Rahmenvereinbarung und dem Preisblatt festgelegten Bedingungen zustande; der Auftragnehmer ist zur Annahme der Einzelaufträge im Rahmen der vereinbarten Höchstmengen und des vereinbarten Leistungsspektrums verpflichtet. </w:t>
      </w:r>
    </w:p>
    <w:p w14:paraId="68F746A8" w14:textId="77777777" w:rsidR="00781E6A"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Die Beauftragung eines GPS-überwachten Transports (aktives GPS) erfolgt nach vorheriger Entscheidung der Auftraggeberin; diese kann GPS-überwachte Transporte für alle Standorte anfordern. </w:t>
      </w:r>
    </w:p>
    <w:p w14:paraId="1E2583EA" w14:textId="7C2D9531" w:rsidR="00D96C1B" w:rsidRPr="00781E6A" w:rsidRDefault="00D96C1B" w:rsidP="00CA1530">
      <w:pPr>
        <w:pStyle w:val="Listenabsatz"/>
        <w:numPr>
          <w:ilvl w:val="2"/>
          <w:numId w:val="1"/>
        </w:numPr>
        <w:tabs>
          <w:tab w:val="clear" w:pos="1440"/>
          <w:tab w:val="num" w:pos="1985"/>
        </w:tabs>
        <w:spacing w:after="120"/>
        <w:rPr>
          <w:rFonts w:cs="Arial"/>
          <w:bCs/>
          <w:szCs w:val="20"/>
        </w:rPr>
      </w:pPr>
      <w:r w:rsidRPr="00781E6A">
        <w:rPr>
          <w:rFonts w:cs="Arial"/>
          <w:bCs/>
          <w:szCs w:val="20"/>
        </w:rPr>
        <w:t>Der Auftragnehmer hat keinen Anspruch auf das Zustandekommen einer bestimmten Anzahl oder eines bestimmten Umfangs von Einzelaufträgen; die Auswahl der in Anspruch genommenen Abrufleistungen und deren Zeitpunkt liegen im billigen Ermessen der Auftraggeberin, soweit diese Rahmenvereinbarung nichts anderes bestimmt</w:t>
      </w:r>
      <w:r w:rsidR="00781E6A" w:rsidRPr="00781E6A">
        <w:rPr>
          <w:rFonts w:cs="Arial"/>
          <w:bCs/>
          <w:szCs w:val="20"/>
        </w:rPr>
        <w:t>.</w:t>
      </w:r>
    </w:p>
    <w:p w14:paraId="4B6FF7A2" w14:textId="77777777" w:rsidR="00781E6A" w:rsidRPr="00781E6A" w:rsidRDefault="00781E6A" w:rsidP="00CA1530">
      <w:pPr>
        <w:pStyle w:val="Listenabsatz"/>
        <w:numPr>
          <w:ilvl w:val="2"/>
          <w:numId w:val="1"/>
        </w:numPr>
        <w:tabs>
          <w:tab w:val="clear" w:pos="1440"/>
          <w:tab w:val="num" w:pos="1985"/>
        </w:tabs>
        <w:spacing w:after="120"/>
        <w:rPr>
          <w:rFonts w:cs="Arial"/>
          <w:bCs/>
          <w:szCs w:val="20"/>
        </w:rPr>
      </w:pPr>
      <w:r w:rsidRPr="00781E6A">
        <w:rPr>
          <w:rFonts w:cs="Arial"/>
          <w:bCs/>
          <w:szCs w:val="20"/>
        </w:rPr>
        <w:t xml:space="preserve">Die im Mengengerüst (Anlage 2) prognostizierten Mengen beruhen auf Durchschnittswerten (2023–2025) und Schätzungen der Auftraggeberin; sie sind voraussichtlich zu erwartende Werte, die nicht abschließend festgelegt werden können und lediglich der Kalkulation dienen; die genannten Mengen sind keine Mindestabnahmemengen, und ein garantiertes Abnahmevolumen besteht nicht. </w:t>
      </w:r>
    </w:p>
    <w:p w14:paraId="6B611024" w14:textId="77777777" w:rsidR="002A2B79" w:rsidRPr="002A2B79" w:rsidRDefault="00781E6A" w:rsidP="002A2B79">
      <w:pPr>
        <w:pStyle w:val="Listenabsatz"/>
        <w:numPr>
          <w:ilvl w:val="2"/>
          <w:numId w:val="1"/>
        </w:numPr>
        <w:tabs>
          <w:tab w:val="clear" w:pos="1440"/>
          <w:tab w:val="num" w:pos="1985"/>
        </w:tabs>
        <w:spacing w:after="120"/>
        <w:rPr>
          <w:rFonts w:cs="Arial"/>
          <w:bCs/>
          <w:szCs w:val="20"/>
        </w:rPr>
      </w:pPr>
      <w:r w:rsidRPr="00781E6A">
        <w:rPr>
          <w:rFonts w:cs="Arial"/>
          <w:bCs/>
          <w:szCs w:val="20"/>
        </w:rPr>
        <w:lastRenderedPageBreak/>
        <w:t xml:space="preserve">Die Höchstmengen für die gesamte Vertragslaufzeit je Los sind der Anlage 2 zu entnehmen und sind nicht zugesichert; die Abrufe hängen vom tatsächlichen Bedarf der Auftraggeberin ab. </w:t>
      </w:r>
      <w:r w:rsidRPr="00781E6A">
        <w:t xml:space="preserve">Das Erreichen der Höchstmenge je Los durch die Summe aller abgerechneten Leistungen wird als auflösende Bedingung dieser Rahmenvereinbarung vereinbart: Mit Erreichen der Höchstmenge endet die Rahmenvereinbarung, ohne dass es einer Kündigung bedarf; bereits erteilte, noch nicht vollständig erledigte Einzelaufträge werden zu den Bedingungen dieser Rahmenvereinbarung noch vollständig durchgeführt und abgerechnet. Die Auftraggeberin unterrichtet den Auftragnehmer unverzüglich, sobald sie das Erreichen der Höchstmenge absehen kann. </w:t>
      </w:r>
    </w:p>
    <w:p w14:paraId="1C34B373" w14:textId="58ABC020" w:rsidR="00781E6A" w:rsidRPr="002A2B79" w:rsidRDefault="00781E6A" w:rsidP="002A2B79">
      <w:pPr>
        <w:pStyle w:val="Listenabsatz"/>
        <w:numPr>
          <w:ilvl w:val="2"/>
          <w:numId w:val="1"/>
        </w:numPr>
        <w:tabs>
          <w:tab w:val="clear" w:pos="1440"/>
          <w:tab w:val="num" w:pos="1985"/>
        </w:tabs>
        <w:spacing w:after="120"/>
        <w:rPr>
          <w:rFonts w:cs="Arial"/>
          <w:bCs/>
          <w:szCs w:val="20"/>
        </w:rPr>
      </w:pPr>
      <w:r w:rsidRPr="00781E6A">
        <w:t>Die Parteien gehen für die Laufzeit von einem Rückgang der Papiernutzung aus; entsprechend wird bei der Anzahl der Sicherheitsbehälter eine Reduzierung und eine Verlängerung der Tauschintervalle einzuplanen sein</w:t>
      </w:r>
      <w:r w:rsidR="002A2B79">
        <w:t>.</w:t>
      </w:r>
    </w:p>
    <w:p w14:paraId="5ADDE1C5" w14:textId="4F9C0AB9" w:rsidR="00093D24" w:rsidRPr="00AC391D" w:rsidRDefault="00E430B5" w:rsidP="00093D24">
      <w:pPr>
        <w:pStyle w:val="berschrift2"/>
      </w:pPr>
      <w:bookmarkStart w:id="12" w:name="_Toc241833716"/>
      <w:r w:rsidRPr="00AC391D">
        <w:t>Leistungspflichte/-recht Auftraggeberin</w:t>
      </w:r>
      <w:bookmarkEnd w:id="12"/>
    </w:p>
    <w:p w14:paraId="6A7F0F62" w14:textId="49B289F5" w:rsidR="00517D96" w:rsidRPr="00517D96" w:rsidRDefault="00517D96" w:rsidP="00517D96">
      <w:pPr>
        <w:pStyle w:val="Listenabsatz"/>
        <w:numPr>
          <w:ilvl w:val="2"/>
          <w:numId w:val="1"/>
        </w:numPr>
        <w:tabs>
          <w:tab w:val="clear" w:pos="1440"/>
          <w:tab w:val="num" w:pos="1985"/>
        </w:tabs>
        <w:spacing w:after="120"/>
        <w:rPr>
          <w:rFonts w:cs="Arial"/>
          <w:bCs/>
          <w:szCs w:val="20"/>
        </w:rPr>
      </w:pPr>
      <w:r w:rsidRPr="00517D96">
        <w:rPr>
          <w:rFonts w:cs="Arial"/>
          <w:bCs/>
          <w:szCs w:val="20"/>
        </w:rPr>
        <w:t xml:space="preserve">Die Auftraggeberin unterstützt den Auftragnehmer nach besten Kräften bei der Erbringung der vereinbarten Leistung. </w:t>
      </w:r>
      <w:r w:rsidR="00CE6A1C">
        <w:rPr>
          <w:rFonts w:cs="Arial"/>
          <w:bCs/>
          <w:szCs w:val="20"/>
        </w:rPr>
        <w:t xml:space="preserve">Insbesondere werden die Termine zur Leistungserbringung abgestimmt. Überdies gewährt die Auftraggeberin dem Auftragnehmer Zutritt zu den jeweiligen Gebäuden. Es erfolgt eine Begleitung durch die jeweilige Haustechnik des Standortes. </w:t>
      </w:r>
      <w:r w:rsidRPr="00517D96">
        <w:rPr>
          <w:rFonts w:cs="Arial"/>
          <w:bCs/>
          <w:szCs w:val="20"/>
        </w:rPr>
        <w:t xml:space="preserve">Die Auftraggeberin ist verpflichtet, die für die Leistungserbringung notwendigen Angaben, Dateien und Daten dem Auftragnehmer zur Verfügung zu stellen. Hierzu wird dem Auftragnehmer eine direkte Ansprechperson bei der Auftraggeberin benannt. </w:t>
      </w:r>
    </w:p>
    <w:p w14:paraId="277E0715" w14:textId="03CD0EA1" w:rsidR="00517D96" w:rsidRPr="00517D96" w:rsidRDefault="00517D96" w:rsidP="00517D96">
      <w:pPr>
        <w:pStyle w:val="Listenabsatz"/>
        <w:numPr>
          <w:ilvl w:val="2"/>
          <w:numId w:val="1"/>
        </w:numPr>
        <w:tabs>
          <w:tab w:val="clear" w:pos="1440"/>
          <w:tab w:val="num" w:pos="1985"/>
        </w:tabs>
        <w:spacing w:after="120"/>
        <w:rPr>
          <w:rFonts w:cs="Arial"/>
          <w:bCs/>
          <w:szCs w:val="20"/>
        </w:rPr>
      </w:pPr>
      <w:r w:rsidRPr="00517D96">
        <w:rPr>
          <w:rFonts w:cs="Arial"/>
          <w:bCs/>
          <w:szCs w:val="20"/>
        </w:rPr>
        <w:t>Die Auftraggeberin verpflichtet sich, gemeinsam mit der Auftrag-nehmerin/dem Auftragnehmer die technischen Voraussetzungen für die Vertragserfüllung zu schaffen und hierzu die entsprechenden Re-gelungen zu treffen.</w:t>
      </w:r>
    </w:p>
    <w:p w14:paraId="0F10C8F4" w14:textId="0FC4E565" w:rsidR="00093D24" w:rsidRPr="00AC391D" w:rsidRDefault="00321867" w:rsidP="00093D24">
      <w:pPr>
        <w:pStyle w:val="berschrift2"/>
      </w:pPr>
      <w:bookmarkStart w:id="13" w:name="_Toc241833717"/>
      <w:r w:rsidRPr="00AC391D">
        <w:t>Vergütung</w:t>
      </w:r>
      <w:r w:rsidR="00067EB0">
        <w:t xml:space="preserve"> und Zahlung</w:t>
      </w:r>
      <w:bookmarkEnd w:id="13"/>
    </w:p>
    <w:p w14:paraId="7654D6AF" w14:textId="39ED0879" w:rsidR="00067EB0" w:rsidRPr="00067EB0"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Die Vergütung richtet sich nach den im Preisblatt (Anlage 1) aufgeführten Beträgen zuzüglich der jeweils geltenden Umsatzsteuer. Soweit nach den jeweils einschlägigen steuerrechtlichen Bestimmungen die Steuerschuld auf die Auftraggeberin übergeht (Reverse-Charge), gelten die in dem Angebot des Auftragnehmers angegebenen Pau-schalpreise zuzüglich der in diesem Fall nicht ausgewiesenen Umsatzsteuer. Die Preisangaben erfolgen in Euro.</w:t>
      </w:r>
    </w:p>
    <w:p w14:paraId="2FBCE007" w14:textId="5BADE9AA" w:rsidR="00067EB0" w:rsidRPr="00067EB0"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 xml:space="preserve">Die vereinbarten Preise sind Festpreise; Preissteigerungen während der Vertragslaufzeit sind ausgeschlossen. Mit den vereinbarten Preisen sind sämtliche Kosten abgegolten, insbesondere </w:t>
      </w:r>
      <w:r w:rsidR="007711F9" w:rsidRPr="00BF2F31">
        <w:rPr>
          <w:rFonts w:cs="Arial"/>
          <w:bCs/>
          <w:szCs w:val="20"/>
        </w:rPr>
        <w:t>Anfahrt, Abfahrt, Stellung, Austausch, Handling vor Ort und Transportlogistik</w:t>
      </w:r>
      <w:r w:rsidR="007711F9">
        <w:rPr>
          <w:rFonts w:cs="Arial"/>
          <w:bCs/>
          <w:szCs w:val="20"/>
        </w:rPr>
        <w:t xml:space="preserve">, </w:t>
      </w:r>
      <w:r w:rsidRPr="00067EB0">
        <w:rPr>
          <w:rFonts w:cs="Arial"/>
          <w:bCs/>
          <w:szCs w:val="20"/>
        </w:rPr>
        <w:t>Vor- und Nachbereitungsaufwand, Material-, Reise- und Übernachtungs- sowie Verpflegungs- und sonstige Nebenkosten.</w:t>
      </w:r>
      <w:r w:rsidR="007711F9" w:rsidRPr="007711F9">
        <w:rPr>
          <w:rFonts w:cs="Arial"/>
          <w:bCs/>
          <w:szCs w:val="20"/>
        </w:rPr>
        <w:t xml:space="preserve"> </w:t>
      </w:r>
      <w:r w:rsidR="007711F9" w:rsidRPr="00BF2F31">
        <w:rPr>
          <w:rFonts w:cs="Arial"/>
          <w:bCs/>
          <w:szCs w:val="20"/>
        </w:rPr>
        <w:t xml:space="preserve">Alle mit der Behältergestellung verbundenen Kosten sind in der „Servicepauschale je Behältertausch“ des Preisblatts (Anlage </w:t>
      </w:r>
      <w:r w:rsidR="007711F9">
        <w:rPr>
          <w:rFonts w:cs="Arial"/>
          <w:bCs/>
          <w:szCs w:val="20"/>
        </w:rPr>
        <w:t>1</w:t>
      </w:r>
      <w:r w:rsidR="007711F9" w:rsidRPr="00BF2F31">
        <w:rPr>
          <w:rFonts w:cs="Arial"/>
          <w:bCs/>
          <w:szCs w:val="20"/>
        </w:rPr>
        <w:t>) enthalten.</w:t>
      </w:r>
    </w:p>
    <w:p w14:paraId="7BEB281C" w14:textId="44940C55" w:rsidR="00067EB0"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Ansprüche auf Entgeltfortzahlung im Krankheitsfall, auf Urlaubsvergütung oder sonstige betriebliche Leistungen gegen die Auftraggeberin bestehen nicht.</w:t>
      </w:r>
    </w:p>
    <w:p w14:paraId="4B9FCDA0" w14:textId="318A29D6"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 xml:space="preserve">Die Rechnungsstellung erfolgt nach jedem </w:t>
      </w:r>
      <w:r w:rsidRPr="007711F9">
        <w:rPr>
          <w:rFonts w:cs="Arial"/>
          <w:b/>
          <w:szCs w:val="20"/>
        </w:rPr>
        <w:t>Behältertausch</w:t>
      </w:r>
      <w:r w:rsidRPr="00BF2F31">
        <w:rPr>
          <w:rFonts w:cs="Arial"/>
          <w:bCs/>
          <w:szCs w:val="20"/>
        </w:rPr>
        <w:t xml:space="preserve"> je Standort als Einzelrechnung und Einzelgutschrift unter Beifügung der Vernichtungsprotokolle und Wiegescheine. Die Wiegemenge ist als eigene Position mit dem dazugehörigen Nettopreis aufzuführen. Ebenso ist die Servicepauschale als separate Position auszuweisen.</w:t>
      </w:r>
    </w:p>
    <w:p w14:paraId="4CA05BE0" w14:textId="6342506D"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 xml:space="preserve">Nach der Abholung wiegt der Auftragnehmer den Inhalt. Das Gewicht in Tonnen wird als separate Position auf der Rechnung ausgewiesen. Für jeden Standort wird nach </w:t>
      </w:r>
      <w:r w:rsidRPr="00BF2F31">
        <w:rPr>
          <w:rFonts w:cs="Arial"/>
          <w:bCs/>
          <w:szCs w:val="20"/>
        </w:rPr>
        <w:lastRenderedPageBreak/>
        <w:t>Austausch und Entsorgung eine eigene Rechnung gestellt. Der Auftragnehmer fügt jeder Rechnung die Vernichtungsprotokolle bei. Die Rückvergütung für Papier wird als separate Gutschrift ausgewiesen.</w:t>
      </w:r>
    </w:p>
    <w:p w14:paraId="5088A60C" w14:textId="6E2EF6CC"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 xml:space="preserve">Bei </w:t>
      </w:r>
      <w:r w:rsidRPr="007711F9">
        <w:rPr>
          <w:rFonts w:cs="Arial"/>
          <w:b/>
          <w:szCs w:val="20"/>
        </w:rPr>
        <w:t>Archiventsorgungen</w:t>
      </w:r>
      <w:r w:rsidRPr="00BF2F31">
        <w:rPr>
          <w:rFonts w:cs="Arial"/>
          <w:bCs/>
          <w:szCs w:val="20"/>
        </w:rPr>
        <w:t xml:space="preserve"> wird nach tatsächlichem Aufwand abgerechnet. Abzurechnende Positionen sind: die entsorgte Menge gemäß Position 2 des Preisblatts (gewogene Menge in Tonnen × Einzelpreis), Tragehelfer (Pos. 8 Preisblatt), Sicherheitsbehälter 240 Liter (Pos. 9 Preisblatt), Sicherheitsbehälter 660 Liter (Pos. 10 Preisblatt), LKW-Fahrzeug inklusive Fahrer (Pos. 11 Preisblatt) sowie die KM-Pauschale für die jeweiligen Standorte.</w:t>
      </w:r>
    </w:p>
    <w:p w14:paraId="32873DFF" w14:textId="586DB88B" w:rsidR="00BF2F31" w:rsidRPr="00BF2F31" w:rsidRDefault="00BF2F31" w:rsidP="00BF2F31">
      <w:pPr>
        <w:pStyle w:val="Listenabsatz"/>
        <w:numPr>
          <w:ilvl w:val="2"/>
          <w:numId w:val="1"/>
        </w:numPr>
        <w:tabs>
          <w:tab w:val="clear" w:pos="1440"/>
          <w:tab w:val="num" w:pos="1985"/>
        </w:tabs>
        <w:spacing w:after="120"/>
        <w:rPr>
          <w:rFonts w:cs="Arial"/>
          <w:bCs/>
          <w:szCs w:val="20"/>
        </w:rPr>
      </w:pPr>
      <w:r w:rsidRPr="00BF2F31">
        <w:rPr>
          <w:rFonts w:cs="Arial"/>
          <w:bCs/>
          <w:szCs w:val="20"/>
        </w:rPr>
        <w:t xml:space="preserve">Bei der </w:t>
      </w:r>
      <w:r w:rsidRPr="007711F9">
        <w:rPr>
          <w:rFonts w:cs="Arial"/>
          <w:b/>
          <w:szCs w:val="20"/>
        </w:rPr>
        <w:t>Entsorgung sonstiger Datenträger</w:t>
      </w:r>
      <w:r w:rsidRPr="00BF2F31">
        <w:rPr>
          <w:rFonts w:cs="Arial"/>
          <w:bCs/>
          <w:szCs w:val="20"/>
        </w:rPr>
        <w:t xml:space="preserve"> (§ 2 Abs. 3) setzt sich die Rechnung zusammen aus der Wiegemenge × Einzelpreis pro Tonne (Pos. 4 Preisblatt) und der Pauschale für Abholung, Stellung des Behälters, An- und Abfahrt sowie alle anfallenden Kosten (Pos. 5 Preisblatt).</w:t>
      </w:r>
    </w:p>
    <w:p w14:paraId="3B939031" w14:textId="203DF817" w:rsidR="00093D24" w:rsidRDefault="00067EB0" w:rsidP="00067EB0">
      <w:pPr>
        <w:pStyle w:val="Listenabsatz"/>
        <w:numPr>
          <w:ilvl w:val="2"/>
          <w:numId w:val="1"/>
        </w:numPr>
        <w:tabs>
          <w:tab w:val="clear" w:pos="1440"/>
          <w:tab w:val="num" w:pos="1985"/>
        </w:tabs>
        <w:spacing w:after="120"/>
        <w:rPr>
          <w:rFonts w:cs="Arial"/>
          <w:bCs/>
          <w:szCs w:val="20"/>
        </w:rPr>
      </w:pPr>
      <w:r w:rsidRPr="00067EB0">
        <w:rPr>
          <w:rFonts w:cs="Arial"/>
          <w:bCs/>
          <w:szCs w:val="20"/>
        </w:rPr>
        <w:t xml:space="preserve">Die Abrechnung erfolgt </w:t>
      </w:r>
      <w:r w:rsidR="00BF2F31">
        <w:rPr>
          <w:rFonts w:cs="Arial"/>
          <w:bCs/>
          <w:szCs w:val="20"/>
        </w:rPr>
        <w:t xml:space="preserve">stets </w:t>
      </w:r>
      <w:r w:rsidRPr="00067EB0">
        <w:rPr>
          <w:rFonts w:cs="Arial"/>
          <w:bCs/>
          <w:szCs w:val="20"/>
        </w:rPr>
        <w:t xml:space="preserve">nach </w:t>
      </w:r>
      <w:r w:rsidRPr="00BF2F31">
        <w:rPr>
          <w:rFonts w:cs="Arial"/>
          <w:bCs/>
          <w:szCs w:val="20"/>
        </w:rPr>
        <w:t>vollständig vertragsgemäßer Leistungserbringung.</w:t>
      </w:r>
      <w:r w:rsidRPr="00067EB0">
        <w:rPr>
          <w:rFonts w:cs="Arial"/>
          <w:bCs/>
          <w:szCs w:val="20"/>
        </w:rPr>
        <w:t xml:space="preserve"> Der Auftragnehmer hat eine den jeweils geltenden gesetzlichen Anforderungen, insbesondere den umsatzsteuerrechtlichen Vorgaben, entsprechende Rechnung zu stellen. Die Zahlung erfolgt spätestens </w:t>
      </w:r>
      <w:r w:rsidR="00AB02A2">
        <w:rPr>
          <w:rFonts w:cs="Arial"/>
          <w:bCs/>
          <w:szCs w:val="20"/>
        </w:rPr>
        <w:t>30</w:t>
      </w:r>
      <w:r w:rsidRPr="00067EB0">
        <w:rPr>
          <w:rFonts w:cs="Arial"/>
          <w:bCs/>
          <w:szCs w:val="20"/>
        </w:rPr>
        <w:t xml:space="preserve"> Tage nach Zugang der ordnungsgemäßen Rechnung per Überweisung auf das von dem Auftragnehmer angegebene Konto. Maßgeblich für die Einhaltung der Zahlungsfrist ist die Anweisung des Rechnungsbetrags durch die Auftraggeberin.</w:t>
      </w:r>
    </w:p>
    <w:p w14:paraId="4EDA2F95" w14:textId="339DF8E2" w:rsidR="00AB02A2" w:rsidRPr="00AB02A2" w:rsidRDefault="00AB02A2" w:rsidP="00AB02A2">
      <w:pPr>
        <w:pStyle w:val="Listenabsatz"/>
        <w:numPr>
          <w:ilvl w:val="2"/>
          <w:numId w:val="1"/>
        </w:numPr>
        <w:tabs>
          <w:tab w:val="clear" w:pos="1440"/>
          <w:tab w:val="num" w:pos="1985"/>
        </w:tabs>
        <w:spacing w:after="120"/>
        <w:rPr>
          <w:rFonts w:cs="Arial"/>
          <w:bCs/>
          <w:szCs w:val="20"/>
        </w:rPr>
      </w:pPr>
      <w:r>
        <w:rPr>
          <w:rFonts w:cs="Arial"/>
          <w:bCs/>
          <w:szCs w:val="20"/>
        </w:rPr>
        <w:t xml:space="preserve">Rechnungen und Anlagen sind an </w:t>
      </w:r>
      <w:hyperlink r:id="rId8" w:history="1">
        <w:r w:rsidRPr="001517CF">
          <w:rPr>
            <w:rStyle w:val="Hyperlink"/>
            <w:rFonts w:cs="Arial"/>
            <w:bCs/>
            <w:szCs w:val="20"/>
          </w:rPr>
          <w:t>immo-service@he.aok.de</w:t>
        </w:r>
      </w:hyperlink>
      <w:r>
        <w:rPr>
          <w:rFonts w:cs="Arial"/>
          <w:bCs/>
          <w:szCs w:val="20"/>
        </w:rPr>
        <w:t xml:space="preserve"> zu senden.</w:t>
      </w:r>
    </w:p>
    <w:p w14:paraId="39570918" w14:textId="3525473F" w:rsidR="00E430B5" w:rsidRPr="00AC391D" w:rsidRDefault="001379DB" w:rsidP="00E430B5">
      <w:pPr>
        <w:pStyle w:val="berschrift2"/>
      </w:pPr>
      <w:bookmarkStart w:id="14" w:name="_Toc241833718"/>
      <w:r>
        <w:t>Dokumentation</w:t>
      </w:r>
      <w:bookmarkEnd w:id="14"/>
    </w:p>
    <w:p w14:paraId="6B7E2CB5" w14:textId="581699FA" w:rsidR="001379DB" w:rsidRPr="001379DB" w:rsidRDefault="001379DB" w:rsidP="001379DB">
      <w:pPr>
        <w:pStyle w:val="Listenabsatz"/>
        <w:numPr>
          <w:ilvl w:val="2"/>
          <w:numId w:val="1"/>
        </w:numPr>
        <w:tabs>
          <w:tab w:val="clear" w:pos="1440"/>
          <w:tab w:val="num" w:pos="1985"/>
        </w:tabs>
        <w:spacing w:after="120"/>
        <w:rPr>
          <w:rFonts w:cs="Arial"/>
          <w:bCs/>
          <w:szCs w:val="20"/>
        </w:rPr>
      </w:pPr>
      <w:r w:rsidRPr="001379DB">
        <w:rPr>
          <w:rFonts w:cs="Arial"/>
          <w:bCs/>
          <w:szCs w:val="20"/>
        </w:rPr>
        <w:t>Der Auftragnehmer hat den gesamten Arbeitsablauf von der Übernahme der Sicherheitsbehälter bis zur Vernichtung der Inhalte lückenlos zu dokumentieren. Die Dokumentation umfasst insbesondere: Datum der Abholung, Standort der Abholung, Datum der Vernichtung, Wiegescheinnummer, Gewicht, Name des Abholers und Name des Vernichters.</w:t>
      </w:r>
    </w:p>
    <w:p w14:paraId="6010EE76" w14:textId="0CB1C45E" w:rsidR="00E430B5" w:rsidRPr="001379DB" w:rsidRDefault="001379DB" w:rsidP="001379DB">
      <w:pPr>
        <w:pStyle w:val="Listenabsatz"/>
        <w:numPr>
          <w:ilvl w:val="2"/>
          <w:numId w:val="1"/>
        </w:numPr>
        <w:tabs>
          <w:tab w:val="clear" w:pos="1440"/>
          <w:tab w:val="num" w:pos="1985"/>
        </w:tabs>
        <w:spacing w:after="120"/>
        <w:rPr>
          <w:rFonts w:cs="Arial"/>
          <w:bCs/>
          <w:szCs w:val="20"/>
        </w:rPr>
      </w:pPr>
      <w:r w:rsidRPr="001379DB">
        <w:rPr>
          <w:rFonts w:cs="Arial"/>
          <w:bCs/>
          <w:szCs w:val="20"/>
        </w:rPr>
        <w:t>Das Vernichtungsprotokoll ist der Auftraggeberin unverzüglich elektronisch zu übermitteln. Die Protokolle sind der Rechnung beizufügen. Rechnungen sind elektronisch per E-Mail zu übermitteln inklusive der Vernichtungsprotokolle als Anhang. Bei Archiventsorgungen erhält die Auftraggeberin das Vernichtungsprotokoll am selben Tag per E-Mail. Der Wiegeschein wird mit der Rechnung eingereicht.</w:t>
      </w:r>
    </w:p>
    <w:p w14:paraId="4962ED12" w14:textId="3D6755FB" w:rsidR="00E430B5" w:rsidRPr="00AC391D" w:rsidRDefault="00746802" w:rsidP="00E430B5">
      <w:pPr>
        <w:pStyle w:val="berschrift2"/>
      </w:pPr>
      <w:bookmarkStart w:id="15" w:name="_Toc241833719"/>
      <w:r>
        <w:t>H</w:t>
      </w:r>
      <w:r w:rsidR="00E430B5" w:rsidRPr="00AC391D">
        <w:t>öhere Gewalt</w:t>
      </w:r>
      <w:bookmarkEnd w:id="15"/>
    </w:p>
    <w:p w14:paraId="7EFB06F9"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Höhere Gewalt liegt vor, wenn ein außerhalb des Einflussbereichs der Parteien liegendes, auch bei Anwendung äußerster Sorgfalt nicht vorhersehbares und nicht abwen</w:t>
      </w:r>
      <w:r>
        <w:rPr>
          <w:rFonts w:cs="Arial"/>
          <w:bCs/>
          <w:szCs w:val="20"/>
        </w:rPr>
        <w:t>d</w:t>
      </w:r>
      <w:r w:rsidRPr="00AD06A4">
        <w:rPr>
          <w:rFonts w:cs="Arial"/>
          <w:bCs/>
          <w:szCs w:val="20"/>
        </w:rPr>
        <w:t>bares Ereignis eintritt, das die Erfüllung vertraglicher Pflichten ganz oder teilweise u</w:t>
      </w:r>
      <w:r>
        <w:rPr>
          <w:rFonts w:cs="Arial"/>
          <w:bCs/>
          <w:szCs w:val="20"/>
        </w:rPr>
        <w:t>n</w:t>
      </w:r>
      <w:r w:rsidRPr="00AD06A4">
        <w:rPr>
          <w:rFonts w:cs="Arial"/>
          <w:bCs/>
          <w:szCs w:val="20"/>
        </w:rPr>
        <w:t>möglich macht oder wesentlich erschwert.</w:t>
      </w:r>
    </w:p>
    <w:p w14:paraId="7F478014"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Als Ereignisse höherer Gewalt gelten insbesondere Naturkatastrophen (z. B. Überschwemmungen, Erdbeben, Sturm), Krieg, Terrorakte, staatliche Maßnahmen, Pandemien, Epidemien, erhebliche Störungen der Energie- oder Rohstoffversorgung sowie sonstige vergleichbare Ereignisse.</w:t>
      </w:r>
    </w:p>
    <w:p w14:paraId="750988C2"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Die betroffene Partei hat das Ereignis sowie dessen voraussichtliche Auswirkungen unverzüglich der anderen Partei mitzuteilen. Sie wird sich bemühen, mit allen technisch möglichen und wirtschaftlich zumutbaren Mitteln dafür zu sorgen, dass die Voraussetzungen zur Erfüllung dieses Vertrages wiederhergestellt werden.</w:t>
      </w:r>
    </w:p>
    <w:p w14:paraId="09D0604F"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lastRenderedPageBreak/>
        <w:t>Für die Dauer und im Umfang der durch höhere Gewalt verursac</w:t>
      </w:r>
      <w:r>
        <w:rPr>
          <w:rFonts w:cs="Arial"/>
          <w:bCs/>
          <w:szCs w:val="20"/>
        </w:rPr>
        <w:t>h</w:t>
      </w:r>
      <w:r w:rsidRPr="00AD06A4">
        <w:rPr>
          <w:rFonts w:cs="Arial"/>
          <w:bCs/>
          <w:szCs w:val="20"/>
        </w:rPr>
        <w:t xml:space="preserve">ten Leistungsstörung ruhen die gegenseitigen Leistungspflichten. Fristen verlängern sich um den Zeitraum der Behinderung zuzüglich einer angemessenen Wiederanlaufzeit. </w:t>
      </w:r>
    </w:p>
    <w:p w14:paraId="1A0B647C" w14:textId="3CBA02A9"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 xml:space="preserve">Wird die Leistungserbringung aufgrund höherer Gewalt dauerhaft unmöglich oder dauert die Behinderung länger </w:t>
      </w:r>
      <w:r w:rsidRPr="00D6340D">
        <w:rPr>
          <w:rFonts w:cs="Arial"/>
          <w:bCs/>
          <w:szCs w:val="20"/>
        </w:rPr>
        <w:t>als 60 Tage,</w:t>
      </w:r>
      <w:r w:rsidRPr="00AD06A4">
        <w:rPr>
          <w:rFonts w:cs="Arial"/>
          <w:bCs/>
          <w:szCs w:val="20"/>
        </w:rPr>
        <w:t xml:space="preserve"> sind beide Parteien berechtigt, den Ve</w:t>
      </w:r>
      <w:r>
        <w:rPr>
          <w:rFonts w:cs="Arial"/>
          <w:bCs/>
          <w:szCs w:val="20"/>
        </w:rPr>
        <w:t>r</w:t>
      </w:r>
      <w:r w:rsidRPr="00AD06A4">
        <w:rPr>
          <w:rFonts w:cs="Arial"/>
          <w:bCs/>
          <w:szCs w:val="20"/>
        </w:rPr>
        <w:t>trag aus wichtigem Grund zu kündigen. Bereits erbrachte Leistungen sind anteilig abzurechnen.</w:t>
      </w:r>
    </w:p>
    <w:p w14:paraId="421A9BD9" w14:textId="77777777" w:rsidR="00D6340D" w:rsidRPr="00AD06A4" w:rsidRDefault="00D6340D" w:rsidP="00D6340D">
      <w:pPr>
        <w:pStyle w:val="Listenabsatz"/>
        <w:numPr>
          <w:ilvl w:val="2"/>
          <w:numId w:val="1"/>
        </w:numPr>
        <w:tabs>
          <w:tab w:val="clear" w:pos="1440"/>
        </w:tabs>
        <w:spacing w:after="120"/>
        <w:rPr>
          <w:rFonts w:cs="Arial"/>
          <w:bCs/>
          <w:szCs w:val="20"/>
        </w:rPr>
      </w:pPr>
      <w:r w:rsidRPr="00AD06A4">
        <w:rPr>
          <w:rFonts w:cs="Arial"/>
          <w:bCs/>
          <w:szCs w:val="20"/>
        </w:rPr>
        <w:t>Soweit die Parteien dieses Vertrags ausdrücklich ein Fixgeschäft vereinbart haben oder sich aus Art und Zweck der Leistung ein Fixcharakter ergibt (Fixgeschäft), gelten die vertraglich vereinbarten Termine und Fristen als vereinbartes essenzielles Lei</w:t>
      </w:r>
      <w:r>
        <w:rPr>
          <w:rFonts w:cs="Arial"/>
          <w:bCs/>
          <w:szCs w:val="20"/>
        </w:rPr>
        <w:t>s</w:t>
      </w:r>
      <w:r w:rsidRPr="00AD06A4">
        <w:rPr>
          <w:rFonts w:cs="Arial"/>
          <w:bCs/>
          <w:szCs w:val="20"/>
        </w:rPr>
        <w:t>tungszeitmoment. In einem Fixgeschäft verschieben sich vereinbarte Leistungsfristen und -termine auch bei Vorliegen höherer Gewalt nicht automatisch oder jedenfalls nicht über das vertraglich vereinbarte Leistungsdatum hinaus. Wegen des Fixcharakters der Leistung besteht kein Anspruch auf Setzung einer Nachfrist; der Vertrag kann ohne Nachfrist gekündigt werden, es sei denn, die Vertragsparteien einigen sich einvernehmlich auf eine Erfüllung zu einem anderen Zeitpunkt.</w:t>
      </w:r>
    </w:p>
    <w:p w14:paraId="398767E7" w14:textId="5C4B00D0" w:rsidR="00E430B5" w:rsidRPr="00D6340D" w:rsidRDefault="00D6340D" w:rsidP="00E430B5">
      <w:pPr>
        <w:pStyle w:val="Listenabsatz"/>
        <w:numPr>
          <w:ilvl w:val="2"/>
          <w:numId w:val="1"/>
        </w:numPr>
        <w:tabs>
          <w:tab w:val="clear" w:pos="1440"/>
        </w:tabs>
        <w:spacing w:after="120"/>
        <w:rPr>
          <w:rFonts w:cs="Arial"/>
          <w:bCs/>
          <w:szCs w:val="20"/>
        </w:rPr>
      </w:pPr>
      <w:r w:rsidRPr="00AD06A4">
        <w:rPr>
          <w:rFonts w:cs="Arial"/>
          <w:bCs/>
          <w:szCs w:val="20"/>
        </w:rPr>
        <w:t>Schadensersatzansprüche wegen höherer Gewalt bestehen nicht.</w:t>
      </w:r>
    </w:p>
    <w:p w14:paraId="433F9BC3" w14:textId="0CD0974B" w:rsidR="00D6340D" w:rsidRPr="00D6340D" w:rsidRDefault="00E430B5" w:rsidP="00D6340D">
      <w:pPr>
        <w:pStyle w:val="berschrift2"/>
      </w:pPr>
      <w:bookmarkStart w:id="16" w:name="_Toc241833720"/>
      <w:r w:rsidRPr="00AC391D">
        <w:t>Vertragsstrafe</w:t>
      </w:r>
      <w:bookmarkEnd w:id="16"/>
    </w:p>
    <w:p w14:paraId="7A47687E" w14:textId="77777777"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Der Auftragnehmer verpflichtet sich, die vereinbarte Leistung innerhalb der im Vertrag festgelegten Frist zu erbringen.</w:t>
      </w:r>
    </w:p>
    <w:p w14:paraId="2080B61E" w14:textId="77777777"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Für jeden Kalendertag des Verzugs wird eine Vertragsstrafe in Höhe von 0,2 % der Auftragssumme, jedoch maximal 5 % der Gesamtauftragssumme, fällig.</w:t>
      </w:r>
    </w:p>
    <w:p w14:paraId="04D7589F" w14:textId="77777777"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Die Vertragsstrafe wird unabhängig von weiteren Schadensersatzansprüchen des Auftraggebers erhoben.</w:t>
      </w:r>
    </w:p>
    <w:p w14:paraId="3AFAD712" w14:textId="77777777" w:rsidR="00D6340D" w:rsidRDefault="00D6340D" w:rsidP="00D6340D">
      <w:pPr>
        <w:pStyle w:val="Listenabsatz"/>
        <w:numPr>
          <w:ilvl w:val="2"/>
          <w:numId w:val="1"/>
        </w:numPr>
        <w:tabs>
          <w:tab w:val="clear" w:pos="1440"/>
        </w:tabs>
        <w:spacing w:after="120"/>
        <w:rPr>
          <w:rFonts w:cs="Arial"/>
          <w:bCs/>
          <w:szCs w:val="20"/>
        </w:rPr>
      </w:pPr>
      <w:r w:rsidRPr="0047177B">
        <w:rPr>
          <w:rFonts w:cs="Arial"/>
          <w:bCs/>
          <w:szCs w:val="20"/>
        </w:rPr>
        <w:t>Der Auftraggeber behält sich das Recht vor, die Vertragsstrafe mit offenen Forderungen zu verrechnen.</w:t>
      </w:r>
    </w:p>
    <w:p w14:paraId="4453F447" w14:textId="3AB4B8A2" w:rsidR="00D6340D" w:rsidRPr="00D6340D" w:rsidRDefault="00D6340D" w:rsidP="00D6340D">
      <w:pPr>
        <w:pStyle w:val="Listenabsatz"/>
        <w:numPr>
          <w:ilvl w:val="2"/>
          <w:numId w:val="1"/>
        </w:numPr>
        <w:tabs>
          <w:tab w:val="clear" w:pos="1440"/>
        </w:tabs>
        <w:spacing w:after="120"/>
        <w:rPr>
          <w:rFonts w:cs="Arial"/>
          <w:bCs/>
          <w:szCs w:val="20"/>
        </w:rPr>
      </w:pPr>
      <w:r w:rsidRPr="00D6340D">
        <w:rPr>
          <w:rFonts w:cs="Arial"/>
          <w:bCs/>
          <w:szCs w:val="20"/>
        </w:rPr>
        <w:t xml:space="preserve">Bei sonstigen Verstößen gegen diesen Vertrag, die nicht unter </w:t>
      </w:r>
      <w:r w:rsidR="00EC2C8D">
        <w:rPr>
          <w:rFonts w:cs="Arial"/>
          <w:bCs/>
          <w:szCs w:val="20"/>
        </w:rPr>
        <w:t>die Absätze 1 bis 4</w:t>
      </w:r>
      <w:r w:rsidRPr="00D6340D">
        <w:rPr>
          <w:rFonts w:cs="Arial"/>
          <w:bCs/>
          <w:szCs w:val="20"/>
        </w:rPr>
        <w:t xml:space="preserve"> fallen, kann die Auftraggeberin unter Beachtung des Grundsatzes der Verhältnismäßigkeit insbesondere die nachfolgenden Maßnahmen nach Anhörung des Auftragnehmers beschließen.</w:t>
      </w:r>
    </w:p>
    <w:p w14:paraId="63CF1664" w14:textId="77777777" w:rsidR="00D6340D" w:rsidRPr="0047177B" w:rsidRDefault="00D6340D" w:rsidP="00D6340D">
      <w:pPr>
        <w:spacing w:after="120" w:line="240" w:lineRule="auto"/>
        <w:ind w:left="567"/>
        <w:rPr>
          <w:rFonts w:cs="Arial"/>
          <w:bCs/>
          <w:szCs w:val="20"/>
        </w:rPr>
      </w:pPr>
      <w:r>
        <w:rPr>
          <w:rFonts w:cs="Arial"/>
          <w:bCs/>
          <w:szCs w:val="20"/>
        </w:rPr>
        <w:t xml:space="preserve">a) </w:t>
      </w:r>
      <w:r w:rsidRPr="0047177B">
        <w:rPr>
          <w:rFonts w:cs="Arial"/>
          <w:bCs/>
          <w:szCs w:val="20"/>
        </w:rPr>
        <w:t>Verwarnung</w:t>
      </w:r>
    </w:p>
    <w:p w14:paraId="1A9AE8ED" w14:textId="77777777" w:rsidR="00D6340D" w:rsidRPr="0047177B" w:rsidRDefault="00D6340D" w:rsidP="00D6340D">
      <w:pPr>
        <w:spacing w:after="120" w:line="240" w:lineRule="auto"/>
        <w:ind w:left="567"/>
        <w:rPr>
          <w:rFonts w:cs="Arial"/>
          <w:bCs/>
          <w:szCs w:val="20"/>
        </w:rPr>
      </w:pPr>
      <w:r>
        <w:rPr>
          <w:rFonts w:cs="Arial"/>
          <w:bCs/>
          <w:szCs w:val="20"/>
        </w:rPr>
        <w:t xml:space="preserve">b) </w:t>
      </w:r>
      <w:r w:rsidRPr="0047177B">
        <w:rPr>
          <w:rFonts w:cs="Arial"/>
          <w:bCs/>
          <w:szCs w:val="20"/>
        </w:rPr>
        <w:t xml:space="preserve">Bei schwerwiegenden Verstößen eine vom Auftraggeber festzulegende Vertragsstrafe </w:t>
      </w:r>
      <w:proofErr w:type="spellStart"/>
      <w:r w:rsidRPr="0047177B">
        <w:rPr>
          <w:rFonts w:cs="Arial"/>
          <w:bCs/>
          <w:szCs w:val="20"/>
        </w:rPr>
        <w:t>i.H.v</w:t>
      </w:r>
      <w:proofErr w:type="spellEnd"/>
      <w:r w:rsidRPr="0047177B">
        <w:rPr>
          <w:rFonts w:cs="Arial"/>
          <w:bCs/>
          <w:szCs w:val="20"/>
        </w:rPr>
        <w:t>.</w:t>
      </w:r>
      <w:r>
        <w:rPr>
          <w:rFonts w:cs="Arial"/>
          <w:bCs/>
          <w:szCs w:val="20"/>
        </w:rPr>
        <w:t xml:space="preserve"> </w:t>
      </w:r>
      <w:r w:rsidRPr="0047177B">
        <w:rPr>
          <w:rFonts w:cs="Arial"/>
          <w:bCs/>
          <w:szCs w:val="20"/>
        </w:rPr>
        <w:t>maximal 3 % der Auftragssumme</w:t>
      </w:r>
    </w:p>
    <w:p w14:paraId="43E68378" w14:textId="46D2A7F4" w:rsidR="00D6340D" w:rsidRPr="0047177B" w:rsidRDefault="00D6340D" w:rsidP="00D6340D">
      <w:pPr>
        <w:pStyle w:val="Listenabsatz"/>
        <w:numPr>
          <w:ilvl w:val="2"/>
          <w:numId w:val="1"/>
        </w:numPr>
        <w:tabs>
          <w:tab w:val="clear" w:pos="1440"/>
        </w:tabs>
        <w:spacing w:after="120"/>
        <w:rPr>
          <w:rFonts w:cs="Arial"/>
          <w:bCs/>
          <w:szCs w:val="20"/>
        </w:rPr>
      </w:pPr>
      <w:r w:rsidRPr="0047177B">
        <w:rPr>
          <w:rFonts w:cs="Arial"/>
          <w:bCs/>
          <w:szCs w:val="20"/>
        </w:rPr>
        <w:t xml:space="preserve">Schwerwiegende Verstöße i.S.v. Abs. </w:t>
      </w:r>
      <w:r w:rsidR="00EC2C8D">
        <w:rPr>
          <w:rFonts w:cs="Arial"/>
          <w:bCs/>
          <w:szCs w:val="20"/>
        </w:rPr>
        <w:t>5</w:t>
      </w:r>
      <w:r w:rsidRPr="0047177B">
        <w:rPr>
          <w:rFonts w:cs="Arial"/>
          <w:bCs/>
          <w:szCs w:val="20"/>
        </w:rPr>
        <w:t xml:space="preserve"> b) sind insbesondere:</w:t>
      </w:r>
    </w:p>
    <w:p w14:paraId="7D4E7559" w14:textId="375746BE" w:rsidR="00D6340D" w:rsidRPr="0047177B" w:rsidRDefault="00D6340D" w:rsidP="00D6340D">
      <w:pPr>
        <w:spacing w:after="120" w:line="240" w:lineRule="auto"/>
        <w:rPr>
          <w:rFonts w:cs="Arial"/>
          <w:bCs/>
          <w:szCs w:val="20"/>
        </w:rPr>
      </w:pPr>
      <w:r>
        <w:rPr>
          <w:rFonts w:cs="Arial"/>
          <w:bCs/>
          <w:szCs w:val="20"/>
        </w:rPr>
        <w:t xml:space="preserve">a) </w:t>
      </w:r>
      <w:r w:rsidRPr="0047177B">
        <w:rPr>
          <w:rFonts w:cs="Arial"/>
          <w:bCs/>
          <w:szCs w:val="20"/>
        </w:rPr>
        <w:t>Leistungserbringung mit groben Mängeln</w:t>
      </w:r>
      <w:r w:rsidR="00EC2C8D">
        <w:rPr>
          <w:rFonts w:cs="Arial"/>
          <w:bCs/>
          <w:szCs w:val="20"/>
        </w:rPr>
        <w:t>,</w:t>
      </w:r>
    </w:p>
    <w:p w14:paraId="7301DC16" w14:textId="2F38F09C" w:rsidR="00D6340D" w:rsidRPr="0047177B" w:rsidRDefault="00D6340D" w:rsidP="00D6340D">
      <w:pPr>
        <w:spacing w:after="120" w:line="240" w:lineRule="auto"/>
        <w:rPr>
          <w:rFonts w:cs="Arial"/>
          <w:bCs/>
          <w:szCs w:val="20"/>
        </w:rPr>
      </w:pPr>
      <w:r>
        <w:rPr>
          <w:rFonts w:cs="Arial"/>
          <w:bCs/>
          <w:szCs w:val="20"/>
        </w:rPr>
        <w:t xml:space="preserve">b) </w:t>
      </w:r>
      <w:r w:rsidR="00EC2C8D">
        <w:rPr>
          <w:rFonts w:cs="Arial"/>
          <w:bCs/>
          <w:szCs w:val="20"/>
        </w:rPr>
        <w:t>Missachtung von gesetzlichen oder vertraglichen Datenschutzbestimmungen,</w:t>
      </w:r>
    </w:p>
    <w:p w14:paraId="296539C5" w14:textId="77777777" w:rsidR="00D6340D" w:rsidRPr="0047177B" w:rsidRDefault="00D6340D" w:rsidP="00D6340D">
      <w:pPr>
        <w:spacing w:after="120" w:line="240" w:lineRule="auto"/>
        <w:rPr>
          <w:rFonts w:cs="Arial"/>
          <w:bCs/>
          <w:szCs w:val="20"/>
        </w:rPr>
      </w:pPr>
      <w:r>
        <w:rPr>
          <w:rFonts w:cs="Arial"/>
          <w:bCs/>
          <w:szCs w:val="20"/>
        </w:rPr>
        <w:t xml:space="preserve">d) </w:t>
      </w:r>
      <w:r w:rsidRPr="0047177B">
        <w:rPr>
          <w:rFonts w:cs="Arial"/>
          <w:bCs/>
          <w:szCs w:val="20"/>
        </w:rPr>
        <w:t>Nichtbeachtung der Vorschriften des Mindestlohngesetzes und des Schwarzarbeitsbekämpfungsgesetzes (</w:t>
      </w:r>
      <w:proofErr w:type="spellStart"/>
      <w:r w:rsidRPr="0047177B">
        <w:rPr>
          <w:rFonts w:cs="Arial"/>
          <w:bCs/>
          <w:szCs w:val="20"/>
        </w:rPr>
        <w:t>SchwarzArbG</w:t>
      </w:r>
      <w:proofErr w:type="spellEnd"/>
      <w:r w:rsidRPr="0047177B">
        <w:rPr>
          <w:rFonts w:cs="Arial"/>
          <w:bCs/>
          <w:szCs w:val="20"/>
        </w:rPr>
        <w:t>).</w:t>
      </w:r>
    </w:p>
    <w:p w14:paraId="3682D838" w14:textId="2847B0EF" w:rsidR="00E430B5" w:rsidRPr="00EC2C8D" w:rsidRDefault="00D6340D" w:rsidP="00E430B5">
      <w:pPr>
        <w:pStyle w:val="Listenabsatz"/>
        <w:numPr>
          <w:ilvl w:val="2"/>
          <w:numId w:val="1"/>
        </w:numPr>
        <w:tabs>
          <w:tab w:val="clear" w:pos="1440"/>
        </w:tabs>
        <w:spacing w:after="120"/>
        <w:rPr>
          <w:rFonts w:cs="Arial"/>
          <w:bCs/>
          <w:szCs w:val="20"/>
        </w:rPr>
      </w:pPr>
      <w:r>
        <w:rPr>
          <w:rFonts w:cs="Arial"/>
          <w:bCs/>
          <w:szCs w:val="20"/>
        </w:rPr>
        <w:t xml:space="preserve"> </w:t>
      </w:r>
      <w:r w:rsidRPr="0047177B">
        <w:rPr>
          <w:rFonts w:cs="Arial"/>
          <w:bCs/>
          <w:szCs w:val="20"/>
        </w:rPr>
        <w:t>Unabhängig von den Maßnahmen ist der durch die Vertragsverletzung entstandene Schaden, unter Anrechnung von gegebenenfalls ausgesprochenen Vertragsstrafen, zu ersetze</w:t>
      </w:r>
      <w:r w:rsidR="00EC2C8D">
        <w:rPr>
          <w:rFonts w:cs="Arial"/>
          <w:bCs/>
          <w:szCs w:val="20"/>
        </w:rPr>
        <w:t>n.</w:t>
      </w:r>
    </w:p>
    <w:p w14:paraId="42C2DDD1" w14:textId="4E9C9782" w:rsidR="00746802" w:rsidRPr="00AC391D" w:rsidRDefault="00746802" w:rsidP="00746802">
      <w:pPr>
        <w:pStyle w:val="berschrift2"/>
      </w:pPr>
      <w:bookmarkStart w:id="17" w:name="_Toc241833721"/>
      <w:r>
        <w:lastRenderedPageBreak/>
        <w:t xml:space="preserve">Haftung und </w:t>
      </w:r>
      <w:r w:rsidRPr="00AC391D">
        <w:t>Versicherung</w:t>
      </w:r>
      <w:bookmarkEnd w:id="17"/>
    </w:p>
    <w:p w14:paraId="205F0352" w14:textId="77777777" w:rsidR="00EC2C8D" w:rsidRPr="00F16989"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Der Auftragnehmer haftet für alle Schäden, die der Auftragnehmer oder seine Erfüllungs- und Verrichtungsgehilfen im Rahmen der Auftragserfüllung schuldhaft verursachen.</w:t>
      </w:r>
    </w:p>
    <w:p w14:paraId="780F32AF" w14:textId="77777777" w:rsidR="00EC2C8D" w:rsidRPr="00F16989"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Die Haftung richtet sich, soweit im Vertrag nichts anderes bestimmt ist, nach den gesetzlichen Vorschriften.</w:t>
      </w:r>
    </w:p>
    <w:p w14:paraId="7A1851DE" w14:textId="77777777" w:rsidR="00EC2C8D" w:rsidRPr="00F16989"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Der Auftragnehmer stellt die Auftraggeberin von allen durch Dritte gegen die Auftraggeberin erhobenen Ansprüchen – gleich aus welchem Rechtsgrund – frei, wenn und s</w:t>
      </w:r>
      <w:r>
        <w:rPr>
          <w:rFonts w:cs="Arial"/>
          <w:bCs/>
          <w:szCs w:val="20"/>
        </w:rPr>
        <w:t>o</w:t>
      </w:r>
      <w:r w:rsidRPr="00F16989">
        <w:rPr>
          <w:rFonts w:cs="Arial"/>
          <w:bCs/>
          <w:szCs w:val="20"/>
        </w:rPr>
        <w:t>weit diese Ansprüche auf der Nicht- oder Schlechterfüllung der Verpflichtungen aus diesem Vertrag beruhen. Dies gilt nicht, wenn und soweit der Auftragnehmer die Nicht- und Schlechterfüllung der Vertragspflichten nicht zu vertreten hat. Die Freistellung sowie die Haftung gegenüber der Auftraggeberin in Haftpflichtfällen umfassen auch Folgeschäden.</w:t>
      </w:r>
    </w:p>
    <w:p w14:paraId="120999E0" w14:textId="77777777" w:rsidR="00EC2C8D" w:rsidRDefault="00EC2C8D" w:rsidP="00EC2C8D">
      <w:pPr>
        <w:pStyle w:val="Listenabsatz"/>
        <w:numPr>
          <w:ilvl w:val="2"/>
          <w:numId w:val="1"/>
        </w:numPr>
        <w:tabs>
          <w:tab w:val="clear" w:pos="1440"/>
        </w:tabs>
        <w:spacing w:after="120"/>
        <w:rPr>
          <w:rFonts w:cs="Arial"/>
          <w:bCs/>
          <w:szCs w:val="20"/>
        </w:rPr>
      </w:pPr>
      <w:r w:rsidRPr="00F16989">
        <w:rPr>
          <w:rFonts w:cs="Arial"/>
          <w:bCs/>
          <w:szCs w:val="20"/>
        </w:rPr>
        <w:t>Der Auftragnehmer wird in Verträgen mit Dritten, die er mit der Erfüllung von Verpflichtungen aus diesem Vertrag beauftragt, diesem Vertrag entsprechende Haftungsregeln aufnehmen.</w:t>
      </w:r>
    </w:p>
    <w:p w14:paraId="720D01B1" w14:textId="25659334" w:rsidR="0070039F" w:rsidRPr="0070039F" w:rsidRDefault="00EC2C8D" w:rsidP="00CA1530">
      <w:pPr>
        <w:pStyle w:val="Listenabsatz"/>
        <w:numPr>
          <w:ilvl w:val="2"/>
          <w:numId w:val="1"/>
        </w:numPr>
        <w:tabs>
          <w:tab w:val="clear" w:pos="1440"/>
        </w:tabs>
        <w:spacing w:after="120"/>
        <w:rPr>
          <w:rFonts w:cs="Arial"/>
          <w:bCs/>
          <w:szCs w:val="20"/>
        </w:rPr>
      </w:pPr>
      <w:r w:rsidRPr="0070039F">
        <w:rPr>
          <w:rFonts w:cs="Arial"/>
          <w:bCs/>
          <w:szCs w:val="20"/>
        </w:rPr>
        <w:t>Der Auftragnehmer verfügt über eine Betriebs-/Berufshaftpflichtversicherung (Versicherungssummen je Versicherungsfall) in</w:t>
      </w:r>
      <w:r w:rsidR="0070039F" w:rsidRPr="0070039F">
        <w:rPr>
          <w:rFonts w:cs="Arial"/>
          <w:bCs/>
          <w:szCs w:val="20"/>
        </w:rPr>
        <w:t xml:space="preserve"> mindestens folgenden Umfang:</w:t>
      </w:r>
    </w:p>
    <w:p w14:paraId="7806E60C" w14:textId="22B54139" w:rsidR="0070039F" w:rsidRPr="0070039F" w:rsidRDefault="0070039F" w:rsidP="00CA1530">
      <w:pPr>
        <w:pStyle w:val="Listenabsatz"/>
        <w:spacing w:after="120"/>
        <w:ind w:left="567"/>
        <w:rPr>
          <w:rFonts w:cs="Arial"/>
          <w:bCs/>
          <w:szCs w:val="20"/>
        </w:rPr>
      </w:pPr>
      <w:r w:rsidRPr="0070039F">
        <w:rPr>
          <w:rFonts w:ascii="Cambria Math" w:hAnsi="Cambria Math" w:cs="Cambria Math"/>
          <w:bCs/>
          <w:szCs w:val="20"/>
        </w:rPr>
        <w:t>⦁</w:t>
      </w:r>
      <w:r w:rsidRPr="0070039F">
        <w:rPr>
          <w:rFonts w:cs="Arial"/>
          <w:bCs/>
          <w:szCs w:val="20"/>
        </w:rPr>
        <w:tab/>
        <w:t>für Personen-/ Sach-/Vermögensschäden: 5 Mio. EUR pauschal, 2-fach maximiert je Versicherungsjahr,</w:t>
      </w:r>
    </w:p>
    <w:p w14:paraId="0A6FC68F" w14:textId="746A5A36" w:rsidR="0070039F" w:rsidRPr="0070039F" w:rsidRDefault="0070039F" w:rsidP="00CA1530">
      <w:pPr>
        <w:pStyle w:val="Listenabsatz"/>
        <w:spacing w:after="120"/>
        <w:ind w:left="567"/>
        <w:rPr>
          <w:rFonts w:cs="Arial"/>
          <w:bCs/>
          <w:szCs w:val="20"/>
        </w:rPr>
      </w:pPr>
      <w:r w:rsidRPr="0070039F">
        <w:rPr>
          <w:rFonts w:ascii="Cambria Math" w:hAnsi="Cambria Math" w:cs="Cambria Math"/>
          <w:bCs/>
          <w:szCs w:val="20"/>
        </w:rPr>
        <w:t>⦁</w:t>
      </w:r>
      <w:r w:rsidRPr="0070039F">
        <w:rPr>
          <w:rFonts w:cs="Arial"/>
          <w:bCs/>
          <w:szCs w:val="20"/>
        </w:rPr>
        <w:tab/>
        <w:t>für Vermögensschäden, inklusive Verletzung von Datenschutzbestimmungen</w:t>
      </w:r>
    </w:p>
    <w:p w14:paraId="0858B322" w14:textId="05DD7A7A" w:rsidR="00746802" w:rsidRPr="0070039F" w:rsidRDefault="00EC2C8D" w:rsidP="00CA1530">
      <w:pPr>
        <w:pStyle w:val="Listenabsatz"/>
        <w:numPr>
          <w:ilvl w:val="2"/>
          <w:numId w:val="1"/>
        </w:numPr>
        <w:tabs>
          <w:tab w:val="clear" w:pos="1440"/>
        </w:tabs>
        <w:spacing w:after="120"/>
        <w:rPr>
          <w:rFonts w:cs="Arial"/>
          <w:bCs/>
          <w:szCs w:val="20"/>
        </w:rPr>
      </w:pPr>
      <w:r w:rsidRPr="0070039F">
        <w:rPr>
          <w:rFonts w:cs="Arial"/>
          <w:bCs/>
          <w:szCs w:val="20"/>
        </w:rPr>
        <w:t>. Im Zuschlagsfall wird der Auftragnehmer auf Anforderung durch die Auftraggeberin bzw. spätestens vier Wochen nach Zuschlagserteilung den Nachweis über das Vorliegen einer entsprechenden Betriebs-/Berufshaftpflichtversicherung für Sach-, Personen und Vermögensschäden inklusive Verletzungen von Datenschutzbestimmungen (nur sofern auch datenschutzrechtliche Anforderungen im Zusammenhang mit dem Vertrag bzw. Leistung tatsächlich bestehen) vorlegen.</w:t>
      </w:r>
    </w:p>
    <w:p w14:paraId="3A00F978" w14:textId="4C4C4B9C" w:rsidR="00E430B5" w:rsidRPr="00AC391D" w:rsidRDefault="00140AAF" w:rsidP="00E430B5">
      <w:pPr>
        <w:pStyle w:val="berschrift2"/>
      </w:pPr>
      <w:bookmarkStart w:id="18" w:name="_Toc241833722"/>
      <w:r>
        <w:t>Unterauftragnehmer</w:t>
      </w:r>
      <w:bookmarkEnd w:id="18"/>
    </w:p>
    <w:p w14:paraId="34F2B628" w14:textId="1C32A411" w:rsidR="00321867" w:rsidRDefault="00321867" w:rsidP="00B64953">
      <w:pPr>
        <w:pStyle w:val="Listenabsatz"/>
        <w:numPr>
          <w:ilvl w:val="2"/>
          <w:numId w:val="1"/>
        </w:numPr>
        <w:tabs>
          <w:tab w:val="clear" w:pos="1440"/>
          <w:tab w:val="num" w:pos="1985"/>
        </w:tabs>
        <w:spacing w:after="120"/>
        <w:rPr>
          <w:rFonts w:cs="Arial"/>
          <w:bCs/>
          <w:szCs w:val="20"/>
        </w:rPr>
      </w:pPr>
      <w:r w:rsidRPr="00AC391D">
        <w:rPr>
          <w:rFonts w:cs="Arial"/>
          <w:bCs/>
          <w:szCs w:val="20"/>
        </w:rPr>
        <w:t xml:space="preserve">Die Weitergabe von Teilleistungen an Unterauftragnehmer bedarf der vorherigen schriftlichen Zustimmung durch die </w:t>
      </w:r>
      <w:r w:rsidR="00DD7C6F" w:rsidRPr="00AC391D">
        <w:rPr>
          <w:rFonts w:cs="Arial"/>
          <w:bCs/>
          <w:szCs w:val="20"/>
        </w:rPr>
        <w:t>Auftraggeberin</w:t>
      </w:r>
      <w:r w:rsidRPr="00AC391D">
        <w:rPr>
          <w:rFonts w:cs="Arial"/>
          <w:bCs/>
          <w:szCs w:val="20"/>
        </w:rPr>
        <w:t>. Soweit der Einsatz oder der Austausch eine</w:t>
      </w:r>
      <w:r w:rsidR="00DD7C6F" w:rsidRPr="00AC391D">
        <w:rPr>
          <w:rFonts w:cs="Arial"/>
          <w:bCs/>
          <w:szCs w:val="20"/>
        </w:rPr>
        <w:t>s</w:t>
      </w:r>
      <w:r w:rsidRPr="00AC391D">
        <w:rPr>
          <w:rFonts w:cs="Arial"/>
          <w:bCs/>
          <w:szCs w:val="20"/>
        </w:rPr>
        <w:t xml:space="preserve"> Unterauftragnehmer</w:t>
      </w:r>
      <w:r w:rsidR="00DD7C6F" w:rsidRPr="00AC391D">
        <w:rPr>
          <w:rFonts w:cs="Arial"/>
          <w:bCs/>
          <w:szCs w:val="20"/>
        </w:rPr>
        <w:t>s</w:t>
      </w:r>
      <w:r w:rsidRPr="00AC391D">
        <w:rPr>
          <w:rFonts w:cs="Arial"/>
          <w:bCs/>
          <w:szCs w:val="20"/>
        </w:rPr>
        <w:t xml:space="preserve"> beabsichtigt ist, ist die </w:t>
      </w:r>
      <w:r w:rsidR="00DD7C6F" w:rsidRPr="00AC391D">
        <w:rPr>
          <w:rFonts w:cs="Arial"/>
          <w:bCs/>
          <w:szCs w:val="20"/>
        </w:rPr>
        <w:t>Auftraggeberin</w:t>
      </w:r>
      <w:r w:rsidRPr="00AC391D">
        <w:rPr>
          <w:rFonts w:cs="Arial"/>
          <w:bCs/>
          <w:szCs w:val="20"/>
        </w:rPr>
        <w:t xml:space="preserve"> im Vorfeld rechtzeitig zu informieren. Im Rahmen der Information hat </w:t>
      </w:r>
      <w:r w:rsidR="00B64953">
        <w:rPr>
          <w:rFonts w:cs="Arial"/>
          <w:bCs/>
          <w:szCs w:val="20"/>
        </w:rPr>
        <w:t>der</w:t>
      </w:r>
      <w:r w:rsidRPr="00AC391D">
        <w:rPr>
          <w:rFonts w:cs="Arial"/>
          <w:bCs/>
          <w:szCs w:val="20"/>
        </w:rPr>
        <w:t xml:space="preserve"> </w:t>
      </w:r>
      <w:r w:rsidR="00DD7C6F" w:rsidRPr="00AC391D">
        <w:rPr>
          <w:rFonts w:cs="Arial"/>
          <w:bCs/>
          <w:szCs w:val="20"/>
        </w:rPr>
        <w:t>Auftrag</w:t>
      </w:r>
      <w:r w:rsidR="000E6925" w:rsidRPr="00AC391D">
        <w:rPr>
          <w:rFonts w:cs="Arial"/>
          <w:bCs/>
          <w:szCs w:val="20"/>
        </w:rPr>
        <w:t>nehmer</w:t>
      </w:r>
      <w:r w:rsidRPr="00AC391D">
        <w:rPr>
          <w:rFonts w:cs="Arial"/>
          <w:bCs/>
          <w:szCs w:val="20"/>
        </w:rPr>
        <w:t xml:space="preserve"> durch eine schriftliche Erklärung </w:t>
      </w:r>
      <w:r w:rsidR="000E6925" w:rsidRPr="00AC391D">
        <w:rPr>
          <w:rFonts w:cs="Arial"/>
          <w:bCs/>
          <w:szCs w:val="20"/>
        </w:rPr>
        <w:t>des</w:t>
      </w:r>
      <w:r w:rsidRPr="00AC391D">
        <w:rPr>
          <w:rFonts w:cs="Arial"/>
          <w:bCs/>
          <w:szCs w:val="20"/>
        </w:rPr>
        <w:t xml:space="preserve"> Unterauftragnehmer</w:t>
      </w:r>
      <w:r w:rsidR="000E6925" w:rsidRPr="00AC391D">
        <w:rPr>
          <w:rFonts w:cs="Arial"/>
          <w:bCs/>
          <w:szCs w:val="20"/>
        </w:rPr>
        <w:t>s</w:t>
      </w:r>
      <w:r w:rsidRPr="00AC391D">
        <w:rPr>
          <w:rFonts w:cs="Arial"/>
          <w:bCs/>
          <w:szCs w:val="20"/>
        </w:rPr>
        <w:t xml:space="preserve"> nachzuweisen, dass</w:t>
      </w:r>
      <w:r w:rsidR="00B64953">
        <w:rPr>
          <w:rFonts w:cs="Arial"/>
          <w:bCs/>
          <w:szCs w:val="20"/>
        </w:rPr>
        <w:t xml:space="preserve"> </w:t>
      </w:r>
      <w:r w:rsidR="000E6925" w:rsidRPr="00AC391D">
        <w:rPr>
          <w:rFonts w:cs="Arial"/>
          <w:bCs/>
          <w:szCs w:val="20"/>
        </w:rPr>
        <w:t>er</w:t>
      </w:r>
      <w:r w:rsidRPr="00AC391D">
        <w:rPr>
          <w:rFonts w:cs="Arial"/>
          <w:bCs/>
          <w:szCs w:val="20"/>
        </w:rPr>
        <w:t xml:space="preserve"> tatsächlich über die Mittel und Kapazitäten diese</w:t>
      </w:r>
      <w:r w:rsidR="000E6925" w:rsidRPr="00AC391D">
        <w:rPr>
          <w:rFonts w:cs="Arial"/>
          <w:bCs/>
          <w:szCs w:val="20"/>
        </w:rPr>
        <w:t>s</w:t>
      </w:r>
      <w:r w:rsidRPr="00AC391D">
        <w:rPr>
          <w:rFonts w:cs="Arial"/>
          <w:bCs/>
          <w:szCs w:val="20"/>
        </w:rPr>
        <w:t xml:space="preserve"> Unterauftragsnehmer</w:t>
      </w:r>
      <w:r w:rsidR="000E6925" w:rsidRPr="00AC391D">
        <w:rPr>
          <w:rFonts w:cs="Arial"/>
          <w:bCs/>
          <w:szCs w:val="20"/>
        </w:rPr>
        <w:t>s</w:t>
      </w:r>
      <w:r w:rsidRPr="00AC391D">
        <w:rPr>
          <w:rFonts w:cs="Arial"/>
          <w:bCs/>
          <w:szCs w:val="20"/>
        </w:rPr>
        <w:t xml:space="preserve"> verfügt. Bloße Zulieferungen oder rein unterstützende Hilfstätigkeiten sind nicht als Unteraufträge im Sinne dieser Regelung zu verstehen.</w:t>
      </w:r>
    </w:p>
    <w:p w14:paraId="2FF89B11" w14:textId="77777777" w:rsidR="00B64953" w:rsidRDefault="00140AAF" w:rsidP="00B64953">
      <w:pPr>
        <w:pStyle w:val="Listenabsatz"/>
        <w:spacing w:after="120"/>
        <w:ind w:left="567"/>
        <w:rPr>
          <w:rFonts w:cs="Arial"/>
          <w:bCs/>
          <w:szCs w:val="20"/>
        </w:rPr>
      </w:pPr>
      <w:r w:rsidRPr="00140AAF">
        <w:rPr>
          <w:rFonts w:cs="Arial"/>
          <w:bCs/>
          <w:szCs w:val="20"/>
        </w:rPr>
        <w:t>Die Zustimmung gilt als erteilt für die in dem Angebot des Auftragnehmers konkret als Unterauftragnehmer benannten Unternehmen für die dort jeweils genannten Leistungen</w:t>
      </w:r>
    </w:p>
    <w:p w14:paraId="3B194FDD"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Im Falle des Einsatzes eine</w:t>
      </w:r>
      <w:r w:rsidR="000E6925" w:rsidRPr="00B64953">
        <w:rPr>
          <w:rFonts w:cs="Arial"/>
          <w:bCs/>
          <w:szCs w:val="20"/>
        </w:rPr>
        <w:t>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kann die </w:t>
      </w:r>
      <w:r w:rsidR="000E6925" w:rsidRPr="00B64953">
        <w:rPr>
          <w:rFonts w:cs="Arial"/>
          <w:bCs/>
          <w:szCs w:val="20"/>
        </w:rPr>
        <w:t>Auftraggeberin</w:t>
      </w:r>
      <w:r w:rsidRPr="00B64953">
        <w:rPr>
          <w:rFonts w:cs="Arial"/>
          <w:bCs/>
          <w:szCs w:val="20"/>
        </w:rPr>
        <w:t xml:space="preserve"> </w:t>
      </w:r>
      <w:r w:rsidR="000E6925" w:rsidRPr="00B64953">
        <w:rPr>
          <w:rFonts w:cs="Arial"/>
          <w:bCs/>
          <w:szCs w:val="20"/>
        </w:rPr>
        <w:t>den</w:t>
      </w:r>
      <w:r w:rsidRPr="00B64953">
        <w:rPr>
          <w:rFonts w:cs="Arial"/>
          <w:bCs/>
          <w:szCs w:val="20"/>
        </w:rPr>
        <w:t xml:space="preserve"> </w:t>
      </w:r>
      <w:r w:rsidR="000E6925" w:rsidRPr="00B64953">
        <w:rPr>
          <w:rFonts w:cs="Arial"/>
          <w:bCs/>
          <w:szCs w:val="20"/>
        </w:rPr>
        <w:t>Auftragnehmer</w:t>
      </w:r>
      <w:r w:rsidRPr="00B64953">
        <w:rPr>
          <w:rFonts w:cs="Arial"/>
          <w:bCs/>
          <w:szCs w:val="20"/>
        </w:rPr>
        <w:t xml:space="preserve"> auffordern nachzuweisen, dass bei der Auswahl </w:t>
      </w:r>
      <w:r w:rsidR="000E6925" w:rsidRPr="00B64953">
        <w:rPr>
          <w:rFonts w:cs="Arial"/>
          <w:bCs/>
          <w:szCs w:val="20"/>
        </w:rPr>
        <w:t>des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der Wettbewerb gewahrt worden ist, soweit die Leistungen nicht auf der </w:t>
      </w:r>
      <w:r w:rsidR="00B64953" w:rsidRPr="00B64953">
        <w:rPr>
          <w:rFonts w:cs="Arial"/>
          <w:bCs/>
          <w:szCs w:val="20"/>
        </w:rPr>
        <w:t>Grundlage,</w:t>
      </w:r>
      <w:r w:rsidRPr="00B64953">
        <w:rPr>
          <w:rFonts w:cs="Arial"/>
          <w:bCs/>
          <w:szCs w:val="20"/>
        </w:rPr>
        <w:t xml:space="preserve"> der zwischen </w:t>
      </w:r>
      <w:r w:rsidR="000E6925" w:rsidRPr="00B64953">
        <w:rPr>
          <w:rFonts w:cs="Arial"/>
          <w:bCs/>
          <w:szCs w:val="20"/>
        </w:rPr>
        <w:t xml:space="preserve">den </w:t>
      </w:r>
      <w:r w:rsidR="00155FFC" w:rsidRPr="00B64953">
        <w:rPr>
          <w:rFonts w:cs="Arial"/>
          <w:bCs/>
          <w:szCs w:val="20"/>
        </w:rPr>
        <w:t>Parteien</w:t>
      </w:r>
      <w:r w:rsidRPr="00B64953">
        <w:rPr>
          <w:rFonts w:cs="Arial"/>
          <w:bCs/>
          <w:szCs w:val="20"/>
        </w:rPr>
        <w:t xml:space="preserve"> vertraglich festgelegten Preise vergütet werden.</w:t>
      </w:r>
    </w:p>
    <w:p w14:paraId="0B2BE6A0"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lastRenderedPageBreak/>
        <w:t xml:space="preserve">Die vertraglichen Vereinbarungen zwischen </w:t>
      </w:r>
      <w:r w:rsidR="000E6925" w:rsidRPr="00B64953">
        <w:rPr>
          <w:rFonts w:cs="Arial"/>
          <w:bCs/>
          <w:szCs w:val="20"/>
        </w:rPr>
        <w:t>Auftragnehmer</w:t>
      </w:r>
      <w:r w:rsidRPr="00B64953">
        <w:rPr>
          <w:rFonts w:cs="Arial"/>
          <w:bCs/>
          <w:szCs w:val="20"/>
        </w:rPr>
        <w:t xml:space="preserve"> und Unterauftragnehmer sind so zu gestalten, dass sie den Bestimmungen des </w:t>
      </w:r>
      <w:r w:rsidR="000E6925" w:rsidRPr="00B64953">
        <w:rPr>
          <w:rFonts w:cs="Arial"/>
          <w:bCs/>
          <w:szCs w:val="20"/>
        </w:rPr>
        <w:t xml:space="preserve">hier gegenständlichen </w:t>
      </w:r>
      <w:r w:rsidRPr="00B64953">
        <w:rPr>
          <w:rFonts w:cs="Arial"/>
          <w:bCs/>
          <w:szCs w:val="20"/>
        </w:rPr>
        <w:t>Vertragsverhältnisses entsprechen. Durch die Übertragung von Aufgaben auf Dritte darf die pflichtgemäße Vertragserfüllung, insbesondere der Vertragszweck, die vereinbarten Termine, die Einhaltung der Vorschriften und Vereinbarungen über Datenschutz und Geheimhaltung weder gefährdet noch beeinträchtigt werden. D</w:t>
      </w:r>
      <w:r w:rsidR="000E6925" w:rsidRPr="00B64953">
        <w:rPr>
          <w:rFonts w:cs="Arial"/>
          <w:bCs/>
          <w:szCs w:val="20"/>
        </w:rPr>
        <w:t>er Auftragnehmer</w:t>
      </w:r>
      <w:r w:rsidRPr="00B64953">
        <w:rPr>
          <w:rFonts w:cs="Arial"/>
          <w:bCs/>
          <w:szCs w:val="20"/>
        </w:rPr>
        <w:t xml:space="preserve"> hat dies durch entsprechende vertragliche Vereinbarungen mit seinen jeweiligen Unterauftragnehmer</w:t>
      </w:r>
      <w:r w:rsidR="000E6925" w:rsidRPr="00B64953">
        <w:rPr>
          <w:rFonts w:cs="Arial"/>
          <w:bCs/>
          <w:szCs w:val="20"/>
        </w:rPr>
        <w:t>n</w:t>
      </w:r>
      <w:r w:rsidRPr="00B64953">
        <w:rPr>
          <w:rFonts w:cs="Arial"/>
          <w:bCs/>
          <w:szCs w:val="20"/>
        </w:rPr>
        <w:t xml:space="preserve"> sicher zu stellen und auch sonst sämtliche erforderlichen Maßnahmen zu ergreifen, um die in Satz 1 formulierten Anforderungen zu erfüllen.</w:t>
      </w:r>
    </w:p>
    <w:p w14:paraId="2A6683BE"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w:t>
      </w:r>
      <w:r w:rsidR="000E6925" w:rsidRPr="00B64953">
        <w:rPr>
          <w:rFonts w:cs="Arial"/>
          <w:bCs/>
          <w:szCs w:val="20"/>
        </w:rPr>
        <w:t>Auftraggeberin</w:t>
      </w:r>
      <w:r w:rsidRPr="00B64953">
        <w:rPr>
          <w:rFonts w:cs="Arial"/>
          <w:bCs/>
          <w:szCs w:val="20"/>
        </w:rPr>
        <w:t xml:space="preserve"> kann eine bereits erteilte Zustimmung widerrufen, sofern sich nachträglich herausstellt, dass </w:t>
      </w:r>
      <w:r w:rsidR="000E6925" w:rsidRPr="00B64953">
        <w:rPr>
          <w:rFonts w:cs="Arial"/>
          <w:bCs/>
          <w:szCs w:val="20"/>
        </w:rPr>
        <w:t>der</w:t>
      </w:r>
      <w:r w:rsidRPr="00B64953">
        <w:rPr>
          <w:rFonts w:cs="Arial"/>
          <w:bCs/>
          <w:szCs w:val="20"/>
        </w:rPr>
        <w:t xml:space="preserve"> Unterauftragnehmer nicht geeignet ist, die zuständige Rechtsaufsichtsbehörde die Unterbeauftragung untersagt oder die Unterbeauftragung Störungen im Vertragsverhältnis zwischen </w:t>
      </w:r>
      <w:r w:rsidR="000E6925" w:rsidRPr="00B64953">
        <w:rPr>
          <w:rFonts w:cs="Arial"/>
          <w:bCs/>
          <w:szCs w:val="20"/>
        </w:rPr>
        <w:t>Auftragnehmer und Auftraggeberin</w:t>
      </w:r>
      <w:r w:rsidRPr="00B64953">
        <w:rPr>
          <w:rFonts w:cs="Arial"/>
          <w:bCs/>
          <w:szCs w:val="20"/>
        </w:rPr>
        <w:t xml:space="preserve"> zur Folge hat.</w:t>
      </w:r>
    </w:p>
    <w:p w14:paraId="301E7A27" w14:textId="77777777" w:rsidR="00B64953" w:rsidRDefault="00140AAF"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Der Einsatz eines Unterauftragnehmers entbindet </w:t>
      </w:r>
      <w:r w:rsidR="00B64953" w:rsidRPr="00B64953">
        <w:rPr>
          <w:rFonts w:cs="Arial"/>
          <w:bCs/>
          <w:szCs w:val="20"/>
        </w:rPr>
        <w:t>d</w:t>
      </w:r>
      <w:r w:rsidRPr="00B64953">
        <w:rPr>
          <w:rFonts w:cs="Arial"/>
          <w:bCs/>
          <w:szCs w:val="20"/>
        </w:rPr>
        <w:t>en Auftragnehmer nicht von seinen vertraglichen und gesetzlichen Pflichten. Insbesondere bleibt seine Haftung für die vollständige und ordnungsgemäße Erbringung der vertraglich geschuldeten Leistung unberührt. Der Auftragnehmer haftet für Handlungen und Unterlassungen der Unterauftragnehmer so, als hätte er diese selbst begangen.</w:t>
      </w:r>
    </w:p>
    <w:p w14:paraId="13678BE9" w14:textId="46615B54" w:rsidR="00E430B5" w:rsidRP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Regelungen der Absätze 1 bis </w:t>
      </w:r>
      <w:r w:rsidR="00140AAF" w:rsidRPr="00B64953">
        <w:rPr>
          <w:rFonts w:cs="Arial"/>
          <w:bCs/>
          <w:szCs w:val="20"/>
        </w:rPr>
        <w:t>6</w:t>
      </w:r>
      <w:r w:rsidRPr="00B64953">
        <w:rPr>
          <w:rFonts w:cs="Arial"/>
          <w:bCs/>
          <w:szCs w:val="20"/>
        </w:rPr>
        <w:t xml:space="preserve"> gelten entsprechend für jede weitere Stufe in der Kette der Unterauftragnehmer. </w:t>
      </w:r>
      <w:r w:rsidR="00140AAF" w:rsidRPr="00B64953">
        <w:rPr>
          <w:rFonts w:cs="Arial"/>
          <w:bCs/>
          <w:szCs w:val="20"/>
        </w:rPr>
        <w:t>D</w:t>
      </w:r>
      <w:r w:rsidR="000E6925" w:rsidRPr="00B64953">
        <w:rPr>
          <w:rFonts w:cs="Arial"/>
          <w:bCs/>
          <w:szCs w:val="20"/>
        </w:rPr>
        <w:t>er Auftragnehmer</w:t>
      </w:r>
      <w:r w:rsidRPr="00B64953">
        <w:rPr>
          <w:rFonts w:cs="Arial"/>
          <w:bCs/>
          <w:szCs w:val="20"/>
        </w:rPr>
        <w:t xml:space="preserve"> stellt in solchen Fällen sicher, dass nachgeordnete Unterauftragnehmer durch </w:t>
      </w:r>
      <w:r w:rsidR="00EF6DA7">
        <w:rPr>
          <w:rFonts w:cs="Arial"/>
          <w:bCs/>
          <w:szCs w:val="20"/>
        </w:rPr>
        <w:t>seine</w:t>
      </w:r>
      <w:r w:rsidRPr="00B64953">
        <w:rPr>
          <w:rFonts w:cs="Arial"/>
          <w:bCs/>
          <w:szCs w:val="20"/>
        </w:rPr>
        <w:t xml:space="preserve"> direkte Unterauftragnehmer</w:t>
      </w:r>
      <w:r w:rsidR="00EF6DA7">
        <w:rPr>
          <w:rFonts w:cs="Arial"/>
          <w:bCs/>
          <w:szCs w:val="20"/>
        </w:rPr>
        <w:t xml:space="preserve"> </w:t>
      </w:r>
      <w:r w:rsidRPr="00B64953">
        <w:rPr>
          <w:rFonts w:cs="Arial"/>
          <w:bCs/>
          <w:szCs w:val="20"/>
        </w:rPr>
        <w:t>entsprechend verpflichtet werden.</w:t>
      </w:r>
    </w:p>
    <w:p w14:paraId="7BD15F1B" w14:textId="20FC2FBA" w:rsidR="00E430B5" w:rsidRPr="00AC391D" w:rsidRDefault="00E430B5" w:rsidP="00E430B5">
      <w:pPr>
        <w:pStyle w:val="berschrift2"/>
      </w:pPr>
      <w:bookmarkStart w:id="19" w:name="_Toc241833723"/>
      <w:r w:rsidRPr="00AC391D">
        <w:t>Kündigung</w:t>
      </w:r>
      <w:bookmarkEnd w:id="19"/>
    </w:p>
    <w:p w14:paraId="35777B8F"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Während der Vertragslaufzeit können die Verträge nur aus wichtigem Grund außerordentlich gekündigt werden. Eine außerordentliche Kündigung durch die Auftraggeberin kann insbesondere aus den nachfolgend genannten Gründen erfolgen.</w:t>
      </w:r>
    </w:p>
    <w:p w14:paraId="43CBED0C"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Wichtige Gründe zur außerordentlichen Kündigung durch die Auftraggeberin sind insbesondere:</w:t>
      </w:r>
    </w:p>
    <w:p w14:paraId="0151C5DF"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wiederholte Pflichtverletzungen des Auftragnehmers durch Missachtung von Vorschriften dieses Vertrages sowie der auf diesen Vertrag bezogenen Vereinbarungen</w:t>
      </w:r>
      <w:r>
        <w:rPr>
          <w:rFonts w:cs="Arial"/>
          <w:bCs/>
          <w:szCs w:val="20"/>
        </w:rPr>
        <w:t>,</w:t>
      </w:r>
      <w:r w:rsidRPr="0030045A">
        <w:rPr>
          <w:rFonts w:cs="Arial"/>
          <w:bCs/>
          <w:szCs w:val="20"/>
        </w:rPr>
        <w:t xml:space="preserve"> </w:t>
      </w:r>
    </w:p>
    <w:p w14:paraId="3920ADB1"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der Einsatz von nicht vertragsgemäß vorgesehenem Personal</w:t>
      </w:r>
      <w:r>
        <w:rPr>
          <w:rFonts w:cs="Arial"/>
          <w:bCs/>
          <w:szCs w:val="20"/>
        </w:rPr>
        <w:t>,</w:t>
      </w:r>
    </w:p>
    <w:p w14:paraId="35B42330"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Nachhaltige Nicht- oder Schlechtleistung durch den Auftragnehmer</w:t>
      </w:r>
      <w:r>
        <w:rPr>
          <w:rFonts w:cs="Arial"/>
          <w:bCs/>
          <w:szCs w:val="20"/>
        </w:rPr>
        <w:t>,</w:t>
      </w:r>
    </w:p>
    <w:p w14:paraId="5AB6BD1B"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Falschabrechnung,</w:t>
      </w:r>
    </w:p>
    <w:p w14:paraId="2F819864"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 xml:space="preserve">Missachtung von gesetzlichen oder vertraglichen Datenschutzbestimmungen (vgl. Anlage 3 dieses Vertrages), </w:t>
      </w:r>
    </w:p>
    <w:p w14:paraId="19BFF72B" w14:textId="77777777" w:rsidR="00EC2C8D" w:rsidRDefault="00EC2C8D" w:rsidP="00EC2C8D">
      <w:pPr>
        <w:pStyle w:val="Listenabsatz"/>
        <w:numPr>
          <w:ilvl w:val="2"/>
          <w:numId w:val="18"/>
        </w:numPr>
        <w:spacing w:after="120"/>
        <w:ind w:left="851"/>
        <w:rPr>
          <w:rFonts w:cs="Arial"/>
          <w:bCs/>
          <w:szCs w:val="20"/>
        </w:rPr>
      </w:pPr>
      <w:r w:rsidRPr="0030045A">
        <w:rPr>
          <w:rFonts w:cs="Arial"/>
          <w:bCs/>
          <w:szCs w:val="20"/>
        </w:rPr>
        <w:t>Verstöße gegen gesetzliche oder betriebliche Vorschriften zum Schutz von Sozialdaten oder Betriebs- und Geschäftsgeheimnissen der Auftraggeberin</w:t>
      </w:r>
      <w:r>
        <w:rPr>
          <w:rFonts w:cs="Arial"/>
          <w:bCs/>
          <w:szCs w:val="20"/>
        </w:rPr>
        <w:t>,</w:t>
      </w:r>
    </w:p>
    <w:p w14:paraId="4029DF55" w14:textId="2169A0FD" w:rsidR="00EC2C8D" w:rsidRPr="0030045A" w:rsidRDefault="00EC2C8D" w:rsidP="00EC2C8D">
      <w:pPr>
        <w:pStyle w:val="Listenabsatz"/>
        <w:numPr>
          <w:ilvl w:val="2"/>
          <w:numId w:val="18"/>
        </w:numPr>
        <w:spacing w:after="120"/>
        <w:ind w:left="851"/>
        <w:rPr>
          <w:rFonts w:cs="Arial"/>
          <w:bCs/>
          <w:szCs w:val="20"/>
        </w:rPr>
      </w:pPr>
      <w:r w:rsidRPr="00ED5874">
        <w:rPr>
          <w:rFonts w:cs="Arial"/>
          <w:bCs/>
          <w:szCs w:val="20"/>
        </w:rPr>
        <w:t>die Weigerung des Auftragnehmers, der Auftraggeberin die Rechte aus § 80 SGB X einzuräumen, insbesondere gespeicherte Sozialdaten und Datenverarbeitungsprogramme einzusehen sowie die Betriebs- und Geschäftsräume des Auftragnehmers zu betreten,</w:t>
      </w:r>
    </w:p>
    <w:p w14:paraId="7479E0FE"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 xml:space="preserve">Änderungen der Gesetzes- und/oder Rechtslage. Dies gilt auch soweit gesetzliche, gerichtliche und/oder aufsichtsrechtliche Maßnahmen dieser Vereinbarung die </w:t>
      </w:r>
      <w:r w:rsidRPr="0030045A">
        <w:rPr>
          <w:rFonts w:cs="Arial"/>
          <w:bCs/>
          <w:szCs w:val="20"/>
        </w:rPr>
        <w:lastRenderedPageBreak/>
        <w:t>rechtlichen Grundlagen entziehen. Eine Verpflichtung solche Maßnahmen, zum Beispiel aufsichtsbehördliche Aufforderungen, überprüfen zu lassen, besteht nicht.</w:t>
      </w:r>
    </w:p>
    <w:p w14:paraId="02B96F35" w14:textId="77777777" w:rsidR="00EC2C8D" w:rsidRPr="0030045A" w:rsidRDefault="00EC2C8D" w:rsidP="00EC2C8D">
      <w:pPr>
        <w:pStyle w:val="Listenabsatz"/>
        <w:numPr>
          <w:ilvl w:val="2"/>
          <w:numId w:val="18"/>
        </w:numPr>
        <w:spacing w:after="120"/>
        <w:ind w:left="851"/>
        <w:rPr>
          <w:rFonts w:cs="Arial"/>
          <w:bCs/>
          <w:szCs w:val="20"/>
        </w:rPr>
      </w:pPr>
      <w:r w:rsidRPr="0030045A">
        <w:rPr>
          <w:rFonts w:cs="Arial"/>
          <w:bCs/>
          <w:szCs w:val="20"/>
        </w:rPr>
        <w:t>Nichtbeachtung der Vorschriften des Mindestlohngesetzes und des Schwarzarbeitsbekämpfungsgesetzes (</w:t>
      </w:r>
      <w:proofErr w:type="spellStart"/>
      <w:r w:rsidRPr="0030045A">
        <w:rPr>
          <w:rFonts w:cs="Arial"/>
          <w:bCs/>
          <w:szCs w:val="20"/>
        </w:rPr>
        <w:t>SchwarzArbG</w:t>
      </w:r>
      <w:proofErr w:type="spellEnd"/>
      <w:r w:rsidRPr="0030045A">
        <w:rPr>
          <w:rFonts w:cs="Arial"/>
          <w:bCs/>
          <w:szCs w:val="20"/>
        </w:rPr>
        <w:t>).</w:t>
      </w:r>
    </w:p>
    <w:p w14:paraId="1EEBEC58"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Einer Kündigung wegen mangelnder Vertragserfüllung muss eine Abmahnung voraus gehen.</w:t>
      </w:r>
    </w:p>
    <w:p w14:paraId="5BD6A644" w14:textId="77777777" w:rsidR="00EC2C8D" w:rsidRPr="0030045A" w:rsidRDefault="00EC2C8D" w:rsidP="00EC2C8D">
      <w:pPr>
        <w:pStyle w:val="Listenabsatz"/>
        <w:numPr>
          <w:ilvl w:val="2"/>
          <w:numId w:val="1"/>
        </w:numPr>
        <w:tabs>
          <w:tab w:val="clear" w:pos="1440"/>
          <w:tab w:val="num" w:pos="1985"/>
        </w:tabs>
        <w:spacing w:after="120"/>
        <w:rPr>
          <w:rFonts w:cs="Arial"/>
          <w:bCs/>
          <w:szCs w:val="20"/>
        </w:rPr>
      </w:pPr>
      <w:r w:rsidRPr="0030045A">
        <w:rPr>
          <w:rFonts w:cs="Arial"/>
          <w:bCs/>
          <w:szCs w:val="20"/>
        </w:rPr>
        <w:t>Im Falle der Kündigung steht dem Auftragnehmer nur für die tatsächlich beanstandungsfrei ausgeführten Leistungen ein Anspruch auf die vertragliche Vergütung zu.</w:t>
      </w:r>
    </w:p>
    <w:p w14:paraId="21A48DD3" w14:textId="37914F5A" w:rsidR="00E430B5" w:rsidRPr="00EC2C8D" w:rsidRDefault="00EC2C8D" w:rsidP="00E430B5">
      <w:pPr>
        <w:pStyle w:val="Listenabsatz"/>
        <w:numPr>
          <w:ilvl w:val="2"/>
          <w:numId w:val="1"/>
        </w:numPr>
        <w:tabs>
          <w:tab w:val="clear" w:pos="1440"/>
          <w:tab w:val="num" w:pos="1985"/>
        </w:tabs>
        <w:spacing w:after="120"/>
        <w:rPr>
          <w:rFonts w:cs="Arial"/>
          <w:bCs/>
          <w:szCs w:val="20"/>
        </w:rPr>
      </w:pPr>
      <w:r w:rsidRPr="0030045A">
        <w:rPr>
          <w:rFonts w:cs="Arial"/>
          <w:bCs/>
          <w:szCs w:val="20"/>
        </w:rPr>
        <w:t>Eine Kündigung bedarf der Schriftform.</w:t>
      </w:r>
    </w:p>
    <w:p w14:paraId="19BB446C" w14:textId="537F510B" w:rsidR="00321867" w:rsidRPr="00AC391D" w:rsidRDefault="00321867" w:rsidP="00321867">
      <w:pPr>
        <w:pStyle w:val="berschrift2"/>
      </w:pPr>
      <w:bookmarkStart w:id="20" w:name="_Toc241833724"/>
      <w:r w:rsidRPr="00AC391D">
        <w:t>Vertraulichkeit</w:t>
      </w:r>
      <w:bookmarkEnd w:id="20"/>
    </w:p>
    <w:p w14:paraId="5DCA33A4" w14:textId="23A6EF08"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Die Auftraggeberin wird alle zu ihrer Kenntnis gelangenden Geschäftsvorgänge sowie alle damit zusammenhängenden Unterlagen und Daten des Auftragnehmers streng vertraulich behandeln. Die Auftrag</w:t>
      </w:r>
      <w:r w:rsidR="00A273BE" w:rsidRPr="00AC391D">
        <w:rPr>
          <w:rFonts w:cs="Arial"/>
          <w:bCs/>
          <w:szCs w:val="20"/>
        </w:rPr>
        <w:t>g</w:t>
      </w:r>
      <w:r w:rsidRPr="00AC391D">
        <w:rPr>
          <w:rFonts w:cs="Arial"/>
          <w:bCs/>
          <w:szCs w:val="20"/>
        </w:rPr>
        <w:t>eberin verpflichtet sich, die Geheimhaltungspflicht sämtlichen Angestellten und/oder Dritten, die Zugang zu den vorbezeichneten Geschäftsvorgängen haben, aufzuerlegen. Die Geheimhaltungspflicht gilt zeitlich unbegrenzt über die Dauer dieses Vertrages hinaus. Die Datenschutzbestimmungen dieses Vertrages sind zu beachten.</w:t>
      </w:r>
    </w:p>
    <w:p w14:paraId="1A9996EF" w14:textId="07BF058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In gleicher Weise wird der Auftragnehmer über von der Auftrag</w:t>
      </w:r>
      <w:r w:rsidR="00A273BE" w:rsidRPr="00AC391D">
        <w:rPr>
          <w:rFonts w:cs="Arial"/>
          <w:bCs/>
          <w:szCs w:val="20"/>
        </w:rPr>
        <w:t>g</w:t>
      </w:r>
      <w:r w:rsidRPr="00AC391D">
        <w:rPr>
          <w:rFonts w:cs="Arial"/>
          <w:bCs/>
          <w:szCs w:val="20"/>
        </w:rPr>
        <w:t xml:space="preserve">eberin </w:t>
      </w:r>
      <w:r w:rsidR="00B64953">
        <w:rPr>
          <w:rFonts w:cs="Arial"/>
          <w:bCs/>
          <w:szCs w:val="20"/>
        </w:rPr>
        <w:t xml:space="preserve">erlangte </w:t>
      </w:r>
      <w:r w:rsidRPr="00AC391D">
        <w:rPr>
          <w:rFonts w:cs="Arial"/>
          <w:bCs/>
          <w:szCs w:val="20"/>
        </w:rPr>
        <w:t xml:space="preserve">Betriebsgeheimnisse, Unterlagen und sonstigen Kenntnisse Stillschweigen bewahren. </w:t>
      </w:r>
    </w:p>
    <w:p w14:paraId="623A37E6" w14:textId="4CDACEBD"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t>
      </w:r>
      <w:r w:rsidR="00155FFC">
        <w:rPr>
          <w:rFonts w:cs="Arial"/>
          <w:bCs/>
          <w:szCs w:val="20"/>
        </w:rPr>
        <w:t>Parteien</w:t>
      </w:r>
      <w:r w:rsidRPr="00AC391D">
        <w:rPr>
          <w:rFonts w:cs="Arial"/>
          <w:bCs/>
          <w:szCs w:val="20"/>
        </w:rPr>
        <w:t xml:space="preserve"> sind verpflichtet, alle im Rahmen des Vertragsverhältnisses erlangten vertraulichen Informationen, Geschäfts- und Betriebsgeheimnisse vertraulich zu behandeln. Zur Erbringung der Leistung erforderliche Unterlagen können an Unterauftragnehmer gegeben werden, wenn der Datenschutz garantiert ist und entsprechende Datenschutzerklärungen und Prozessbeschreibungen sowie Datenflussbeschreibungen der </w:t>
      </w:r>
      <w:r w:rsidR="00A273BE" w:rsidRPr="00AC391D">
        <w:rPr>
          <w:rFonts w:cs="Arial"/>
          <w:bCs/>
          <w:szCs w:val="20"/>
        </w:rPr>
        <w:t>Auftraggeberin</w:t>
      </w:r>
      <w:r w:rsidRPr="00AC391D">
        <w:rPr>
          <w:rFonts w:cs="Arial"/>
          <w:bCs/>
          <w:szCs w:val="20"/>
        </w:rPr>
        <w:t xml:space="preserve"> vorgelegt werden.</w:t>
      </w:r>
    </w:p>
    <w:p w14:paraId="26407DBE" w14:textId="0C1BC1F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Weitergabe darf nur im Rahmen der vertraglich vereinbarten Zwecke erfolgen. Der Erfahrungsaustausch der </w:t>
      </w:r>
      <w:r w:rsidR="00A273BE" w:rsidRPr="00AC391D">
        <w:rPr>
          <w:rFonts w:cs="Arial"/>
          <w:bCs/>
          <w:szCs w:val="20"/>
        </w:rPr>
        <w:t>Auftraggeberin</w:t>
      </w:r>
      <w:r w:rsidRPr="00AC391D">
        <w:rPr>
          <w:rFonts w:cs="Arial"/>
          <w:bCs/>
          <w:szCs w:val="20"/>
        </w:rPr>
        <w:t xml:space="preserve"> mit und innerhalb der öffentlichen Hand bleibt unbenommen, ebenso wie die Erfüllung gesetzlicher Pflichten der </w:t>
      </w:r>
      <w:r w:rsidR="00A273BE" w:rsidRPr="00AC391D">
        <w:rPr>
          <w:rFonts w:cs="Arial"/>
          <w:bCs/>
          <w:szCs w:val="20"/>
        </w:rPr>
        <w:t>Auftraggeberin</w:t>
      </w:r>
      <w:r w:rsidRPr="00AC391D">
        <w:rPr>
          <w:rFonts w:cs="Arial"/>
          <w:bCs/>
          <w:szCs w:val="20"/>
        </w:rPr>
        <w:t xml:space="preserve">. Unberührt bleibt die Pflicht zum vertraulichen Umgang mit, auf Grundlage dieses Vertrages, erlangten Geschäfts- und Betriebsgeheimnissen. </w:t>
      </w:r>
    </w:p>
    <w:p w14:paraId="2A745860" w14:textId="426018D2" w:rsidR="00E430B5" w:rsidRPr="00AC391D" w:rsidRDefault="004443FD" w:rsidP="00E430B5">
      <w:pPr>
        <w:pStyle w:val="berschrift2"/>
      </w:pPr>
      <w:bookmarkStart w:id="21" w:name="_Toc241833725"/>
      <w:r>
        <w:t>Sonstige Bestimmungen</w:t>
      </w:r>
      <w:bookmarkEnd w:id="21"/>
    </w:p>
    <w:p w14:paraId="390B1DD4" w14:textId="237A7A63" w:rsidR="00A273BE" w:rsidRDefault="00A273BE" w:rsidP="00B76079">
      <w:pPr>
        <w:pStyle w:val="Listenabsatz"/>
        <w:numPr>
          <w:ilvl w:val="0"/>
          <w:numId w:val="8"/>
        </w:numPr>
        <w:spacing w:after="120"/>
        <w:ind w:left="567" w:hanging="567"/>
        <w:rPr>
          <w:rFonts w:cs="Arial"/>
          <w:bCs/>
          <w:szCs w:val="20"/>
        </w:rPr>
      </w:pPr>
      <w:r w:rsidRPr="00AC391D">
        <w:rPr>
          <w:rFonts w:cs="Arial"/>
          <w:bCs/>
          <w:szCs w:val="20"/>
        </w:rPr>
        <w:t>Der Auftragnehmer verpflichtet sich, bei der Erfüllung seiner vertraglichen Leistungen die einschlägigen gesetzlichen Bestimmungen, insbesondere des Mindestlohngesetzes und des Schwarzarbeitsbekämpfungsgesetzes – soweit er dazu nach § 20 des Mindestlohngesetzes verpflichtet ist – in der jeweils aktuellen Fassung zu beachten. Bei der Einschaltung von Unterauftragnehmer</w:t>
      </w:r>
      <w:r w:rsidR="00EF6DA7">
        <w:rPr>
          <w:rFonts w:cs="Arial"/>
          <w:bCs/>
          <w:szCs w:val="20"/>
        </w:rPr>
        <w:t>n</w:t>
      </w:r>
      <w:r w:rsidRPr="00AC391D">
        <w:rPr>
          <w:rFonts w:cs="Arial"/>
          <w:bCs/>
          <w:szCs w:val="20"/>
        </w:rPr>
        <w:t xml:space="preserve"> sind die vertraglichen Vereinbarungen zwischen dem Auftragnehmer und Unterauftragnehmern so zu gestalten, dass sie den Bestimmungen des hier gegenständlichen Vertragsverhältnisses entsprechen. Werden gegenüber der Auftraggeberin Ansprüche aufgrund des Mindestlohngesetzes geltend gemacht, besteht ein Freistellungsanspruch der Auftraggeberin gegenüber dem Auftragnehmer. Der Auftraggeberin ist auf Verlangen jederzeit eine umfassende und unverzügliche Auskunft in Bezug auf Zahlung des Mindestlohns zu erteilen</w:t>
      </w:r>
      <w:r w:rsidR="00871BA0">
        <w:rPr>
          <w:rFonts w:cs="Arial"/>
          <w:bCs/>
          <w:szCs w:val="20"/>
        </w:rPr>
        <w:t>.</w:t>
      </w:r>
    </w:p>
    <w:p w14:paraId="4008FABE" w14:textId="7DBF4B4F" w:rsidR="004443FD" w:rsidRDefault="004443FD" w:rsidP="00B76079">
      <w:pPr>
        <w:pStyle w:val="Listenabsatz"/>
        <w:numPr>
          <w:ilvl w:val="0"/>
          <w:numId w:val="8"/>
        </w:numPr>
        <w:spacing w:after="120"/>
        <w:ind w:left="567" w:hanging="567"/>
        <w:rPr>
          <w:rFonts w:cs="Arial"/>
          <w:bCs/>
          <w:szCs w:val="20"/>
        </w:rPr>
      </w:pPr>
      <w:r w:rsidRPr="004443FD">
        <w:rPr>
          <w:rFonts w:cs="Arial"/>
          <w:bCs/>
          <w:szCs w:val="20"/>
        </w:rPr>
        <w:t>Der Vertrag unterliegt dem Recht der Bundesrepublik Deutschland unter Ausschluss des Internationalen Privatrechts und des UN-Kaufrechts.</w:t>
      </w:r>
    </w:p>
    <w:p w14:paraId="0FD8E8D5" w14:textId="439C3620" w:rsidR="004F5980" w:rsidRPr="004443FD" w:rsidRDefault="004443FD" w:rsidP="004F5980">
      <w:pPr>
        <w:pStyle w:val="Listenabsatz"/>
        <w:numPr>
          <w:ilvl w:val="0"/>
          <w:numId w:val="8"/>
        </w:numPr>
        <w:spacing w:after="120"/>
        <w:ind w:left="567" w:hanging="567"/>
        <w:rPr>
          <w:rFonts w:cs="Arial"/>
          <w:bCs/>
          <w:szCs w:val="20"/>
        </w:rPr>
      </w:pPr>
      <w:r w:rsidRPr="009A51B7">
        <w:rPr>
          <w:rFonts w:cs="Arial"/>
          <w:bCs/>
          <w:szCs w:val="20"/>
        </w:rPr>
        <w:lastRenderedPageBreak/>
        <w:t>Als ausschließlichen Gerichtsstand für Streitigkeiten aus diesem Vertrag unter Kaufleuten, juristischen Personen des öffentlichen Rechts oder öffentlich-rechtlichen Sondervermögen vereinbaren die Parteien Frankfurt am Main.</w:t>
      </w:r>
    </w:p>
    <w:p w14:paraId="2241EC51" w14:textId="77777777" w:rsidR="004F5980" w:rsidRPr="00D46080" w:rsidRDefault="004F5980" w:rsidP="004F5980">
      <w:pPr>
        <w:pStyle w:val="berschrift2"/>
      </w:pPr>
      <w:bookmarkStart w:id="22" w:name="_Toc202509896"/>
      <w:bookmarkStart w:id="23" w:name="_Toc241833726"/>
      <w:r w:rsidRPr="00D46080">
        <w:t>Salvatorische Klausel</w:t>
      </w:r>
      <w:bookmarkEnd w:id="22"/>
      <w:bookmarkEnd w:id="23"/>
    </w:p>
    <w:p w14:paraId="5613AE2D"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Änderungen dieses Vertrags oder seiner Bestandteile bedürfen der Schriftform. Dies gilt auch für eine Änderung dieser Klausel. Mündliche Nebenabsprachen haben keine Wirkung.</w:t>
      </w:r>
    </w:p>
    <w:p w14:paraId="4C0DCA84"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Sollte eine Bestimmung dieses Vertrags unwirksam sein oder werden, oder sollte der Vertrag eine Regelungslücke enthalten, so wird hierdurch die Wirksamkeit des Vertrags im Übrigen nicht berührt.</w:t>
      </w:r>
    </w:p>
    <w:p w14:paraId="26944C5A" w14:textId="77777777" w:rsidR="004F5980" w:rsidRPr="004F5980" w:rsidRDefault="004F5980" w:rsidP="004F5980">
      <w:pPr>
        <w:spacing w:after="120"/>
        <w:rPr>
          <w:rFonts w:cs="Arial"/>
          <w:bCs/>
          <w:szCs w:val="20"/>
        </w:rPr>
      </w:pPr>
    </w:p>
    <w:p w14:paraId="4D4A8B92" w14:textId="25DD7B7C" w:rsidR="00093D24" w:rsidRPr="00AC391D" w:rsidRDefault="00093D24" w:rsidP="00093D24">
      <w:pPr>
        <w:spacing w:after="120" w:line="240" w:lineRule="auto"/>
        <w:rPr>
          <w:rFonts w:cs="Arial"/>
          <w:bCs/>
          <w:szCs w:val="20"/>
        </w:rPr>
      </w:pPr>
    </w:p>
    <w:p w14:paraId="3CD6FCB1" w14:textId="1EA8F86E" w:rsidR="00A273BE" w:rsidRPr="00AC391D" w:rsidRDefault="00A273BE"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707CA8AF" w:rsidR="00E430B5" w:rsidRPr="00AC391D" w:rsidRDefault="00E430B5" w:rsidP="00E430B5">
      <w:pPr>
        <w:rPr>
          <w:rFonts w:cs="Arial"/>
        </w:rPr>
      </w:pPr>
      <w:r w:rsidRPr="00AC391D">
        <w:rPr>
          <w:rFonts w:cs="Arial"/>
        </w:rPr>
        <w:t xml:space="preserve">______________, den </w:t>
      </w:r>
      <w:r w:rsidRPr="00AC391D">
        <w:rPr>
          <w:rFonts w:cs="Arial"/>
          <w:szCs w:val="22"/>
        </w:rPr>
        <w:t>____.____._____</w:t>
      </w:r>
      <w:r w:rsidRPr="00AC391D">
        <w:rPr>
          <w:rFonts w:cs="Arial"/>
        </w:rPr>
        <w:tab/>
      </w:r>
      <w:r w:rsidRPr="00AC391D">
        <w:rPr>
          <w:rFonts w:cs="Arial"/>
        </w:rPr>
        <w:tab/>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77777777"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r w:rsidRPr="00AC391D">
        <w:rPr>
          <w:rFonts w:cs="Arial"/>
          <w:szCs w:val="22"/>
        </w:rPr>
        <w:tab/>
      </w:r>
      <w:r w:rsidRPr="00AC391D">
        <w:rPr>
          <w:rFonts w:cs="Arial"/>
          <w:szCs w:val="22"/>
          <w:u w:val="single"/>
        </w:rPr>
        <w:t>________________________________</w:t>
      </w:r>
    </w:p>
    <w:p w14:paraId="605591EE" w14:textId="0250CC6F" w:rsidR="00E430B5" w:rsidRPr="000F3084" w:rsidRDefault="00E430B5" w:rsidP="00E430B5">
      <w:pPr>
        <w:tabs>
          <w:tab w:val="left" w:pos="4962"/>
        </w:tabs>
        <w:rPr>
          <w:rFonts w:cs="Arial"/>
          <w:sz w:val="18"/>
          <w:szCs w:val="18"/>
        </w:rPr>
      </w:pPr>
      <w:r w:rsidRPr="000F3084">
        <w:rPr>
          <w:rFonts w:cs="Arial"/>
          <w:sz w:val="18"/>
          <w:szCs w:val="18"/>
        </w:rPr>
        <w:t>Für den Auftragnehmer</w:t>
      </w:r>
      <w:r w:rsidRPr="000F3084">
        <w:rPr>
          <w:rFonts w:cs="Arial"/>
          <w:sz w:val="18"/>
          <w:szCs w:val="18"/>
        </w:rPr>
        <w:tab/>
        <w:t>Für die Auftraggeberin</w:t>
      </w:r>
    </w:p>
    <w:p w14:paraId="4DCC46BB" w14:textId="1AEFC5F8"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t>[Name]</w:t>
      </w:r>
    </w:p>
    <w:p w14:paraId="30C243A9" w14:textId="77777777"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t>[Funktion]</w:t>
      </w:r>
      <w:bookmarkEnd w:id="2"/>
      <w:bookmarkEnd w:id="3"/>
      <w:bookmarkEnd w:id="4"/>
    </w:p>
    <w:sectPr w:rsidR="00E430B5" w:rsidRPr="000F3084" w:rsidSect="006E2A3D">
      <w:headerReference w:type="even" r:id="rId9"/>
      <w:headerReference w:type="default" r:id="rId10"/>
      <w:footerReference w:type="default" r:id="rId11"/>
      <w:headerReference w:type="first" r:id="rId12"/>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1AD8" w14:textId="77777777" w:rsidR="00EF64DD" w:rsidRDefault="00EF64DD" w:rsidP="00A851DA">
      <w:pPr>
        <w:spacing w:line="240" w:lineRule="auto"/>
      </w:pPr>
      <w:r>
        <w:separator/>
      </w:r>
    </w:p>
  </w:endnote>
  <w:endnote w:type="continuationSeparator" w:id="0">
    <w:p w14:paraId="381FE695" w14:textId="77777777" w:rsidR="00EF64DD" w:rsidRDefault="00EF64DD"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46737578"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693903">
      <w:rPr>
        <w:rFonts w:ascii="AOK Buenos Aires Text" w:hAnsi="AOK Buenos Aires Text"/>
        <w:color w:val="005E3F"/>
      </w:rPr>
      <w:t>D</w:t>
    </w:r>
    <w:r w:rsidR="00827853">
      <w:rPr>
        <w:rFonts w:ascii="AOK Buenos Aires Text" w:hAnsi="AOK Buenos Aires Text"/>
        <w:color w:val="005E3F"/>
      </w:rPr>
      <w:t>.01</w:t>
    </w:r>
    <w:r w:rsidR="0013144D" w:rsidRPr="005B0994">
      <w:rPr>
        <w:rFonts w:ascii="AOK Buenos Aires Text" w:hAnsi="AOK Buenos Aires Text"/>
        <w:color w:val="005E3F"/>
      </w:rPr>
      <w:t xml:space="preserve"> – </w:t>
    </w:r>
    <w:r w:rsidR="00827853">
      <w:rPr>
        <w:rFonts w:ascii="AOK Buenos Aires Text" w:hAnsi="AOK Buenos Aires Text"/>
        <w:color w:val="005E3F"/>
      </w:rPr>
      <w:t>Mustervertrag</w:t>
    </w:r>
    <w:r w:rsidR="0013144D" w:rsidRPr="005B0994">
      <w:rPr>
        <w:rFonts w:ascii="AOK Buenos Aires Text" w:hAnsi="AOK Buenos Aires Text"/>
        <w:color w:val="005E3F"/>
      </w:rPr>
      <w:t xml:space="preserve"> (</w:t>
    </w:r>
    <w:r w:rsidR="00B64953" w:rsidRPr="005B0994">
      <w:rPr>
        <w:rFonts w:ascii="AOK Buenos Aires Text" w:hAnsi="AOK Buenos Aires Text"/>
        <w:color w:val="005E3F"/>
      </w:rPr>
      <w:t>M</w:t>
    </w:r>
    <w:r w:rsidR="00B64953">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A5C5B" w14:textId="77777777" w:rsidR="00EF64DD" w:rsidRDefault="00EF64DD" w:rsidP="00A851DA">
      <w:pPr>
        <w:spacing w:line="240" w:lineRule="auto"/>
      </w:pPr>
      <w:r>
        <w:separator/>
      </w:r>
    </w:p>
  </w:footnote>
  <w:footnote w:type="continuationSeparator" w:id="0">
    <w:p w14:paraId="6B9D627F" w14:textId="77777777" w:rsidR="00EF64DD" w:rsidRDefault="00EF64DD" w:rsidP="00A851DA">
      <w:pPr>
        <w:spacing w:line="240" w:lineRule="auto"/>
      </w:pPr>
      <w:r>
        <w:continuationSeparator/>
      </w:r>
    </w:p>
  </w:footnote>
  <w:footnote w:id="1">
    <w:p w14:paraId="6DD36A3D" w14:textId="1F89C8AB" w:rsidR="00C144F4" w:rsidRDefault="00C144F4" w:rsidP="00C144F4">
      <w:pPr>
        <w:pStyle w:val="Funotentext"/>
        <w:ind w:left="142" w:hanging="142"/>
      </w:pPr>
      <w:r>
        <w:rPr>
          <w:rStyle w:val="Funotenzeichen"/>
        </w:rPr>
        <w:footnoteRef/>
      </w:r>
      <w:r>
        <w:t xml:space="preserve"> </w:t>
      </w:r>
      <w:r w:rsidR="00BE44CE" w:rsidRPr="00BE44CE">
        <w:rPr>
          <w:highlight w:val="yellow"/>
        </w:rPr>
        <w:t xml:space="preserve">Der nachfolgende Hinweis </w:t>
      </w:r>
      <w:r w:rsidR="003E6110">
        <w:rPr>
          <w:highlight w:val="yellow"/>
        </w:rPr>
        <w:t>wird</w:t>
      </w:r>
      <w:r w:rsidR="00BE44CE" w:rsidRPr="00BE44CE">
        <w:rPr>
          <w:highlight w:val="yellow"/>
        </w:rPr>
        <w:t xml:space="preserve"> vo</w:t>
      </w:r>
      <w:r w:rsidR="003E6110">
        <w:rPr>
          <w:highlight w:val="yellow"/>
        </w:rPr>
        <w:t>r Zuschlag</w:t>
      </w:r>
      <w:r w:rsidR="00BE44CE" w:rsidRPr="00BE44CE">
        <w:rPr>
          <w:highlight w:val="yellow"/>
        </w:rPr>
        <w:t xml:space="preserve"> entfern</w:t>
      </w:r>
      <w:r w:rsidR="003E6110">
        <w:rPr>
          <w:highlight w:val="yellow"/>
        </w:rPr>
        <w:t>t</w:t>
      </w:r>
      <w:r w:rsidR="00BE44CE" w:rsidRPr="00BE44CE">
        <w:rPr>
          <w:highlight w:val="yellow"/>
        </w:rPr>
        <w:t>:</w:t>
      </w:r>
      <w:r w:rsidR="00BE44CE">
        <w:br/>
        <w:t xml:space="preserve">Bei Aufträgen, die im Wege eines Vergabeverfahrens vergeben werden, erfolgt der Vertragsschluss grundsätzlich </w:t>
      </w:r>
      <w:r w:rsidRPr="00C144F4">
        <w:t xml:space="preserve">bereits mit der </w:t>
      </w:r>
      <w:r>
        <w:t>Erteilung des Zuschlags</w:t>
      </w:r>
      <w:r w:rsidRPr="00C144F4">
        <w:t>.</w:t>
      </w:r>
      <w:r w:rsidR="00BE44CE">
        <w:t xml:space="preserve"> Eine gegenseitige Unterschrift erfolgt dann lediglich zu Dokumentationszwecken</w:t>
      </w:r>
      <w:r w:rsidR="00BE44CE" w:rsidRPr="00C144F4">
        <w:t>.</w:t>
      </w:r>
      <w:r w:rsidR="00BE44CE">
        <w:t xml:space="preserve"> In Ausnahmefällen kann jedoch die Schriftform vorgeschrieben sein (Bsp.: § 56 SGB X). In diesen Fällen sind die jeweils vorgegebenen Formvorgaben zu beachten (Bsp.: Unterschrift).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E77C68">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3D6B690E"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F1107D"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815F7F">
      <w:rPr>
        <w:rFonts w:ascii="AOK Buenos Aires SemiBold" w:hAnsi="AOK Buenos Aires SemiBold"/>
        <w:bCs/>
        <w:color w:val="005E3F"/>
        <w:szCs w:val="22"/>
      </w:rPr>
      <w:t>Datenschutzkonforme Vernichtung von Papierunterlagen und Datenträgern (SAVE_86_2025)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E77C68">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6FB"/>
    <w:multiLevelType w:val="hybridMultilevel"/>
    <w:tmpl w:val="27E01750"/>
    <w:lvl w:ilvl="0" w:tplc="DA4E8836">
      <w:start w:val="1"/>
      <w:numFmt w:val="decimal"/>
      <w:lvlText w:val="%1."/>
      <w:lvlJc w:val="left"/>
      <w:pPr>
        <w:ind w:left="1440" w:hanging="360"/>
      </w:pPr>
    </w:lvl>
    <w:lvl w:ilvl="1" w:tplc="194CF644">
      <w:start w:val="1"/>
      <w:numFmt w:val="decimal"/>
      <w:lvlText w:val="%2."/>
      <w:lvlJc w:val="left"/>
      <w:pPr>
        <w:ind w:left="1440" w:hanging="360"/>
      </w:pPr>
    </w:lvl>
    <w:lvl w:ilvl="2" w:tplc="0EFAF6F2">
      <w:start w:val="1"/>
      <w:numFmt w:val="decimal"/>
      <w:lvlText w:val="%3."/>
      <w:lvlJc w:val="left"/>
      <w:pPr>
        <w:ind w:left="1440" w:hanging="360"/>
      </w:pPr>
    </w:lvl>
    <w:lvl w:ilvl="3" w:tplc="2BE2058C">
      <w:start w:val="1"/>
      <w:numFmt w:val="decimal"/>
      <w:lvlText w:val="%4."/>
      <w:lvlJc w:val="left"/>
      <w:pPr>
        <w:ind w:left="1440" w:hanging="360"/>
      </w:pPr>
    </w:lvl>
    <w:lvl w:ilvl="4" w:tplc="2E200E50">
      <w:start w:val="1"/>
      <w:numFmt w:val="decimal"/>
      <w:lvlText w:val="%5."/>
      <w:lvlJc w:val="left"/>
      <w:pPr>
        <w:ind w:left="1440" w:hanging="360"/>
      </w:pPr>
    </w:lvl>
    <w:lvl w:ilvl="5" w:tplc="81D0AF9A">
      <w:start w:val="1"/>
      <w:numFmt w:val="decimal"/>
      <w:lvlText w:val="%6."/>
      <w:lvlJc w:val="left"/>
      <w:pPr>
        <w:ind w:left="1440" w:hanging="360"/>
      </w:pPr>
    </w:lvl>
    <w:lvl w:ilvl="6" w:tplc="46EE6AC4">
      <w:start w:val="1"/>
      <w:numFmt w:val="decimal"/>
      <w:lvlText w:val="%7."/>
      <w:lvlJc w:val="left"/>
      <w:pPr>
        <w:ind w:left="1440" w:hanging="360"/>
      </w:pPr>
    </w:lvl>
    <w:lvl w:ilvl="7" w:tplc="55BCA28C">
      <w:start w:val="1"/>
      <w:numFmt w:val="decimal"/>
      <w:lvlText w:val="%8."/>
      <w:lvlJc w:val="left"/>
      <w:pPr>
        <w:ind w:left="1440" w:hanging="360"/>
      </w:pPr>
    </w:lvl>
    <w:lvl w:ilvl="8" w:tplc="5B0AEE1E">
      <w:start w:val="1"/>
      <w:numFmt w:val="decimal"/>
      <w:lvlText w:val="%9."/>
      <w:lvlJc w:val="left"/>
      <w:pPr>
        <w:ind w:left="1440" w:hanging="360"/>
      </w:pPr>
    </w:lvl>
  </w:abstractNum>
  <w:abstractNum w:abstractNumId="1" w15:restartNumberingAfterBreak="0">
    <w:nsid w:val="099C642E"/>
    <w:multiLevelType w:val="multilevel"/>
    <w:tmpl w:val="916EC3D2"/>
    <w:lvl w:ilvl="0">
      <w:start w:val="1"/>
      <w:numFmt w:val="upperLetter"/>
      <w:lvlText w:val="%1."/>
      <w:lvlJc w:val="left"/>
      <w:pPr>
        <w:ind w:left="0" w:hanging="360"/>
      </w:pPr>
      <w:rPr>
        <w:rFonts w:hint="default"/>
      </w:rPr>
    </w:lvl>
    <w:lvl w:ilvl="1">
      <w:start w:val="1"/>
      <w:numFmt w:val="decimal"/>
      <w:lvlText w:val="§ %2"/>
      <w:lvlJc w:val="left"/>
      <w:pPr>
        <w:tabs>
          <w:tab w:val="num" w:pos="720"/>
        </w:tabs>
        <w:ind w:left="567" w:hanging="567"/>
      </w:pPr>
      <w:rPr>
        <w:rFonts w:hint="default"/>
      </w:rPr>
    </w:lvl>
    <w:lvl w:ilvl="2">
      <w:start w:val="1"/>
      <w:numFmt w:val="lowerLetter"/>
      <w:lvlText w:val="%3)"/>
      <w:lvlJc w:val="left"/>
      <w:pPr>
        <w:ind w:left="360" w:hanging="360"/>
      </w:p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AF3F2B"/>
    <w:multiLevelType w:val="hybridMultilevel"/>
    <w:tmpl w:val="87AA2A90"/>
    <w:lvl w:ilvl="0" w:tplc="04070001">
      <w:start w:val="1"/>
      <w:numFmt w:val="bullet"/>
      <w:lvlText w:val=""/>
      <w:lvlJc w:val="left"/>
      <w:pPr>
        <w:tabs>
          <w:tab w:val="num" w:pos="1776"/>
        </w:tabs>
        <w:ind w:left="1776" w:hanging="360"/>
      </w:pPr>
      <w:rPr>
        <w:rFonts w:ascii="Symbol" w:hAnsi="Symbol" w:hint="default"/>
      </w:rPr>
    </w:lvl>
    <w:lvl w:ilvl="1" w:tplc="FFFFFFFF">
      <w:start w:val="1"/>
      <w:numFmt w:val="lowerLetter"/>
      <w:lvlText w:val="%2."/>
      <w:lvlJc w:val="left"/>
      <w:pPr>
        <w:tabs>
          <w:tab w:val="num" w:pos="2496"/>
        </w:tabs>
        <w:ind w:left="2496" w:hanging="360"/>
      </w:p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4"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6"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592CFA"/>
    <w:multiLevelType w:val="hybridMultilevel"/>
    <w:tmpl w:val="59185E9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10" w15:restartNumberingAfterBreak="0">
    <w:nsid w:val="52793A0C"/>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1F6AC7"/>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3923CE"/>
    <w:multiLevelType w:val="hybridMultilevel"/>
    <w:tmpl w:val="A238A60E"/>
    <w:lvl w:ilvl="0" w:tplc="E130856A">
      <w:start w:val="1"/>
      <w:numFmt w:val="bullet"/>
      <w:lvlText w:val=""/>
      <w:lvlJc w:val="left"/>
      <w:pPr>
        <w:ind w:left="720" w:hanging="360"/>
      </w:pPr>
      <w:rPr>
        <w:rFonts w:ascii="Symbol" w:hAnsi="Symbol"/>
      </w:rPr>
    </w:lvl>
    <w:lvl w:ilvl="1" w:tplc="C924F642">
      <w:start w:val="1"/>
      <w:numFmt w:val="bullet"/>
      <w:lvlText w:val=""/>
      <w:lvlJc w:val="left"/>
      <w:pPr>
        <w:ind w:left="720" w:hanging="360"/>
      </w:pPr>
      <w:rPr>
        <w:rFonts w:ascii="Symbol" w:hAnsi="Symbol"/>
      </w:rPr>
    </w:lvl>
    <w:lvl w:ilvl="2" w:tplc="FAECEE3A">
      <w:start w:val="1"/>
      <w:numFmt w:val="bullet"/>
      <w:lvlText w:val=""/>
      <w:lvlJc w:val="left"/>
      <w:pPr>
        <w:ind w:left="720" w:hanging="360"/>
      </w:pPr>
      <w:rPr>
        <w:rFonts w:ascii="Symbol" w:hAnsi="Symbol"/>
      </w:rPr>
    </w:lvl>
    <w:lvl w:ilvl="3" w:tplc="E932E258">
      <w:start w:val="1"/>
      <w:numFmt w:val="bullet"/>
      <w:lvlText w:val=""/>
      <w:lvlJc w:val="left"/>
      <w:pPr>
        <w:ind w:left="720" w:hanging="360"/>
      </w:pPr>
      <w:rPr>
        <w:rFonts w:ascii="Symbol" w:hAnsi="Symbol"/>
      </w:rPr>
    </w:lvl>
    <w:lvl w:ilvl="4" w:tplc="07803C86">
      <w:start w:val="1"/>
      <w:numFmt w:val="bullet"/>
      <w:lvlText w:val=""/>
      <w:lvlJc w:val="left"/>
      <w:pPr>
        <w:ind w:left="720" w:hanging="360"/>
      </w:pPr>
      <w:rPr>
        <w:rFonts w:ascii="Symbol" w:hAnsi="Symbol"/>
      </w:rPr>
    </w:lvl>
    <w:lvl w:ilvl="5" w:tplc="63CCE410">
      <w:start w:val="1"/>
      <w:numFmt w:val="bullet"/>
      <w:lvlText w:val=""/>
      <w:lvlJc w:val="left"/>
      <w:pPr>
        <w:ind w:left="720" w:hanging="360"/>
      </w:pPr>
      <w:rPr>
        <w:rFonts w:ascii="Symbol" w:hAnsi="Symbol"/>
      </w:rPr>
    </w:lvl>
    <w:lvl w:ilvl="6" w:tplc="D368DACE">
      <w:start w:val="1"/>
      <w:numFmt w:val="bullet"/>
      <w:lvlText w:val=""/>
      <w:lvlJc w:val="left"/>
      <w:pPr>
        <w:ind w:left="720" w:hanging="360"/>
      </w:pPr>
      <w:rPr>
        <w:rFonts w:ascii="Symbol" w:hAnsi="Symbol"/>
      </w:rPr>
    </w:lvl>
    <w:lvl w:ilvl="7" w:tplc="D4E029DA">
      <w:start w:val="1"/>
      <w:numFmt w:val="bullet"/>
      <w:lvlText w:val=""/>
      <w:lvlJc w:val="left"/>
      <w:pPr>
        <w:ind w:left="720" w:hanging="360"/>
      </w:pPr>
      <w:rPr>
        <w:rFonts w:ascii="Symbol" w:hAnsi="Symbol"/>
      </w:rPr>
    </w:lvl>
    <w:lvl w:ilvl="8" w:tplc="D820FB3E">
      <w:start w:val="1"/>
      <w:numFmt w:val="bullet"/>
      <w:lvlText w:val=""/>
      <w:lvlJc w:val="left"/>
      <w:pPr>
        <w:ind w:left="720" w:hanging="360"/>
      </w:pPr>
      <w:rPr>
        <w:rFonts w:ascii="Symbol" w:hAnsi="Symbol"/>
      </w:rPr>
    </w:lvl>
  </w:abstractNum>
  <w:abstractNum w:abstractNumId="14" w15:restartNumberingAfterBreak="0">
    <w:nsid w:val="5FDB2255"/>
    <w:multiLevelType w:val="hybridMultilevel"/>
    <w:tmpl w:val="7B3642C8"/>
    <w:lvl w:ilvl="0" w:tplc="784A1C6E">
      <w:start w:val="1"/>
      <w:numFmt w:val="decimal"/>
      <w:lvlText w:val="%1 "/>
      <w:lvlJc w:val="left"/>
      <w:pPr>
        <w:ind w:left="720" w:hanging="360"/>
      </w:pPr>
    </w:lvl>
    <w:lvl w:ilvl="1" w:tplc="0322A026">
      <w:start w:val="1"/>
      <w:numFmt w:val="decimal"/>
      <w:lvlText w:val="%2 "/>
      <w:lvlJc w:val="left"/>
      <w:pPr>
        <w:ind w:left="720" w:hanging="360"/>
      </w:pPr>
    </w:lvl>
    <w:lvl w:ilvl="2" w:tplc="5060DF0A">
      <w:start w:val="1"/>
      <w:numFmt w:val="decimal"/>
      <w:lvlText w:val="%3 "/>
      <w:lvlJc w:val="left"/>
      <w:pPr>
        <w:ind w:left="720" w:hanging="360"/>
      </w:pPr>
    </w:lvl>
    <w:lvl w:ilvl="3" w:tplc="20FCA3A0">
      <w:start w:val="1"/>
      <w:numFmt w:val="decimal"/>
      <w:lvlText w:val="%4 "/>
      <w:lvlJc w:val="left"/>
      <w:pPr>
        <w:ind w:left="720" w:hanging="360"/>
      </w:pPr>
    </w:lvl>
    <w:lvl w:ilvl="4" w:tplc="BA3884A6">
      <w:start w:val="1"/>
      <w:numFmt w:val="decimal"/>
      <w:lvlText w:val="%5 "/>
      <w:lvlJc w:val="left"/>
      <w:pPr>
        <w:ind w:left="720" w:hanging="360"/>
      </w:pPr>
    </w:lvl>
    <w:lvl w:ilvl="5" w:tplc="7DE4059A">
      <w:start w:val="1"/>
      <w:numFmt w:val="decimal"/>
      <w:lvlText w:val="%6 "/>
      <w:lvlJc w:val="left"/>
      <w:pPr>
        <w:ind w:left="720" w:hanging="360"/>
      </w:pPr>
    </w:lvl>
    <w:lvl w:ilvl="6" w:tplc="4014A582">
      <w:start w:val="1"/>
      <w:numFmt w:val="decimal"/>
      <w:lvlText w:val="%7 "/>
      <w:lvlJc w:val="left"/>
      <w:pPr>
        <w:ind w:left="720" w:hanging="360"/>
      </w:pPr>
    </w:lvl>
    <w:lvl w:ilvl="7" w:tplc="EA36AFCC">
      <w:start w:val="1"/>
      <w:numFmt w:val="decimal"/>
      <w:lvlText w:val="%8 "/>
      <w:lvlJc w:val="left"/>
      <w:pPr>
        <w:ind w:left="720" w:hanging="360"/>
      </w:pPr>
    </w:lvl>
    <w:lvl w:ilvl="8" w:tplc="D38AEA72">
      <w:start w:val="1"/>
      <w:numFmt w:val="decimal"/>
      <w:lvlText w:val="%9 "/>
      <w:lvlJc w:val="left"/>
      <w:pPr>
        <w:ind w:left="720" w:hanging="360"/>
      </w:pPr>
    </w:lvl>
  </w:abstractNum>
  <w:abstractNum w:abstractNumId="1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1510C2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76C383B"/>
    <w:multiLevelType w:val="multilevel"/>
    <w:tmpl w:val="93CC6B10"/>
    <w:lvl w:ilvl="0">
      <w:start w:val="1"/>
      <w:numFmt w:val="upperLetter"/>
      <w:lvlText w:val="%1."/>
      <w:lvlJc w:val="left"/>
      <w:pPr>
        <w:ind w:left="0" w:hanging="360"/>
      </w:pPr>
      <w:rPr>
        <w:rFonts w:hint="default"/>
      </w:rPr>
    </w:lvl>
    <w:lvl w:ilvl="1">
      <w:start w:val="1"/>
      <w:numFmt w:val="decimal"/>
      <w:pStyle w:val="berschrift2"/>
      <w:lvlText w:val="§ %2"/>
      <w:lvlJc w:val="left"/>
      <w:pPr>
        <w:tabs>
          <w:tab w:val="num" w:pos="720"/>
        </w:tabs>
        <w:ind w:left="567" w:hanging="567"/>
      </w:pPr>
      <w:rPr>
        <w:rFonts w:hint="default"/>
      </w:rPr>
    </w:lvl>
    <w:lvl w:ilvl="2">
      <w:start w:val="1"/>
      <w:numFmt w:val="decimal"/>
      <w:pStyle w:val="berschrift3"/>
      <w:lvlText w:val="(%3)"/>
      <w:lvlJc w:val="left"/>
      <w:pPr>
        <w:tabs>
          <w:tab w:val="num" w:pos="1440"/>
        </w:tabs>
        <w:ind w:left="567" w:hanging="567"/>
      </w:pPr>
      <w:rPr>
        <w:rFonts w:ascii="Arial" w:hAnsi="Arial" w:hint="default"/>
        <w:b w:val="0"/>
        <w:i w:val="0"/>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8" w15:restartNumberingAfterBreak="0">
    <w:nsid w:val="7B7F79CF"/>
    <w:multiLevelType w:val="hybridMultilevel"/>
    <w:tmpl w:val="B9F45AEE"/>
    <w:lvl w:ilvl="0" w:tplc="F2208042">
      <w:start w:val="1"/>
      <w:numFmt w:val="decimal"/>
      <w:lvlText w:val="%1)"/>
      <w:lvlJc w:val="left"/>
      <w:pPr>
        <w:ind w:left="720" w:hanging="360"/>
      </w:pPr>
    </w:lvl>
    <w:lvl w:ilvl="1" w:tplc="C21C22B0">
      <w:start w:val="1"/>
      <w:numFmt w:val="decimal"/>
      <w:lvlText w:val="%2)"/>
      <w:lvlJc w:val="left"/>
      <w:pPr>
        <w:ind w:left="720" w:hanging="360"/>
      </w:pPr>
    </w:lvl>
    <w:lvl w:ilvl="2" w:tplc="0FC8EA0C">
      <w:start w:val="1"/>
      <w:numFmt w:val="decimal"/>
      <w:lvlText w:val="%3)"/>
      <w:lvlJc w:val="left"/>
      <w:pPr>
        <w:ind w:left="720" w:hanging="360"/>
      </w:pPr>
    </w:lvl>
    <w:lvl w:ilvl="3" w:tplc="65B64D18">
      <w:start w:val="1"/>
      <w:numFmt w:val="decimal"/>
      <w:lvlText w:val="%4)"/>
      <w:lvlJc w:val="left"/>
      <w:pPr>
        <w:ind w:left="720" w:hanging="360"/>
      </w:pPr>
    </w:lvl>
    <w:lvl w:ilvl="4" w:tplc="EAD44AF0">
      <w:start w:val="1"/>
      <w:numFmt w:val="decimal"/>
      <w:lvlText w:val="%5)"/>
      <w:lvlJc w:val="left"/>
      <w:pPr>
        <w:ind w:left="720" w:hanging="360"/>
      </w:pPr>
    </w:lvl>
    <w:lvl w:ilvl="5" w:tplc="39A619B8">
      <w:start w:val="1"/>
      <w:numFmt w:val="decimal"/>
      <w:lvlText w:val="%6)"/>
      <w:lvlJc w:val="left"/>
      <w:pPr>
        <w:ind w:left="720" w:hanging="360"/>
      </w:pPr>
    </w:lvl>
    <w:lvl w:ilvl="6" w:tplc="2B0251F2">
      <w:start w:val="1"/>
      <w:numFmt w:val="decimal"/>
      <w:lvlText w:val="%7)"/>
      <w:lvlJc w:val="left"/>
      <w:pPr>
        <w:ind w:left="720" w:hanging="360"/>
      </w:pPr>
    </w:lvl>
    <w:lvl w:ilvl="7" w:tplc="122EAD60">
      <w:start w:val="1"/>
      <w:numFmt w:val="decimal"/>
      <w:lvlText w:val="%8)"/>
      <w:lvlJc w:val="left"/>
      <w:pPr>
        <w:ind w:left="720" w:hanging="360"/>
      </w:pPr>
    </w:lvl>
    <w:lvl w:ilvl="8" w:tplc="D56644AE">
      <w:start w:val="1"/>
      <w:numFmt w:val="decimal"/>
      <w:lvlText w:val="%9)"/>
      <w:lvlJc w:val="left"/>
      <w:pPr>
        <w:ind w:left="720" w:hanging="360"/>
      </w:pPr>
    </w:lvl>
  </w:abstractNum>
  <w:num w:numId="1" w16cid:durableId="1840805004">
    <w:abstractNumId w:val="17"/>
  </w:num>
  <w:num w:numId="2" w16cid:durableId="1075740552">
    <w:abstractNumId w:val="15"/>
  </w:num>
  <w:num w:numId="3" w16cid:durableId="1655060152">
    <w:abstractNumId w:val="7"/>
  </w:num>
  <w:num w:numId="4" w16cid:durableId="943152881">
    <w:abstractNumId w:val="5"/>
  </w:num>
  <w:num w:numId="5" w16cid:durableId="78018545">
    <w:abstractNumId w:val="4"/>
  </w:num>
  <w:num w:numId="6" w16cid:durableId="1976444904">
    <w:abstractNumId w:val="2"/>
  </w:num>
  <w:num w:numId="7" w16cid:durableId="588392060">
    <w:abstractNumId w:val="10"/>
  </w:num>
  <w:num w:numId="8" w16cid:durableId="1379084354">
    <w:abstractNumId w:val="16"/>
  </w:num>
  <w:num w:numId="9" w16cid:durableId="315570772">
    <w:abstractNumId w:val="12"/>
  </w:num>
  <w:num w:numId="10" w16cid:durableId="1416780276">
    <w:abstractNumId w:val="14"/>
  </w:num>
  <w:num w:numId="11" w16cid:durableId="675767034">
    <w:abstractNumId w:val="18"/>
  </w:num>
  <w:num w:numId="12" w16cid:durableId="991326432">
    <w:abstractNumId w:val="0"/>
  </w:num>
  <w:num w:numId="13" w16cid:durableId="70860168">
    <w:abstractNumId w:val="3"/>
  </w:num>
  <w:num w:numId="14" w16cid:durableId="1909727431">
    <w:abstractNumId w:val="8"/>
  </w:num>
  <w:num w:numId="15" w16cid:durableId="311523301">
    <w:abstractNumId w:val="6"/>
  </w:num>
  <w:num w:numId="16" w16cid:durableId="473641462">
    <w:abstractNumId w:val="11"/>
  </w:num>
  <w:num w:numId="17" w16cid:durableId="1337926195">
    <w:abstractNumId w:val="9"/>
  </w:num>
  <w:num w:numId="18" w16cid:durableId="137067072">
    <w:abstractNumId w:val="1"/>
  </w:num>
  <w:num w:numId="19" w16cid:durableId="784270185">
    <w:abstractNumId w:val="17"/>
  </w:num>
  <w:num w:numId="20" w16cid:durableId="313880352">
    <w:abstractNumId w:val="17"/>
  </w:num>
  <w:num w:numId="21" w16cid:durableId="35588611">
    <w:abstractNumId w:val="13"/>
  </w:num>
  <w:num w:numId="22" w16cid:durableId="6374153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983935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Ft5tgZIP2+HBBxLr+PTI2NNEWn1P6EKunjJeMOBTEzzSL/b2AyItNemxtD+OAumaG4OBIKjGCB8LoaJrppEVkA==" w:salt="y97VFSj5ed0gG/0VDNmLJA=="/>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1D32"/>
    <w:rsid w:val="000147D0"/>
    <w:rsid w:val="00024AF3"/>
    <w:rsid w:val="00034664"/>
    <w:rsid w:val="00036EB6"/>
    <w:rsid w:val="0004239F"/>
    <w:rsid w:val="00047C78"/>
    <w:rsid w:val="000555F4"/>
    <w:rsid w:val="00055EDC"/>
    <w:rsid w:val="00056E6E"/>
    <w:rsid w:val="00057D40"/>
    <w:rsid w:val="00063FF9"/>
    <w:rsid w:val="00067EB0"/>
    <w:rsid w:val="000738ED"/>
    <w:rsid w:val="000746AF"/>
    <w:rsid w:val="00084EB5"/>
    <w:rsid w:val="0008631B"/>
    <w:rsid w:val="000865C4"/>
    <w:rsid w:val="00091E9E"/>
    <w:rsid w:val="00093D24"/>
    <w:rsid w:val="000951EC"/>
    <w:rsid w:val="000A3581"/>
    <w:rsid w:val="000A3794"/>
    <w:rsid w:val="000A7E8F"/>
    <w:rsid w:val="000B09EB"/>
    <w:rsid w:val="000B31D6"/>
    <w:rsid w:val="000B3E81"/>
    <w:rsid w:val="000B4621"/>
    <w:rsid w:val="000C0F22"/>
    <w:rsid w:val="000C316F"/>
    <w:rsid w:val="000C6065"/>
    <w:rsid w:val="000D5D1C"/>
    <w:rsid w:val="000D6041"/>
    <w:rsid w:val="000E282F"/>
    <w:rsid w:val="000E3F45"/>
    <w:rsid w:val="000E6925"/>
    <w:rsid w:val="000E7250"/>
    <w:rsid w:val="000F3084"/>
    <w:rsid w:val="001054A9"/>
    <w:rsid w:val="00107373"/>
    <w:rsid w:val="001100FC"/>
    <w:rsid w:val="0011093C"/>
    <w:rsid w:val="00116AD9"/>
    <w:rsid w:val="0013144D"/>
    <w:rsid w:val="001379DB"/>
    <w:rsid w:val="00140AAF"/>
    <w:rsid w:val="00141F90"/>
    <w:rsid w:val="0014314D"/>
    <w:rsid w:val="0014468B"/>
    <w:rsid w:val="0014541E"/>
    <w:rsid w:val="0014738A"/>
    <w:rsid w:val="00153858"/>
    <w:rsid w:val="00155FFC"/>
    <w:rsid w:val="00161A01"/>
    <w:rsid w:val="00165074"/>
    <w:rsid w:val="00174759"/>
    <w:rsid w:val="00181C84"/>
    <w:rsid w:val="0018203C"/>
    <w:rsid w:val="00184AF7"/>
    <w:rsid w:val="00190708"/>
    <w:rsid w:val="001A0377"/>
    <w:rsid w:val="001B0A8A"/>
    <w:rsid w:val="001B3A29"/>
    <w:rsid w:val="001B3D98"/>
    <w:rsid w:val="001B5435"/>
    <w:rsid w:val="001B5E85"/>
    <w:rsid w:val="001C269A"/>
    <w:rsid w:val="001C5190"/>
    <w:rsid w:val="001C585E"/>
    <w:rsid w:val="001D1086"/>
    <w:rsid w:val="001E00BD"/>
    <w:rsid w:val="001E25E9"/>
    <w:rsid w:val="001E45DF"/>
    <w:rsid w:val="001F0E97"/>
    <w:rsid w:val="00203609"/>
    <w:rsid w:val="0020727E"/>
    <w:rsid w:val="00207971"/>
    <w:rsid w:val="00213CD0"/>
    <w:rsid w:val="00213FD2"/>
    <w:rsid w:val="00215467"/>
    <w:rsid w:val="002220CD"/>
    <w:rsid w:val="00225EAB"/>
    <w:rsid w:val="00235FF7"/>
    <w:rsid w:val="0024266E"/>
    <w:rsid w:val="002431AE"/>
    <w:rsid w:val="0025331F"/>
    <w:rsid w:val="0025742B"/>
    <w:rsid w:val="00266D9C"/>
    <w:rsid w:val="00267060"/>
    <w:rsid w:val="0027398A"/>
    <w:rsid w:val="00281787"/>
    <w:rsid w:val="00287ACA"/>
    <w:rsid w:val="002A2B79"/>
    <w:rsid w:val="002A2C71"/>
    <w:rsid w:val="002A30F4"/>
    <w:rsid w:val="002A486C"/>
    <w:rsid w:val="002B31C5"/>
    <w:rsid w:val="002B40EE"/>
    <w:rsid w:val="002B5FFF"/>
    <w:rsid w:val="002B6D1F"/>
    <w:rsid w:val="002B6F92"/>
    <w:rsid w:val="002C158A"/>
    <w:rsid w:val="002C6894"/>
    <w:rsid w:val="002C70E7"/>
    <w:rsid w:val="002D01C4"/>
    <w:rsid w:val="002D0B6A"/>
    <w:rsid w:val="002E37EB"/>
    <w:rsid w:val="002E7340"/>
    <w:rsid w:val="002E7D13"/>
    <w:rsid w:val="002F3DB3"/>
    <w:rsid w:val="0030023C"/>
    <w:rsid w:val="0030156B"/>
    <w:rsid w:val="00314217"/>
    <w:rsid w:val="0031471C"/>
    <w:rsid w:val="00321867"/>
    <w:rsid w:val="003238C4"/>
    <w:rsid w:val="00324F7C"/>
    <w:rsid w:val="00326641"/>
    <w:rsid w:val="00326A26"/>
    <w:rsid w:val="003370F8"/>
    <w:rsid w:val="0034009C"/>
    <w:rsid w:val="003407FC"/>
    <w:rsid w:val="00342423"/>
    <w:rsid w:val="00344EE0"/>
    <w:rsid w:val="00350622"/>
    <w:rsid w:val="003561F3"/>
    <w:rsid w:val="00361AB2"/>
    <w:rsid w:val="00364ACE"/>
    <w:rsid w:val="00364E6C"/>
    <w:rsid w:val="00367D78"/>
    <w:rsid w:val="00374897"/>
    <w:rsid w:val="003A0743"/>
    <w:rsid w:val="003A52C8"/>
    <w:rsid w:val="003A6E69"/>
    <w:rsid w:val="003A74AE"/>
    <w:rsid w:val="003A7EB1"/>
    <w:rsid w:val="003B0D65"/>
    <w:rsid w:val="003B1DA4"/>
    <w:rsid w:val="003B741F"/>
    <w:rsid w:val="003C0A06"/>
    <w:rsid w:val="003C2B88"/>
    <w:rsid w:val="003C55B7"/>
    <w:rsid w:val="003C61B4"/>
    <w:rsid w:val="003D1377"/>
    <w:rsid w:val="003D76A5"/>
    <w:rsid w:val="003D7E72"/>
    <w:rsid w:val="003E4418"/>
    <w:rsid w:val="003E4B08"/>
    <w:rsid w:val="003E6110"/>
    <w:rsid w:val="003F1290"/>
    <w:rsid w:val="003F1B40"/>
    <w:rsid w:val="003F53A7"/>
    <w:rsid w:val="0041049F"/>
    <w:rsid w:val="004131EA"/>
    <w:rsid w:val="004169B7"/>
    <w:rsid w:val="00420D91"/>
    <w:rsid w:val="004228CA"/>
    <w:rsid w:val="00426836"/>
    <w:rsid w:val="00430C6E"/>
    <w:rsid w:val="00431921"/>
    <w:rsid w:val="0043561B"/>
    <w:rsid w:val="004442C4"/>
    <w:rsid w:val="004443FD"/>
    <w:rsid w:val="00445EB0"/>
    <w:rsid w:val="00446877"/>
    <w:rsid w:val="00447D33"/>
    <w:rsid w:val="00447F95"/>
    <w:rsid w:val="004534C4"/>
    <w:rsid w:val="00454822"/>
    <w:rsid w:val="00466918"/>
    <w:rsid w:val="00470045"/>
    <w:rsid w:val="00483A07"/>
    <w:rsid w:val="004949EF"/>
    <w:rsid w:val="004B1E2C"/>
    <w:rsid w:val="004B32C0"/>
    <w:rsid w:val="004B642F"/>
    <w:rsid w:val="004D0F90"/>
    <w:rsid w:val="004D4DF4"/>
    <w:rsid w:val="004E1ADC"/>
    <w:rsid w:val="004F2386"/>
    <w:rsid w:val="004F57AD"/>
    <w:rsid w:val="004F5980"/>
    <w:rsid w:val="004F751D"/>
    <w:rsid w:val="00501067"/>
    <w:rsid w:val="0050277A"/>
    <w:rsid w:val="005046DD"/>
    <w:rsid w:val="005053B4"/>
    <w:rsid w:val="00505F83"/>
    <w:rsid w:val="005061E2"/>
    <w:rsid w:val="00506E82"/>
    <w:rsid w:val="00511B4E"/>
    <w:rsid w:val="00512BAF"/>
    <w:rsid w:val="00514D5E"/>
    <w:rsid w:val="00517D96"/>
    <w:rsid w:val="00521085"/>
    <w:rsid w:val="00522A6A"/>
    <w:rsid w:val="00524014"/>
    <w:rsid w:val="0052412D"/>
    <w:rsid w:val="00532649"/>
    <w:rsid w:val="00533C3A"/>
    <w:rsid w:val="005379FD"/>
    <w:rsid w:val="00540EDE"/>
    <w:rsid w:val="00541D19"/>
    <w:rsid w:val="0054689A"/>
    <w:rsid w:val="005468E2"/>
    <w:rsid w:val="005524DE"/>
    <w:rsid w:val="00555986"/>
    <w:rsid w:val="005604B1"/>
    <w:rsid w:val="00561E80"/>
    <w:rsid w:val="00562095"/>
    <w:rsid w:val="00562AB8"/>
    <w:rsid w:val="0056524D"/>
    <w:rsid w:val="00571219"/>
    <w:rsid w:val="00576A60"/>
    <w:rsid w:val="00583D79"/>
    <w:rsid w:val="005900DA"/>
    <w:rsid w:val="005932A0"/>
    <w:rsid w:val="00593A8C"/>
    <w:rsid w:val="005952B3"/>
    <w:rsid w:val="005A0CC9"/>
    <w:rsid w:val="005B2092"/>
    <w:rsid w:val="005B7774"/>
    <w:rsid w:val="005C0CA8"/>
    <w:rsid w:val="005C3913"/>
    <w:rsid w:val="005C61A0"/>
    <w:rsid w:val="005D2852"/>
    <w:rsid w:val="005E3985"/>
    <w:rsid w:val="005E5C40"/>
    <w:rsid w:val="005F010A"/>
    <w:rsid w:val="005F09E5"/>
    <w:rsid w:val="00602E61"/>
    <w:rsid w:val="0060572A"/>
    <w:rsid w:val="00606DDC"/>
    <w:rsid w:val="0061244B"/>
    <w:rsid w:val="00617822"/>
    <w:rsid w:val="006205B9"/>
    <w:rsid w:val="006205C6"/>
    <w:rsid w:val="00622359"/>
    <w:rsid w:val="0063492C"/>
    <w:rsid w:val="00635A2E"/>
    <w:rsid w:val="006360A2"/>
    <w:rsid w:val="00641CDF"/>
    <w:rsid w:val="00644A84"/>
    <w:rsid w:val="00646298"/>
    <w:rsid w:val="0065318B"/>
    <w:rsid w:val="00654A91"/>
    <w:rsid w:val="006617A8"/>
    <w:rsid w:val="00675352"/>
    <w:rsid w:val="006759CF"/>
    <w:rsid w:val="00677959"/>
    <w:rsid w:val="00683333"/>
    <w:rsid w:val="00683607"/>
    <w:rsid w:val="00683C72"/>
    <w:rsid w:val="00693903"/>
    <w:rsid w:val="006949FD"/>
    <w:rsid w:val="00695E35"/>
    <w:rsid w:val="006A0440"/>
    <w:rsid w:val="006A29B6"/>
    <w:rsid w:val="006B2BEF"/>
    <w:rsid w:val="006B3C26"/>
    <w:rsid w:val="006B5856"/>
    <w:rsid w:val="006B685E"/>
    <w:rsid w:val="006B6DCD"/>
    <w:rsid w:val="006C7B73"/>
    <w:rsid w:val="006D7CA6"/>
    <w:rsid w:val="006E2A3D"/>
    <w:rsid w:val="006E407A"/>
    <w:rsid w:val="0070039F"/>
    <w:rsid w:val="00701079"/>
    <w:rsid w:val="00703EC2"/>
    <w:rsid w:val="00704C0C"/>
    <w:rsid w:val="007056D4"/>
    <w:rsid w:val="007105FD"/>
    <w:rsid w:val="00712B9C"/>
    <w:rsid w:val="00714BA4"/>
    <w:rsid w:val="00714CB0"/>
    <w:rsid w:val="0072075B"/>
    <w:rsid w:val="0073454B"/>
    <w:rsid w:val="00746802"/>
    <w:rsid w:val="00760058"/>
    <w:rsid w:val="00761691"/>
    <w:rsid w:val="00762A79"/>
    <w:rsid w:val="007631F8"/>
    <w:rsid w:val="007649D6"/>
    <w:rsid w:val="00764AF0"/>
    <w:rsid w:val="0076550D"/>
    <w:rsid w:val="007664A2"/>
    <w:rsid w:val="007711F9"/>
    <w:rsid w:val="007734B9"/>
    <w:rsid w:val="007747DF"/>
    <w:rsid w:val="007749CE"/>
    <w:rsid w:val="0077751A"/>
    <w:rsid w:val="00781E6A"/>
    <w:rsid w:val="00783CB7"/>
    <w:rsid w:val="0078655B"/>
    <w:rsid w:val="00786C89"/>
    <w:rsid w:val="00794B36"/>
    <w:rsid w:val="00797A49"/>
    <w:rsid w:val="007A2806"/>
    <w:rsid w:val="007D0BB8"/>
    <w:rsid w:val="007D27D2"/>
    <w:rsid w:val="007D292E"/>
    <w:rsid w:val="007D34C6"/>
    <w:rsid w:val="007D4BDE"/>
    <w:rsid w:val="007E042D"/>
    <w:rsid w:val="007E15E9"/>
    <w:rsid w:val="007E1A2F"/>
    <w:rsid w:val="007E31A1"/>
    <w:rsid w:val="007F0E1B"/>
    <w:rsid w:val="007F3E9A"/>
    <w:rsid w:val="007F4B44"/>
    <w:rsid w:val="007F6517"/>
    <w:rsid w:val="007F65AA"/>
    <w:rsid w:val="007F75E1"/>
    <w:rsid w:val="0080317B"/>
    <w:rsid w:val="00815F7F"/>
    <w:rsid w:val="008163B4"/>
    <w:rsid w:val="008228CE"/>
    <w:rsid w:val="00823347"/>
    <w:rsid w:val="00825BDC"/>
    <w:rsid w:val="00827853"/>
    <w:rsid w:val="008327D0"/>
    <w:rsid w:val="00833A04"/>
    <w:rsid w:val="0083586D"/>
    <w:rsid w:val="00843537"/>
    <w:rsid w:val="00844762"/>
    <w:rsid w:val="00852853"/>
    <w:rsid w:val="00855A09"/>
    <w:rsid w:val="008561EA"/>
    <w:rsid w:val="008574DD"/>
    <w:rsid w:val="00863E20"/>
    <w:rsid w:val="00871BA0"/>
    <w:rsid w:val="00872DF5"/>
    <w:rsid w:val="008757F3"/>
    <w:rsid w:val="0089234D"/>
    <w:rsid w:val="00893D57"/>
    <w:rsid w:val="008946BE"/>
    <w:rsid w:val="00897B89"/>
    <w:rsid w:val="008A0A99"/>
    <w:rsid w:val="008A4133"/>
    <w:rsid w:val="008B28E6"/>
    <w:rsid w:val="008B6531"/>
    <w:rsid w:val="008C1CCD"/>
    <w:rsid w:val="008C3B89"/>
    <w:rsid w:val="008C55DC"/>
    <w:rsid w:val="008C7B2D"/>
    <w:rsid w:val="008D176D"/>
    <w:rsid w:val="008E03F5"/>
    <w:rsid w:val="008E2353"/>
    <w:rsid w:val="008E6869"/>
    <w:rsid w:val="009024CE"/>
    <w:rsid w:val="00912C96"/>
    <w:rsid w:val="00912DC5"/>
    <w:rsid w:val="00916691"/>
    <w:rsid w:val="00925362"/>
    <w:rsid w:val="0093104C"/>
    <w:rsid w:val="00934A2E"/>
    <w:rsid w:val="00936DFD"/>
    <w:rsid w:val="009441EB"/>
    <w:rsid w:val="00950693"/>
    <w:rsid w:val="00951C8F"/>
    <w:rsid w:val="00953501"/>
    <w:rsid w:val="00957063"/>
    <w:rsid w:val="00961413"/>
    <w:rsid w:val="009656F7"/>
    <w:rsid w:val="00966E9F"/>
    <w:rsid w:val="00971A2F"/>
    <w:rsid w:val="0097274B"/>
    <w:rsid w:val="00981BBD"/>
    <w:rsid w:val="00993687"/>
    <w:rsid w:val="009A0DB3"/>
    <w:rsid w:val="009A73F9"/>
    <w:rsid w:val="009B44DE"/>
    <w:rsid w:val="009B5A9C"/>
    <w:rsid w:val="009C2050"/>
    <w:rsid w:val="009D3D1A"/>
    <w:rsid w:val="009D4C74"/>
    <w:rsid w:val="009E0B37"/>
    <w:rsid w:val="009E31A8"/>
    <w:rsid w:val="009F18E8"/>
    <w:rsid w:val="00A01744"/>
    <w:rsid w:val="00A12E3C"/>
    <w:rsid w:val="00A225E4"/>
    <w:rsid w:val="00A2279B"/>
    <w:rsid w:val="00A250E3"/>
    <w:rsid w:val="00A273BE"/>
    <w:rsid w:val="00A31701"/>
    <w:rsid w:val="00A409DB"/>
    <w:rsid w:val="00A418C1"/>
    <w:rsid w:val="00A444CE"/>
    <w:rsid w:val="00A46BBE"/>
    <w:rsid w:val="00A55BC3"/>
    <w:rsid w:val="00A57225"/>
    <w:rsid w:val="00A61F1C"/>
    <w:rsid w:val="00A66695"/>
    <w:rsid w:val="00A73540"/>
    <w:rsid w:val="00A77650"/>
    <w:rsid w:val="00A8020D"/>
    <w:rsid w:val="00A851DA"/>
    <w:rsid w:val="00A86A23"/>
    <w:rsid w:val="00A90501"/>
    <w:rsid w:val="00A93B56"/>
    <w:rsid w:val="00A93B96"/>
    <w:rsid w:val="00A9781E"/>
    <w:rsid w:val="00AA18A1"/>
    <w:rsid w:val="00AA4C07"/>
    <w:rsid w:val="00AA611A"/>
    <w:rsid w:val="00AB02A2"/>
    <w:rsid w:val="00AC391D"/>
    <w:rsid w:val="00AE06CD"/>
    <w:rsid w:val="00AE0EED"/>
    <w:rsid w:val="00AE4110"/>
    <w:rsid w:val="00AE5BAE"/>
    <w:rsid w:val="00AF5526"/>
    <w:rsid w:val="00B03D4D"/>
    <w:rsid w:val="00B17E22"/>
    <w:rsid w:val="00B2013F"/>
    <w:rsid w:val="00B23A22"/>
    <w:rsid w:val="00B2491A"/>
    <w:rsid w:val="00B32E16"/>
    <w:rsid w:val="00B43469"/>
    <w:rsid w:val="00B44723"/>
    <w:rsid w:val="00B4777F"/>
    <w:rsid w:val="00B50396"/>
    <w:rsid w:val="00B50BEF"/>
    <w:rsid w:val="00B54E15"/>
    <w:rsid w:val="00B57AE8"/>
    <w:rsid w:val="00B602D7"/>
    <w:rsid w:val="00B64953"/>
    <w:rsid w:val="00B67225"/>
    <w:rsid w:val="00B676DD"/>
    <w:rsid w:val="00B736B6"/>
    <w:rsid w:val="00B73D3D"/>
    <w:rsid w:val="00B74717"/>
    <w:rsid w:val="00B76079"/>
    <w:rsid w:val="00B84689"/>
    <w:rsid w:val="00B8663F"/>
    <w:rsid w:val="00B86D1C"/>
    <w:rsid w:val="00B92BAD"/>
    <w:rsid w:val="00B92D07"/>
    <w:rsid w:val="00BA3702"/>
    <w:rsid w:val="00BB0F8E"/>
    <w:rsid w:val="00BB1151"/>
    <w:rsid w:val="00BB3386"/>
    <w:rsid w:val="00BC0004"/>
    <w:rsid w:val="00BC1BCA"/>
    <w:rsid w:val="00BC5D46"/>
    <w:rsid w:val="00BD180E"/>
    <w:rsid w:val="00BE44CE"/>
    <w:rsid w:val="00BF0A04"/>
    <w:rsid w:val="00BF2F31"/>
    <w:rsid w:val="00C04558"/>
    <w:rsid w:val="00C04C05"/>
    <w:rsid w:val="00C144F4"/>
    <w:rsid w:val="00C15F9A"/>
    <w:rsid w:val="00C3559F"/>
    <w:rsid w:val="00C428EE"/>
    <w:rsid w:val="00C435C8"/>
    <w:rsid w:val="00C4447B"/>
    <w:rsid w:val="00C44EA9"/>
    <w:rsid w:val="00C473B7"/>
    <w:rsid w:val="00C47A2B"/>
    <w:rsid w:val="00C524E5"/>
    <w:rsid w:val="00C55B80"/>
    <w:rsid w:val="00C56902"/>
    <w:rsid w:val="00C60FB4"/>
    <w:rsid w:val="00C638FD"/>
    <w:rsid w:val="00C72F10"/>
    <w:rsid w:val="00C73352"/>
    <w:rsid w:val="00C75343"/>
    <w:rsid w:val="00C76D49"/>
    <w:rsid w:val="00C81714"/>
    <w:rsid w:val="00C85323"/>
    <w:rsid w:val="00C87086"/>
    <w:rsid w:val="00C96FCB"/>
    <w:rsid w:val="00CA1530"/>
    <w:rsid w:val="00CA38A8"/>
    <w:rsid w:val="00CA5906"/>
    <w:rsid w:val="00CA5ED9"/>
    <w:rsid w:val="00CA747A"/>
    <w:rsid w:val="00CB05FF"/>
    <w:rsid w:val="00CB757B"/>
    <w:rsid w:val="00CC7B11"/>
    <w:rsid w:val="00CD6801"/>
    <w:rsid w:val="00CE2F67"/>
    <w:rsid w:val="00CE6A1C"/>
    <w:rsid w:val="00CF24EE"/>
    <w:rsid w:val="00CF443F"/>
    <w:rsid w:val="00CF5C0E"/>
    <w:rsid w:val="00D0432F"/>
    <w:rsid w:val="00D073F7"/>
    <w:rsid w:val="00D11154"/>
    <w:rsid w:val="00D114F9"/>
    <w:rsid w:val="00D141BB"/>
    <w:rsid w:val="00D148AC"/>
    <w:rsid w:val="00D175E3"/>
    <w:rsid w:val="00D233B0"/>
    <w:rsid w:val="00D240BD"/>
    <w:rsid w:val="00D27CC0"/>
    <w:rsid w:val="00D308B8"/>
    <w:rsid w:val="00D34576"/>
    <w:rsid w:val="00D40EAB"/>
    <w:rsid w:val="00D44D99"/>
    <w:rsid w:val="00D45F57"/>
    <w:rsid w:val="00D46DAC"/>
    <w:rsid w:val="00D47A3F"/>
    <w:rsid w:val="00D524D0"/>
    <w:rsid w:val="00D61DF6"/>
    <w:rsid w:val="00D6340D"/>
    <w:rsid w:val="00D67095"/>
    <w:rsid w:val="00D71CAF"/>
    <w:rsid w:val="00D75088"/>
    <w:rsid w:val="00D90F04"/>
    <w:rsid w:val="00D96C1B"/>
    <w:rsid w:val="00DA20C1"/>
    <w:rsid w:val="00DA6114"/>
    <w:rsid w:val="00DB26E9"/>
    <w:rsid w:val="00DB3F2E"/>
    <w:rsid w:val="00DB6C74"/>
    <w:rsid w:val="00DC2B7B"/>
    <w:rsid w:val="00DD2A1F"/>
    <w:rsid w:val="00DD7C6F"/>
    <w:rsid w:val="00DE319D"/>
    <w:rsid w:val="00DE3706"/>
    <w:rsid w:val="00E043EC"/>
    <w:rsid w:val="00E054A2"/>
    <w:rsid w:val="00E1375A"/>
    <w:rsid w:val="00E14250"/>
    <w:rsid w:val="00E1427B"/>
    <w:rsid w:val="00E307F0"/>
    <w:rsid w:val="00E30B01"/>
    <w:rsid w:val="00E32872"/>
    <w:rsid w:val="00E345A7"/>
    <w:rsid w:val="00E35259"/>
    <w:rsid w:val="00E420A8"/>
    <w:rsid w:val="00E430B5"/>
    <w:rsid w:val="00E44C3C"/>
    <w:rsid w:val="00E4660C"/>
    <w:rsid w:val="00E5245E"/>
    <w:rsid w:val="00E5398C"/>
    <w:rsid w:val="00E53CF6"/>
    <w:rsid w:val="00E578E5"/>
    <w:rsid w:val="00E61432"/>
    <w:rsid w:val="00E61C03"/>
    <w:rsid w:val="00E65EF0"/>
    <w:rsid w:val="00E671A2"/>
    <w:rsid w:val="00E728BA"/>
    <w:rsid w:val="00E730D1"/>
    <w:rsid w:val="00E76D67"/>
    <w:rsid w:val="00E77C68"/>
    <w:rsid w:val="00E815F5"/>
    <w:rsid w:val="00E826ED"/>
    <w:rsid w:val="00E85E99"/>
    <w:rsid w:val="00E8718D"/>
    <w:rsid w:val="00E95DDD"/>
    <w:rsid w:val="00EA498D"/>
    <w:rsid w:val="00EA57BF"/>
    <w:rsid w:val="00EB16AA"/>
    <w:rsid w:val="00EB1B91"/>
    <w:rsid w:val="00EB44B8"/>
    <w:rsid w:val="00EB542C"/>
    <w:rsid w:val="00EB7737"/>
    <w:rsid w:val="00EB7D0F"/>
    <w:rsid w:val="00EC2C8D"/>
    <w:rsid w:val="00EC769A"/>
    <w:rsid w:val="00EC79E8"/>
    <w:rsid w:val="00EC7B25"/>
    <w:rsid w:val="00ED5E59"/>
    <w:rsid w:val="00ED7C20"/>
    <w:rsid w:val="00ED7C63"/>
    <w:rsid w:val="00EE6314"/>
    <w:rsid w:val="00EE7FAD"/>
    <w:rsid w:val="00EF2C05"/>
    <w:rsid w:val="00EF37A9"/>
    <w:rsid w:val="00EF64DD"/>
    <w:rsid w:val="00EF6DA7"/>
    <w:rsid w:val="00F002BF"/>
    <w:rsid w:val="00F02FF5"/>
    <w:rsid w:val="00F0495D"/>
    <w:rsid w:val="00F11959"/>
    <w:rsid w:val="00F12F90"/>
    <w:rsid w:val="00F148AA"/>
    <w:rsid w:val="00F1749C"/>
    <w:rsid w:val="00F26174"/>
    <w:rsid w:val="00F404AB"/>
    <w:rsid w:val="00F544AE"/>
    <w:rsid w:val="00F60A39"/>
    <w:rsid w:val="00F628A2"/>
    <w:rsid w:val="00F62AA8"/>
    <w:rsid w:val="00F7273D"/>
    <w:rsid w:val="00F804E7"/>
    <w:rsid w:val="00F80551"/>
    <w:rsid w:val="00F81185"/>
    <w:rsid w:val="00F8533C"/>
    <w:rsid w:val="00F90106"/>
    <w:rsid w:val="00F90C3C"/>
    <w:rsid w:val="00FB6E86"/>
    <w:rsid w:val="00FC025E"/>
    <w:rsid w:val="00FC0614"/>
    <w:rsid w:val="00FC0DCF"/>
    <w:rsid w:val="00FC1ABC"/>
    <w:rsid w:val="00FC5C3C"/>
    <w:rsid w:val="00FD09F2"/>
    <w:rsid w:val="00FD21C2"/>
    <w:rsid w:val="00FD5BFC"/>
    <w:rsid w:val="00FE1E06"/>
    <w:rsid w:val="00FE6A70"/>
    <w:rsid w:val="00FF0C89"/>
    <w:rsid w:val="00FF5B78"/>
    <w:rsid w:val="00FF76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CCBAF16A-F744-4F44-A51D-1E118E46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2A2B79"/>
    <w:pPr>
      <w:keepNext/>
      <w:keepLines/>
      <w:numPr>
        <w:ilvl w:val="2"/>
        <w:numId w:val="1"/>
      </w:numPr>
      <w:spacing w:before="240" w:after="120" w:line="240" w:lineRule="auto"/>
      <w:outlineLvl w:val="2"/>
    </w:p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aliases w:val="Tabellentext bullet"/>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2A2B79"/>
    <w:rPr>
      <w:rFonts w:ascii="Arial" w:hAnsi="Arial"/>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aliases w:val="Tabellentext bullet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paragraph" w:customStyle="1" w:styleId="pf0">
    <w:name w:val="pf0"/>
    <w:basedOn w:val="Standard"/>
    <w:rsid w:val="00140AAF"/>
    <w:pPr>
      <w:spacing w:before="100" w:beforeAutospacing="1" w:after="100" w:afterAutospacing="1" w:line="240" w:lineRule="auto"/>
    </w:pPr>
    <w:rPr>
      <w:rFonts w:ascii="Times New Roman" w:hAnsi="Times New Roman"/>
      <w:sz w:val="24"/>
    </w:rPr>
  </w:style>
  <w:style w:type="character" w:customStyle="1" w:styleId="cf01">
    <w:name w:val="cf01"/>
    <w:basedOn w:val="Absatz-Standardschriftart"/>
    <w:rsid w:val="00140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32748">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701247390">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324965962">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828932118">
      <w:bodyDiv w:val="1"/>
      <w:marLeft w:val="0"/>
      <w:marRight w:val="0"/>
      <w:marTop w:val="0"/>
      <w:marBottom w:val="0"/>
      <w:divBdr>
        <w:top w:val="none" w:sz="0" w:space="0" w:color="auto"/>
        <w:left w:val="none" w:sz="0" w:space="0" w:color="auto"/>
        <w:bottom w:val="none" w:sz="0" w:space="0" w:color="auto"/>
        <w:right w:val="none" w:sz="0" w:space="0" w:color="auto"/>
      </w:divBdr>
    </w:div>
    <w:div w:id="209724039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mmo-service@he.aok.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15</Pages>
  <Words>4059</Words>
  <Characters>29923</Characters>
  <Application>Microsoft Office Word</Application>
  <DocSecurity>8</DocSecurity>
  <Lines>249</Lines>
  <Paragraphs>67</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subject/>
  <dc:creator>Mitarbeiter</dc:creator>
  <cp:keywords/>
  <dc:description/>
  <cp:lastModifiedBy>Önkilic, Cemal [HE] SRG-SAV, 32115</cp:lastModifiedBy>
  <cp:revision>16</cp:revision>
  <cp:lastPrinted>2012-08-29T14:23:00Z</cp:lastPrinted>
  <dcterms:created xsi:type="dcterms:W3CDTF">2026-10-05T12:21:00Z</dcterms:created>
  <dcterms:modified xsi:type="dcterms:W3CDTF">2026-10-23T09:49:00Z</dcterms:modified>
</cp:coreProperties>
</file>