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9E87" w14:textId="44257563" w:rsidR="00591EE6" w:rsidRDefault="00D733D2" w:rsidP="007E6EAA">
      <w:pPr>
        <w:jc w:val="center"/>
        <w:rPr>
          <w:b/>
          <w:sz w:val="32"/>
        </w:rPr>
      </w:pPr>
      <w:r w:rsidRPr="00D733D2">
        <w:rPr>
          <w:b/>
          <w:sz w:val="32"/>
        </w:rPr>
        <w:t>Arbeitsmedizin, Arbeitssicherheit und EAP</w:t>
      </w:r>
    </w:p>
    <w:p w14:paraId="103ED477" w14:textId="77777777" w:rsidR="00D733D2" w:rsidRDefault="00D733D2" w:rsidP="007E6EAA">
      <w:pPr>
        <w:jc w:val="center"/>
        <w:rPr>
          <w:b/>
          <w:sz w:val="32"/>
        </w:rPr>
      </w:pPr>
    </w:p>
    <w:p w14:paraId="480C5698" w14:textId="7EA28FCE" w:rsidR="007E6EAA" w:rsidRDefault="003F754F" w:rsidP="00591EE6">
      <w:pPr>
        <w:jc w:val="center"/>
        <w:rPr>
          <w:b/>
        </w:rPr>
      </w:pPr>
      <w:r>
        <w:rPr>
          <w:b/>
          <w:sz w:val="32"/>
        </w:rPr>
        <w:t>Leistungs</w:t>
      </w:r>
      <w:r w:rsidR="00591EE6">
        <w:rPr>
          <w:b/>
          <w:sz w:val="32"/>
        </w:rPr>
        <w:t xml:space="preserve">abruf </w:t>
      </w:r>
      <w:r w:rsidR="00591EE6" w:rsidRPr="00591EE6">
        <w:rPr>
          <w:b/>
          <w:sz w:val="32"/>
          <w:highlight w:val="yellow"/>
        </w:rPr>
        <w:t xml:space="preserve">000X – </w:t>
      </w:r>
      <w:r>
        <w:rPr>
          <w:b/>
          <w:sz w:val="32"/>
          <w:highlight w:val="yellow"/>
        </w:rPr>
        <w:t>L</w:t>
      </w:r>
      <w:r w:rsidR="00591EE6" w:rsidRPr="00591EE6">
        <w:rPr>
          <w:b/>
          <w:sz w:val="32"/>
          <w:highlight w:val="yellow"/>
        </w:rPr>
        <w:t>A Bezeichnung</w:t>
      </w:r>
    </w:p>
    <w:p w14:paraId="58F08E35" w14:textId="77777777" w:rsidR="007E6EAA" w:rsidRDefault="007E6EAA" w:rsidP="007E6EAA">
      <w:pPr>
        <w:rPr>
          <w:b/>
          <w:highlight w:val="yellow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5936"/>
      </w:tblGrid>
      <w:tr w:rsidR="00E06E47" w:rsidRPr="00B458B1" w14:paraId="68AAD6FB" w14:textId="77777777" w:rsidTr="00696E28">
        <w:tc>
          <w:tcPr>
            <w:tcW w:w="31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F3D9F5" w14:textId="71D848B2" w:rsidR="00E06E47" w:rsidRPr="00B458B1" w:rsidRDefault="00591EE6" w:rsidP="00594A09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t>B</w:t>
            </w:r>
            <w:r w:rsidR="00A16DE5" w:rsidRPr="00B458B1">
              <w:rPr>
                <w:sz w:val="20"/>
              </w:rPr>
              <w:t>ezeichnung Vertrag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26FD90DB" w14:textId="78820057" w:rsidR="00E06E47" w:rsidRPr="00B458B1" w:rsidRDefault="00E06E47" w:rsidP="00E06E47">
            <w:pPr>
              <w:pStyle w:val="gemTab9Pt"/>
              <w:rPr>
                <w:sz w:val="20"/>
              </w:rPr>
            </w:pPr>
          </w:p>
        </w:tc>
      </w:tr>
      <w:tr w:rsidR="00A16DE5" w:rsidRPr="00B458B1" w14:paraId="50683251" w14:textId="77777777" w:rsidTr="00696E28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E377FC" w14:textId="3A123F93" w:rsidR="00A16DE5" w:rsidRPr="00B458B1" w:rsidRDefault="00451D23" w:rsidP="00594A09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>Projekt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5A7EE01A" w14:textId="50097BB7" w:rsidR="00A16DE5" w:rsidRPr="00B458B1" w:rsidRDefault="00A16DE5" w:rsidP="00E06E47">
            <w:pPr>
              <w:pStyle w:val="gemTab9Pt"/>
              <w:rPr>
                <w:sz w:val="20"/>
              </w:rPr>
            </w:pPr>
          </w:p>
        </w:tc>
      </w:tr>
      <w:tr w:rsidR="00E06E47" w:rsidRPr="00B458B1" w14:paraId="301D9220" w14:textId="77777777" w:rsidTr="00B45B1D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064893" w14:textId="6603D3A1" w:rsidR="00E06E47" w:rsidRPr="00B458B1" w:rsidRDefault="003F754F" w:rsidP="00E06E47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t>Leistungs</w:t>
            </w:r>
            <w:r w:rsidR="00E06E47" w:rsidRPr="00B458B1">
              <w:rPr>
                <w:sz w:val="20"/>
              </w:rPr>
              <w:t>abruf Nr.</w:t>
            </w:r>
            <w:r w:rsidR="00223C66" w:rsidRPr="00B458B1">
              <w:rPr>
                <w:sz w:val="20"/>
              </w:rPr>
              <w:t xml:space="preserve"> 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751B3718" w14:textId="4F714DE8" w:rsidR="00E06E47" w:rsidRPr="00BE146F" w:rsidRDefault="00654C24" w:rsidP="00F05329">
            <w:pPr>
              <w:pStyle w:val="gemTab9Pt"/>
              <w:rPr>
                <w:i/>
                <w:sz w:val="20"/>
                <w:highlight w:val="yellow"/>
              </w:rPr>
            </w:pPr>
            <w:r w:rsidRPr="00BE146F">
              <w:rPr>
                <w:i/>
                <w:sz w:val="20"/>
                <w:highlight w:val="yellow"/>
              </w:rPr>
              <w:t>[</w:t>
            </w:r>
            <w:r w:rsidR="003F754F">
              <w:rPr>
                <w:i/>
                <w:sz w:val="20"/>
                <w:highlight w:val="yellow"/>
              </w:rPr>
              <w:t>L</w:t>
            </w:r>
            <w:r w:rsidR="00AE2496" w:rsidRPr="00BE146F">
              <w:rPr>
                <w:i/>
                <w:sz w:val="20"/>
                <w:highlight w:val="yellow"/>
              </w:rPr>
              <w:t>A0001</w:t>
            </w:r>
            <w:r w:rsidRPr="00BE146F">
              <w:rPr>
                <w:i/>
                <w:sz w:val="20"/>
                <w:highlight w:val="yellow"/>
              </w:rPr>
              <w:t>]</w:t>
            </w:r>
          </w:p>
        </w:tc>
      </w:tr>
      <w:tr w:rsidR="007E6EAA" w:rsidRPr="00B458B1" w14:paraId="78584997" w14:textId="77777777" w:rsidTr="00E06E47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26217F" w14:textId="12C10A7D" w:rsidR="007E6EAA" w:rsidRPr="00B458B1" w:rsidRDefault="007E6EAA" w:rsidP="00E06E47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t>Bestellnummer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EDFBCBC" w14:textId="2B36FC62" w:rsidR="007E6EAA" w:rsidRPr="007E6EAA" w:rsidRDefault="007E6EAA" w:rsidP="00E06E47">
            <w:pPr>
              <w:pStyle w:val="gemTab9Pt"/>
              <w:rPr>
                <w:i/>
                <w:sz w:val="20"/>
              </w:rPr>
            </w:pPr>
            <w:r w:rsidRPr="007E6EAA">
              <w:rPr>
                <w:i/>
                <w:sz w:val="20"/>
                <w:highlight w:val="yellow"/>
              </w:rPr>
              <w:t>[PO0000001]</w:t>
            </w:r>
          </w:p>
        </w:tc>
      </w:tr>
      <w:tr w:rsidR="00E06E47" w:rsidRPr="00B458B1" w14:paraId="7CF46461" w14:textId="77777777" w:rsidTr="00E06E47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7B9995" w14:textId="77777777" w:rsidR="00E06E47" w:rsidRPr="00B458B1" w:rsidRDefault="00E06E47" w:rsidP="00E06E47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>Auftragnehmer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15BFDFAB" w14:textId="7F32C910" w:rsidR="00E06E47" w:rsidRPr="00B458B1" w:rsidRDefault="00E06E47" w:rsidP="00E06E47">
            <w:pPr>
              <w:pStyle w:val="gemTab9Pt"/>
              <w:rPr>
                <w:sz w:val="20"/>
              </w:rPr>
            </w:pPr>
          </w:p>
        </w:tc>
      </w:tr>
      <w:tr w:rsidR="00E06E47" w:rsidRPr="00B458B1" w14:paraId="53B49858" w14:textId="77777777" w:rsidTr="009E7DC9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6E304A" w14:textId="77777777" w:rsidR="00E06E47" w:rsidRPr="00B458B1" w:rsidRDefault="00E06E47" w:rsidP="00E06E47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>Ansprechpartner gematik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03F33D7" w14:textId="04C60954" w:rsidR="00E06E47" w:rsidRPr="00B458B1" w:rsidRDefault="00E06E47" w:rsidP="00E06E47">
            <w:pPr>
              <w:pStyle w:val="gemTab9Pt"/>
              <w:rPr>
                <w:sz w:val="20"/>
              </w:rPr>
            </w:pPr>
          </w:p>
        </w:tc>
      </w:tr>
      <w:tr w:rsidR="009E7DC9" w:rsidRPr="00B458B1" w14:paraId="5D44C6B4" w14:textId="77777777" w:rsidTr="00663BDF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454E9F" w14:textId="77777777" w:rsidR="009E7DC9" w:rsidRPr="00B458B1" w:rsidRDefault="009E7DC9" w:rsidP="00E06E47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>Erstellt am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7E5FDC2" w14:textId="0115362D" w:rsidR="009E7DC9" w:rsidRPr="00B458B1" w:rsidRDefault="009E7DC9" w:rsidP="000F6C02">
            <w:pPr>
              <w:pStyle w:val="gemTab9Pt"/>
              <w:rPr>
                <w:sz w:val="20"/>
              </w:rPr>
            </w:pPr>
          </w:p>
        </w:tc>
      </w:tr>
      <w:tr w:rsidR="006467F4" w:rsidRPr="00B458B1" w14:paraId="6B79D58A" w14:textId="77777777" w:rsidTr="00591EE6"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349AAC" w14:textId="260D2018" w:rsidR="006467F4" w:rsidRPr="00B458B1" w:rsidRDefault="006467F4" w:rsidP="00E06E47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>Angebot des AN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2A1E679E" w14:textId="45A864D3" w:rsidR="006467F4" w:rsidRPr="00B458B1" w:rsidRDefault="00654C24" w:rsidP="000F6C02">
            <w:pPr>
              <w:pStyle w:val="gemTab9Pt"/>
              <w:rPr>
                <w:i/>
                <w:sz w:val="20"/>
              </w:rPr>
            </w:pPr>
            <w:r>
              <w:rPr>
                <w:i/>
                <w:sz w:val="20"/>
                <w:highlight w:val="yellow"/>
              </w:rPr>
              <w:t>[</w:t>
            </w:r>
            <w:r w:rsidR="006467F4" w:rsidRPr="00B458B1">
              <w:rPr>
                <w:i/>
                <w:sz w:val="20"/>
                <w:highlight w:val="yellow"/>
              </w:rPr>
              <w:t>Angebotsnummer</w:t>
            </w:r>
            <w:r>
              <w:rPr>
                <w:i/>
                <w:sz w:val="20"/>
              </w:rPr>
              <w:t>]</w:t>
            </w:r>
          </w:p>
        </w:tc>
      </w:tr>
    </w:tbl>
    <w:p w14:paraId="3287CF51" w14:textId="77777777" w:rsidR="0052523C" w:rsidRPr="004E3BA4" w:rsidRDefault="0052523C" w:rsidP="004E3BA4">
      <w:pPr>
        <w:pStyle w:val="gemStandard"/>
        <w:spacing w:before="0" w:after="0"/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0"/>
      </w:tblGrid>
      <w:tr w:rsidR="0062571D" w:rsidRPr="00B458B1" w14:paraId="09CE96A5" w14:textId="77777777" w:rsidTr="00B45B1D">
        <w:tc>
          <w:tcPr>
            <w:tcW w:w="9040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292DCB" w14:textId="45576E8D" w:rsidR="0062571D" w:rsidRPr="00B458B1" w:rsidRDefault="0062571D" w:rsidP="00127900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 xml:space="preserve">1. </w:t>
            </w:r>
            <w:r w:rsidR="0014261B" w:rsidRPr="00B458B1">
              <w:rPr>
                <w:sz w:val="20"/>
              </w:rPr>
              <w:t xml:space="preserve">Beschreibung des </w:t>
            </w:r>
            <w:r w:rsidR="00127900" w:rsidRPr="00B458B1">
              <w:rPr>
                <w:sz w:val="20"/>
              </w:rPr>
              <w:t>Auftrags</w:t>
            </w:r>
          </w:p>
        </w:tc>
      </w:tr>
      <w:tr w:rsidR="00B45B1D" w:rsidRPr="00B458B1" w14:paraId="2755DFDD" w14:textId="77777777" w:rsidTr="00B45B1D">
        <w:trPr>
          <w:trHeight w:val="1563"/>
        </w:trPr>
        <w:tc>
          <w:tcPr>
            <w:tcW w:w="9040" w:type="dxa"/>
            <w:tcBorders>
              <w:top w:val="single" w:sz="4" w:space="0" w:color="auto"/>
            </w:tcBorders>
            <w:shd w:val="clear" w:color="auto" w:fill="auto"/>
          </w:tcPr>
          <w:p w14:paraId="5EB198C7" w14:textId="4E601F04" w:rsidR="006C6E00" w:rsidRPr="00B458B1" w:rsidRDefault="00654C24" w:rsidP="006C6E00">
            <w:pPr>
              <w:pStyle w:val="Kommentartext"/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[</w:t>
            </w:r>
            <w:r w:rsidR="006C6E00" w:rsidRPr="00B458B1">
              <w:rPr>
                <w:i/>
                <w:highlight w:val="yellow"/>
              </w:rPr>
              <w:t xml:space="preserve">Bitte den </w:t>
            </w:r>
            <w:r w:rsidR="00AA5885">
              <w:rPr>
                <w:i/>
                <w:highlight w:val="yellow"/>
              </w:rPr>
              <w:t>B</w:t>
            </w:r>
            <w:r w:rsidR="006C6E00" w:rsidRPr="00B458B1">
              <w:rPr>
                <w:i/>
                <w:highlight w:val="yellow"/>
              </w:rPr>
              <w:t>edarf so genau wie möglich beschreiben, so dass der AN hierauf ein Angebot erstellen kann, z.B.</w:t>
            </w:r>
          </w:p>
          <w:p w14:paraId="5E3EEA0D" w14:textId="77777777" w:rsidR="006C6E00" w:rsidRPr="00B458B1" w:rsidRDefault="006C6E00" w:rsidP="006C6E00">
            <w:pPr>
              <w:pStyle w:val="Kommentartext"/>
              <w:numPr>
                <w:ilvl w:val="0"/>
                <w:numId w:val="42"/>
              </w:numPr>
              <w:rPr>
                <w:i/>
                <w:highlight w:val="yellow"/>
              </w:rPr>
            </w:pPr>
            <w:r w:rsidRPr="00B458B1">
              <w:rPr>
                <w:i/>
                <w:highlight w:val="yellow"/>
              </w:rPr>
              <w:t>Ausgangssituation / Problemstellung</w:t>
            </w:r>
          </w:p>
          <w:p w14:paraId="2EA5D3CF" w14:textId="77777777" w:rsidR="006C6E00" w:rsidRPr="00B458B1" w:rsidRDefault="006C6E00" w:rsidP="006C6E00">
            <w:pPr>
              <w:pStyle w:val="Kommentartext"/>
              <w:numPr>
                <w:ilvl w:val="0"/>
                <w:numId w:val="42"/>
              </w:numPr>
              <w:rPr>
                <w:i/>
                <w:highlight w:val="yellow"/>
              </w:rPr>
            </w:pPr>
            <w:r w:rsidRPr="00B458B1">
              <w:rPr>
                <w:i/>
                <w:highlight w:val="yellow"/>
              </w:rPr>
              <w:t>Ziel des Projekts</w:t>
            </w:r>
          </w:p>
          <w:p w14:paraId="2ABB72EF" w14:textId="77777777" w:rsidR="006C6E00" w:rsidRPr="00B458B1" w:rsidRDefault="006C6E00" w:rsidP="006C6E00">
            <w:pPr>
              <w:pStyle w:val="Kommentartext"/>
              <w:numPr>
                <w:ilvl w:val="0"/>
                <w:numId w:val="42"/>
              </w:numPr>
              <w:rPr>
                <w:i/>
                <w:highlight w:val="yellow"/>
              </w:rPr>
            </w:pPr>
            <w:r w:rsidRPr="00B458B1">
              <w:rPr>
                <w:i/>
                <w:highlight w:val="yellow"/>
              </w:rPr>
              <w:t>Beschreibung der benötigten Unterstützung / Aufgaben des AN</w:t>
            </w:r>
          </w:p>
          <w:p w14:paraId="7730D485" w14:textId="7D6ABE93" w:rsidR="0071401A" w:rsidRPr="00923E88" w:rsidRDefault="006C6E00" w:rsidP="00923E88">
            <w:pPr>
              <w:pStyle w:val="Kommentartext"/>
              <w:rPr>
                <w:i/>
              </w:rPr>
            </w:pPr>
            <w:r w:rsidRPr="00B458B1">
              <w:rPr>
                <w:i/>
                <w:highlight w:val="yellow"/>
              </w:rPr>
              <w:t>Erwartete Arbeitsergebnis</w:t>
            </w:r>
            <w:r w:rsidR="00654C24">
              <w:rPr>
                <w:i/>
                <w:highlight w:val="yellow"/>
              </w:rPr>
              <w:t>se (Form/Inhalt)</w:t>
            </w:r>
            <w:r w:rsidR="00654C24">
              <w:rPr>
                <w:i/>
              </w:rPr>
              <w:t>]</w:t>
            </w:r>
          </w:p>
        </w:tc>
      </w:tr>
    </w:tbl>
    <w:p w14:paraId="2479EA58" w14:textId="77777777" w:rsidR="00FF7474" w:rsidRPr="004E3BA4" w:rsidRDefault="00FF7474" w:rsidP="004E3BA4">
      <w:pPr>
        <w:pStyle w:val="gemStandard"/>
        <w:spacing w:before="0" w:after="0"/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821DDF" w:rsidRPr="00B458B1" w14:paraId="0744B17E" w14:textId="77777777" w:rsidTr="00106537">
        <w:tc>
          <w:tcPr>
            <w:tcW w:w="8876" w:type="dxa"/>
            <w:tcBorders>
              <w:top w:val="single" w:sz="12" w:space="0" w:color="auto"/>
              <w:bottom w:val="single" w:sz="2" w:space="0" w:color="auto"/>
            </w:tcBorders>
            <w:shd w:val="clear" w:color="auto" w:fill="BFBFBF" w:themeFill="background1" w:themeFillShade="BF"/>
          </w:tcPr>
          <w:p w14:paraId="741FE943" w14:textId="64F1E9BF" w:rsidR="00821DDF" w:rsidRPr="00B458B1" w:rsidRDefault="007E413C" w:rsidP="00745936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 xml:space="preserve">2. </w:t>
            </w:r>
            <w:r w:rsidR="00745936">
              <w:rPr>
                <w:sz w:val="20"/>
              </w:rPr>
              <w:t>Leistungs</w:t>
            </w:r>
            <w:r w:rsidR="00745936" w:rsidRPr="00B458B1">
              <w:rPr>
                <w:sz w:val="20"/>
              </w:rPr>
              <w:t>zeitraum</w:t>
            </w:r>
          </w:p>
        </w:tc>
      </w:tr>
      <w:tr w:rsidR="00821DDF" w:rsidRPr="00B458B1" w14:paraId="208ABBFA" w14:textId="77777777" w:rsidTr="00106537">
        <w:tc>
          <w:tcPr>
            <w:tcW w:w="8876" w:type="dxa"/>
            <w:tcBorders>
              <w:top w:val="single" w:sz="2" w:space="0" w:color="auto"/>
            </w:tcBorders>
            <w:shd w:val="clear" w:color="auto" w:fill="auto"/>
          </w:tcPr>
          <w:p w14:paraId="1B40D07B" w14:textId="4735EE35" w:rsidR="00E85613" w:rsidRPr="00B458B1" w:rsidRDefault="00654C24" w:rsidP="00CE6D81">
            <w:pPr>
              <w:pStyle w:val="gemTab9Pt"/>
              <w:rPr>
                <w:i/>
                <w:sz w:val="20"/>
              </w:rPr>
            </w:pPr>
            <w:r>
              <w:rPr>
                <w:i/>
                <w:sz w:val="20"/>
                <w:highlight w:val="yellow"/>
              </w:rPr>
              <w:t>[</w:t>
            </w:r>
            <w:r w:rsidR="006C6E00" w:rsidRPr="00B458B1">
              <w:rPr>
                <w:i/>
                <w:sz w:val="20"/>
                <w:highlight w:val="yellow"/>
              </w:rPr>
              <w:t xml:space="preserve">Bitte gewünschten Zeitraum und ggf. zeitliche Restriktionen angeben (z.B. Start spätestens am … / </w:t>
            </w:r>
            <w:r>
              <w:rPr>
                <w:i/>
                <w:sz w:val="20"/>
                <w:highlight w:val="yellow"/>
              </w:rPr>
              <w:t>Abschluss bis zum … / Maximal ##</w:t>
            </w:r>
            <w:r w:rsidR="006C6E00" w:rsidRPr="00B458B1">
              <w:rPr>
                <w:i/>
                <w:sz w:val="20"/>
                <w:highlight w:val="yellow"/>
              </w:rPr>
              <w:t xml:space="preserve"> Wochen</w:t>
            </w:r>
            <w:r>
              <w:rPr>
                <w:i/>
                <w:sz w:val="20"/>
              </w:rPr>
              <w:t>]</w:t>
            </w:r>
          </w:p>
        </w:tc>
      </w:tr>
    </w:tbl>
    <w:p w14:paraId="055A2FA1" w14:textId="77777777" w:rsidR="00821DDF" w:rsidRPr="004E3BA4" w:rsidRDefault="00821DDF" w:rsidP="004E3BA4">
      <w:pPr>
        <w:pStyle w:val="gemStandard"/>
        <w:spacing w:before="0" w:after="0"/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821DDF" w:rsidRPr="00B458B1" w14:paraId="47EAC8F7" w14:textId="77777777" w:rsidTr="00106537">
        <w:tc>
          <w:tcPr>
            <w:tcW w:w="8876" w:type="dxa"/>
            <w:tcBorders>
              <w:top w:val="single" w:sz="12" w:space="0" w:color="auto"/>
              <w:bottom w:val="single" w:sz="2" w:space="0" w:color="auto"/>
            </w:tcBorders>
            <w:shd w:val="clear" w:color="auto" w:fill="BFBFBF" w:themeFill="background1" w:themeFillShade="BF"/>
          </w:tcPr>
          <w:p w14:paraId="6FE1E3BD" w14:textId="77777777" w:rsidR="00821DDF" w:rsidRPr="00B458B1" w:rsidRDefault="00821DDF" w:rsidP="00B45B1D">
            <w:pPr>
              <w:pStyle w:val="gemTab9Ptfett"/>
              <w:rPr>
                <w:sz w:val="20"/>
              </w:rPr>
            </w:pPr>
            <w:r w:rsidRPr="00B458B1">
              <w:rPr>
                <w:sz w:val="20"/>
              </w:rPr>
              <w:t xml:space="preserve">3. </w:t>
            </w:r>
            <w:r w:rsidR="00B45B1D" w:rsidRPr="00B458B1">
              <w:rPr>
                <w:sz w:val="20"/>
              </w:rPr>
              <w:t>Mitwirkung der gematik</w:t>
            </w:r>
          </w:p>
        </w:tc>
      </w:tr>
      <w:tr w:rsidR="00821DDF" w:rsidRPr="00B458B1" w14:paraId="2F517C60" w14:textId="77777777" w:rsidTr="00106537">
        <w:tc>
          <w:tcPr>
            <w:tcW w:w="8876" w:type="dxa"/>
            <w:tcBorders>
              <w:top w:val="single" w:sz="2" w:space="0" w:color="auto"/>
            </w:tcBorders>
            <w:shd w:val="clear" w:color="auto" w:fill="auto"/>
          </w:tcPr>
          <w:p w14:paraId="65CE1D93" w14:textId="47D60FF3" w:rsidR="00821DDF" w:rsidRPr="00B458B1" w:rsidRDefault="00654C24" w:rsidP="008C3E75">
            <w:pPr>
              <w:pStyle w:val="gemAuzhlungnummeriert"/>
              <w:numPr>
                <w:ilvl w:val="0"/>
                <w:numId w:val="0"/>
              </w:numPr>
              <w:rPr>
                <w:i/>
              </w:rPr>
            </w:pPr>
            <w:r>
              <w:rPr>
                <w:i/>
                <w:highlight w:val="yellow"/>
              </w:rPr>
              <w:t>[</w:t>
            </w:r>
            <w:r w:rsidR="006C6E00" w:rsidRPr="00B458B1">
              <w:rPr>
                <w:i/>
                <w:highlight w:val="yellow"/>
              </w:rPr>
              <w:t>Bitte kurz beschreiben, welche Mitwirkung der gematik im Rahmen des Projektes vorgesehen i</w:t>
            </w:r>
            <w:r>
              <w:rPr>
                <w:i/>
                <w:highlight w:val="yellow"/>
              </w:rPr>
              <w:t>st, z.B. aktive Mitwirkung von ## Mitarbeitern im Umfang ##</w:t>
            </w:r>
            <w:r w:rsidR="006C6E00" w:rsidRPr="00B458B1">
              <w:rPr>
                <w:i/>
                <w:highlight w:val="yellow"/>
              </w:rPr>
              <w:t>; Verfügbarkeit für Fragen/Interviews; regelmäßige Abstimmung etc.</w:t>
            </w:r>
            <w:r>
              <w:rPr>
                <w:i/>
              </w:rPr>
              <w:t>]</w:t>
            </w:r>
          </w:p>
        </w:tc>
      </w:tr>
    </w:tbl>
    <w:p w14:paraId="0B4509FF" w14:textId="77777777" w:rsidR="00654C24" w:rsidRDefault="00654C24"/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2268"/>
        <w:gridCol w:w="993"/>
        <w:gridCol w:w="1275"/>
        <w:gridCol w:w="1134"/>
        <w:gridCol w:w="1119"/>
      </w:tblGrid>
      <w:tr w:rsidR="00654C24" w:rsidRPr="00ED6938" w14:paraId="56AE10A8" w14:textId="77777777" w:rsidTr="00654C24">
        <w:trPr>
          <w:trHeight w:val="336"/>
        </w:trPr>
        <w:tc>
          <w:tcPr>
            <w:tcW w:w="9042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A97A551" w14:textId="2DBD91FC" w:rsidR="00654C24" w:rsidRPr="00ED6938" w:rsidRDefault="00654C24" w:rsidP="00CC0E14">
            <w:pPr>
              <w:pStyle w:val="gemTab9Ptfett"/>
              <w:rPr>
                <w:sz w:val="20"/>
              </w:rPr>
            </w:pPr>
            <w:r w:rsidRPr="004E3BA4">
              <w:rPr>
                <w:color w:val="auto"/>
                <w:sz w:val="20"/>
              </w:rPr>
              <w:t>4. Eingesetztes Personal (durch den AN auszufüllen)</w:t>
            </w:r>
          </w:p>
        </w:tc>
      </w:tr>
      <w:tr w:rsidR="00654C24" w:rsidRPr="00ED6938" w14:paraId="50FDC60E" w14:textId="77777777" w:rsidTr="00654C24">
        <w:trPr>
          <w:trHeight w:val="352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C1DD03" w14:textId="77777777" w:rsidR="00654C24" w:rsidRPr="00813B3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r w:rsidRPr="00813B37">
              <w:rPr>
                <w:b/>
                <w:color w:val="FFFFFF" w:themeColor="background1"/>
                <w:sz w:val="16"/>
              </w:rPr>
              <w:t>Name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48B015" w14:textId="40EA5DCE" w:rsidR="00654C24" w:rsidRPr="00813B37" w:rsidRDefault="00745936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ggf. R</w:t>
            </w:r>
            <w:r w:rsidR="00654C24">
              <w:rPr>
                <w:b/>
                <w:color w:val="FFFFFF" w:themeColor="background1"/>
                <w:sz w:val="16"/>
              </w:rPr>
              <w:t>olle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97CFFF" w14:textId="77777777" w:rsidR="00654C24" w:rsidRPr="00813B3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proofErr w:type="spellStart"/>
            <w:r>
              <w:rPr>
                <w:b/>
                <w:color w:val="FFFFFF" w:themeColor="background1"/>
                <w:sz w:val="16"/>
              </w:rPr>
              <w:t>Qualif</w:t>
            </w:r>
            <w:proofErr w:type="spellEnd"/>
            <w:r>
              <w:rPr>
                <w:b/>
                <w:color w:val="FFFFFF" w:themeColor="background1"/>
                <w:sz w:val="16"/>
              </w:rPr>
              <w:t>.-Stufe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135696" w14:textId="33CB271D" w:rsidR="00654C24" w:rsidRPr="00813B3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Tagessatz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ED7003" w14:textId="7B4EECAC" w:rsidR="00654C24" w:rsidRPr="00813B3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Anzahl PT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EF13C9" w14:textId="77777777" w:rsidR="00654C24" w:rsidRPr="00813B3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Summe</w:t>
            </w:r>
          </w:p>
        </w:tc>
      </w:tr>
      <w:tr w:rsidR="00654C24" w:rsidRPr="00ED6938" w14:paraId="72CD45CF" w14:textId="77777777" w:rsidTr="00654C24">
        <w:trPr>
          <w:trHeight w:val="352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B0264" w14:textId="4B769EEB" w:rsidR="00654C24" w:rsidRPr="00654C24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  <w:highlight w:val="yellow"/>
              </w:rPr>
            </w:pPr>
            <w:r>
              <w:rPr>
                <w:sz w:val="16"/>
                <w:highlight w:val="yellow"/>
              </w:rPr>
              <w:t>[</w:t>
            </w:r>
            <w:r w:rsidRPr="00654C24">
              <w:rPr>
                <w:sz w:val="16"/>
                <w:highlight w:val="yellow"/>
              </w:rPr>
              <w:t>Nachname, Vorname</w:t>
            </w:r>
            <w:r>
              <w:rPr>
                <w:sz w:val="16"/>
                <w:highlight w:val="yellow"/>
              </w:rPr>
              <w:t>]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7AA18" w14:textId="0DBE9485" w:rsidR="00654C24" w:rsidRPr="00654C24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  <w:highlight w:val="yellow"/>
              </w:rPr>
            </w:pPr>
            <w:r>
              <w:rPr>
                <w:sz w:val="16"/>
                <w:highlight w:val="yellow"/>
              </w:rPr>
              <w:t>[</w:t>
            </w:r>
            <w:r w:rsidRPr="00654C24">
              <w:rPr>
                <w:sz w:val="16"/>
                <w:highlight w:val="yellow"/>
              </w:rPr>
              <w:t xml:space="preserve">z.B. </w:t>
            </w:r>
            <w:r w:rsidR="00DA21F5">
              <w:rPr>
                <w:sz w:val="16"/>
                <w:highlight w:val="yellow"/>
              </w:rPr>
              <w:t>Fachkraft</w:t>
            </w:r>
            <w:r>
              <w:rPr>
                <w:sz w:val="16"/>
                <w:highlight w:val="yellow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5269F" w14:textId="39B420B9" w:rsidR="00654C24" w:rsidRPr="00654C24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  <w:highlight w:val="yellow"/>
              </w:rPr>
            </w:pPr>
            <w:r w:rsidRPr="00654C24">
              <w:rPr>
                <w:sz w:val="16"/>
                <w:highlight w:val="yellow"/>
              </w:rPr>
              <w:t>1-</w:t>
            </w:r>
            <w:r w:rsidR="00DB1D6E">
              <w:rPr>
                <w:sz w:val="16"/>
                <w:highlight w:val="yellow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77BAD" w14:textId="60EE17AC" w:rsidR="00654C24" w:rsidRPr="00654C24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  <w:highlight w:val="yellow"/>
              </w:rPr>
            </w:pPr>
            <w:r w:rsidRPr="00654C24">
              <w:rPr>
                <w:sz w:val="16"/>
                <w:highlight w:val="yellow"/>
              </w:rPr>
              <w:t>0,00 €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0747D" w14:textId="2D24B469" w:rsidR="00654C24" w:rsidRPr="00654C24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  <w:highlight w:val="yellow"/>
              </w:rPr>
            </w:pPr>
            <w:r w:rsidRPr="00654C24">
              <w:rPr>
                <w:sz w:val="16"/>
                <w:highlight w:val="yellow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1B4AD" w14:textId="15C11135" w:rsidR="00654C24" w:rsidRPr="00654C24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  <w:highlight w:val="yellow"/>
              </w:rPr>
            </w:pPr>
            <w:r>
              <w:rPr>
                <w:sz w:val="16"/>
                <w:highlight w:val="yellow"/>
              </w:rPr>
              <w:t>0,00</w:t>
            </w:r>
            <w:r w:rsidRPr="00654C24">
              <w:rPr>
                <w:sz w:val="16"/>
                <w:highlight w:val="yellow"/>
              </w:rPr>
              <w:t xml:space="preserve"> €</w:t>
            </w:r>
          </w:p>
        </w:tc>
      </w:tr>
      <w:tr w:rsidR="00654C24" w:rsidRPr="00ED6938" w14:paraId="2F64CDC5" w14:textId="77777777" w:rsidTr="00654C24">
        <w:trPr>
          <w:trHeight w:val="352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C04CB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0BD7C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1FA70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183F5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05626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55CB4C" w14:textId="77777777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</w:p>
        </w:tc>
      </w:tr>
      <w:tr w:rsidR="00654C24" w:rsidRPr="00ED6938" w14:paraId="3D79C061" w14:textId="77777777" w:rsidTr="00654C24">
        <w:trPr>
          <w:trHeight w:val="351"/>
        </w:trPr>
        <w:tc>
          <w:tcPr>
            <w:tcW w:w="678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525D06" w14:textId="2BC758DC" w:rsidR="00654C24" w:rsidRPr="007769A7" w:rsidRDefault="00654C24" w:rsidP="00CC0E14">
            <w:pPr>
              <w:pStyle w:val="FormatvorlagegemTab9PtLinks0cmHngend03cm"/>
              <w:spacing w:before="0" w:after="0"/>
              <w:ind w:left="0" w:firstLine="0"/>
              <w:rPr>
                <w:sz w:val="16"/>
              </w:rPr>
            </w:pPr>
            <w:r>
              <w:rPr>
                <w:sz w:val="16"/>
              </w:rPr>
              <w:t>Gesamtsumme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DC77A55" w14:textId="0F1E3535" w:rsidR="00654C24" w:rsidRPr="007769A7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ACEFD7" w14:textId="23B5DEDF" w:rsidR="00654C24" w:rsidRPr="007769A7" w:rsidRDefault="00654C24" w:rsidP="00654C24">
            <w:pPr>
              <w:pStyle w:val="FormatvorlagegemTab9PtLinks0cmHngend03cm"/>
              <w:spacing w:before="0" w:after="0"/>
              <w:ind w:left="0" w:firstLine="0"/>
              <w:jc w:val="right"/>
              <w:rPr>
                <w:sz w:val="16"/>
              </w:rPr>
            </w:pPr>
            <w:r>
              <w:rPr>
                <w:sz w:val="16"/>
              </w:rPr>
              <w:t>0,00 €</w:t>
            </w:r>
          </w:p>
        </w:tc>
      </w:tr>
    </w:tbl>
    <w:p w14:paraId="32648D60" w14:textId="2BF17907" w:rsidR="002F6BC7" w:rsidRPr="00B458B1" w:rsidRDefault="002F6BC7" w:rsidP="00EC7479">
      <w:pPr>
        <w:pStyle w:val="gemStandard"/>
        <w:rPr>
          <w:sz w:val="2"/>
        </w:rPr>
      </w:pPr>
    </w:p>
    <w:tbl>
      <w:tblPr>
        <w:tblpPr w:leftFromText="141" w:rightFromText="141" w:vertAnchor="text" w:horzAnchor="margin" w:tblpY="-44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86635A" w:rsidRPr="00B458B1" w14:paraId="39626AC5" w14:textId="77777777" w:rsidTr="00654961">
        <w:tc>
          <w:tcPr>
            <w:tcW w:w="9040" w:type="dxa"/>
            <w:shd w:val="clear" w:color="auto" w:fill="BFBFBF" w:themeFill="background1" w:themeFillShade="BF"/>
          </w:tcPr>
          <w:p w14:paraId="68C71AF7" w14:textId="32E3F8BA" w:rsidR="0086635A" w:rsidRPr="00B458B1" w:rsidRDefault="004E3BA4" w:rsidP="0086635A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t>5</w:t>
            </w:r>
            <w:r w:rsidR="0086635A" w:rsidRPr="00B458B1">
              <w:rPr>
                <w:sz w:val="20"/>
              </w:rPr>
              <w:t>. Vergütung</w:t>
            </w:r>
            <w:r w:rsidR="00DA353E" w:rsidRPr="00B458B1">
              <w:rPr>
                <w:sz w:val="20"/>
              </w:rPr>
              <w:t xml:space="preserve"> (Gesamtkosten)</w:t>
            </w:r>
          </w:p>
        </w:tc>
      </w:tr>
      <w:tr w:rsidR="0086635A" w:rsidRPr="00B458B1" w14:paraId="0E89F6D2" w14:textId="77777777" w:rsidTr="00654961">
        <w:trPr>
          <w:trHeight w:val="315"/>
        </w:trPr>
        <w:tc>
          <w:tcPr>
            <w:tcW w:w="9040" w:type="dxa"/>
            <w:shd w:val="clear" w:color="auto" w:fill="auto"/>
            <w:vAlign w:val="center"/>
          </w:tcPr>
          <w:p w14:paraId="0FA6D6C5" w14:textId="190D7F19" w:rsidR="0086635A" w:rsidRPr="00B458B1" w:rsidRDefault="0086635A" w:rsidP="0086635A">
            <w:pPr>
              <w:pStyle w:val="gemStandard"/>
            </w:pPr>
            <w:r w:rsidRPr="00B458B1">
              <w:t xml:space="preserve">siehe Anhang - Angebot des Auftragnehmers </w:t>
            </w:r>
          </w:p>
        </w:tc>
      </w:tr>
    </w:tbl>
    <w:p w14:paraId="7F8F66A9" w14:textId="73F3888B" w:rsidR="008C09D5" w:rsidRPr="00B458B1" w:rsidRDefault="008C09D5"/>
    <w:tbl>
      <w:tblPr>
        <w:tblpPr w:leftFromText="141" w:rightFromText="141" w:vertAnchor="text" w:horzAnchor="margin" w:tblpY="-44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7B3A29" w:rsidRPr="00B458B1" w14:paraId="0172D2F5" w14:textId="77777777" w:rsidTr="000E703E">
        <w:tc>
          <w:tcPr>
            <w:tcW w:w="9040" w:type="dxa"/>
            <w:shd w:val="clear" w:color="auto" w:fill="BFBFBF" w:themeFill="background1" w:themeFillShade="BF"/>
          </w:tcPr>
          <w:p w14:paraId="39B8CBE5" w14:textId="12673C2F" w:rsidR="007B3A29" w:rsidRPr="00B458B1" w:rsidRDefault="004E3BA4" w:rsidP="008C09D5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lastRenderedPageBreak/>
              <w:t>6</w:t>
            </w:r>
            <w:r w:rsidR="007B3A29" w:rsidRPr="00B458B1">
              <w:rPr>
                <w:sz w:val="20"/>
              </w:rPr>
              <w:t xml:space="preserve">. </w:t>
            </w:r>
            <w:r w:rsidR="000E703E" w:rsidRPr="00B458B1">
              <w:rPr>
                <w:sz w:val="20"/>
              </w:rPr>
              <w:t>Sonstige Hinweise</w:t>
            </w:r>
            <w:r w:rsidR="00B019B9" w:rsidRPr="00B458B1">
              <w:rPr>
                <w:sz w:val="20"/>
              </w:rPr>
              <w:t>/Vereinbarungen</w:t>
            </w:r>
          </w:p>
        </w:tc>
      </w:tr>
      <w:tr w:rsidR="007B3A29" w:rsidRPr="00B458B1" w14:paraId="1884B5B1" w14:textId="77777777" w:rsidTr="008C09D5">
        <w:trPr>
          <w:trHeight w:val="589"/>
        </w:trPr>
        <w:tc>
          <w:tcPr>
            <w:tcW w:w="9040" w:type="dxa"/>
            <w:shd w:val="clear" w:color="auto" w:fill="auto"/>
            <w:vAlign w:val="center"/>
          </w:tcPr>
          <w:p w14:paraId="71099ACE" w14:textId="783BFD04" w:rsidR="00A50CA3" w:rsidRPr="00B458B1" w:rsidRDefault="00A50CA3" w:rsidP="008C09D5"/>
        </w:tc>
      </w:tr>
    </w:tbl>
    <w:p w14:paraId="00119A92" w14:textId="4CDD1911" w:rsidR="004B05B6" w:rsidRDefault="004B05B6" w:rsidP="008C09D5"/>
    <w:tbl>
      <w:tblPr>
        <w:tblpPr w:leftFromText="141" w:rightFromText="141" w:vertAnchor="text" w:horzAnchor="margin" w:tblpY="-44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4660"/>
      </w:tblGrid>
      <w:tr w:rsidR="004E3BA4" w:rsidRPr="00B458B1" w14:paraId="63646317" w14:textId="77777777" w:rsidTr="005F1499">
        <w:tc>
          <w:tcPr>
            <w:tcW w:w="9040" w:type="dxa"/>
            <w:gridSpan w:val="2"/>
            <w:shd w:val="clear" w:color="auto" w:fill="BFBFBF" w:themeFill="background1" w:themeFillShade="BF"/>
          </w:tcPr>
          <w:p w14:paraId="27181EDA" w14:textId="797CCE44" w:rsidR="004E3BA4" w:rsidRPr="00B458B1" w:rsidRDefault="008C09D5" w:rsidP="008C09D5">
            <w:pPr>
              <w:pStyle w:val="gemTab9Ptfett"/>
              <w:rPr>
                <w:sz w:val="20"/>
              </w:rPr>
            </w:pPr>
            <w:r>
              <w:rPr>
                <w:sz w:val="20"/>
              </w:rPr>
              <w:t>7</w:t>
            </w:r>
            <w:r w:rsidR="004E3BA4" w:rsidRPr="00B458B1">
              <w:rPr>
                <w:sz w:val="20"/>
              </w:rPr>
              <w:t xml:space="preserve">. </w:t>
            </w:r>
            <w:r>
              <w:rPr>
                <w:sz w:val="20"/>
              </w:rPr>
              <w:t>Unterschriften (Auftragsbestätigung)</w:t>
            </w:r>
          </w:p>
        </w:tc>
      </w:tr>
      <w:tr w:rsidR="008C09D5" w:rsidRPr="00B458B1" w14:paraId="2B6722EF" w14:textId="77777777" w:rsidTr="003F76A5">
        <w:trPr>
          <w:trHeight w:val="160"/>
        </w:trPr>
        <w:tc>
          <w:tcPr>
            <w:tcW w:w="4380" w:type="dxa"/>
            <w:shd w:val="clear" w:color="auto" w:fill="auto"/>
            <w:vAlign w:val="center"/>
          </w:tcPr>
          <w:p w14:paraId="32FFCDFE" w14:textId="6B5F6C24" w:rsidR="008C09D5" w:rsidRDefault="003F76A5" w:rsidP="005F1499">
            <w:pPr>
              <w:pStyle w:val="gemStandard"/>
            </w:pPr>
            <w:r>
              <w:t>Person</w:t>
            </w:r>
          </w:p>
          <w:p w14:paraId="46C4913F" w14:textId="77777777" w:rsidR="003F76A5" w:rsidRDefault="003F76A5" w:rsidP="005F1499">
            <w:pPr>
              <w:pStyle w:val="gemStandard"/>
            </w:pPr>
          </w:p>
          <w:p w14:paraId="1DF34D1C" w14:textId="68857112" w:rsidR="008C09D5" w:rsidRPr="00B458B1" w:rsidRDefault="003F76A5" w:rsidP="003F76A5">
            <w:pPr>
              <w:pStyle w:val="gemStandard"/>
            </w:pPr>
            <w:r>
              <w:t>Gematik GmbH</w:t>
            </w:r>
          </w:p>
        </w:tc>
        <w:tc>
          <w:tcPr>
            <w:tcW w:w="4660" w:type="dxa"/>
            <w:shd w:val="clear" w:color="auto" w:fill="auto"/>
            <w:vAlign w:val="center"/>
          </w:tcPr>
          <w:p w14:paraId="106DCB3F" w14:textId="43B56B45" w:rsidR="008C09D5" w:rsidRDefault="008C09D5" w:rsidP="005F1499">
            <w:pPr>
              <w:pStyle w:val="gemStandard"/>
            </w:pPr>
          </w:p>
          <w:p w14:paraId="21E12137" w14:textId="77777777" w:rsidR="003F76A5" w:rsidRDefault="003F76A5" w:rsidP="005F1499">
            <w:pPr>
              <w:pStyle w:val="gemStandard"/>
            </w:pPr>
          </w:p>
          <w:p w14:paraId="01942549" w14:textId="033B741A" w:rsidR="008C09D5" w:rsidRPr="00B458B1" w:rsidRDefault="008C09D5" w:rsidP="005F1499">
            <w:pPr>
              <w:pStyle w:val="gemStandard"/>
            </w:pPr>
            <w:r>
              <w:t>Datum, Untersch</w:t>
            </w:r>
            <w:r w:rsidR="003F76A5">
              <w:t>r</w:t>
            </w:r>
            <w:r>
              <w:t>ift</w:t>
            </w:r>
          </w:p>
        </w:tc>
      </w:tr>
      <w:tr w:rsidR="008C09D5" w:rsidRPr="00B458B1" w14:paraId="23D8FA3B" w14:textId="77777777" w:rsidTr="003F76A5">
        <w:trPr>
          <w:trHeight w:val="160"/>
        </w:trPr>
        <w:tc>
          <w:tcPr>
            <w:tcW w:w="4380" w:type="dxa"/>
            <w:shd w:val="clear" w:color="auto" w:fill="auto"/>
            <w:vAlign w:val="center"/>
          </w:tcPr>
          <w:p w14:paraId="621FD054" w14:textId="2E81BD9F" w:rsidR="003F76A5" w:rsidRDefault="003F76A5" w:rsidP="003F76A5">
            <w:pPr>
              <w:pStyle w:val="gemStandard"/>
            </w:pPr>
            <w:r>
              <w:t>Person</w:t>
            </w:r>
          </w:p>
          <w:p w14:paraId="425457E0" w14:textId="77777777" w:rsidR="003F76A5" w:rsidRDefault="003F76A5" w:rsidP="003F76A5">
            <w:pPr>
              <w:pStyle w:val="gemStandard"/>
            </w:pPr>
          </w:p>
          <w:p w14:paraId="2CB58AFE" w14:textId="79880599" w:rsidR="008C09D5" w:rsidRPr="00B458B1" w:rsidRDefault="003F76A5" w:rsidP="003F76A5">
            <w:pPr>
              <w:pStyle w:val="gemStandard"/>
            </w:pPr>
            <w:r>
              <w:t>Gematik GmbH</w:t>
            </w:r>
          </w:p>
        </w:tc>
        <w:tc>
          <w:tcPr>
            <w:tcW w:w="46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6F52C7" w14:textId="4B081826" w:rsidR="008C09D5" w:rsidRDefault="008C09D5" w:rsidP="008C09D5">
            <w:pPr>
              <w:pStyle w:val="gemStandard"/>
            </w:pPr>
          </w:p>
          <w:p w14:paraId="1093593A" w14:textId="77777777" w:rsidR="003F76A5" w:rsidRDefault="003F76A5" w:rsidP="008C09D5">
            <w:pPr>
              <w:pStyle w:val="gemStandard"/>
            </w:pPr>
          </w:p>
          <w:p w14:paraId="6B75DE2B" w14:textId="7E932CEF" w:rsidR="008C09D5" w:rsidRPr="00B458B1" w:rsidRDefault="008C09D5" w:rsidP="008C09D5">
            <w:pPr>
              <w:pStyle w:val="gemStandard"/>
            </w:pPr>
            <w:r>
              <w:t>Datum, Untersch</w:t>
            </w:r>
            <w:r w:rsidR="003F76A5">
              <w:t>r</w:t>
            </w:r>
            <w:r>
              <w:t>ift</w:t>
            </w:r>
          </w:p>
        </w:tc>
      </w:tr>
    </w:tbl>
    <w:p w14:paraId="3230997C" w14:textId="75B91DC9" w:rsidR="007E6EAA" w:rsidRPr="007E6EAA" w:rsidRDefault="007E6EAA" w:rsidP="00923E88">
      <w:pPr>
        <w:pStyle w:val="gemStandard"/>
      </w:pPr>
    </w:p>
    <w:sectPr w:rsidR="007E6EAA" w:rsidRPr="007E6EAA" w:rsidSect="001A53B3">
      <w:headerReference w:type="default" r:id="rId11"/>
      <w:footerReference w:type="default" r:id="rId12"/>
      <w:type w:val="continuous"/>
      <w:pgSz w:w="11906" w:h="16838" w:code="9"/>
      <w:pgMar w:top="2041" w:right="1418" w:bottom="1474" w:left="1418" w:header="851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FF2F0" w14:textId="77777777" w:rsidR="00E305BE" w:rsidRDefault="00E305BE" w:rsidP="00211536">
      <w:r>
        <w:separator/>
      </w:r>
    </w:p>
  </w:endnote>
  <w:endnote w:type="continuationSeparator" w:id="0">
    <w:p w14:paraId="5B9F227C" w14:textId="77777777" w:rsidR="00E305BE" w:rsidRDefault="00E305BE" w:rsidP="00211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Fet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po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83"/>
      <w:gridCol w:w="2882"/>
      <w:gridCol w:w="2705"/>
    </w:tblGrid>
    <w:tr w:rsidR="00247C01" w:rsidRPr="00A37E26" w14:paraId="0CAE2B0D" w14:textId="77777777" w:rsidTr="00A2523B">
      <w:tc>
        <w:tcPr>
          <w:tcW w:w="3408" w:type="dxa"/>
          <w:shd w:val="clear" w:color="auto" w:fill="auto"/>
        </w:tcPr>
        <w:p w14:paraId="709BD17D" w14:textId="5C4DDB27" w:rsidR="00247C01" w:rsidRPr="00A37E26" w:rsidRDefault="003F754F" w:rsidP="000E703E">
          <w:pPr>
            <w:pStyle w:val="Fuzeile"/>
            <w:spacing w:after="0"/>
            <w:jc w:val="both"/>
            <w:rPr>
              <w:szCs w:val="16"/>
            </w:rPr>
          </w:pPr>
          <w:r>
            <w:rPr>
              <w:szCs w:val="16"/>
            </w:rPr>
            <w:t>Leistungs</w:t>
          </w:r>
          <w:r w:rsidR="004275D5">
            <w:rPr>
              <w:szCs w:val="16"/>
            </w:rPr>
            <w:t xml:space="preserve">abruf </w:t>
          </w:r>
        </w:p>
      </w:tc>
      <w:tc>
        <w:tcPr>
          <w:tcW w:w="2820" w:type="dxa"/>
          <w:shd w:val="clear" w:color="auto" w:fill="auto"/>
        </w:tcPr>
        <w:p w14:paraId="24C0A9F7" w14:textId="77777777" w:rsidR="00247C01" w:rsidRPr="00E87B17" w:rsidRDefault="00247C01" w:rsidP="00DB6DAD">
          <w:pPr>
            <w:pStyle w:val="Fuzeile"/>
            <w:spacing w:after="0"/>
            <w:jc w:val="center"/>
            <w:rPr>
              <w:rStyle w:val="Seitenzahl"/>
            </w:rPr>
          </w:pPr>
        </w:p>
      </w:tc>
      <w:tc>
        <w:tcPr>
          <w:tcW w:w="2647" w:type="dxa"/>
          <w:shd w:val="clear" w:color="auto" w:fill="auto"/>
        </w:tcPr>
        <w:p w14:paraId="0E451E75" w14:textId="79ED0A9D" w:rsidR="00247C01" w:rsidRPr="00A37E26" w:rsidRDefault="00247C01" w:rsidP="00DB6DAD">
          <w:pPr>
            <w:pStyle w:val="Fuzeile"/>
            <w:spacing w:after="0"/>
            <w:jc w:val="right"/>
            <w:rPr>
              <w:rStyle w:val="Seitenzahl"/>
              <w:szCs w:val="16"/>
            </w:rPr>
          </w:pPr>
          <w:r w:rsidRPr="00A37E26">
            <w:rPr>
              <w:szCs w:val="16"/>
            </w:rPr>
            <w:t xml:space="preserve">Seite </w:t>
          </w:r>
          <w:r w:rsidRPr="00A37E26">
            <w:rPr>
              <w:rStyle w:val="Seitenzahl"/>
              <w:szCs w:val="16"/>
            </w:rPr>
            <w:fldChar w:fldCharType="begin"/>
          </w:r>
          <w:r w:rsidRPr="00A37E26">
            <w:rPr>
              <w:rStyle w:val="Seitenzahl"/>
              <w:szCs w:val="16"/>
            </w:rPr>
            <w:instrText xml:space="preserve"> PAGE </w:instrText>
          </w:r>
          <w:r w:rsidRPr="00A37E26">
            <w:rPr>
              <w:rStyle w:val="Seitenzahl"/>
              <w:szCs w:val="16"/>
            </w:rPr>
            <w:fldChar w:fldCharType="separate"/>
          </w:r>
          <w:r w:rsidR="00ED012D">
            <w:rPr>
              <w:rStyle w:val="Seitenzahl"/>
              <w:noProof/>
              <w:szCs w:val="16"/>
            </w:rPr>
            <w:t>2</w:t>
          </w:r>
          <w:r w:rsidRPr="00A37E26">
            <w:rPr>
              <w:rStyle w:val="Seitenzahl"/>
              <w:szCs w:val="16"/>
            </w:rPr>
            <w:fldChar w:fldCharType="end"/>
          </w:r>
          <w:r w:rsidRPr="00A37E26">
            <w:rPr>
              <w:rStyle w:val="Seitenzahl"/>
              <w:szCs w:val="16"/>
            </w:rPr>
            <w:t xml:space="preserve"> von </w:t>
          </w:r>
          <w:r w:rsidRPr="00A37E26">
            <w:rPr>
              <w:rStyle w:val="Seitenzahl"/>
              <w:szCs w:val="16"/>
            </w:rPr>
            <w:fldChar w:fldCharType="begin"/>
          </w:r>
          <w:r w:rsidRPr="00A37E26">
            <w:rPr>
              <w:rStyle w:val="Seitenzahl"/>
              <w:szCs w:val="16"/>
            </w:rPr>
            <w:instrText xml:space="preserve"> NUMPAGES </w:instrText>
          </w:r>
          <w:r w:rsidRPr="00A37E26">
            <w:rPr>
              <w:rStyle w:val="Seitenzahl"/>
              <w:szCs w:val="16"/>
            </w:rPr>
            <w:fldChar w:fldCharType="separate"/>
          </w:r>
          <w:r w:rsidR="00ED012D">
            <w:rPr>
              <w:rStyle w:val="Seitenzahl"/>
              <w:noProof/>
              <w:szCs w:val="16"/>
            </w:rPr>
            <w:t>2</w:t>
          </w:r>
          <w:r w:rsidRPr="00A37E26">
            <w:rPr>
              <w:rStyle w:val="Seitenzahl"/>
              <w:szCs w:val="16"/>
            </w:rPr>
            <w:fldChar w:fldCharType="end"/>
          </w:r>
        </w:p>
      </w:tc>
    </w:tr>
    <w:tr w:rsidR="00247C01" w:rsidRPr="00A37E26" w14:paraId="710FD543" w14:textId="77777777" w:rsidTr="00A2523B">
      <w:tc>
        <w:tcPr>
          <w:tcW w:w="3408" w:type="dxa"/>
          <w:shd w:val="clear" w:color="auto" w:fill="auto"/>
        </w:tcPr>
        <w:p w14:paraId="10B63C36" w14:textId="77777777" w:rsidR="00247C01" w:rsidRPr="00A37E26" w:rsidRDefault="00247C01" w:rsidP="00DB6DAD">
          <w:pPr>
            <w:pStyle w:val="Fuzeile"/>
            <w:spacing w:after="0"/>
            <w:jc w:val="both"/>
            <w:rPr>
              <w:szCs w:val="16"/>
            </w:rPr>
          </w:pPr>
        </w:p>
      </w:tc>
      <w:tc>
        <w:tcPr>
          <w:tcW w:w="2820" w:type="dxa"/>
          <w:shd w:val="clear" w:color="auto" w:fill="auto"/>
        </w:tcPr>
        <w:p w14:paraId="3A3096B8" w14:textId="77777777" w:rsidR="00247C01" w:rsidRPr="00E87B17" w:rsidRDefault="00247C01" w:rsidP="00DB6DAD">
          <w:pPr>
            <w:pStyle w:val="Fuzeile"/>
            <w:spacing w:after="0"/>
            <w:jc w:val="center"/>
            <w:rPr>
              <w:szCs w:val="16"/>
            </w:rPr>
          </w:pPr>
          <w:r w:rsidRPr="00E87B17">
            <w:rPr>
              <w:rStyle w:val="Seitenzahl"/>
            </w:rPr>
            <w:t xml:space="preserve">© gematik </w:t>
          </w:r>
          <w:r>
            <w:rPr>
              <w:rStyle w:val="Seitenzahl"/>
            </w:rPr>
            <w:t>– vertraulich</w:t>
          </w:r>
        </w:p>
      </w:tc>
      <w:tc>
        <w:tcPr>
          <w:tcW w:w="2647" w:type="dxa"/>
          <w:shd w:val="clear" w:color="auto" w:fill="auto"/>
        </w:tcPr>
        <w:p w14:paraId="7512E609" w14:textId="483DE9E6" w:rsidR="00247C01" w:rsidRPr="00A37E26" w:rsidRDefault="00247C01" w:rsidP="00DB6DAD">
          <w:pPr>
            <w:pStyle w:val="Fuzeile"/>
            <w:spacing w:after="0"/>
            <w:jc w:val="right"/>
            <w:rPr>
              <w:szCs w:val="16"/>
            </w:rPr>
          </w:pPr>
          <w:r>
            <w:rPr>
              <w:rStyle w:val="Seitenzahl"/>
              <w:szCs w:val="16"/>
            </w:rPr>
            <w:t>Stand</w:t>
          </w:r>
          <w:r w:rsidRPr="00A37E26">
            <w:rPr>
              <w:rStyle w:val="Seitenzahl"/>
              <w:szCs w:val="16"/>
            </w:rPr>
            <w:t>:</w:t>
          </w:r>
          <w:r>
            <w:rPr>
              <w:rStyle w:val="Seitenzahl"/>
              <w:szCs w:val="16"/>
            </w:rPr>
            <w:t xml:space="preserve"> </w:t>
          </w:r>
          <w:r>
            <w:rPr>
              <w:rStyle w:val="Seitenzahl"/>
              <w:szCs w:val="16"/>
            </w:rPr>
            <w:fldChar w:fldCharType="begin"/>
          </w:r>
          <w:r>
            <w:rPr>
              <w:rStyle w:val="Seitenzahl"/>
              <w:szCs w:val="16"/>
            </w:rPr>
            <w:instrText xml:space="preserve"> TIME \@ "dd.MM.yyyy" </w:instrText>
          </w:r>
          <w:r>
            <w:rPr>
              <w:rStyle w:val="Seitenzahl"/>
              <w:szCs w:val="16"/>
            </w:rPr>
            <w:fldChar w:fldCharType="separate"/>
          </w:r>
          <w:r w:rsidR="003F754F">
            <w:rPr>
              <w:rStyle w:val="Seitenzahl"/>
              <w:noProof/>
              <w:szCs w:val="16"/>
            </w:rPr>
            <w:t>28.10.2026</w:t>
          </w:r>
          <w:r>
            <w:rPr>
              <w:rStyle w:val="Seitenzahl"/>
              <w:szCs w:val="16"/>
            </w:rPr>
            <w:fldChar w:fldCharType="end"/>
          </w:r>
        </w:p>
      </w:tc>
    </w:tr>
  </w:tbl>
  <w:p w14:paraId="07755E0F" w14:textId="77777777" w:rsidR="00247C01" w:rsidRDefault="00247C01" w:rsidP="00EC7479">
    <w:pPr>
      <w:pStyle w:val="Fuzeile"/>
      <w:tabs>
        <w:tab w:val="left" w:pos="11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F6E0E" w14:textId="77777777" w:rsidR="00E305BE" w:rsidRDefault="00E305BE" w:rsidP="00211536">
      <w:r>
        <w:separator/>
      </w:r>
    </w:p>
  </w:footnote>
  <w:footnote w:type="continuationSeparator" w:id="0">
    <w:p w14:paraId="6D05B4B3" w14:textId="77777777" w:rsidR="00E305BE" w:rsidRDefault="00E305BE" w:rsidP="00211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1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69"/>
      <w:gridCol w:w="3403"/>
    </w:tblGrid>
    <w:tr w:rsidR="00247C01" w:rsidRPr="00AF0A11" w14:paraId="29D30DC3" w14:textId="77777777" w:rsidTr="00E06E47">
      <w:trPr>
        <w:trHeight w:val="1055"/>
      </w:trPr>
      <w:tc>
        <w:tcPr>
          <w:tcW w:w="5669" w:type="dxa"/>
        </w:tcPr>
        <w:p w14:paraId="0FFFBE56" w14:textId="75EB9A6B" w:rsidR="00934871" w:rsidRPr="00F431DA" w:rsidRDefault="00934871" w:rsidP="00934871">
          <w:pPr>
            <w:pStyle w:val="gemTitelKopf"/>
            <w:ind w:right="-3652"/>
            <w:rPr>
              <w:b w:val="0"/>
              <w:sz w:val="20"/>
            </w:rPr>
          </w:pPr>
          <w:r w:rsidRPr="00212CED">
            <w:rPr>
              <w:b w:val="0"/>
              <w:sz w:val="20"/>
            </w:rPr>
            <w:t>202</w:t>
          </w:r>
          <w:r w:rsidR="00DB1D6E">
            <w:rPr>
              <w:b w:val="0"/>
              <w:sz w:val="20"/>
            </w:rPr>
            <w:t>6</w:t>
          </w:r>
          <w:r w:rsidRPr="00212CED">
            <w:rPr>
              <w:b w:val="0"/>
              <w:sz w:val="20"/>
            </w:rPr>
            <w:t>-00</w:t>
          </w:r>
          <w:r w:rsidR="00D733D2">
            <w:rPr>
              <w:b w:val="0"/>
              <w:sz w:val="20"/>
            </w:rPr>
            <w:t>73</w:t>
          </w:r>
          <w:r w:rsidRPr="00212CED">
            <w:rPr>
              <w:b w:val="0"/>
              <w:sz w:val="20"/>
            </w:rPr>
            <w:t xml:space="preserve"> </w:t>
          </w:r>
          <w:r>
            <w:rPr>
              <w:b w:val="0"/>
              <w:sz w:val="20"/>
            </w:rPr>
            <w:t>–</w:t>
          </w:r>
          <w:r w:rsidRPr="00212CED">
            <w:rPr>
              <w:b w:val="0"/>
              <w:sz w:val="20"/>
            </w:rPr>
            <w:t xml:space="preserve"> </w:t>
          </w:r>
          <w:r w:rsidR="00D733D2" w:rsidRPr="00D733D2">
            <w:rPr>
              <w:b w:val="0"/>
              <w:sz w:val="20"/>
            </w:rPr>
            <w:t>Arbeitsmedizin,</w:t>
          </w:r>
          <w:r w:rsidR="001D6EC5">
            <w:rPr>
              <w:b w:val="0"/>
              <w:sz w:val="20"/>
            </w:rPr>
            <w:t xml:space="preserve"> </w:t>
          </w:r>
          <w:r w:rsidR="00D733D2" w:rsidRPr="00D733D2">
            <w:rPr>
              <w:b w:val="0"/>
              <w:sz w:val="20"/>
            </w:rPr>
            <w:t>Arbeitssicherheit</w:t>
          </w:r>
          <w:r w:rsidR="00D733D2">
            <w:rPr>
              <w:b w:val="0"/>
              <w:sz w:val="20"/>
            </w:rPr>
            <w:t xml:space="preserve"> </w:t>
          </w:r>
          <w:r w:rsidR="00D733D2" w:rsidRPr="00D733D2">
            <w:rPr>
              <w:b w:val="0"/>
              <w:sz w:val="20"/>
            </w:rPr>
            <w:t>und EAP</w:t>
          </w:r>
        </w:p>
        <w:p w14:paraId="689C9DAE" w14:textId="1F4B4388" w:rsidR="00247C01" w:rsidRPr="00EE5C09" w:rsidRDefault="00A3528F" w:rsidP="00934871">
          <w:pPr>
            <w:pStyle w:val="gemTitelKopf"/>
            <w:rPr>
              <w:noProof/>
            </w:rPr>
          </w:pPr>
          <w:r>
            <w:rPr>
              <w:sz w:val="20"/>
            </w:rPr>
            <w:t>Vorlage</w:t>
          </w:r>
          <w:r w:rsidR="003F754F">
            <w:rPr>
              <w:sz w:val="20"/>
            </w:rPr>
            <w:t xml:space="preserve"> Leistungs</w:t>
          </w:r>
          <w:r w:rsidR="00934871">
            <w:rPr>
              <w:sz w:val="20"/>
            </w:rPr>
            <w:t xml:space="preserve">abruf </w:t>
          </w:r>
          <w:r w:rsidR="00934871" w:rsidRPr="00137C58">
            <w:rPr>
              <w:sz w:val="20"/>
            </w:rPr>
            <w:t>(Anlage-</w:t>
          </w:r>
          <w:r w:rsidR="00DB1D6E">
            <w:rPr>
              <w:sz w:val="20"/>
            </w:rPr>
            <w:t>1</w:t>
          </w:r>
          <w:r w:rsidR="004429DF">
            <w:rPr>
              <w:sz w:val="20"/>
            </w:rPr>
            <w:t>5</w:t>
          </w:r>
          <w:r w:rsidR="00934871" w:rsidRPr="00137C58">
            <w:rPr>
              <w:sz w:val="20"/>
            </w:rPr>
            <w:t>)</w:t>
          </w:r>
        </w:p>
      </w:tc>
      <w:tc>
        <w:tcPr>
          <w:tcW w:w="3403" w:type="dxa"/>
          <w:shd w:val="clear" w:color="auto" w:fill="auto"/>
        </w:tcPr>
        <w:p w14:paraId="5B5A148B" w14:textId="77777777" w:rsidR="00247C01" w:rsidRPr="00AF0A11" w:rsidRDefault="00247C01" w:rsidP="00E06E47">
          <w:pPr>
            <w:pStyle w:val="gemTitelKopf"/>
            <w:ind w:left="435" w:hanging="435"/>
            <w:jc w:val="right"/>
          </w:pPr>
          <w:r w:rsidRPr="001C73B4">
            <w:rPr>
              <w:noProof/>
            </w:rPr>
            <w:drawing>
              <wp:inline distT="0" distB="0" distL="0" distR="0" wp14:anchorId="61CCCC47" wp14:editId="08C5B13D">
                <wp:extent cx="1260000" cy="234000"/>
                <wp:effectExtent l="0" t="0" r="0" b="0"/>
                <wp:docPr id="1" name="Grafik 1" descr="C:\Users\steffi.eder\Desktop\neuesDesign\Gematik_Logo_Fla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teffi.eder\Desktop\neuesDesign\Gematik_Logo_Fla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0C3AF95" w14:textId="77777777" w:rsidR="00247C01" w:rsidRPr="009755A3" w:rsidRDefault="00247C01" w:rsidP="00B458B1">
    <w:pPr>
      <w:pStyle w:val="Kopfzeile"/>
      <w:rPr>
        <w:rFonts w:ascii="Tahoma" w:hAnsi="Tahoma" w:cs="Tahoma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64834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28CA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8803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66C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D09F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524C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9C93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72DC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042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A246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C12C6"/>
    <w:multiLevelType w:val="hybridMultilevel"/>
    <w:tmpl w:val="7DD60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055657"/>
    <w:multiLevelType w:val="hybridMultilevel"/>
    <w:tmpl w:val="392EEF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26988"/>
    <w:multiLevelType w:val="hybridMultilevel"/>
    <w:tmpl w:val="92D22866"/>
    <w:lvl w:ilvl="0" w:tplc="99F8439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9" w:hanging="360"/>
      </w:pPr>
    </w:lvl>
    <w:lvl w:ilvl="2" w:tplc="0809001B" w:tentative="1">
      <w:start w:val="1"/>
      <w:numFmt w:val="lowerRoman"/>
      <w:lvlText w:val="%3."/>
      <w:lvlJc w:val="right"/>
      <w:pPr>
        <w:ind w:left="2149" w:hanging="180"/>
      </w:pPr>
    </w:lvl>
    <w:lvl w:ilvl="3" w:tplc="0809000F" w:tentative="1">
      <w:start w:val="1"/>
      <w:numFmt w:val="decimal"/>
      <w:lvlText w:val="%4."/>
      <w:lvlJc w:val="left"/>
      <w:pPr>
        <w:ind w:left="2869" w:hanging="360"/>
      </w:pPr>
    </w:lvl>
    <w:lvl w:ilvl="4" w:tplc="08090019" w:tentative="1">
      <w:start w:val="1"/>
      <w:numFmt w:val="lowerLetter"/>
      <w:lvlText w:val="%5."/>
      <w:lvlJc w:val="left"/>
      <w:pPr>
        <w:ind w:left="3589" w:hanging="360"/>
      </w:pPr>
    </w:lvl>
    <w:lvl w:ilvl="5" w:tplc="0809001B" w:tentative="1">
      <w:start w:val="1"/>
      <w:numFmt w:val="lowerRoman"/>
      <w:lvlText w:val="%6."/>
      <w:lvlJc w:val="right"/>
      <w:pPr>
        <w:ind w:left="4309" w:hanging="180"/>
      </w:pPr>
    </w:lvl>
    <w:lvl w:ilvl="6" w:tplc="0809000F" w:tentative="1">
      <w:start w:val="1"/>
      <w:numFmt w:val="decimal"/>
      <w:lvlText w:val="%7."/>
      <w:lvlJc w:val="left"/>
      <w:pPr>
        <w:ind w:left="5029" w:hanging="360"/>
      </w:pPr>
    </w:lvl>
    <w:lvl w:ilvl="7" w:tplc="08090019" w:tentative="1">
      <w:start w:val="1"/>
      <w:numFmt w:val="lowerLetter"/>
      <w:lvlText w:val="%8."/>
      <w:lvlJc w:val="left"/>
      <w:pPr>
        <w:ind w:left="5749" w:hanging="360"/>
      </w:pPr>
    </w:lvl>
    <w:lvl w:ilvl="8" w:tplc="08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2E760EA6"/>
    <w:multiLevelType w:val="hybridMultilevel"/>
    <w:tmpl w:val="35126288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39E73DF"/>
    <w:multiLevelType w:val="hybridMultilevel"/>
    <w:tmpl w:val="1BF271C2"/>
    <w:lvl w:ilvl="0" w:tplc="9E98CF14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1DAEE3D6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46FA3912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B7D048B0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F58820DA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8ECC96EA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3D0A31A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CAF6F5C4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D468A90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3979099E"/>
    <w:multiLevelType w:val="multilevel"/>
    <w:tmpl w:val="57C0B2B4"/>
    <w:lvl w:ilvl="0">
      <w:start w:val="1"/>
      <w:numFmt w:val="decimal"/>
      <w:pStyle w:val="gem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gem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9F949B5"/>
    <w:multiLevelType w:val="hybridMultilevel"/>
    <w:tmpl w:val="B14A16C6"/>
    <w:lvl w:ilvl="0" w:tplc="F3E66178">
      <w:start w:val="1"/>
      <w:numFmt w:val="decimal"/>
      <w:pStyle w:val="gemListe"/>
      <w:lvlText w:val="(%1)"/>
      <w:lvlJc w:val="left"/>
      <w:pPr>
        <w:tabs>
          <w:tab w:val="num" w:pos="182"/>
        </w:tabs>
        <w:ind w:left="737" w:hanging="34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982"/>
        </w:tabs>
        <w:ind w:left="198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17" w15:restartNumberingAfterBreak="0">
    <w:nsid w:val="42AB5FDC"/>
    <w:multiLevelType w:val="hybridMultilevel"/>
    <w:tmpl w:val="9926C2C2"/>
    <w:lvl w:ilvl="0" w:tplc="EC320052">
      <w:start w:val="1"/>
      <w:numFmt w:val="decimal"/>
      <w:pStyle w:val="gemAuzhlung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C106C"/>
    <w:multiLevelType w:val="hybridMultilevel"/>
    <w:tmpl w:val="0094AF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B40CF"/>
    <w:multiLevelType w:val="hybridMultilevel"/>
    <w:tmpl w:val="235025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D5632"/>
    <w:multiLevelType w:val="multilevel"/>
    <w:tmpl w:val="2850E582"/>
    <w:lvl w:ilvl="0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0C60E67"/>
    <w:multiLevelType w:val="hybridMultilevel"/>
    <w:tmpl w:val="1A6AA804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554E56FA"/>
    <w:multiLevelType w:val="hybridMultilevel"/>
    <w:tmpl w:val="FFDEB14E"/>
    <w:lvl w:ilvl="0" w:tplc="C3C269BA">
      <w:start w:val="1"/>
      <w:numFmt w:val="bullet"/>
      <w:pStyle w:val="gemZwischenberschrif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13C20"/>
    <w:multiLevelType w:val="hybridMultilevel"/>
    <w:tmpl w:val="D200E596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C254ADB"/>
    <w:multiLevelType w:val="hybridMultilevel"/>
    <w:tmpl w:val="E93C21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653F7"/>
    <w:multiLevelType w:val="hybridMultilevel"/>
    <w:tmpl w:val="0FF6B13A"/>
    <w:lvl w:ilvl="0" w:tplc="BB288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92B92"/>
    <w:multiLevelType w:val="hybridMultilevel"/>
    <w:tmpl w:val="7310C3F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3BF4775"/>
    <w:multiLevelType w:val="hybridMultilevel"/>
    <w:tmpl w:val="3F68F6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14"/>
  </w:num>
  <w:num w:numId="5">
    <w:abstractNumId w:val="14"/>
  </w:num>
  <w:num w:numId="6">
    <w:abstractNumId w:val="14"/>
  </w:num>
  <w:num w:numId="7">
    <w:abstractNumId w:val="22"/>
  </w:num>
  <w:num w:numId="8">
    <w:abstractNumId w:val="25"/>
  </w:num>
  <w:num w:numId="9">
    <w:abstractNumId w:val="25"/>
  </w:num>
  <w:num w:numId="10">
    <w:abstractNumId w:val="16"/>
  </w:num>
  <w:num w:numId="11">
    <w:abstractNumId w:val="16"/>
  </w:num>
  <w:num w:numId="12">
    <w:abstractNumId w:val="16"/>
  </w:num>
  <w:num w:numId="13">
    <w:abstractNumId w:val="16"/>
  </w:num>
  <w:num w:numId="14">
    <w:abstractNumId w:val="16"/>
  </w:num>
  <w:num w:numId="15">
    <w:abstractNumId w:val="19"/>
  </w:num>
  <w:num w:numId="16">
    <w:abstractNumId w:val="23"/>
  </w:num>
  <w:num w:numId="17">
    <w:abstractNumId w:val="21"/>
  </w:num>
  <w:num w:numId="18">
    <w:abstractNumId w:val="13"/>
  </w:num>
  <w:num w:numId="19">
    <w:abstractNumId w:val="26"/>
  </w:num>
  <w:num w:numId="20">
    <w:abstractNumId w:val="18"/>
  </w:num>
  <w:num w:numId="21">
    <w:abstractNumId w:val="11"/>
  </w:num>
  <w:num w:numId="22">
    <w:abstractNumId w:val="14"/>
  </w:num>
  <w:num w:numId="23">
    <w:abstractNumId w:val="16"/>
  </w:num>
  <w:num w:numId="24">
    <w:abstractNumId w:val="16"/>
    <w:lvlOverride w:ilvl="0">
      <w:startOverride w:val="1"/>
    </w:lvlOverride>
  </w:num>
  <w:num w:numId="25">
    <w:abstractNumId w:val="7"/>
  </w:num>
  <w:num w:numId="26">
    <w:abstractNumId w:val="9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4"/>
  </w:num>
  <w:num w:numId="36">
    <w:abstractNumId w:val="16"/>
  </w:num>
  <w:num w:numId="37">
    <w:abstractNumId w:val="15"/>
  </w:num>
  <w:num w:numId="38">
    <w:abstractNumId w:val="15"/>
  </w:num>
  <w:num w:numId="39">
    <w:abstractNumId w:val="22"/>
  </w:num>
  <w:num w:numId="40">
    <w:abstractNumId w:val="17"/>
  </w:num>
  <w:num w:numId="41">
    <w:abstractNumId w:val="17"/>
    <w:lvlOverride w:ilvl="0">
      <w:startOverride w:val="1"/>
    </w:lvlOverride>
  </w:num>
  <w:num w:numId="42">
    <w:abstractNumId w:val="27"/>
  </w:num>
  <w:num w:numId="43">
    <w:abstractNumId w:val="10"/>
  </w:num>
  <w:num w:numId="44">
    <w:abstractNumId w:val="24"/>
  </w:num>
  <w:num w:numId="45">
    <w:abstractNumId w:val="12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F4"/>
    <w:rsid w:val="00013210"/>
    <w:rsid w:val="000241F4"/>
    <w:rsid w:val="000247D5"/>
    <w:rsid w:val="00026FEB"/>
    <w:rsid w:val="0003446B"/>
    <w:rsid w:val="00040908"/>
    <w:rsid w:val="000427A0"/>
    <w:rsid w:val="000434DC"/>
    <w:rsid w:val="000444CC"/>
    <w:rsid w:val="00045DD0"/>
    <w:rsid w:val="000538B5"/>
    <w:rsid w:val="00053C09"/>
    <w:rsid w:val="00061A35"/>
    <w:rsid w:val="0006408F"/>
    <w:rsid w:val="0006691B"/>
    <w:rsid w:val="00067DC2"/>
    <w:rsid w:val="00072A0F"/>
    <w:rsid w:val="000736CF"/>
    <w:rsid w:val="000743E3"/>
    <w:rsid w:val="00075C5E"/>
    <w:rsid w:val="00080980"/>
    <w:rsid w:val="000838FF"/>
    <w:rsid w:val="0009487A"/>
    <w:rsid w:val="0009764E"/>
    <w:rsid w:val="000A08F5"/>
    <w:rsid w:val="000A1FD1"/>
    <w:rsid w:val="000A253C"/>
    <w:rsid w:val="000A6822"/>
    <w:rsid w:val="000B10D6"/>
    <w:rsid w:val="000B6621"/>
    <w:rsid w:val="000C2961"/>
    <w:rsid w:val="000C2F4E"/>
    <w:rsid w:val="000C54FA"/>
    <w:rsid w:val="000C642E"/>
    <w:rsid w:val="000D0B50"/>
    <w:rsid w:val="000D24DB"/>
    <w:rsid w:val="000E0FC6"/>
    <w:rsid w:val="000E29D0"/>
    <w:rsid w:val="000E703E"/>
    <w:rsid w:val="000F3CAB"/>
    <w:rsid w:val="000F5F87"/>
    <w:rsid w:val="000F6C02"/>
    <w:rsid w:val="00106537"/>
    <w:rsid w:val="00106F49"/>
    <w:rsid w:val="001105B7"/>
    <w:rsid w:val="001131C2"/>
    <w:rsid w:val="00127900"/>
    <w:rsid w:val="001364CF"/>
    <w:rsid w:val="0014261B"/>
    <w:rsid w:val="00144CD0"/>
    <w:rsid w:val="00144DB6"/>
    <w:rsid w:val="00147F58"/>
    <w:rsid w:val="00173065"/>
    <w:rsid w:val="00176AD2"/>
    <w:rsid w:val="00181ABA"/>
    <w:rsid w:val="001922EB"/>
    <w:rsid w:val="001946AE"/>
    <w:rsid w:val="001A39AB"/>
    <w:rsid w:val="001A53B3"/>
    <w:rsid w:val="001A7D90"/>
    <w:rsid w:val="001B377B"/>
    <w:rsid w:val="001B403E"/>
    <w:rsid w:val="001C6F18"/>
    <w:rsid w:val="001D0AA8"/>
    <w:rsid w:val="001D6EC5"/>
    <w:rsid w:val="001D7A30"/>
    <w:rsid w:val="001E3675"/>
    <w:rsid w:val="001E4677"/>
    <w:rsid w:val="001F5211"/>
    <w:rsid w:val="001F6C28"/>
    <w:rsid w:val="00211536"/>
    <w:rsid w:val="00223C66"/>
    <w:rsid w:val="00227837"/>
    <w:rsid w:val="002308A0"/>
    <w:rsid w:val="00234655"/>
    <w:rsid w:val="00236A32"/>
    <w:rsid w:val="00247C01"/>
    <w:rsid w:val="0025034B"/>
    <w:rsid w:val="002549F5"/>
    <w:rsid w:val="002666E8"/>
    <w:rsid w:val="00266B11"/>
    <w:rsid w:val="00271CF9"/>
    <w:rsid w:val="00272AE4"/>
    <w:rsid w:val="0027737B"/>
    <w:rsid w:val="002776A2"/>
    <w:rsid w:val="0028212E"/>
    <w:rsid w:val="00293C7D"/>
    <w:rsid w:val="002A4573"/>
    <w:rsid w:val="002B3959"/>
    <w:rsid w:val="002C5005"/>
    <w:rsid w:val="002D00FD"/>
    <w:rsid w:val="002D6F78"/>
    <w:rsid w:val="002E0050"/>
    <w:rsid w:val="002E3F5B"/>
    <w:rsid w:val="002F5C4E"/>
    <w:rsid w:val="002F6BC7"/>
    <w:rsid w:val="002F7D04"/>
    <w:rsid w:val="003016D3"/>
    <w:rsid w:val="0032793E"/>
    <w:rsid w:val="00340711"/>
    <w:rsid w:val="0034110E"/>
    <w:rsid w:val="0034386B"/>
    <w:rsid w:val="003468A4"/>
    <w:rsid w:val="003548AE"/>
    <w:rsid w:val="0036292E"/>
    <w:rsid w:val="00363855"/>
    <w:rsid w:val="003648CC"/>
    <w:rsid w:val="00367975"/>
    <w:rsid w:val="00367AD7"/>
    <w:rsid w:val="00371F91"/>
    <w:rsid w:val="00377DFB"/>
    <w:rsid w:val="00380666"/>
    <w:rsid w:val="00380A9E"/>
    <w:rsid w:val="00387465"/>
    <w:rsid w:val="0039095B"/>
    <w:rsid w:val="00395CF6"/>
    <w:rsid w:val="003B2794"/>
    <w:rsid w:val="003C2A2F"/>
    <w:rsid w:val="003C516A"/>
    <w:rsid w:val="003D1F2A"/>
    <w:rsid w:val="003E2EB1"/>
    <w:rsid w:val="003E609D"/>
    <w:rsid w:val="003F0065"/>
    <w:rsid w:val="003F02CA"/>
    <w:rsid w:val="003F4D19"/>
    <w:rsid w:val="003F754F"/>
    <w:rsid w:val="003F76A5"/>
    <w:rsid w:val="004069BF"/>
    <w:rsid w:val="00406E73"/>
    <w:rsid w:val="0041355B"/>
    <w:rsid w:val="00415C19"/>
    <w:rsid w:val="00416E54"/>
    <w:rsid w:val="00416FD4"/>
    <w:rsid w:val="00420CFE"/>
    <w:rsid w:val="004275D5"/>
    <w:rsid w:val="00430563"/>
    <w:rsid w:val="004305C4"/>
    <w:rsid w:val="004429DF"/>
    <w:rsid w:val="00451D23"/>
    <w:rsid w:val="00452B85"/>
    <w:rsid w:val="004601C2"/>
    <w:rsid w:val="00460682"/>
    <w:rsid w:val="0048161C"/>
    <w:rsid w:val="00481A43"/>
    <w:rsid w:val="004A0BFA"/>
    <w:rsid w:val="004B05B6"/>
    <w:rsid w:val="004B15BD"/>
    <w:rsid w:val="004C6559"/>
    <w:rsid w:val="004D3D21"/>
    <w:rsid w:val="004E0CBB"/>
    <w:rsid w:val="004E1E3F"/>
    <w:rsid w:val="004E3516"/>
    <w:rsid w:val="004E3BA4"/>
    <w:rsid w:val="004E6276"/>
    <w:rsid w:val="004F1CFB"/>
    <w:rsid w:val="004F67CA"/>
    <w:rsid w:val="0051680C"/>
    <w:rsid w:val="00520027"/>
    <w:rsid w:val="00524366"/>
    <w:rsid w:val="0052523C"/>
    <w:rsid w:val="00532AC6"/>
    <w:rsid w:val="00537530"/>
    <w:rsid w:val="00541FD7"/>
    <w:rsid w:val="00545372"/>
    <w:rsid w:val="005531AC"/>
    <w:rsid w:val="0055594F"/>
    <w:rsid w:val="0056574B"/>
    <w:rsid w:val="00567DA5"/>
    <w:rsid w:val="00573185"/>
    <w:rsid w:val="005731E5"/>
    <w:rsid w:val="00591592"/>
    <w:rsid w:val="00591EE6"/>
    <w:rsid w:val="0059413D"/>
    <w:rsid w:val="00594A09"/>
    <w:rsid w:val="00596DDF"/>
    <w:rsid w:val="00597500"/>
    <w:rsid w:val="005A3F06"/>
    <w:rsid w:val="005A7BB2"/>
    <w:rsid w:val="005B2DCB"/>
    <w:rsid w:val="005C240E"/>
    <w:rsid w:val="005C39EA"/>
    <w:rsid w:val="005D0CD9"/>
    <w:rsid w:val="005D2886"/>
    <w:rsid w:val="005D3CAC"/>
    <w:rsid w:val="005D61BD"/>
    <w:rsid w:val="00601BB5"/>
    <w:rsid w:val="00616B28"/>
    <w:rsid w:val="0062571D"/>
    <w:rsid w:val="0062600F"/>
    <w:rsid w:val="00630513"/>
    <w:rsid w:val="00631906"/>
    <w:rsid w:val="00641517"/>
    <w:rsid w:val="006467F4"/>
    <w:rsid w:val="00654C24"/>
    <w:rsid w:val="00657D2C"/>
    <w:rsid w:val="00663BDF"/>
    <w:rsid w:val="00664E94"/>
    <w:rsid w:val="00667361"/>
    <w:rsid w:val="006771DB"/>
    <w:rsid w:val="00680BDF"/>
    <w:rsid w:val="006851D5"/>
    <w:rsid w:val="0068791C"/>
    <w:rsid w:val="006902DF"/>
    <w:rsid w:val="00696E28"/>
    <w:rsid w:val="006A24C7"/>
    <w:rsid w:val="006B7502"/>
    <w:rsid w:val="006C6501"/>
    <w:rsid w:val="006C6E00"/>
    <w:rsid w:val="006D2DEA"/>
    <w:rsid w:val="006E059D"/>
    <w:rsid w:val="006E1039"/>
    <w:rsid w:val="006E120C"/>
    <w:rsid w:val="006F36F5"/>
    <w:rsid w:val="006F7AA7"/>
    <w:rsid w:val="00702E91"/>
    <w:rsid w:val="00703579"/>
    <w:rsid w:val="00707B32"/>
    <w:rsid w:val="0071401A"/>
    <w:rsid w:val="007176F2"/>
    <w:rsid w:val="00725742"/>
    <w:rsid w:val="0072710B"/>
    <w:rsid w:val="00731F52"/>
    <w:rsid w:val="00735FEA"/>
    <w:rsid w:val="00744A45"/>
    <w:rsid w:val="00745936"/>
    <w:rsid w:val="0074683D"/>
    <w:rsid w:val="007769A7"/>
    <w:rsid w:val="00776C85"/>
    <w:rsid w:val="0077740F"/>
    <w:rsid w:val="007801A6"/>
    <w:rsid w:val="00782D27"/>
    <w:rsid w:val="0078535A"/>
    <w:rsid w:val="00785669"/>
    <w:rsid w:val="00793E94"/>
    <w:rsid w:val="00795C0F"/>
    <w:rsid w:val="007A1295"/>
    <w:rsid w:val="007A5DCE"/>
    <w:rsid w:val="007B0292"/>
    <w:rsid w:val="007B3A29"/>
    <w:rsid w:val="007B7AC6"/>
    <w:rsid w:val="007C1D72"/>
    <w:rsid w:val="007C23A8"/>
    <w:rsid w:val="007C40EB"/>
    <w:rsid w:val="007C7F97"/>
    <w:rsid w:val="007D0145"/>
    <w:rsid w:val="007D562B"/>
    <w:rsid w:val="007E413C"/>
    <w:rsid w:val="007E6EAA"/>
    <w:rsid w:val="007F1099"/>
    <w:rsid w:val="007F60EF"/>
    <w:rsid w:val="007F69C2"/>
    <w:rsid w:val="00802636"/>
    <w:rsid w:val="00821DDF"/>
    <w:rsid w:val="00830316"/>
    <w:rsid w:val="0084025F"/>
    <w:rsid w:val="008414BE"/>
    <w:rsid w:val="00863780"/>
    <w:rsid w:val="00864B67"/>
    <w:rsid w:val="00864CCB"/>
    <w:rsid w:val="0086635A"/>
    <w:rsid w:val="008701B9"/>
    <w:rsid w:val="00872F12"/>
    <w:rsid w:val="0087337D"/>
    <w:rsid w:val="00873C72"/>
    <w:rsid w:val="008757C2"/>
    <w:rsid w:val="0088715B"/>
    <w:rsid w:val="00887703"/>
    <w:rsid w:val="008943CC"/>
    <w:rsid w:val="00897F39"/>
    <w:rsid w:val="008A0741"/>
    <w:rsid w:val="008A1CE4"/>
    <w:rsid w:val="008A3D98"/>
    <w:rsid w:val="008A558A"/>
    <w:rsid w:val="008A7FFA"/>
    <w:rsid w:val="008B0887"/>
    <w:rsid w:val="008B2216"/>
    <w:rsid w:val="008B5B2E"/>
    <w:rsid w:val="008C09D5"/>
    <w:rsid w:val="008C3397"/>
    <w:rsid w:val="008C3E75"/>
    <w:rsid w:val="008D25F9"/>
    <w:rsid w:val="008D410C"/>
    <w:rsid w:val="008E091F"/>
    <w:rsid w:val="008F73D8"/>
    <w:rsid w:val="00902427"/>
    <w:rsid w:val="00905CDB"/>
    <w:rsid w:val="00906E75"/>
    <w:rsid w:val="00923E88"/>
    <w:rsid w:val="00930A6F"/>
    <w:rsid w:val="00934871"/>
    <w:rsid w:val="00935693"/>
    <w:rsid w:val="009412B2"/>
    <w:rsid w:val="009439FA"/>
    <w:rsid w:val="009445DE"/>
    <w:rsid w:val="009451D3"/>
    <w:rsid w:val="00945853"/>
    <w:rsid w:val="00954CB5"/>
    <w:rsid w:val="00956919"/>
    <w:rsid w:val="00963868"/>
    <w:rsid w:val="00965C74"/>
    <w:rsid w:val="00974BD7"/>
    <w:rsid w:val="009755A3"/>
    <w:rsid w:val="00980DC5"/>
    <w:rsid w:val="009813DD"/>
    <w:rsid w:val="009836C7"/>
    <w:rsid w:val="009838A5"/>
    <w:rsid w:val="009A1B99"/>
    <w:rsid w:val="009D339E"/>
    <w:rsid w:val="009E16D6"/>
    <w:rsid w:val="009E48BA"/>
    <w:rsid w:val="009E7DC9"/>
    <w:rsid w:val="009F060D"/>
    <w:rsid w:val="00A01304"/>
    <w:rsid w:val="00A03461"/>
    <w:rsid w:val="00A03E9A"/>
    <w:rsid w:val="00A12BB5"/>
    <w:rsid w:val="00A16DE5"/>
    <w:rsid w:val="00A20856"/>
    <w:rsid w:val="00A2523B"/>
    <w:rsid w:val="00A26304"/>
    <w:rsid w:val="00A335C2"/>
    <w:rsid w:val="00A3488A"/>
    <w:rsid w:val="00A3528F"/>
    <w:rsid w:val="00A37E26"/>
    <w:rsid w:val="00A44E13"/>
    <w:rsid w:val="00A50CA3"/>
    <w:rsid w:val="00A50D38"/>
    <w:rsid w:val="00A51364"/>
    <w:rsid w:val="00A62227"/>
    <w:rsid w:val="00A7120D"/>
    <w:rsid w:val="00A75523"/>
    <w:rsid w:val="00A957AA"/>
    <w:rsid w:val="00A96895"/>
    <w:rsid w:val="00AA0C0F"/>
    <w:rsid w:val="00AA5885"/>
    <w:rsid w:val="00AB094E"/>
    <w:rsid w:val="00AB3F64"/>
    <w:rsid w:val="00AD59CE"/>
    <w:rsid w:val="00AD7189"/>
    <w:rsid w:val="00AE1904"/>
    <w:rsid w:val="00AE2496"/>
    <w:rsid w:val="00AE2ABB"/>
    <w:rsid w:val="00AF0A11"/>
    <w:rsid w:val="00AF41DF"/>
    <w:rsid w:val="00AF56A9"/>
    <w:rsid w:val="00B019B9"/>
    <w:rsid w:val="00B07300"/>
    <w:rsid w:val="00B147AE"/>
    <w:rsid w:val="00B25CE3"/>
    <w:rsid w:val="00B3798B"/>
    <w:rsid w:val="00B4261A"/>
    <w:rsid w:val="00B44C30"/>
    <w:rsid w:val="00B458B1"/>
    <w:rsid w:val="00B45B1D"/>
    <w:rsid w:val="00B6483B"/>
    <w:rsid w:val="00B76282"/>
    <w:rsid w:val="00B77EDC"/>
    <w:rsid w:val="00B8180E"/>
    <w:rsid w:val="00B8571E"/>
    <w:rsid w:val="00B87E1A"/>
    <w:rsid w:val="00B97DCA"/>
    <w:rsid w:val="00BB1637"/>
    <w:rsid w:val="00BB5C64"/>
    <w:rsid w:val="00BD0B92"/>
    <w:rsid w:val="00BD321A"/>
    <w:rsid w:val="00BD67BB"/>
    <w:rsid w:val="00BE146F"/>
    <w:rsid w:val="00BE28BF"/>
    <w:rsid w:val="00BE33B9"/>
    <w:rsid w:val="00BF317A"/>
    <w:rsid w:val="00C07C56"/>
    <w:rsid w:val="00C1308C"/>
    <w:rsid w:val="00C13E92"/>
    <w:rsid w:val="00C24B78"/>
    <w:rsid w:val="00C32106"/>
    <w:rsid w:val="00C35D5A"/>
    <w:rsid w:val="00C412EF"/>
    <w:rsid w:val="00C44FD5"/>
    <w:rsid w:val="00C5250D"/>
    <w:rsid w:val="00C676DD"/>
    <w:rsid w:val="00C73B17"/>
    <w:rsid w:val="00C75277"/>
    <w:rsid w:val="00C870B5"/>
    <w:rsid w:val="00CA53A7"/>
    <w:rsid w:val="00CA6AF4"/>
    <w:rsid w:val="00CB2CF8"/>
    <w:rsid w:val="00CB3AB4"/>
    <w:rsid w:val="00CD1007"/>
    <w:rsid w:val="00CD2FBB"/>
    <w:rsid w:val="00CE1CF0"/>
    <w:rsid w:val="00CE491C"/>
    <w:rsid w:val="00CE6D81"/>
    <w:rsid w:val="00CF7937"/>
    <w:rsid w:val="00D046D7"/>
    <w:rsid w:val="00D11028"/>
    <w:rsid w:val="00D15799"/>
    <w:rsid w:val="00D175D2"/>
    <w:rsid w:val="00D2693F"/>
    <w:rsid w:val="00D36EDB"/>
    <w:rsid w:val="00D47F1F"/>
    <w:rsid w:val="00D54AB7"/>
    <w:rsid w:val="00D54EEE"/>
    <w:rsid w:val="00D55271"/>
    <w:rsid w:val="00D661C4"/>
    <w:rsid w:val="00D733D2"/>
    <w:rsid w:val="00D90ED9"/>
    <w:rsid w:val="00D9105E"/>
    <w:rsid w:val="00DA18B0"/>
    <w:rsid w:val="00DA21F5"/>
    <w:rsid w:val="00DA353E"/>
    <w:rsid w:val="00DA36AD"/>
    <w:rsid w:val="00DA3FAD"/>
    <w:rsid w:val="00DB1D6E"/>
    <w:rsid w:val="00DB6DAD"/>
    <w:rsid w:val="00DC01DF"/>
    <w:rsid w:val="00DD1B28"/>
    <w:rsid w:val="00DD2716"/>
    <w:rsid w:val="00DE1BE1"/>
    <w:rsid w:val="00DE7072"/>
    <w:rsid w:val="00DF0570"/>
    <w:rsid w:val="00DF4490"/>
    <w:rsid w:val="00DF6FF8"/>
    <w:rsid w:val="00E06E47"/>
    <w:rsid w:val="00E14981"/>
    <w:rsid w:val="00E25952"/>
    <w:rsid w:val="00E305BE"/>
    <w:rsid w:val="00E35904"/>
    <w:rsid w:val="00E41FE2"/>
    <w:rsid w:val="00E43A98"/>
    <w:rsid w:val="00E43C0E"/>
    <w:rsid w:val="00E50895"/>
    <w:rsid w:val="00E50D57"/>
    <w:rsid w:val="00E55D3A"/>
    <w:rsid w:val="00E70FB2"/>
    <w:rsid w:val="00E82BA3"/>
    <w:rsid w:val="00E85613"/>
    <w:rsid w:val="00E875F2"/>
    <w:rsid w:val="00E87B17"/>
    <w:rsid w:val="00E92647"/>
    <w:rsid w:val="00EA1B52"/>
    <w:rsid w:val="00EA3B69"/>
    <w:rsid w:val="00EB089C"/>
    <w:rsid w:val="00EC04D2"/>
    <w:rsid w:val="00EC2D52"/>
    <w:rsid w:val="00EC3946"/>
    <w:rsid w:val="00EC634E"/>
    <w:rsid w:val="00EC63C0"/>
    <w:rsid w:val="00EC7479"/>
    <w:rsid w:val="00ED012D"/>
    <w:rsid w:val="00ED6938"/>
    <w:rsid w:val="00EE0341"/>
    <w:rsid w:val="00EE3875"/>
    <w:rsid w:val="00EE5FED"/>
    <w:rsid w:val="00EE706D"/>
    <w:rsid w:val="00EF035B"/>
    <w:rsid w:val="00EF48DA"/>
    <w:rsid w:val="00F02FAC"/>
    <w:rsid w:val="00F0466B"/>
    <w:rsid w:val="00F05329"/>
    <w:rsid w:val="00F07C68"/>
    <w:rsid w:val="00F10505"/>
    <w:rsid w:val="00F14B9C"/>
    <w:rsid w:val="00F14EAA"/>
    <w:rsid w:val="00F152EC"/>
    <w:rsid w:val="00F26D83"/>
    <w:rsid w:val="00F304D7"/>
    <w:rsid w:val="00F36642"/>
    <w:rsid w:val="00F548FD"/>
    <w:rsid w:val="00F6049A"/>
    <w:rsid w:val="00F620E1"/>
    <w:rsid w:val="00F648FF"/>
    <w:rsid w:val="00F6574A"/>
    <w:rsid w:val="00F70C79"/>
    <w:rsid w:val="00F75987"/>
    <w:rsid w:val="00F86790"/>
    <w:rsid w:val="00F963D3"/>
    <w:rsid w:val="00F97194"/>
    <w:rsid w:val="00FA2797"/>
    <w:rsid w:val="00FC0F19"/>
    <w:rsid w:val="00FC58BD"/>
    <w:rsid w:val="00FC6EDB"/>
    <w:rsid w:val="00FF0BEA"/>
    <w:rsid w:val="00FF2C5D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42E6F4"/>
  <w15:docId w15:val="{743F6B73-7FBE-4214-8A35-1D705B85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94A09"/>
    <w:rPr>
      <w:rFonts w:ascii="Verdana" w:eastAsiaTheme="minorHAnsi" w:hAnsi="Verdana"/>
      <w:lang w:eastAsia="en-US"/>
    </w:rPr>
  </w:style>
  <w:style w:type="paragraph" w:styleId="berschrift1">
    <w:name w:val="heading 1"/>
    <w:basedOn w:val="Standard"/>
    <w:next w:val="Standard"/>
    <w:qFormat/>
    <w:rsid w:val="00E50D5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E50D57"/>
    <w:pPr>
      <w:keepNext/>
      <w:spacing w:before="240" w:after="60"/>
      <w:outlineLvl w:val="1"/>
    </w:pPr>
    <w:rPr>
      <w:sz w:val="28"/>
      <w:szCs w:val="28"/>
    </w:rPr>
  </w:style>
  <w:style w:type="paragraph" w:styleId="berschrift3">
    <w:name w:val="heading 3"/>
    <w:basedOn w:val="Standard"/>
    <w:next w:val="Standard"/>
    <w:qFormat/>
    <w:rsid w:val="00E50D57"/>
    <w:pPr>
      <w:keepNext/>
      <w:spacing w:before="240" w:after="60"/>
      <w:outlineLvl w:val="2"/>
    </w:pPr>
    <w:rPr>
      <w:sz w:val="26"/>
      <w:szCs w:val="26"/>
    </w:rPr>
  </w:style>
  <w:style w:type="paragraph" w:styleId="berschrift4">
    <w:name w:val="heading 4"/>
    <w:basedOn w:val="Standard"/>
    <w:next w:val="Standard"/>
    <w:qFormat/>
    <w:rsid w:val="00E50D57"/>
    <w:pPr>
      <w:keepNext/>
      <w:spacing w:before="240" w:after="60"/>
      <w:outlineLvl w:val="3"/>
    </w:pPr>
    <w:rPr>
      <w:sz w:val="28"/>
      <w:szCs w:val="28"/>
    </w:rPr>
  </w:style>
  <w:style w:type="paragraph" w:styleId="berschrift5">
    <w:name w:val="heading 5"/>
    <w:basedOn w:val="Standard"/>
    <w:next w:val="Standard"/>
    <w:qFormat/>
    <w:rsid w:val="00E50D57"/>
    <w:pPr>
      <w:spacing w:before="240" w:after="60"/>
      <w:outlineLvl w:val="4"/>
    </w:pPr>
    <w:rPr>
      <w:sz w:val="26"/>
      <w:szCs w:val="26"/>
    </w:rPr>
  </w:style>
  <w:style w:type="paragraph" w:styleId="berschrift6">
    <w:name w:val="heading 6"/>
    <w:basedOn w:val="Standard"/>
    <w:next w:val="Standard"/>
    <w:qFormat/>
    <w:rsid w:val="00E50D57"/>
    <w:pPr>
      <w:spacing w:before="240" w:after="60"/>
      <w:outlineLvl w:val="5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Verzeichnis2"/>
    <w:semiHidden/>
    <w:rsid w:val="00045DD0"/>
    <w:pPr>
      <w:keepNext/>
      <w:keepLines/>
      <w:spacing w:before="120" w:after="120"/>
    </w:pPr>
    <w:rPr>
      <w:rFonts w:ascii="Arial Fett" w:eastAsia="MS Mincho" w:hAnsi="Arial Fett"/>
      <w:b/>
      <w:bCs/>
      <w:sz w:val="22"/>
      <w:szCs w:val="22"/>
    </w:rPr>
  </w:style>
  <w:style w:type="paragraph" w:styleId="Verzeichnis2">
    <w:name w:val="toc 2"/>
    <w:basedOn w:val="Standard"/>
    <w:next w:val="Standard"/>
    <w:autoRedefine/>
    <w:semiHidden/>
    <w:rsid w:val="00E14981"/>
    <w:pPr>
      <w:ind w:left="240"/>
    </w:pPr>
  </w:style>
  <w:style w:type="paragraph" w:customStyle="1" w:styleId="gemZwischenberschrift">
    <w:name w:val="gem_Zwischenüberschrift"/>
    <w:rsid w:val="00594A09"/>
    <w:pPr>
      <w:numPr>
        <w:numId w:val="39"/>
      </w:numPr>
      <w:spacing w:before="480" w:after="240"/>
    </w:pPr>
    <w:rPr>
      <w:rFonts w:ascii="Verdana" w:hAnsi="Verdana" w:cs="Arial"/>
      <w:b/>
      <w:color w:val="000000"/>
      <w:szCs w:val="22"/>
    </w:rPr>
  </w:style>
  <w:style w:type="paragraph" w:styleId="Fuzeile">
    <w:name w:val="footer"/>
    <w:link w:val="FuzeileZchn"/>
    <w:rsid w:val="00594A09"/>
    <w:pPr>
      <w:spacing w:before="60" w:after="20"/>
    </w:pPr>
    <w:rPr>
      <w:rFonts w:ascii="Verdana" w:eastAsiaTheme="minorHAnsi" w:hAnsi="Verdana" w:cs="Arial"/>
      <w:color w:val="000000"/>
      <w:sz w:val="14"/>
      <w:szCs w:val="24"/>
      <w:lang w:eastAsia="en-US"/>
    </w:rPr>
  </w:style>
  <w:style w:type="paragraph" w:customStyle="1" w:styleId="gemnonum4">
    <w:name w:val="gem_nonum_Ü4"/>
    <w:rsid w:val="00594A09"/>
    <w:rPr>
      <w:rFonts w:ascii="Verdana" w:hAnsi="Verdana" w:cs="Arial"/>
      <w:b/>
      <w:bCs/>
      <w:color w:val="000000"/>
      <w:sz w:val="18"/>
    </w:rPr>
  </w:style>
  <w:style w:type="paragraph" w:customStyle="1" w:styleId="gemEinzug">
    <w:name w:val="gem_Einzug"/>
    <w:rsid w:val="00594A09"/>
    <w:pPr>
      <w:ind w:left="993"/>
    </w:pPr>
    <w:rPr>
      <w:rFonts w:ascii="Verdana" w:hAnsi="Verdana" w:cs="Arial"/>
      <w:color w:val="000000"/>
    </w:rPr>
  </w:style>
  <w:style w:type="paragraph" w:customStyle="1" w:styleId="gemListe">
    <w:name w:val="gem_Liste"/>
    <w:rsid w:val="00594A09"/>
    <w:pPr>
      <w:numPr>
        <w:numId w:val="36"/>
      </w:numPr>
    </w:pPr>
    <w:rPr>
      <w:rFonts w:ascii="Verdana" w:hAnsi="Verdana" w:cs="Arial"/>
      <w:color w:val="000000"/>
    </w:rPr>
  </w:style>
  <w:style w:type="paragraph" w:customStyle="1" w:styleId="FormatvorlagegemTab9PtLinks0cmHngend03cm">
    <w:name w:val="Formatvorlage gem_Tab_9Pt + Links:  0 cm Hängend:  03 cm"/>
    <w:basedOn w:val="gemTab9Pt"/>
    <w:rsid w:val="006E1039"/>
    <w:pPr>
      <w:ind w:left="227" w:hanging="227"/>
    </w:pPr>
    <w:rPr>
      <w:rFonts w:cs="Times New Roman"/>
    </w:rPr>
  </w:style>
  <w:style w:type="paragraph" w:customStyle="1" w:styleId="gemStandard">
    <w:name w:val="gem_Standard"/>
    <w:link w:val="gemStandardChar1"/>
    <w:rsid w:val="00594A09"/>
    <w:pPr>
      <w:spacing w:before="180" w:after="60"/>
      <w:jc w:val="both"/>
    </w:pPr>
    <w:rPr>
      <w:rFonts w:ascii="Verdana" w:hAnsi="Verdana" w:cs="Arial"/>
      <w:color w:val="000000"/>
    </w:rPr>
  </w:style>
  <w:style w:type="character" w:styleId="Funotenzeichen">
    <w:name w:val="footnote reference"/>
    <w:semiHidden/>
    <w:rsid w:val="00A96895"/>
    <w:rPr>
      <w:vertAlign w:val="superscript"/>
    </w:rPr>
  </w:style>
  <w:style w:type="character" w:styleId="Endnotenzeichen">
    <w:name w:val="endnote reference"/>
    <w:semiHidden/>
    <w:rsid w:val="00A96895"/>
    <w:rPr>
      <w:vertAlign w:val="superscript"/>
    </w:rPr>
  </w:style>
  <w:style w:type="character" w:styleId="Zeilennummer">
    <w:name w:val="line number"/>
    <w:basedOn w:val="Absatz-Standardschriftart"/>
    <w:rsid w:val="0052523C"/>
  </w:style>
  <w:style w:type="paragraph" w:styleId="Funotentext">
    <w:name w:val="footnote text"/>
    <w:basedOn w:val="Standard"/>
    <w:semiHidden/>
    <w:rsid w:val="0052523C"/>
  </w:style>
  <w:style w:type="paragraph" w:styleId="Sprechblasentext">
    <w:name w:val="Balloon Text"/>
    <w:basedOn w:val="Standard"/>
    <w:semiHidden/>
    <w:rsid w:val="005252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3F0065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F0065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3F0065"/>
  </w:style>
  <w:style w:type="paragraph" w:customStyle="1" w:styleId="gemAuzhlungnummeriert">
    <w:name w:val="gem_Auzählung_nummeriert"/>
    <w:next w:val="gemStandard"/>
    <w:qFormat/>
    <w:rsid w:val="00EC7479"/>
    <w:pPr>
      <w:numPr>
        <w:numId w:val="40"/>
      </w:numPr>
      <w:spacing w:before="60" w:after="60"/>
    </w:pPr>
    <w:rPr>
      <w:rFonts w:ascii="Verdana" w:hAnsi="Verdana" w:cs="Arial"/>
      <w:color w:val="000000"/>
    </w:rPr>
  </w:style>
  <w:style w:type="table" w:styleId="Tabellendesign">
    <w:name w:val="Table Theme"/>
    <w:basedOn w:val="NormaleTabelle"/>
    <w:rsid w:val="00E50D57"/>
    <w:pPr>
      <w:spacing w:after="120"/>
      <w:jc w:val="both"/>
    </w:p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styleId="Hyperlink">
    <w:name w:val="Hyperlink"/>
    <w:rsid w:val="00E50D57"/>
    <w:rPr>
      <w:color w:val="3333CC"/>
      <w:u w:val="single"/>
    </w:rPr>
  </w:style>
  <w:style w:type="character" w:styleId="BesuchterLink">
    <w:name w:val="FollowedHyperlink"/>
    <w:rsid w:val="00E50D57"/>
    <w:rPr>
      <w:color w:val="999999"/>
      <w:u w:val="single"/>
    </w:rPr>
  </w:style>
  <w:style w:type="paragraph" w:customStyle="1" w:styleId="gemAufzhlung">
    <w:name w:val="gem_Aufzählung"/>
    <w:rsid w:val="006E1039"/>
    <w:pPr>
      <w:numPr>
        <w:numId w:val="35"/>
      </w:numPr>
      <w:tabs>
        <w:tab w:val="clear" w:pos="283"/>
        <w:tab w:val="left" w:pos="1134"/>
      </w:tabs>
      <w:spacing w:before="60" w:after="60"/>
      <w:ind w:left="738" w:hanging="284"/>
    </w:pPr>
    <w:rPr>
      <w:rFonts w:ascii="Verdana" w:hAnsi="Verdana" w:cs="Arial"/>
      <w:color w:val="000000"/>
    </w:rPr>
  </w:style>
  <w:style w:type="table" w:styleId="HellesRaster-Akzent3">
    <w:name w:val="Light Grid Accent 3"/>
    <w:basedOn w:val="NormaleTabelle"/>
    <w:uiPriority w:val="62"/>
    <w:rsid w:val="003638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TabelleAktuell">
    <w:name w:val="Table Contemporary"/>
    <w:basedOn w:val="NormaleTabelle"/>
    <w:rsid w:val="0036385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Raster5">
    <w:name w:val="Table Grid 5"/>
    <w:basedOn w:val="NormaleTabelle"/>
    <w:rsid w:val="003638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36385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rsid w:val="0036385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5">
    <w:name w:val="Table Columns 5"/>
    <w:basedOn w:val="NormaleTabelle"/>
    <w:rsid w:val="0036385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Raster6">
    <w:name w:val="Table Grid 6"/>
    <w:basedOn w:val="NormaleTabelle"/>
    <w:rsid w:val="003638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sid w:val="0036385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rsid w:val="0036385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rsid w:val="0036385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rsid w:val="0036385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HellesRaster">
    <w:name w:val="Light Grid"/>
    <w:basedOn w:val="NormaleTabelle"/>
    <w:uiPriority w:val="62"/>
    <w:rsid w:val="003638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HelleListe-Akzent5">
    <w:name w:val="Light List Accent 5"/>
    <w:basedOn w:val="NormaleTabelle"/>
    <w:uiPriority w:val="61"/>
    <w:rsid w:val="003638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TabelleKlassisch4">
    <w:name w:val="Table Classic 4"/>
    <w:basedOn w:val="NormaleTabelle"/>
    <w:rsid w:val="0036385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rsid w:val="00EB08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8">
    <w:name w:val="Table List 8"/>
    <w:basedOn w:val="NormaleTabelle"/>
    <w:rsid w:val="00EB08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Raster3">
    <w:name w:val="Table Grid 3"/>
    <w:basedOn w:val="NormaleTabelle"/>
    <w:rsid w:val="00EB089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arzeichen">
    <w:name w:val="annotation reference"/>
    <w:rsid w:val="003B279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B2794"/>
  </w:style>
  <w:style w:type="character" w:customStyle="1" w:styleId="KommentartextZchn">
    <w:name w:val="Kommentartext Zchn"/>
    <w:link w:val="Kommentartext"/>
    <w:rsid w:val="003B2794"/>
    <w:rPr>
      <w:rFonts w:ascii="CorpoS" w:hAnsi="CorpoS"/>
    </w:rPr>
  </w:style>
  <w:style w:type="paragraph" w:styleId="Kommentarthema">
    <w:name w:val="annotation subject"/>
    <w:basedOn w:val="Kommentartext"/>
    <w:next w:val="Kommentartext"/>
    <w:link w:val="KommentarthemaZchn"/>
    <w:rsid w:val="003B2794"/>
    <w:rPr>
      <w:b/>
      <w:bCs/>
    </w:rPr>
  </w:style>
  <w:style w:type="character" w:customStyle="1" w:styleId="KommentarthemaZchn">
    <w:name w:val="Kommentarthema Zchn"/>
    <w:link w:val="Kommentarthema"/>
    <w:rsid w:val="003B2794"/>
    <w:rPr>
      <w:rFonts w:ascii="CorpoS" w:hAnsi="CorpoS"/>
      <w:b/>
      <w:bCs/>
    </w:rPr>
  </w:style>
  <w:style w:type="paragraph" w:styleId="berarbeitung">
    <w:name w:val="Revision"/>
    <w:hidden/>
    <w:uiPriority w:val="99"/>
    <w:semiHidden/>
    <w:rsid w:val="00A12BB5"/>
    <w:rPr>
      <w:rFonts w:ascii="CorpoS" w:hAnsi="CorpoS"/>
      <w:sz w:val="24"/>
    </w:rPr>
  </w:style>
  <w:style w:type="character" w:styleId="Platzhaltertext">
    <w:name w:val="Placeholder Text"/>
    <w:basedOn w:val="Absatz-Standardschriftart"/>
    <w:uiPriority w:val="99"/>
    <w:rsid w:val="004C6559"/>
    <w:rPr>
      <w:color w:val="808080"/>
    </w:rPr>
  </w:style>
  <w:style w:type="paragraph" w:styleId="Listenabsatz">
    <w:name w:val="List Paragraph"/>
    <w:basedOn w:val="Standard"/>
    <w:uiPriority w:val="34"/>
    <w:qFormat/>
    <w:rsid w:val="00144DB6"/>
    <w:pPr>
      <w:ind w:left="720"/>
      <w:contextualSpacing/>
    </w:pPr>
  </w:style>
  <w:style w:type="paragraph" w:customStyle="1" w:styleId="gemtab10ptAbstand">
    <w:name w:val="gem_tab_10pt_Abstand"/>
    <w:basedOn w:val="Standard"/>
    <w:rsid w:val="00A03461"/>
    <w:pPr>
      <w:spacing w:before="60" w:after="60"/>
    </w:pPr>
    <w:rPr>
      <w:rFonts w:ascii="Arial" w:eastAsia="MS Mincho" w:hAnsi="Arial" w:cs="Arial"/>
      <w:color w:val="000000"/>
    </w:rPr>
  </w:style>
  <w:style w:type="paragraph" w:styleId="Beschriftung">
    <w:name w:val="caption"/>
    <w:next w:val="Standard"/>
    <w:qFormat/>
    <w:rsid w:val="00594A09"/>
    <w:pPr>
      <w:spacing w:before="120"/>
    </w:pPr>
    <w:rPr>
      <w:rFonts w:ascii="Verdana" w:hAnsi="Verdana"/>
      <w:b/>
      <w:bCs/>
      <w:color w:val="000000"/>
      <w:lang w:eastAsia="en-US"/>
    </w:rPr>
  </w:style>
  <w:style w:type="character" w:customStyle="1" w:styleId="FuzeileZchn">
    <w:name w:val="Fußzeile Zchn"/>
    <w:basedOn w:val="Absatz-Standardschriftart"/>
    <w:link w:val="Fuzeile"/>
    <w:rsid w:val="00594A09"/>
    <w:rPr>
      <w:rFonts w:ascii="Verdana" w:eastAsiaTheme="minorHAnsi" w:hAnsi="Verdana" w:cs="Arial"/>
      <w:color w:val="000000"/>
      <w:sz w:val="14"/>
      <w:szCs w:val="24"/>
      <w:lang w:eastAsia="en-US"/>
    </w:rPr>
  </w:style>
  <w:style w:type="paragraph" w:customStyle="1" w:styleId="gemAufzhlgKursiv10">
    <w:name w:val="gem Aufzählg + Kursiv 10"/>
    <w:rsid w:val="00594A09"/>
    <w:pPr>
      <w:spacing w:before="60"/>
    </w:pPr>
    <w:rPr>
      <w:rFonts w:ascii="Verdana" w:hAnsi="Verdana" w:cs="Arial"/>
      <w:i/>
      <w:iCs/>
      <w:color w:val="000000"/>
    </w:rPr>
  </w:style>
  <w:style w:type="paragraph" w:customStyle="1" w:styleId="gemAnmerkungListe">
    <w:name w:val="gem_Anmerkung_Liste"/>
    <w:rsid w:val="00594A09"/>
    <w:pPr>
      <w:spacing w:before="60"/>
    </w:pPr>
    <w:rPr>
      <w:rFonts w:ascii="Verdana" w:hAnsi="Verdana" w:cs="Arial"/>
      <w:i/>
      <w:color w:val="000000"/>
    </w:rPr>
  </w:style>
  <w:style w:type="paragraph" w:customStyle="1" w:styleId="gemDachzeile">
    <w:name w:val="gem_Dachzeile"/>
    <w:next w:val="gemStandard"/>
    <w:link w:val="gemDachzeileZchn"/>
    <w:qFormat/>
    <w:rsid w:val="00594A09"/>
    <w:pPr>
      <w:spacing w:after="120"/>
    </w:pPr>
    <w:rPr>
      <w:rFonts w:ascii="Verdana" w:hAnsi="Verdana" w:cs="Arial"/>
      <w:b/>
      <w:color w:val="000000"/>
      <w:sz w:val="22"/>
      <w:u w:val="single"/>
    </w:rPr>
  </w:style>
  <w:style w:type="character" w:customStyle="1" w:styleId="gemDachzeileZchn">
    <w:name w:val="gem_Dachzeile Zchn"/>
    <w:basedOn w:val="Absatz-Standardschriftart"/>
    <w:link w:val="gemDachzeile"/>
    <w:rsid w:val="00594A09"/>
    <w:rPr>
      <w:rFonts w:ascii="Verdana" w:hAnsi="Verdana" w:cs="Arial"/>
      <w:b/>
      <w:color w:val="000000"/>
      <w:sz w:val="22"/>
      <w:u w:val="single"/>
    </w:rPr>
  </w:style>
  <w:style w:type="paragraph" w:customStyle="1" w:styleId="gemListing">
    <w:name w:val="gem_Listing"/>
    <w:rsid w:val="00594A09"/>
    <w:rPr>
      <w:rFonts w:ascii="Courier New" w:hAnsi="Courier New" w:cs="Arial"/>
      <w:color w:val="000000"/>
      <w:sz w:val="16"/>
      <w:szCs w:val="18"/>
    </w:rPr>
  </w:style>
  <w:style w:type="paragraph" w:customStyle="1" w:styleId="gemListingBegin">
    <w:name w:val="gem_Listing_Begin"/>
    <w:rsid w:val="00594A09"/>
    <w:pPr>
      <w:keepNext/>
      <w:spacing w:before="240"/>
    </w:pPr>
    <w:rPr>
      <w:rFonts w:ascii="Courier New" w:hAnsi="Courier New" w:cs="Arial"/>
      <w:color w:val="000000"/>
      <w:sz w:val="16"/>
      <w:szCs w:val="18"/>
    </w:rPr>
  </w:style>
  <w:style w:type="paragraph" w:customStyle="1" w:styleId="gemListingEnd">
    <w:name w:val="gem_Listing_End"/>
    <w:rsid w:val="00594A09"/>
    <w:pPr>
      <w:spacing w:after="240"/>
    </w:pPr>
    <w:rPr>
      <w:rFonts w:ascii="Courier New" w:hAnsi="Courier New" w:cs="Arial"/>
      <w:color w:val="000000"/>
      <w:sz w:val="16"/>
      <w:szCs w:val="18"/>
    </w:rPr>
  </w:style>
  <w:style w:type="paragraph" w:customStyle="1" w:styleId="gemnonum1">
    <w:name w:val="gem_nonum_Ü1"/>
    <w:next w:val="gemStandard"/>
    <w:rsid w:val="00594A09"/>
    <w:pPr>
      <w:pageBreakBefore/>
      <w:pBdr>
        <w:top w:val="single" w:sz="4" w:space="10" w:color="auto"/>
        <w:bottom w:val="single" w:sz="4" w:space="10" w:color="auto"/>
      </w:pBdr>
      <w:spacing w:before="360" w:after="120"/>
      <w:jc w:val="center"/>
    </w:pPr>
    <w:rPr>
      <w:rFonts w:ascii="Verdana" w:hAnsi="Verdana" w:cs="Arial"/>
      <w:b/>
      <w:color w:val="000000"/>
      <w:sz w:val="24"/>
      <w:szCs w:val="28"/>
    </w:rPr>
  </w:style>
  <w:style w:type="paragraph" w:customStyle="1" w:styleId="gemnonum2">
    <w:name w:val="gem_nonum_Ü2"/>
    <w:next w:val="gemStandard"/>
    <w:rsid w:val="00594A09"/>
    <w:rPr>
      <w:rFonts w:ascii="Verdana" w:hAnsi="Verdana" w:cs="Arial"/>
      <w:color w:val="000000"/>
      <w:sz w:val="22"/>
      <w:szCs w:val="24"/>
    </w:rPr>
  </w:style>
  <w:style w:type="paragraph" w:customStyle="1" w:styleId="gemnonum3">
    <w:name w:val="gem_nonum_Ü3"/>
    <w:next w:val="gemStandard"/>
    <w:rsid w:val="00594A09"/>
    <w:rPr>
      <w:rFonts w:ascii="Verdana" w:hAnsi="Verdana"/>
      <w:b/>
      <w:bCs/>
      <w:color w:val="000000"/>
      <w:lang w:eastAsia="en-US"/>
    </w:rPr>
  </w:style>
  <w:style w:type="character" w:customStyle="1" w:styleId="gemStandardChar1">
    <w:name w:val="gem_Standard Char1"/>
    <w:link w:val="gemStandard"/>
    <w:rsid w:val="00594A09"/>
    <w:rPr>
      <w:rFonts w:ascii="Verdana" w:hAnsi="Verdana" w:cs="Arial"/>
      <w:color w:val="000000"/>
    </w:rPr>
  </w:style>
  <w:style w:type="paragraph" w:customStyle="1" w:styleId="gemStandardfett">
    <w:name w:val="gem_Standard_fett"/>
    <w:next w:val="gemStandard"/>
    <w:rsid w:val="00594A09"/>
    <w:rPr>
      <w:rFonts w:ascii="Verdana" w:hAnsi="Verdana" w:cs="Arial"/>
      <w:b/>
      <w:color w:val="000000"/>
    </w:rPr>
  </w:style>
  <w:style w:type="paragraph" w:customStyle="1" w:styleId="gemStandardkursiv">
    <w:name w:val="gem_Standard_kursiv"/>
    <w:qFormat/>
    <w:rsid w:val="00594A09"/>
    <w:rPr>
      <w:rFonts w:ascii="Verdana" w:hAnsi="Verdana" w:cs="Arial"/>
      <w:i/>
      <w:color w:val="000000"/>
      <w:szCs w:val="22"/>
    </w:rPr>
  </w:style>
  <w:style w:type="paragraph" w:customStyle="1" w:styleId="gemStandardohne">
    <w:name w:val="gem_Standard_ohne"/>
    <w:basedOn w:val="gemStandard"/>
    <w:rsid w:val="00594A09"/>
    <w:pPr>
      <w:spacing w:before="0" w:after="0"/>
    </w:pPr>
  </w:style>
  <w:style w:type="paragraph" w:customStyle="1" w:styleId="gemStandardohneAbstand">
    <w:name w:val="gem_Standard_ohneAbstand"/>
    <w:rsid w:val="00594A09"/>
    <w:rPr>
      <w:rFonts w:ascii="Verdana" w:hAnsi="Verdana" w:cs="Arial"/>
      <w:color w:val="000000"/>
    </w:rPr>
  </w:style>
  <w:style w:type="paragraph" w:customStyle="1" w:styleId="gemTab10PtAbstand0">
    <w:name w:val="gem_Tab_10Pt_Abstand"/>
    <w:basedOn w:val="Standard"/>
    <w:rsid w:val="00594A09"/>
    <w:pPr>
      <w:spacing w:before="120" w:after="120"/>
    </w:pPr>
    <w:rPr>
      <w:rFonts w:eastAsia="MS Mincho" w:cs="Arial"/>
      <w:color w:val="000000"/>
    </w:rPr>
  </w:style>
  <w:style w:type="paragraph" w:customStyle="1" w:styleId="gemTab10Ptfett">
    <w:name w:val="gem_Tab_10Pt_fett"/>
    <w:autoRedefine/>
    <w:qFormat/>
    <w:rsid w:val="00594A09"/>
    <w:pPr>
      <w:spacing w:before="60" w:after="60"/>
    </w:pPr>
    <w:rPr>
      <w:rFonts w:ascii="Verdana" w:hAnsi="Verdana" w:cs="Arial"/>
      <w:b/>
      <w:color w:val="000000"/>
    </w:rPr>
  </w:style>
  <w:style w:type="paragraph" w:customStyle="1" w:styleId="gemTab10PtohneAbstand">
    <w:name w:val="gem_Tab_10Pt_ohneAbstand"/>
    <w:rsid w:val="00594A09"/>
    <w:rPr>
      <w:rFonts w:ascii="Verdana" w:hAnsi="Verdana" w:cs="Arial"/>
      <w:color w:val="000000"/>
    </w:rPr>
  </w:style>
  <w:style w:type="paragraph" w:customStyle="1" w:styleId="gemTab8Pt">
    <w:name w:val="gem_Tab_8Pt"/>
    <w:rsid w:val="00594A09"/>
    <w:pPr>
      <w:spacing w:before="60" w:after="60"/>
      <w:jc w:val="both"/>
    </w:pPr>
    <w:rPr>
      <w:rFonts w:ascii="Verdana" w:hAnsi="Verdana"/>
      <w:bCs/>
      <w:sz w:val="16"/>
    </w:rPr>
  </w:style>
  <w:style w:type="paragraph" w:customStyle="1" w:styleId="gemTab9Pt">
    <w:name w:val="gem_Tab_9Pt"/>
    <w:link w:val="gemTab9PtZchn"/>
    <w:rsid w:val="00594A09"/>
    <w:pPr>
      <w:spacing w:before="60" w:after="60"/>
    </w:pPr>
    <w:rPr>
      <w:rFonts w:ascii="Verdana" w:hAnsi="Verdana" w:cs="Arial"/>
      <w:color w:val="000000"/>
      <w:sz w:val="18"/>
    </w:rPr>
  </w:style>
  <w:style w:type="character" w:customStyle="1" w:styleId="gemTab9PtZchn">
    <w:name w:val="gem_Tab_9Pt Zchn"/>
    <w:link w:val="gemTab9Pt"/>
    <w:rsid w:val="00594A09"/>
    <w:rPr>
      <w:rFonts w:ascii="Verdana" w:hAnsi="Verdana" w:cs="Arial"/>
      <w:color w:val="000000"/>
      <w:sz w:val="18"/>
    </w:rPr>
  </w:style>
  <w:style w:type="paragraph" w:customStyle="1" w:styleId="gemTab9Ptfett">
    <w:name w:val="gem_Tab_9Pt_fett"/>
    <w:qFormat/>
    <w:rsid w:val="006E1039"/>
    <w:pPr>
      <w:spacing w:before="60" w:after="60"/>
    </w:pPr>
    <w:rPr>
      <w:rFonts w:ascii="Verdana" w:hAnsi="Verdana" w:cs="Arial"/>
      <w:b/>
      <w:color w:val="000000"/>
      <w:sz w:val="18"/>
    </w:rPr>
  </w:style>
  <w:style w:type="paragraph" w:customStyle="1" w:styleId="gemTab9PtohneAbstand">
    <w:name w:val="gem_Tab_9Pt_ohneAbstand"/>
    <w:link w:val="gemTab9PtohneAbstandZchn"/>
    <w:rsid w:val="00594A09"/>
    <w:rPr>
      <w:rFonts w:ascii="Verdana" w:hAnsi="Verdana" w:cs="Arial"/>
      <w:bCs/>
      <w:color w:val="000000"/>
      <w:sz w:val="18"/>
    </w:rPr>
  </w:style>
  <w:style w:type="character" w:customStyle="1" w:styleId="gemTab9PtohneAbstandZchn">
    <w:name w:val="gem_Tab_9Pt_ohneAbstand Zchn"/>
    <w:link w:val="gemTab9PtohneAbstand"/>
    <w:rsid w:val="00594A09"/>
    <w:rPr>
      <w:rFonts w:ascii="Verdana" w:hAnsi="Verdana" w:cs="Arial"/>
      <w:bCs/>
      <w:color w:val="000000"/>
      <w:sz w:val="18"/>
    </w:rPr>
  </w:style>
  <w:style w:type="paragraph" w:customStyle="1" w:styleId="gemTabelle">
    <w:name w:val="gem_Tabelle"/>
    <w:qFormat/>
    <w:rsid w:val="00594A09"/>
    <w:pPr>
      <w:spacing w:before="60"/>
      <w:textboxTightWrap w:val="allLines"/>
    </w:pPr>
    <w:rPr>
      <w:rFonts w:ascii="Verdana" w:eastAsia="MS Mincho" w:hAnsi="Verdana"/>
    </w:rPr>
  </w:style>
  <w:style w:type="paragraph" w:customStyle="1" w:styleId="gemTitel">
    <w:name w:val="gem_Titel"/>
    <w:rsid w:val="00594A09"/>
    <w:pPr>
      <w:spacing w:before="720" w:after="120"/>
      <w:jc w:val="center"/>
    </w:pPr>
    <w:rPr>
      <w:rFonts w:ascii="Verdana" w:hAnsi="Verdana" w:cs="Arial"/>
      <w:b/>
      <w:color w:val="000000"/>
      <w:spacing w:val="16"/>
      <w:kern w:val="16"/>
      <w:sz w:val="56"/>
      <w:szCs w:val="56"/>
    </w:rPr>
  </w:style>
  <w:style w:type="paragraph" w:customStyle="1" w:styleId="gemTitelKopf">
    <w:name w:val="gem_Titel_Kopf"/>
    <w:rsid w:val="00594A09"/>
    <w:rPr>
      <w:rFonts w:ascii="Verdana" w:hAnsi="Verdana" w:cs="Arial"/>
      <w:b/>
      <w:color w:val="000000"/>
      <w:sz w:val="22"/>
      <w:szCs w:val="24"/>
    </w:rPr>
  </w:style>
  <w:style w:type="paragraph" w:customStyle="1" w:styleId="gem1">
    <w:name w:val="gem_Ü1"/>
    <w:next w:val="gemStandard"/>
    <w:rsid w:val="00594A09"/>
    <w:pPr>
      <w:pageBreakBefore/>
      <w:numPr>
        <w:numId w:val="38"/>
      </w:numPr>
      <w:pBdr>
        <w:top w:val="single" w:sz="4" w:space="10" w:color="auto"/>
        <w:bottom w:val="single" w:sz="4" w:space="10" w:color="auto"/>
      </w:pBdr>
      <w:spacing w:before="360" w:after="240"/>
      <w:jc w:val="center"/>
    </w:pPr>
    <w:rPr>
      <w:rFonts w:ascii="Verdana" w:hAnsi="Verdana" w:cs="Arial"/>
      <w:b/>
      <w:bCs/>
      <w:color w:val="000000"/>
      <w:spacing w:val="6"/>
      <w:kern w:val="16"/>
      <w:sz w:val="24"/>
      <w:szCs w:val="28"/>
    </w:rPr>
  </w:style>
  <w:style w:type="paragraph" w:customStyle="1" w:styleId="gem2">
    <w:name w:val="gem_Ü2"/>
    <w:next w:val="gemStandard"/>
    <w:link w:val="gem2ZchnZchn"/>
    <w:rsid w:val="00594A09"/>
    <w:pPr>
      <w:numPr>
        <w:ilvl w:val="1"/>
        <w:numId w:val="38"/>
      </w:numPr>
      <w:spacing w:before="480" w:after="360"/>
    </w:pPr>
    <w:rPr>
      <w:rFonts w:ascii="Verdana" w:hAnsi="Verdana" w:cs="Arial"/>
      <w:b/>
      <w:color w:val="000000"/>
      <w:sz w:val="22"/>
      <w:szCs w:val="24"/>
    </w:rPr>
  </w:style>
  <w:style w:type="character" w:customStyle="1" w:styleId="gem2ZchnZchn">
    <w:name w:val="gem_Ü2 Zchn Zchn"/>
    <w:link w:val="gem2"/>
    <w:rsid w:val="00594A09"/>
    <w:rPr>
      <w:rFonts w:ascii="Verdana" w:hAnsi="Verdana" w:cs="Arial"/>
      <w:b/>
      <w:color w:val="000000"/>
      <w:sz w:val="22"/>
      <w:szCs w:val="24"/>
    </w:rPr>
  </w:style>
  <w:style w:type="paragraph" w:customStyle="1" w:styleId="gem3">
    <w:name w:val="gem_Ü3"/>
    <w:next w:val="gemStandard"/>
    <w:link w:val="gem3Zchn"/>
    <w:rsid w:val="00594A09"/>
    <w:pPr>
      <w:tabs>
        <w:tab w:val="num" w:pos="432"/>
      </w:tabs>
      <w:spacing w:before="360" w:after="240"/>
      <w:ind w:left="432" w:hanging="432"/>
    </w:pPr>
    <w:rPr>
      <w:rFonts w:ascii="Verdana" w:hAnsi="Verdana" w:cs="Arial"/>
      <w:b/>
      <w:color w:val="000000"/>
      <w:szCs w:val="24"/>
    </w:rPr>
  </w:style>
  <w:style w:type="character" w:customStyle="1" w:styleId="gem3Zchn">
    <w:name w:val="gem_Ü3 Zchn"/>
    <w:link w:val="gem3"/>
    <w:rsid w:val="00594A09"/>
    <w:rPr>
      <w:rFonts w:ascii="Verdana" w:hAnsi="Verdana" w:cs="Arial"/>
      <w:b/>
      <w:color w:val="000000"/>
      <w:szCs w:val="24"/>
    </w:rPr>
  </w:style>
  <w:style w:type="paragraph" w:customStyle="1" w:styleId="gem4">
    <w:name w:val="gem_Ü4"/>
    <w:next w:val="gemStandard"/>
    <w:link w:val="gem4Zchn"/>
    <w:rsid w:val="00594A09"/>
    <w:pPr>
      <w:tabs>
        <w:tab w:val="num" w:pos="432"/>
      </w:tabs>
      <w:spacing w:before="360"/>
      <w:ind w:left="432" w:hanging="432"/>
    </w:pPr>
    <w:rPr>
      <w:rFonts w:ascii="Verdana" w:hAnsi="Verdana" w:cs="Arial"/>
      <w:b/>
      <w:bCs/>
      <w:color w:val="000000"/>
      <w:sz w:val="18"/>
    </w:rPr>
  </w:style>
  <w:style w:type="character" w:customStyle="1" w:styleId="gem4Zchn">
    <w:name w:val="gem_Ü4 Zchn"/>
    <w:link w:val="gem4"/>
    <w:rsid w:val="00594A09"/>
    <w:rPr>
      <w:rFonts w:ascii="Verdana" w:hAnsi="Verdana" w:cs="Arial"/>
      <w:b/>
      <w:bCs/>
      <w:color w:val="000000"/>
      <w:sz w:val="18"/>
    </w:rPr>
  </w:style>
  <w:style w:type="paragraph" w:customStyle="1" w:styleId="gem5">
    <w:name w:val="gem_Ü5"/>
    <w:next w:val="gemStandard"/>
    <w:rsid w:val="00594A09"/>
    <w:pPr>
      <w:keepNext/>
      <w:tabs>
        <w:tab w:val="num" w:pos="432"/>
      </w:tabs>
      <w:spacing w:before="360" w:after="60"/>
      <w:ind w:left="432" w:hanging="432"/>
    </w:pPr>
    <w:rPr>
      <w:rFonts w:ascii="Verdana" w:eastAsia="MS Mincho" w:hAnsi="Verdana"/>
      <w:i/>
      <w:sz w:val="18"/>
      <w:szCs w:val="22"/>
    </w:rPr>
  </w:style>
  <w:style w:type="character" w:customStyle="1" w:styleId="normaltextrun">
    <w:name w:val="normaltextrun"/>
    <w:basedOn w:val="Absatz-Standardschriftart"/>
    <w:rsid w:val="00AD59CE"/>
  </w:style>
  <w:style w:type="character" w:customStyle="1" w:styleId="eop">
    <w:name w:val="eop"/>
    <w:basedOn w:val="Absatz-Standardschriftart"/>
    <w:rsid w:val="00AD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fi.eder\Desktop\2017-10-16_Templates\Template-Projekt\Templates_f&#252;r_ELO\PM\Templates_vor_Migration\Change_Request_Vertra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42833B4F1F734C9296C5497FBB9386" ma:contentTypeVersion="9" ma:contentTypeDescription="Create a new document." ma:contentTypeScope="" ma:versionID="11d4a4f76d346de1b8af705a8194510e">
  <xsd:schema xmlns:xsd="http://www.w3.org/2001/XMLSchema" xmlns:xs="http://www.w3.org/2001/XMLSchema" xmlns:p="http://schemas.microsoft.com/office/2006/metadata/properties" xmlns:ns2="79f770b2-b42f-4bed-ba98-c29e6a6ada2e" xmlns:ns3="8bec2206-e7dd-4719-accd-4ce9204ecc07" targetNamespace="http://schemas.microsoft.com/office/2006/metadata/properties" ma:root="true" ma:fieldsID="47e3f2f7ac10c7e4b1eaeee1735c4aa3" ns2:_="" ns3:_="">
    <xsd:import namespace="79f770b2-b42f-4bed-ba98-c29e6a6ada2e"/>
    <xsd:import namespace="8bec2206-e7dd-4719-accd-4ce9204ec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770b2-b42f-4bed-ba98-c29e6a6ad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c2206-e7dd-4719-accd-4ce9204ec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ec2206-e7dd-4719-accd-4ce9204ecc07">
      <UserInfo>
        <DisplayName>Rahnenführer, Kai</DisplayName>
        <AccountId>10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0A060-9190-41D4-8FE7-05F1D1C46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770b2-b42f-4bed-ba98-c29e6a6ada2e"/>
    <ds:schemaRef ds:uri="8bec2206-e7dd-4719-accd-4ce9204ec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6A8013-3404-4629-B0E2-E114FAAF2019}">
  <ds:schemaRefs>
    <ds:schemaRef ds:uri="http://schemas.microsoft.com/office/2006/metadata/properties"/>
    <ds:schemaRef ds:uri="http://schemas.microsoft.com/office/infopath/2007/PartnerControls"/>
    <ds:schemaRef ds:uri="8bec2206-e7dd-4719-accd-4ce9204ecc07"/>
  </ds:schemaRefs>
</ds:datastoreItem>
</file>

<file path=customXml/itemProps3.xml><?xml version="1.0" encoding="utf-8"?>
<ds:datastoreItem xmlns:ds="http://schemas.openxmlformats.org/officeDocument/2006/customXml" ds:itemID="{C99FA862-964A-41DB-855D-556C1A855A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72034-8B75-4C84-957E-3151C66B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Change_Request_Vertrag</Template>
  <TotalTime>0</TotalTime>
  <Pages>2</Pages>
  <Words>193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Change Request Vertrag</vt:lpstr>
    </vt:vector>
  </TitlesOfParts>
  <Company>gematik GmbH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 Vertrag</dc:title>
  <dc:creator>gematik GmbH</dc:creator>
  <dc:description>Vorlagen-Stand: 12.02.2020</dc:description>
  <cp:lastModifiedBy>Rübe, Falk</cp:lastModifiedBy>
  <cp:revision>2</cp:revision>
  <cp:lastPrinted>2021-09-27T18:43:00Z</cp:lastPrinted>
  <dcterms:created xsi:type="dcterms:W3CDTF">2026-10-28T14:50:00Z</dcterms:created>
  <dcterms:modified xsi:type="dcterms:W3CDTF">2026-10-28T14:50:00Z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Watermar 011</vt:lpwstr>
  </property>
  <property fmtid="{D5CDD505-2E9C-101B-9397-08002B2CF9AE}" pid="3" name="ContentTypeId">
    <vt:lpwstr>0x0101009F42833B4F1F734C9296C5497FBB9386</vt:lpwstr>
  </property>
</Properties>
</file>