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LRAGTH-2026-09-25/0076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Büroräume Landratsamt Gotha - Los 1 Abbruch-Rohbau-Putz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Los 1 - Abbruch-Rohbau-Putz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