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LRAGTH-2026-09-28/0078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Sanierung Büroräume Landratsamt Gotha - Los 3 Tischlerarbeiten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Tischlerarbeiten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