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LRAGTH-2026-09-28/0079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Büroräume Landratsamt Gotha - Los 4 Malerarbeiten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Malerarbeiten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