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E4111" w14:textId="65EB3616" w:rsidR="001950FA" w:rsidRPr="00232A82" w:rsidRDefault="001950FA" w:rsidP="00232A82">
      <w:pPr>
        <w:pStyle w:val="Kopfzeile"/>
        <w:tabs>
          <w:tab w:val="clear" w:pos="4536"/>
          <w:tab w:val="clear" w:pos="9072"/>
        </w:tabs>
        <w:rPr>
          <w:b/>
          <w:sz w:val="28"/>
          <w:szCs w:val="28"/>
        </w:rPr>
      </w:pPr>
      <w:r w:rsidRPr="00232A82">
        <w:rPr>
          <w:b/>
          <w:sz w:val="28"/>
          <w:szCs w:val="28"/>
        </w:rPr>
        <w:t>Info</w:t>
      </w:r>
    </w:p>
    <w:p w14:paraId="0DBF13D2" w14:textId="08DB33C8" w:rsidR="00532C63" w:rsidRPr="00232A82" w:rsidRDefault="00532C63" w:rsidP="00232A82">
      <w:pPr>
        <w:pStyle w:val="Kopfzeile"/>
        <w:tabs>
          <w:tab w:val="clear" w:pos="4536"/>
          <w:tab w:val="clear" w:pos="9072"/>
        </w:tabs>
        <w:rPr>
          <w:b/>
          <w:sz w:val="28"/>
          <w:szCs w:val="28"/>
        </w:rPr>
      </w:pPr>
      <w:r w:rsidRPr="00232A82">
        <w:rPr>
          <w:b/>
          <w:sz w:val="28"/>
          <w:szCs w:val="28"/>
        </w:rPr>
        <w:t>Besondere Vertragsbedingungen - Gewerke</w:t>
      </w:r>
    </w:p>
    <w:p w14:paraId="136246D5" w14:textId="1396BDE0" w:rsidR="00532C63" w:rsidRPr="00232A82" w:rsidRDefault="000F2107" w:rsidP="00232A82">
      <w:pPr>
        <w:pStyle w:val="Kopfzeile"/>
        <w:tabs>
          <w:tab w:val="clear" w:pos="4536"/>
          <w:tab w:val="clear" w:pos="9072"/>
        </w:tabs>
        <w:rPr>
          <w:b/>
          <w:sz w:val="28"/>
          <w:szCs w:val="28"/>
        </w:rPr>
      </w:pPr>
      <w:r w:rsidRPr="00232A82">
        <w:rPr>
          <w:b/>
          <w:sz w:val="28"/>
          <w:szCs w:val="28"/>
        </w:rPr>
        <w:t>Digitale Projektabwicklung</w:t>
      </w:r>
    </w:p>
    <w:p w14:paraId="3C4419E5" w14:textId="61920D46" w:rsidR="00532C63" w:rsidRPr="00232A82" w:rsidRDefault="00532C63" w:rsidP="00232A82">
      <w:pPr>
        <w:spacing w:line="250" w:lineRule="atLeast"/>
        <w:rPr>
          <w:rFonts w:ascii="Arial" w:hAnsi="Arial" w:cs="Arial"/>
          <w:sz w:val="20"/>
          <w:szCs w:val="20"/>
        </w:rPr>
      </w:pPr>
      <w:r w:rsidRPr="00232A82">
        <w:rPr>
          <w:rFonts w:ascii="Arial" w:hAnsi="Arial" w:cs="Arial"/>
          <w:sz w:val="20"/>
          <w:szCs w:val="20"/>
        </w:rPr>
        <w:t>Stand</w:t>
      </w:r>
      <w:r w:rsidR="000F2107" w:rsidRPr="00232A82">
        <w:rPr>
          <w:rFonts w:ascii="Arial" w:hAnsi="Arial" w:cs="Arial"/>
          <w:sz w:val="20"/>
          <w:szCs w:val="20"/>
        </w:rPr>
        <w:t xml:space="preserve">: </w:t>
      </w:r>
      <w:r w:rsidR="008A3D8A">
        <w:rPr>
          <w:rFonts w:ascii="Arial" w:hAnsi="Arial" w:cs="Arial"/>
          <w:sz w:val="20"/>
          <w:szCs w:val="20"/>
        </w:rPr>
        <w:t>19</w:t>
      </w:r>
      <w:r w:rsidR="00B73174" w:rsidRPr="00232A82">
        <w:rPr>
          <w:rFonts w:ascii="Arial" w:hAnsi="Arial" w:cs="Arial"/>
          <w:sz w:val="20"/>
          <w:szCs w:val="20"/>
        </w:rPr>
        <w:t>.0</w:t>
      </w:r>
      <w:r w:rsidR="008A3D8A">
        <w:rPr>
          <w:rFonts w:ascii="Arial" w:hAnsi="Arial" w:cs="Arial"/>
          <w:sz w:val="20"/>
          <w:szCs w:val="20"/>
        </w:rPr>
        <w:t>5</w:t>
      </w:r>
      <w:r w:rsidR="00B73174" w:rsidRPr="00232A82">
        <w:rPr>
          <w:rFonts w:ascii="Arial" w:hAnsi="Arial" w:cs="Arial"/>
          <w:sz w:val="20"/>
          <w:szCs w:val="20"/>
        </w:rPr>
        <w:t>.202</w:t>
      </w:r>
      <w:r w:rsidR="008A3D8A">
        <w:rPr>
          <w:rFonts w:ascii="Arial" w:hAnsi="Arial" w:cs="Arial"/>
          <w:sz w:val="20"/>
          <w:szCs w:val="20"/>
        </w:rPr>
        <w:t>5</w:t>
      </w:r>
    </w:p>
    <w:p w14:paraId="06D14406" w14:textId="77777777" w:rsidR="000B4838" w:rsidRPr="00532C63" w:rsidRDefault="000B4838" w:rsidP="00232A82">
      <w:pPr>
        <w:pBdr>
          <w:bottom w:val="single" w:sz="4" w:space="1" w:color="auto"/>
        </w:pBdr>
        <w:spacing w:line="250" w:lineRule="atLeast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Y="12"/>
        <w:tblW w:w="9923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4"/>
        <w:gridCol w:w="9639"/>
      </w:tblGrid>
      <w:tr w:rsidR="00CB7A61" w:rsidRPr="00171BA2" w14:paraId="1CB3F573" w14:textId="77777777" w:rsidTr="008A3D8A">
        <w:trPr>
          <w:trHeight w:val="262"/>
        </w:trPr>
        <w:tc>
          <w:tcPr>
            <w:tcW w:w="284" w:type="dxa"/>
            <w:tcBorders>
              <w:top w:val="nil"/>
            </w:tcBorders>
            <w:shd w:val="clear" w:color="auto" w:fill="auto"/>
            <w:noWrap/>
          </w:tcPr>
          <w:p w14:paraId="330E7E50" w14:textId="5812CC3A" w:rsidR="00CB7A61" w:rsidRPr="00171BA2" w:rsidRDefault="008A3D8A" w:rsidP="00C11BF2">
            <w:pPr>
              <w:pStyle w:val="VOWOBereichNummer1"/>
              <w:numPr>
                <w:ilvl w:val="0"/>
                <w:numId w:val="0"/>
              </w:numPr>
              <w:spacing w:line="284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</w:t>
            </w:r>
            <w:r w:rsidR="00C11BF2" w:rsidRPr="00171BA2">
              <w:rPr>
                <w:rFonts w:cs="Arial"/>
                <w:szCs w:val="18"/>
              </w:rPr>
              <w:t>.</w:t>
            </w:r>
          </w:p>
          <w:p w14:paraId="628AFA91" w14:textId="77777777" w:rsidR="00CB7A61" w:rsidRPr="00171BA2" w:rsidRDefault="00CB7A61" w:rsidP="00673C17">
            <w:pPr>
              <w:pStyle w:val="VOWOBereichNummer11"/>
              <w:numPr>
                <w:ilvl w:val="0"/>
                <w:numId w:val="0"/>
              </w:numPr>
              <w:spacing w:line="284" w:lineRule="exact"/>
              <w:ind w:left="397"/>
              <w:rPr>
                <w:rFonts w:cs="Arial"/>
                <w:szCs w:val="18"/>
              </w:rPr>
            </w:pPr>
          </w:p>
        </w:tc>
        <w:tc>
          <w:tcPr>
            <w:tcW w:w="9639" w:type="dxa"/>
            <w:tcBorders>
              <w:top w:val="nil"/>
            </w:tcBorders>
            <w:shd w:val="clear" w:color="auto" w:fill="auto"/>
          </w:tcPr>
          <w:p w14:paraId="4DBAD530" w14:textId="61C96351" w:rsidR="00CB7A61" w:rsidRPr="00232A82" w:rsidRDefault="00CB7A61" w:rsidP="00232A82">
            <w:pPr>
              <w:keepNext/>
              <w:keepLines/>
              <w:spacing w:line="250" w:lineRule="atLeast"/>
              <w:outlineLvl w:val="0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232A8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Rechnungsstellung</w:t>
            </w:r>
            <w:r w:rsidR="004C3403" w:rsidRPr="00232A82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 durch den Autragnehmer</w:t>
            </w:r>
          </w:p>
          <w:p w14:paraId="1391806F" w14:textId="295B875E" w:rsidR="00CB7A61" w:rsidRPr="00232A82" w:rsidRDefault="00CB7A61" w:rsidP="00232A82">
            <w:pPr>
              <w:spacing w:line="250" w:lineRule="atLeas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2A82">
              <w:rPr>
                <w:rFonts w:ascii="Arial" w:hAnsi="Arial" w:cs="Arial"/>
                <w:sz w:val="20"/>
                <w:szCs w:val="20"/>
              </w:rPr>
              <w:t>Die Rechnungsstellung erfolgt parallel zum Rechnungsversand</w:t>
            </w:r>
            <w:r w:rsidRPr="00232A82">
              <w:rPr>
                <w:rFonts w:ascii="Arial" w:hAnsi="Arial" w:cs="Arial"/>
                <w:bCs/>
                <w:sz w:val="20"/>
                <w:szCs w:val="20"/>
              </w:rPr>
              <w:t xml:space="preserve"> in digitaler Form an den Rechnungseingang der Volkswohnung GmbH</w:t>
            </w:r>
            <w:r w:rsidR="00827486" w:rsidRPr="00232A8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B4838" w:rsidRPr="00232A82">
              <w:rPr>
                <w:rFonts w:ascii="Arial" w:hAnsi="Arial" w:cs="Arial"/>
                <w:bCs/>
                <w:sz w:val="20"/>
                <w:szCs w:val="20"/>
              </w:rPr>
              <w:t xml:space="preserve">und deren Tochterunternehmen </w:t>
            </w:r>
            <w:r w:rsidR="00827486" w:rsidRPr="00232A82">
              <w:rPr>
                <w:rFonts w:ascii="Arial" w:hAnsi="Arial" w:cs="Arial"/>
                <w:bCs/>
                <w:sz w:val="20"/>
                <w:szCs w:val="20"/>
              </w:rPr>
              <w:t xml:space="preserve">als Auftraggeber </w:t>
            </w:r>
            <w:r w:rsidR="00B20BDA" w:rsidRPr="00232A82">
              <w:rPr>
                <w:rFonts w:ascii="Arial" w:hAnsi="Arial" w:cs="Arial"/>
                <w:bCs/>
                <w:sz w:val="20"/>
                <w:szCs w:val="20"/>
              </w:rPr>
              <w:t xml:space="preserve">an </w:t>
            </w:r>
            <w:hyperlink r:id="rId8" w:history="1">
              <w:r w:rsidRPr="00232A82">
                <w:rPr>
                  <w:rFonts w:ascii="Arial" w:hAnsi="Arial" w:cs="Arial"/>
                  <w:color w:val="0563C1" w:themeColor="hyperlink"/>
                  <w:sz w:val="20"/>
                  <w:szCs w:val="20"/>
                  <w:u w:val="single"/>
                  <w:lang w:eastAsia="en-US"/>
                </w:rPr>
                <w:t>rechnungseingang@volkswohnung.de</w:t>
              </w:r>
            </w:hyperlink>
            <w:r w:rsidRPr="00232A8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17275C" w:rsidRPr="00232A82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sowie </w:t>
            </w:r>
            <w:r w:rsidRPr="00232A82">
              <w:rPr>
                <w:rFonts w:ascii="Arial" w:hAnsi="Arial" w:cs="Arial"/>
                <w:sz w:val="20"/>
                <w:szCs w:val="20"/>
                <w:lang w:eastAsia="en-US"/>
              </w:rPr>
              <w:t>digital</w:t>
            </w:r>
            <w:r w:rsidR="00B73174" w:rsidRPr="00232A8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und im </w:t>
            </w:r>
            <w:r w:rsidR="00B73174" w:rsidRPr="00232A82">
              <w:rPr>
                <w:rFonts w:ascii="Arial" w:hAnsi="Arial" w:cs="Arial"/>
                <w:sz w:val="20"/>
                <w:szCs w:val="20"/>
              </w:rPr>
              <w:t xml:space="preserve">GAEB-Format X89 </w:t>
            </w:r>
            <w:r w:rsidRPr="00232A82">
              <w:rPr>
                <w:rFonts w:ascii="Arial" w:hAnsi="Arial" w:cs="Arial"/>
                <w:sz w:val="20"/>
                <w:szCs w:val="20"/>
                <w:lang w:eastAsia="en-US"/>
              </w:rPr>
              <w:t>an den prüfenden Architekten / Ingenieur</w:t>
            </w:r>
            <w:r w:rsidRPr="00232A8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14B6A7" w14:textId="77777777" w:rsidR="00B73174" w:rsidRPr="00232A82" w:rsidRDefault="00B73174" w:rsidP="00232A82">
            <w:pPr>
              <w:spacing w:line="250" w:lineRule="atLeas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2A82">
              <w:rPr>
                <w:rFonts w:ascii="Arial" w:hAnsi="Arial" w:cs="Arial"/>
                <w:sz w:val="20"/>
                <w:szCs w:val="20"/>
                <w:u w:val="single"/>
                <w:lang w:eastAsia="en-US"/>
              </w:rPr>
              <w:t>Hinweis</w:t>
            </w:r>
            <w:r w:rsidRPr="00232A82">
              <w:rPr>
                <w:rFonts w:ascii="Arial" w:hAnsi="Arial" w:cs="Arial"/>
                <w:sz w:val="20"/>
                <w:szCs w:val="20"/>
                <w:lang w:eastAsia="en-US"/>
              </w:rPr>
              <w:t>: Der prüfende Architekt / Ingenieur übergibt die geprüfte und ggf. korrigierte Rechnung digital und im GAEB-Format X89 an die jeweilige Projekt-E-Mail-Adresse der Volkswohnung GmbH.</w:t>
            </w:r>
          </w:p>
          <w:p w14:paraId="08BB8397" w14:textId="27A7E06E" w:rsidR="00B73174" w:rsidRPr="00232A82" w:rsidRDefault="00B73174" w:rsidP="00232A8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A61" w:rsidRPr="00171BA2" w14:paraId="7E333EA7" w14:textId="77777777" w:rsidTr="008A3D8A">
        <w:trPr>
          <w:trHeight w:val="262"/>
        </w:trPr>
        <w:tc>
          <w:tcPr>
            <w:tcW w:w="284" w:type="dxa"/>
            <w:shd w:val="clear" w:color="auto" w:fill="auto"/>
            <w:noWrap/>
          </w:tcPr>
          <w:p w14:paraId="339A6BE3" w14:textId="642FB886" w:rsidR="00C11BF2" w:rsidRPr="00171BA2" w:rsidRDefault="008A3D8A" w:rsidP="00C11BF2">
            <w:pPr>
              <w:keepNext/>
              <w:keepLines/>
              <w:outlineLvl w:val="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="00C11BF2" w:rsidRPr="00171BA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.</w:t>
            </w:r>
          </w:p>
          <w:p w14:paraId="681E9FE6" w14:textId="257C7B7F" w:rsidR="00CB7A61" w:rsidRPr="00171BA2" w:rsidRDefault="00C11BF2" w:rsidP="00B95342">
            <w:pPr>
              <w:pStyle w:val="VOWOBereichNummer11"/>
              <w:numPr>
                <w:ilvl w:val="0"/>
                <w:numId w:val="0"/>
              </w:numPr>
              <w:spacing w:line="284" w:lineRule="exact"/>
              <w:ind w:left="397"/>
              <w:rPr>
                <w:rFonts w:cs="Arial"/>
                <w:szCs w:val="18"/>
              </w:rPr>
            </w:pPr>
            <w:r w:rsidRPr="00171BA2">
              <w:rPr>
                <w:rFonts w:cs="Arial"/>
                <w:szCs w:val="18"/>
              </w:rPr>
              <w:t>.</w:t>
            </w:r>
          </w:p>
        </w:tc>
        <w:tc>
          <w:tcPr>
            <w:tcW w:w="9639" w:type="dxa"/>
            <w:tcBorders>
              <w:top w:val="nil"/>
            </w:tcBorders>
            <w:shd w:val="clear" w:color="auto" w:fill="auto"/>
          </w:tcPr>
          <w:p w14:paraId="6E59B174" w14:textId="77777777" w:rsidR="00CB7A61" w:rsidRPr="00232A82" w:rsidRDefault="00CB7A61" w:rsidP="00232A82">
            <w:pPr>
              <w:pStyle w:val="VOWOBereichNummer1"/>
              <w:numPr>
                <w:ilvl w:val="0"/>
                <w:numId w:val="0"/>
              </w:numPr>
              <w:spacing w:line="250" w:lineRule="atLeast"/>
              <w:rPr>
                <w:rFonts w:cs="Arial"/>
                <w:sz w:val="20"/>
                <w:szCs w:val="20"/>
              </w:rPr>
            </w:pPr>
            <w:r w:rsidRPr="00232A82">
              <w:rPr>
                <w:rFonts w:cs="Arial"/>
                <w:sz w:val="20"/>
                <w:szCs w:val="20"/>
              </w:rPr>
              <w:t>Mängelmanagement</w:t>
            </w:r>
          </w:p>
          <w:p w14:paraId="01F992A6" w14:textId="77777777" w:rsidR="00CB7A61" w:rsidRPr="00232A82" w:rsidRDefault="00CB7A61" w:rsidP="00232A82">
            <w:pPr>
              <w:pStyle w:val="VOWOBereichNummer11"/>
              <w:spacing w:line="250" w:lineRule="atLeast"/>
              <w:ind w:left="-4"/>
              <w:rPr>
                <w:rFonts w:cs="Arial"/>
                <w:sz w:val="20"/>
                <w:szCs w:val="20"/>
              </w:rPr>
            </w:pPr>
            <w:r w:rsidRPr="00232A82">
              <w:rPr>
                <w:rFonts w:cs="Arial"/>
                <w:sz w:val="20"/>
                <w:szCs w:val="20"/>
              </w:rPr>
              <w:t>Die Mängelverwaltung erfolgt über das Mängelmanagementsystem docma MM. Die Kommunikation mit den Auftraggeber erfolgt direkt über diese Plattform. Siehe „Merkblatt zum Umgang mit dem Weblink von docma MM“.</w:t>
            </w:r>
          </w:p>
          <w:p w14:paraId="5E7BA62C" w14:textId="77777777" w:rsidR="00CB7A61" w:rsidRPr="00232A82" w:rsidRDefault="00CB7A61" w:rsidP="00232A82">
            <w:pPr>
              <w:pStyle w:val="VOWOBereichNummer11"/>
              <w:spacing w:line="250" w:lineRule="atLeast"/>
              <w:ind w:left="-4"/>
              <w:rPr>
                <w:rFonts w:cs="Arial"/>
                <w:sz w:val="20"/>
                <w:szCs w:val="20"/>
              </w:rPr>
            </w:pPr>
          </w:p>
          <w:p w14:paraId="79E91764" w14:textId="77777777" w:rsidR="00CB7A61" w:rsidRPr="00232A82" w:rsidRDefault="00CB7A61" w:rsidP="00232A82">
            <w:pPr>
              <w:spacing w:line="25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BD6BE" w14:textId="77777777" w:rsidR="00532C63" w:rsidRDefault="00532C63" w:rsidP="00532C63">
      <w:pPr>
        <w:pStyle w:val="VOWOBereichNummer1"/>
        <w:numPr>
          <w:ilvl w:val="0"/>
          <w:numId w:val="0"/>
        </w:numPr>
        <w:rPr>
          <w:rFonts w:cs="Arial"/>
          <w:b w:val="0"/>
          <w:szCs w:val="18"/>
        </w:rPr>
      </w:pPr>
    </w:p>
    <w:p w14:paraId="521C47EA" w14:textId="77777777" w:rsidR="00B73174" w:rsidRDefault="00B73174" w:rsidP="00B73174">
      <w:pPr>
        <w:rPr>
          <w:rFonts w:ascii="Arial" w:hAnsi="Arial" w:cs="Arial"/>
          <w:bCs/>
          <w:noProof/>
          <w:sz w:val="18"/>
          <w:szCs w:val="18"/>
        </w:rPr>
      </w:pPr>
    </w:p>
    <w:p w14:paraId="6B2F2925" w14:textId="0B4A731F" w:rsidR="00B73174" w:rsidRPr="00B73174" w:rsidRDefault="00B73174" w:rsidP="00B73174">
      <w:pPr>
        <w:tabs>
          <w:tab w:val="left" w:pos="3135"/>
        </w:tabs>
      </w:pPr>
      <w:r>
        <w:tab/>
      </w:r>
    </w:p>
    <w:sectPr w:rsidR="00B73174" w:rsidRPr="00B73174" w:rsidSect="00DC53FB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94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C826" w14:textId="77777777" w:rsidR="0052565E" w:rsidRDefault="0052565E" w:rsidP="003E665A">
      <w:r>
        <w:separator/>
      </w:r>
    </w:p>
    <w:p w14:paraId="530F4207" w14:textId="77777777" w:rsidR="0052565E" w:rsidRDefault="0052565E" w:rsidP="003E665A"/>
    <w:p w14:paraId="0B64F9C9" w14:textId="77777777" w:rsidR="0052565E" w:rsidRDefault="0052565E" w:rsidP="003E665A"/>
    <w:p w14:paraId="3BCF556F" w14:textId="77777777" w:rsidR="0052565E" w:rsidRDefault="0052565E" w:rsidP="003E665A"/>
    <w:p w14:paraId="1C0D4CC2" w14:textId="77777777" w:rsidR="0052565E" w:rsidRDefault="0052565E" w:rsidP="003E665A"/>
    <w:p w14:paraId="45466241" w14:textId="77777777" w:rsidR="0052565E" w:rsidRDefault="0052565E" w:rsidP="003E665A"/>
  </w:endnote>
  <w:endnote w:type="continuationSeparator" w:id="0">
    <w:p w14:paraId="428E4104" w14:textId="77777777" w:rsidR="0052565E" w:rsidRDefault="0052565E" w:rsidP="003E665A">
      <w:r>
        <w:continuationSeparator/>
      </w:r>
    </w:p>
    <w:p w14:paraId="6661062D" w14:textId="77777777" w:rsidR="0052565E" w:rsidRDefault="0052565E" w:rsidP="003E665A"/>
    <w:p w14:paraId="3336D061" w14:textId="77777777" w:rsidR="0052565E" w:rsidRDefault="0052565E" w:rsidP="003E665A"/>
    <w:p w14:paraId="58E4DF85" w14:textId="77777777" w:rsidR="0052565E" w:rsidRDefault="0052565E" w:rsidP="003E665A"/>
    <w:p w14:paraId="5F5FD9B1" w14:textId="77777777" w:rsidR="0052565E" w:rsidRDefault="0052565E" w:rsidP="003E665A"/>
    <w:p w14:paraId="7B2F361C" w14:textId="77777777" w:rsidR="0052565E" w:rsidRDefault="0052565E" w:rsidP="003E6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EA0008D" w14:textId="77777777" w:rsidR="00F14494" w:rsidRDefault="00F14494" w:rsidP="003E665A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E59CF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B42289E" w14:textId="77777777" w:rsidR="00F14494" w:rsidRDefault="00F14494" w:rsidP="003E665A">
    <w:pPr>
      <w:pStyle w:val="Fuzeile"/>
    </w:pPr>
  </w:p>
  <w:p w14:paraId="141D17EF" w14:textId="77777777" w:rsidR="00B52068" w:rsidRDefault="00B52068" w:rsidP="003E665A"/>
  <w:p w14:paraId="3B2BD9D5" w14:textId="77777777" w:rsidR="00B52068" w:rsidRDefault="00B52068" w:rsidP="003E665A"/>
  <w:p w14:paraId="1C508816" w14:textId="77777777" w:rsidR="00B52068" w:rsidRDefault="00B52068" w:rsidP="003E665A"/>
  <w:p w14:paraId="58818750" w14:textId="77777777" w:rsidR="00BB52AA" w:rsidRDefault="00BB52AA" w:rsidP="003E665A"/>
  <w:p w14:paraId="7C30E14C" w14:textId="77777777" w:rsidR="00BB52AA" w:rsidRDefault="00BB52AA" w:rsidP="003E66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32746" w14:textId="77777777" w:rsidR="00847F94" w:rsidRDefault="00847F94" w:rsidP="00847F94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fldSimple w:instr=" NUMPAGES   \* MERGEFORMAT ">
      <w:r>
        <w:t>2</w:t>
      </w:r>
    </w:fldSimple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847F94" w:rsidRPr="001331C9" w14:paraId="5118F427" w14:textId="77777777" w:rsidTr="00331D71">
      <w:tc>
        <w:tcPr>
          <w:tcW w:w="3828" w:type="dxa"/>
        </w:tcPr>
        <w:p w14:paraId="5EA65B4E" w14:textId="77777777" w:rsidR="00847F94" w:rsidRDefault="00847F94" w:rsidP="00847F94">
          <w:pPr>
            <w:pStyle w:val="Fuzeile"/>
            <w:spacing w:line="240" w:lineRule="auto"/>
          </w:pPr>
          <w:r>
            <w:t>Dieses Dokument ist Eigentum der Volkswohnung.</w:t>
          </w:r>
        </w:p>
        <w:p w14:paraId="2F09A5FD" w14:textId="77777777" w:rsidR="00847F94" w:rsidRPr="001331C9" w:rsidRDefault="00847F94" w:rsidP="00847F94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2031AEE8" w14:textId="10918292" w:rsidR="00847F94" w:rsidRPr="001331C9" w:rsidRDefault="008A3D8A" w:rsidP="00847F94">
          <w:pPr>
            <w:pStyle w:val="Fuzeile"/>
            <w:jc w:val="right"/>
          </w:pPr>
          <w:fldSimple w:instr=" DOCVARIABLE VersionID \* MERGEFORMAT ">
            <w:r w:rsidR="009C5A3D">
              <w:t>1026</w:t>
            </w:r>
          </w:fldSimple>
          <w:r w:rsidR="00847F94" w:rsidRPr="001331C9">
            <w:t>/</w:t>
          </w:r>
          <w:fldSimple w:instr=" DOCVARIABLE VersionNumber \* MERGEFORMAT ">
            <w:r w:rsidR="009C5A3D">
              <w:t>2021-07-27</w:t>
            </w:r>
          </w:fldSimple>
        </w:p>
        <w:p w14:paraId="2D0FC583" w14:textId="062C2C44" w:rsidR="00847F94" w:rsidRPr="001331C9" w:rsidRDefault="008A3D8A" w:rsidP="00847F94">
          <w:pPr>
            <w:pStyle w:val="Fuzeile"/>
            <w:jc w:val="right"/>
          </w:pPr>
          <w:fldSimple w:instr=" TITLE   \* MERGEFORMAT ">
            <w:r w:rsidR="009C5A3D">
              <w:t>Vertragsvorlage</w:t>
            </w:r>
          </w:fldSimple>
        </w:p>
      </w:tc>
    </w:tr>
  </w:tbl>
  <w:p w14:paraId="455B5389" w14:textId="77777777" w:rsidR="00847F94" w:rsidRDefault="00847F9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9128" w14:textId="77777777" w:rsidR="001331C9" w:rsidRDefault="00DC53FB" w:rsidP="00DC53FB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fldSimple w:instr=" NUMPAGES   \* MERGEFORMAT ">
      <w:r>
        <w:t>2</w:t>
      </w:r>
    </w:fldSimple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1331C9" w:rsidRPr="001331C9" w14:paraId="4D0927F7" w14:textId="77777777" w:rsidTr="00DC53FB">
      <w:tc>
        <w:tcPr>
          <w:tcW w:w="3828" w:type="dxa"/>
        </w:tcPr>
        <w:p w14:paraId="48416CF2" w14:textId="77777777" w:rsidR="001331C9" w:rsidRDefault="001331C9" w:rsidP="001331C9">
          <w:pPr>
            <w:pStyle w:val="Fuzeile"/>
            <w:spacing w:line="240" w:lineRule="auto"/>
          </w:pPr>
          <w:r>
            <w:t>Dieses Dokument ist Eigentum der Volkswohnung.</w:t>
          </w:r>
        </w:p>
        <w:p w14:paraId="10FD4959" w14:textId="77777777" w:rsidR="001331C9" w:rsidRPr="001331C9" w:rsidRDefault="001331C9" w:rsidP="001331C9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5FF38F1B" w14:textId="1360E0C7" w:rsidR="001331C9" w:rsidRPr="001331C9" w:rsidRDefault="008A3D8A" w:rsidP="001331C9">
          <w:pPr>
            <w:pStyle w:val="Fuzeile"/>
            <w:jc w:val="right"/>
          </w:pPr>
          <w:fldSimple w:instr=" DOCVARIABLE VersionID \* MERGEFORMAT ">
            <w:r w:rsidR="009C5A3D">
              <w:t>1026</w:t>
            </w:r>
          </w:fldSimple>
          <w:r w:rsidR="001331C9" w:rsidRPr="001331C9">
            <w:t>/</w:t>
          </w:r>
          <w:fldSimple w:instr=" DOCVARIABLE VersionNumber \* MERGEFORMAT ">
            <w:r w:rsidR="009C5A3D">
              <w:t>2021-07-27</w:t>
            </w:r>
          </w:fldSimple>
        </w:p>
        <w:p w14:paraId="1DC5EC5B" w14:textId="28656A3D" w:rsidR="001331C9" w:rsidRPr="001331C9" w:rsidRDefault="008A3D8A" w:rsidP="001331C9">
          <w:pPr>
            <w:pStyle w:val="Fuzeile"/>
            <w:jc w:val="right"/>
          </w:pPr>
          <w:fldSimple w:instr=" TITLE   \* MERGEFORMAT ">
            <w:r w:rsidR="009C5A3D">
              <w:t>Vertragsvorlage</w:t>
            </w:r>
          </w:fldSimple>
        </w:p>
      </w:tc>
    </w:tr>
  </w:tbl>
  <w:p w14:paraId="734EFE74" w14:textId="77777777" w:rsidR="001331C9" w:rsidRPr="001331C9" w:rsidRDefault="001331C9" w:rsidP="00DC53FB">
    <w:pPr>
      <w:pStyle w:val="Fuzeile"/>
      <w:tabs>
        <w:tab w:val="clear" w:pos="4536"/>
        <w:tab w:val="clear" w:pos="9072"/>
        <w:tab w:val="left" w:pos="26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2621" w14:textId="77777777" w:rsidR="0052565E" w:rsidRDefault="0052565E" w:rsidP="003E665A">
      <w:r>
        <w:separator/>
      </w:r>
    </w:p>
    <w:p w14:paraId="06F88261" w14:textId="77777777" w:rsidR="0052565E" w:rsidRDefault="0052565E" w:rsidP="003E665A"/>
    <w:p w14:paraId="06AE742C" w14:textId="77777777" w:rsidR="0052565E" w:rsidRDefault="0052565E" w:rsidP="003E665A"/>
    <w:p w14:paraId="6DAB608C" w14:textId="77777777" w:rsidR="0052565E" w:rsidRDefault="0052565E" w:rsidP="003E665A"/>
    <w:p w14:paraId="62A3CD46" w14:textId="77777777" w:rsidR="0052565E" w:rsidRDefault="0052565E" w:rsidP="003E665A"/>
    <w:p w14:paraId="4106DE5B" w14:textId="77777777" w:rsidR="0052565E" w:rsidRDefault="0052565E" w:rsidP="003E665A"/>
  </w:footnote>
  <w:footnote w:type="continuationSeparator" w:id="0">
    <w:p w14:paraId="2421C77F" w14:textId="77777777" w:rsidR="0052565E" w:rsidRDefault="0052565E" w:rsidP="003E665A">
      <w:r>
        <w:continuationSeparator/>
      </w:r>
    </w:p>
    <w:p w14:paraId="3EEF1B11" w14:textId="77777777" w:rsidR="0052565E" w:rsidRDefault="0052565E" w:rsidP="003E665A"/>
    <w:p w14:paraId="75EE4366" w14:textId="77777777" w:rsidR="0052565E" w:rsidRDefault="0052565E" w:rsidP="003E665A"/>
    <w:p w14:paraId="509C934B" w14:textId="77777777" w:rsidR="0052565E" w:rsidRDefault="0052565E" w:rsidP="003E665A"/>
    <w:p w14:paraId="21CB8C2C" w14:textId="77777777" w:rsidR="0052565E" w:rsidRDefault="0052565E" w:rsidP="003E665A"/>
    <w:p w14:paraId="18CD4B5A" w14:textId="77777777" w:rsidR="0052565E" w:rsidRDefault="0052565E" w:rsidP="003E6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E80E" w14:textId="77777777" w:rsidR="00AB3143" w:rsidRPr="00AB3143" w:rsidRDefault="00532C63" w:rsidP="00AB3143">
    <w:pPr>
      <w:pStyle w:val="Titel"/>
    </w:pPr>
    <w:r>
      <w:rPr>
        <w:noProof/>
      </w:rPr>
      <w:drawing>
        <wp:anchor distT="0" distB="0" distL="114300" distR="114300" simplePos="0" relativeHeight="251747328" behindDoc="0" locked="0" layoutInCell="1" allowOverlap="1" wp14:anchorId="45A6E3BA" wp14:editId="2E7B4085">
          <wp:simplePos x="0" y="0"/>
          <wp:positionH relativeFrom="column">
            <wp:posOffset>5238750</wp:posOffset>
          </wp:positionH>
          <wp:positionV relativeFrom="paragraph">
            <wp:posOffset>-288290</wp:posOffset>
          </wp:positionV>
          <wp:extent cx="1263015" cy="390525"/>
          <wp:effectExtent l="0" t="0" r="0" b="9525"/>
          <wp:wrapNone/>
          <wp:docPr id="2" name="COMLogoFileL" descr="Volkswohnung 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LogoFileL" descr="Volkswohnung Gmb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1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06A7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FE00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EA47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E0B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2E86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C43E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EE6C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AAB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8E6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072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83119"/>
    <w:multiLevelType w:val="multilevel"/>
    <w:tmpl w:val="44C487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6B01846"/>
    <w:multiLevelType w:val="hybridMultilevel"/>
    <w:tmpl w:val="106A332A"/>
    <w:lvl w:ilvl="0" w:tplc="413AC0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032AAF"/>
    <w:multiLevelType w:val="hybridMultilevel"/>
    <w:tmpl w:val="91AAC1DE"/>
    <w:lvl w:ilvl="0" w:tplc="04070005">
      <w:start w:val="1"/>
      <w:numFmt w:val="bullet"/>
      <w:pStyle w:val="VOWOBereichNummer1Lini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1F63BC"/>
    <w:multiLevelType w:val="hybridMultilevel"/>
    <w:tmpl w:val="FC0AD26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A05DC"/>
    <w:multiLevelType w:val="multilevel"/>
    <w:tmpl w:val="1B10A7EE"/>
    <w:lvl w:ilvl="0">
      <w:start w:val="1"/>
      <w:numFmt w:val="decimal"/>
      <w:pStyle w:val="VOWOBereichNumm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VOWOBereichNummer11"/>
      <w:lvlText w:val="%1.%2."/>
      <w:lvlJc w:val="left"/>
      <w:pPr>
        <w:ind w:left="539" w:hanging="397"/>
      </w:pPr>
      <w:rPr>
        <w:rFonts w:hint="default"/>
      </w:rPr>
    </w:lvl>
    <w:lvl w:ilvl="2">
      <w:start w:val="1"/>
      <w:numFmt w:val="decimal"/>
      <w:pStyle w:val="VOWOBereichNummer111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8EF6464"/>
    <w:multiLevelType w:val="hybridMultilevel"/>
    <w:tmpl w:val="3DD0B040"/>
    <w:lvl w:ilvl="0" w:tplc="4BDEE27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E963FDC"/>
    <w:multiLevelType w:val="hybridMultilevel"/>
    <w:tmpl w:val="43B4E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65A0"/>
    <w:multiLevelType w:val="hybridMultilevel"/>
    <w:tmpl w:val="384AC0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B590A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A065B13"/>
    <w:multiLevelType w:val="hybridMultilevel"/>
    <w:tmpl w:val="97AE93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E2369"/>
    <w:multiLevelType w:val="multilevel"/>
    <w:tmpl w:val="022EFED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FC175B"/>
    <w:multiLevelType w:val="hybridMultilevel"/>
    <w:tmpl w:val="621E9E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906086"/>
    <w:multiLevelType w:val="multilevel"/>
    <w:tmpl w:val="9A54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9035602">
    <w:abstractNumId w:val="17"/>
  </w:num>
  <w:num w:numId="2" w16cid:durableId="322241085">
    <w:abstractNumId w:val="19"/>
  </w:num>
  <w:num w:numId="3" w16cid:durableId="96564046">
    <w:abstractNumId w:val="22"/>
  </w:num>
  <w:num w:numId="4" w16cid:durableId="1183126989">
    <w:abstractNumId w:val="10"/>
  </w:num>
  <w:num w:numId="5" w16cid:durableId="1646084908">
    <w:abstractNumId w:val="15"/>
  </w:num>
  <w:num w:numId="6" w16cid:durableId="2020308831">
    <w:abstractNumId w:val="18"/>
  </w:num>
  <w:num w:numId="7" w16cid:durableId="1307972197">
    <w:abstractNumId w:val="14"/>
  </w:num>
  <w:num w:numId="8" w16cid:durableId="948975698">
    <w:abstractNumId w:val="20"/>
  </w:num>
  <w:num w:numId="9" w16cid:durableId="1739815637">
    <w:abstractNumId w:val="9"/>
  </w:num>
  <w:num w:numId="10" w16cid:durableId="1872106738">
    <w:abstractNumId w:val="7"/>
  </w:num>
  <w:num w:numId="11" w16cid:durableId="514851346">
    <w:abstractNumId w:val="6"/>
  </w:num>
  <w:num w:numId="12" w16cid:durableId="33776089">
    <w:abstractNumId w:val="5"/>
  </w:num>
  <w:num w:numId="13" w16cid:durableId="141312157">
    <w:abstractNumId w:val="4"/>
  </w:num>
  <w:num w:numId="14" w16cid:durableId="1188833187">
    <w:abstractNumId w:val="8"/>
  </w:num>
  <w:num w:numId="15" w16cid:durableId="1307662638">
    <w:abstractNumId w:val="3"/>
  </w:num>
  <w:num w:numId="16" w16cid:durableId="241107250">
    <w:abstractNumId w:val="2"/>
  </w:num>
  <w:num w:numId="17" w16cid:durableId="1205171152">
    <w:abstractNumId w:val="1"/>
  </w:num>
  <w:num w:numId="18" w16cid:durableId="1483815727">
    <w:abstractNumId w:val="0"/>
  </w:num>
  <w:num w:numId="19" w16cid:durableId="2000575637">
    <w:abstractNumId w:val="16"/>
  </w:num>
  <w:num w:numId="20" w16cid:durableId="990211855">
    <w:abstractNumId w:val="21"/>
  </w:num>
  <w:num w:numId="21" w16cid:durableId="371734368">
    <w:abstractNumId w:val="12"/>
  </w:num>
  <w:num w:numId="22" w16cid:durableId="933561442">
    <w:abstractNumId w:val="13"/>
  </w:num>
  <w:num w:numId="23" w16cid:durableId="2070759426">
    <w:abstractNumId w:val="11"/>
  </w:num>
  <w:num w:numId="24" w16cid:durableId="659995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UX74DcNpw35MoJ+1RMZBgPdJhVahE+LCMvSpVDPbBCjKBNy5bClOcdis8hxNdnlRgZHizScWM3MD9fW66bAnHA==" w:salt="SJjti5R5lAA/JfbsDvdJO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GAgentID" w:val="ERROR"/>
    <w:docVar w:name="AAGAgreementID" w:val="ERROR"/>
    <w:docVar w:name="AAGClientName" w:val=" "/>
    <w:docVar w:name="AAGHeaderText" w:val=" "/>
    <w:docVar w:name="AAGMD5" w:val="ERROR"/>
    <w:docVar w:name="COMAddress" w:val="Ettlinger-Tor-Platz 2"/>
    <w:docVar w:name="COMAddressSend" w:val="• Postfach 11 14 61"/>
    <w:docVar w:name="COMBaseExt" w:val="-0"/>
    <w:docVar w:name="COMCEO" w:val="Geschäftsführer: Diplom-Kaufmann Stefan Storz"/>
    <w:docVar w:name="COMChairmanSB" w:val="• Aufsichtsratsvorsitzender: Bürgermeister Daniel Fluhrer"/>
    <w:docVar w:name="COMCity" w:val="Karlsruhe"/>
    <w:docVar w:name="COMCitySend" w:val="Karlsruhe"/>
    <w:docVar w:name="COMCompanyID" w:val="C00000001"/>
    <w:docVar w:name="COMCountry" w:val="Deutschland"/>
    <w:docVar w:name="COMCountrySend" w:val="Deutschland"/>
    <w:docVar w:name="COMFax" w:val="0721 3506-100"/>
    <w:docVar w:name="COMHomepage" w:val="www.volkswohnung.de"/>
    <w:docVar w:name="COMMD5" w:val="5A04C40CD36EE79C271845C97841D876"/>
    <w:docVar w:name="COMPhone" w:val="0721 3506-0"/>
    <w:docVar w:name="COMPhoneBase" w:val="0721 3506"/>
    <w:docVar w:name="COMPlaceOfBusiness" w:val="Sitz der Gesellschaft: Karlsruhe"/>
    <w:docVar w:name="COMPlaceOfJuris" w:val="Amtsgericht Mannheim: HRB 100159"/>
    <w:docVar w:name="COMPostalCode" w:val="76137"/>
    <w:docVar w:name="COMPostalCodeSend" w:val="76064"/>
    <w:docVar w:name="COMShortTitle" w:val="VOWO"/>
    <w:docVar w:name="COMStdMail" w:val="info@volkswohnung.de"/>
    <w:docVar w:name="COMStdMailBreak" w:val="info_x000d_@volkswohnung.de"/>
    <w:docVar w:name="COMTaxID" w:val="Steuernummer: 35009/02697"/>
    <w:docVar w:name="COMTitle" w:val="Volkswohnung GmbH"/>
    <w:docVar w:name="COMTitleBreak" w:val="Volkswohnung GmbH"/>
    <w:docVar w:name="COMTitleSend" w:val="Volkswohnung GmbH"/>
    <w:docVar w:name="DEPDepartmentID" w:val="D00000085"/>
    <w:docVar w:name="DEPDepartmentType" w:val="Team"/>
    <w:docVar w:name="DEPManager" w:val="Anette D´Angelosante"/>
    <w:docVar w:name="DEPMD5" w:val="879AAA13110176EC590C34292C18ED53"/>
    <w:docVar w:name="DEPShortTitle" w:val="GT-VE"/>
    <w:docVar w:name="DEPTitle" w:val="Vergabe"/>
    <w:docVar w:name="DocAllowAASelection" w:val="Falsch"/>
    <w:docVar w:name="DocAskForCompany" w:val="Falsch"/>
    <w:docVar w:name="DocDefaultCompany" w:val="C00000001"/>
    <w:docVar w:name="DocReqCompany" w:val="Wahr"/>
    <w:docVar w:name="DocReqDepartment" w:val="Falsch"/>
    <w:docVar w:name="USRAcademicDegree" w:val=" "/>
    <w:docVar w:name="USRCompany" w:val="Volkswohnung GmbH"/>
    <w:docVar w:name="USRCompanyID" w:val="C00000001"/>
    <w:docVar w:name="USRComShortTitle" w:val="VOWO"/>
    <w:docVar w:name="USRDepartment" w:val="Geschäftsbereich Technische Dienstleistungen"/>
    <w:docVar w:name="USRDepartmentID" w:val="D00000085"/>
    <w:docVar w:name="USRDepShortTitle" w:val="GT"/>
    <w:docVar w:name="USREmail" w:val="joshua.wick@volkswohnung.de"/>
    <w:docVar w:name="USREmailBreak" w:val="joshua.wick_x000d_@volkswohnung.de"/>
    <w:docVar w:name="USRFax" w:val=" "/>
    <w:docVar w:name="USRFirstName" w:val="Joshua"/>
    <w:docVar w:name="USRFullName" w:val="Joshua Wick"/>
    <w:docVar w:name="USRLogin" w:val="wickj"/>
    <w:docVar w:name="USRManager" w:val="Anette D´Angelosante"/>
    <w:docVar w:name="USRMD5" w:val="D88DE6C2E37F295A697A16733514B489"/>
    <w:docVar w:name="USRMobile" w:val="0151 74 42 71 73"/>
    <w:docVar w:name="USRPager" w:val="0151 74 42 71 73"/>
    <w:docVar w:name="USRPhone" w:val="0721 3506-0"/>
    <w:docVar w:name="USRPhoneExt" w:val="-0"/>
    <w:docVar w:name="USRPhoneExtByC" w:val="-0"/>
    <w:docVar w:name="USRSureName" w:val="Wick"/>
    <w:docVar w:name="USRTeam" w:val="Vergabe"/>
    <w:docVar w:name="USRTitle" w:val=" "/>
    <w:docVar w:name="VersionAddin" w:val="2"/>
    <w:docVar w:name="VersionID" w:val="1026"/>
    <w:docVar w:name="VersionNumber" w:val="2021-07-27"/>
    <w:docVar w:name="VersionState" w:val="1"/>
  </w:docVars>
  <w:rsids>
    <w:rsidRoot w:val="00532C63"/>
    <w:rsid w:val="00016E5C"/>
    <w:rsid w:val="00037A8B"/>
    <w:rsid w:val="00061D7A"/>
    <w:rsid w:val="00067970"/>
    <w:rsid w:val="0009504C"/>
    <w:rsid w:val="0009671B"/>
    <w:rsid w:val="000B2B91"/>
    <w:rsid w:val="000B4838"/>
    <w:rsid w:val="000C3A04"/>
    <w:rsid w:val="000F2107"/>
    <w:rsid w:val="001331C9"/>
    <w:rsid w:val="00134279"/>
    <w:rsid w:val="001436FE"/>
    <w:rsid w:val="0014402A"/>
    <w:rsid w:val="00147075"/>
    <w:rsid w:val="0016195E"/>
    <w:rsid w:val="001674FF"/>
    <w:rsid w:val="00171BA2"/>
    <w:rsid w:val="0017275C"/>
    <w:rsid w:val="00176C63"/>
    <w:rsid w:val="00181BFA"/>
    <w:rsid w:val="001950FA"/>
    <w:rsid w:val="00232A82"/>
    <w:rsid w:val="00252520"/>
    <w:rsid w:val="00257ACC"/>
    <w:rsid w:val="0027368F"/>
    <w:rsid w:val="0029018A"/>
    <w:rsid w:val="00295B8B"/>
    <w:rsid w:val="002A2265"/>
    <w:rsid w:val="002A64F5"/>
    <w:rsid w:val="002B0FB2"/>
    <w:rsid w:val="002C32EE"/>
    <w:rsid w:val="00311488"/>
    <w:rsid w:val="00343A56"/>
    <w:rsid w:val="00345DCA"/>
    <w:rsid w:val="00356231"/>
    <w:rsid w:val="00356E6D"/>
    <w:rsid w:val="00372662"/>
    <w:rsid w:val="00391A9F"/>
    <w:rsid w:val="003921C6"/>
    <w:rsid w:val="003D34DA"/>
    <w:rsid w:val="003E665A"/>
    <w:rsid w:val="003F4518"/>
    <w:rsid w:val="004029CF"/>
    <w:rsid w:val="0043385C"/>
    <w:rsid w:val="00434795"/>
    <w:rsid w:val="0044317D"/>
    <w:rsid w:val="00443E65"/>
    <w:rsid w:val="004551B4"/>
    <w:rsid w:val="00470CF0"/>
    <w:rsid w:val="004907E3"/>
    <w:rsid w:val="004A7B20"/>
    <w:rsid w:val="004B35F0"/>
    <w:rsid w:val="004C3403"/>
    <w:rsid w:val="004D15C9"/>
    <w:rsid w:val="004F79AC"/>
    <w:rsid w:val="00506FF3"/>
    <w:rsid w:val="0052565E"/>
    <w:rsid w:val="00530324"/>
    <w:rsid w:val="00532C63"/>
    <w:rsid w:val="0053650E"/>
    <w:rsid w:val="0053772D"/>
    <w:rsid w:val="00570C0A"/>
    <w:rsid w:val="00583928"/>
    <w:rsid w:val="00585D3A"/>
    <w:rsid w:val="00592608"/>
    <w:rsid w:val="005B4516"/>
    <w:rsid w:val="005D037B"/>
    <w:rsid w:val="005D5E09"/>
    <w:rsid w:val="00601CD7"/>
    <w:rsid w:val="00603339"/>
    <w:rsid w:val="00622120"/>
    <w:rsid w:val="006230F9"/>
    <w:rsid w:val="00641D11"/>
    <w:rsid w:val="00663099"/>
    <w:rsid w:val="00673C17"/>
    <w:rsid w:val="0073517B"/>
    <w:rsid w:val="00750D75"/>
    <w:rsid w:val="00773193"/>
    <w:rsid w:val="00782F2F"/>
    <w:rsid w:val="007A0EC3"/>
    <w:rsid w:val="007D18FB"/>
    <w:rsid w:val="00805686"/>
    <w:rsid w:val="00815D07"/>
    <w:rsid w:val="00827486"/>
    <w:rsid w:val="00836C72"/>
    <w:rsid w:val="00845308"/>
    <w:rsid w:val="00847F94"/>
    <w:rsid w:val="00862919"/>
    <w:rsid w:val="00873395"/>
    <w:rsid w:val="008A3D8A"/>
    <w:rsid w:val="008D496B"/>
    <w:rsid w:val="00924168"/>
    <w:rsid w:val="00947563"/>
    <w:rsid w:val="00954714"/>
    <w:rsid w:val="009565F4"/>
    <w:rsid w:val="009808CC"/>
    <w:rsid w:val="009C5A3D"/>
    <w:rsid w:val="00A025AA"/>
    <w:rsid w:val="00A042CF"/>
    <w:rsid w:val="00A10FF7"/>
    <w:rsid w:val="00A13AB8"/>
    <w:rsid w:val="00A228B0"/>
    <w:rsid w:val="00A23047"/>
    <w:rsid w:val="00A44EB9"/>
    <w:rsid w:val="00A76FAA"/>
    <w:rsid w:val="00A848E7"/>
    <w:rsid w:val="00A96E27"/>
    <w:rsid w:val="00AA50F7"/>
    <w:rsid w:val="00AB3143"/>
    <w:rsid w:val="00AB36FB"/>
    <w:rsid w:val="00AC7635"/>
    <w:rsid w:val="00AD1073"/>
    <w:rsid w:val="00AE2603"/>
    <w:rsid w:val="00AE59CF"/>
    <w:rsid w:val="00AF7C45"/>
    <w:rsid w:val="00B20BDA"/>
    <w:rsid w:val="00B263F5"/>
    <w:rsid w:val="00B3564E"/>
    <w:rsid w:val="00B46F62"/>
    <w:rsid w:val="00B52068"/>
    <w:rsid w:val="00B5275A"/>
    <w:rsid w:val="00B62868"/>
    <w:rsid w:val="00B73174"/>
    <w:rsid w:val="00B92C56"/>
    <w:rsid w:val="00B95342"/>
    <w:rsid w:val="00BB52AA"/>
    <w:rsid w:val="00BC0C22"/>
    <w:rsid w:val="00BD02CC"/>
    <w:rsid w:val="00BD7572"/>
    <w:rsid w:val="00BE0110"/>
    <w:rsid w:val="00BE6266"/>
    <w:rsid w:val="00C012CB"/>
    <w:rsid w:val="00C11BF2"/>
    <w:rsid w:val="00C20042"/>
    <w:rsid w:val="00C55EB9"/>
    <w:rsid w:val="00C829BB"/>
    <w:rsid w:val="00CA7975"/>
    <w:rsid w:val="00CB7A61"/>
    <w:rsid w:val="00CC7EA6"/>
    <w:rsid w:val="00CD265F"/>
    <w:rsid w:val="00CD6DB3"/>
    <w:rsid w:val="00CE4DE5"/>
    <w:rsid w:val="00D17F76"/>
    <w:rsid w:val="00D40300"/>
    <w:rsid w:val="00D40CF2"/>
    <w:rsid w:val="00D75399"/>
    <w:rsid w:val="00D85A1A"/>
    <w:rsid w:val="00D918C1"/>
    <w:rsid w:val="00DB7EAE"/>
    <w:rsid w:val="00DC53FB"/>
    <w:rsid w:val="00DE4AD4"/>
    <w:rsid w:val="00E366FE"/>
    <w:rsid w:val="00E65FB7"/>
    <w:rsid w:val="00E7726D"/>
    <w:rsid w:val="00E80E20"/>
    <w:rsid w:val="00E91C30"/>
    <w:rsid w:val="00EA0333"/>
    <w:rsid w:val="00EC2599"/>
    <w:rsid w:val="00EC45D8"/>
    <w:rsid w:val="00EF4DCA"/>
    <w:rsid w:val="00EF4EA2"/>
    <w:rsid w:val="00F02002"/>
    <w:rsid w:val="00F06EF2"/>
    <w:rsid w:val="00F14494"/>
    <w:rsid w:val="00F14DC0"/>
    <w:rsid w:val="00F209A6"/>
    <w:rsid w:val="00F621D4"/>
    <w:rsid w:val="00F737C9"/>
    <w:rsid w:val="00F73A37"/>
    <w:rsid w:val="00F800B8"/>
    <w:rsid w:val="00F90199"/>
    <w:rsid w:val="00FA2AB0"/>
    <w:rsid w:val="00FB3CDB"/>
    <w:rsid w:val="00FC1919"/>
    <w:rsid w:val="00F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70203"/>
  <w15:chartTrackingRefBased/>
  <w15:docId w15:val="{C677258D-79D0-4055-9755-1B680422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1BF2"/>
    <w:pPr>
      <w:spacing w:line="284" w:lineRule="exact"/>
    </w:pPr>
    <w:rPr>
      <w:rFonts w:ascii="Verdana" w:eastAsia="Times New Roman" w:hAnsi="Verdana" w:cs="Times New Roman"/>
      <w:color w:val="auto"/>
      <w:sz w:val="16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1D11"/>
    <w:pPr>
      <w:keepNext/>
      <w:keepLines/>
      <w:autoSpaceDE w:val="0"/>
      <w:autoSpaceDN w:val="0"/>
      <w:adjustRightInd w:val="0"/>
      <w:spacing w:before="240" w:after="120" w:line="250" w:lineRule="atLeast"/>
      <w:textAlignment w:val="center"/>
      <w:outlineLvl w:val="0"/>
    </w:pPr>
    <w:rPr>
      <w:rFonts w:ascii="Arial" w:eastAsiaTheme="majorEastAsia" w:hAnsi="Arial" w:cstheme="majorBidi"/>
      <w:b/>
      <w:spacing w:val="2"/>
      <w:sz w:val="18"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41D11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1"/>
    </w:pPr>
    <w:rPr>
      <w:rFonts w:ascii="Arial" w:eastAsiaTheme="majorEastAsia" w:hAnsi="Arial" w:cstheme="majorBidi"/>
      <w:b/>
      <w:spacing w:val="2"/>
      <w:sz w:val="18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41D11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2"/>
    </w:pPr>
    <w:rPr>
      <w:rFonts w:ascii="Arial" w:eastAsiaTheme="majorEastAsia" w:hAnsi="Arial" w:cstheme="majorBidi"/>
      <w:b/>
      <w:spacing w:val="2"/>
      <w:sz w:val="18"/>
      <w:szCs w:val="24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3"/>
    </w:pPr>
    <w:rPr>
      <w:rFonts w:ascii="Arial" w:eastAsiaTheme="majorEastAsia" w:hAnsi="Arial" w:cstheme="majorBidi"/>
      <w:b/>
      <w:iCs/>
      <w:sz w:val="18"/>
      <w:szCs w:val="20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4"/>
    </w:pPr>
    <w:rPr>
      <w:rFonts w:ascii="Arial" w:eastAsiaTheme="majorEastAsia" w:hAnsi="Arial" w:cstheme="majorBidi"/>
      <w:b/>
      <w:sz w:val="18"/>
      <w:szCs w:val="20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5"/>
    </w:pPr>
    <w:rPr>
      <w:rFonts w:ascii="Arial" w:eastAsiaTheme="majorEastAsia" w:hAnsi="Arial" w:cstheme="majorBidi"/>
      <w:b/>
      <w:sz w:val="18"/>
      <w:szCs w:val="20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6"/>
    </w:pPr>
    <w:rPr>
      <w:rFonts w:ascii="Arial" w:eastAsiaTheme="majorEastAsia" w:hAnsi="Arial" w:cstheme="majorBidi"/>
      <w:b/>
      <w:iCs/>
      <w:sz w:val="18"/>
      <w:szCs w:val="20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7"/>
    </w:pPr>
    <w:rPr>
      <w:rFonts w:ascii="Arial" w:eastAsiaTheme="majorEastAsia" w:hAnsi="Arial" w:cstheme="majorBidi"/>
      <w:b/>
      <w:sz w:val="18"/>
      <w:szCs w:val="21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F621D4"/>
    <w:pPr>
      <w:keepNext/>
      <w:keepLines/>
      <w:autoSpaceDE w:val="0"/>
      <w:autoSpaceDN w:val="0"/>
      <w:adjustRightInd w:val="0"/>
      <w:spacing w:before="40" w:line="250" w:lineRule="atLeast"/>
      <w:textAlignment w:val="center"/>
      <w:outlineLvl w:val="8"/>
    </w:pPr>
    <w:rPr>
      <w:rFonts w:ascii="Arial" w:eastAsiaTheme="majorEastAsia" w:hAnsi="Arial" w:cstheme="majorBidi"/>
      <w:b/>
      <w:iCs/>
      <w:sz w:val="18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947563"/>
    <w:pPr>
      <w:tabs>
        <w:tab w:val="center" w:pos="4536"/>
        <w:tab w:val="right" w:pos="9072"/>
      </w:tabs>
      <w:autoSpaceDE w:val="0"/>
      <w:autoSpaceDN w:val="0"/>
      <w:adjustRightInd w:val="0"/>
      <w:spacing w:line="250" w:lineRule="atLeast"/>
      <w:textAlignment w:val="center"/>
    </w:pPr>
    <w:rPr>
      <w:rFonts w:ascii="Arial" w:eastAsiaTheme="minorHAnsi" w:hAnsi="Arial" w:cs="Arial"/>
      <w:color w:val="000000"/>
      <w:sz w:val="18"/>
      <w:szCs w:val="20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947563"/>
  </w:style>
  <w:style w:type="paragraph" w:styleId="Fuzeile">
    <w:name w:val="footer"/>
    <w:basedOn w:val="Standard"/>
    <w:link w:val="FuzeileZchn"/>
    <w:uiPriority w:val="99"/>
    <w:unhideWhenUsed/>
    <w:rsid w:val="00DC53FB"/>
    <w:pPr>
      <w:tabs>
        <w:tab w:val="center" w:pos="4536"/>
        <w:tab w:val="right" w:pos="9072"/>
      </w:tabs>
      <w:autoSpaceDE w:val="0"/>
      <w:autoSpaceDN w:val="0"/>
      <w:adjustRightInd w:val="0"/>
      <w:spacing w:line="160" w:lineRule="atLeast"/>
      <w:textAlignment w:val="center"/>
    </w:pPr>
    <w:rPr>
      <w:rFonts w:ascii="Arial" w:eastAsiaTheme="minorHAnsi" w:hAnsi="Arial" w:cs="Arial"/>
      <w:color w:val="000000"/>
      <w:sz w:val="12"/>
      <w:szCs w:val="20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C53FB"/>
    <w:rPr>
      <w:sz w:val="12"/>
    </w:rPr>
  </w:style>
  <w:style w:type="paragraph" w:customStyle="1" w:styleId="EinfAbs">
    <w:name w:val="[Einf. Abs.]"/>
    <w:basedOn w:val="Standard"/>
    <w:uiPriority w:val="99"/>
    <w:rsid w:val="00924168"/>
    <w:pPr>
      <w:tabs>
        <w:tab w:val="left" w:pos="170"/>
        <w:tab w:val="left" w:pos="312"/>
        <w:tab w:val="left" w:pos="493"/>
      </w:tabs>
      <w:autoSpaceDE w:val="0"/>
      <w:autoSpaceDN w:val="0"/>
      <w:adjustRightInd w:val="0"/>
      <w:spacing w:line="200" w:lineRule="atLeast"/>
      <w:textAlignment w:val="center"/>
    </w:pPr>
    <w:rPr>
      <w:rFonts w:ascii="Arial" w:eastAsiaTheme="minorHAnsi" w:hAnsi="Arial" w:cs="Arial"/>
      <w:color w:val="000000"/>
      <w:spacing w:val="3"/>
      <w:sz w:val="14"/>
      <w:szCs w:val="14"/>
      <w:lang w:eastAsia="en-US"/>
    </w:rPr>
  </w:style>
  <w:style w:type="character" w:styleId="Hyperlink">
    <w:name w:val="Hyperlink"/>
    <w:basedOn w:val="Absatz-Standardschriftart"/>
    <w:uiPriority w:val="99"/>
    <w:unhideWhenUsed/>
    <w:rsid w:val="00805686"/>
    <w:rPr>
      <w:color w:val="auto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paragraph" w:customStyle="1" w:styleId="Vorlagen-Kennung">
    <w:name w:val="Vorlagen-Kennung"/>
    <w:basedOn w:val="Standard"/>
    <w:qFormat/>
    <w:rsid w:val="00176C63"/>
    <w:pPr>
      <w:autoSpaceDE w:val="0"/>
      <w:autoSpaceDN w:val="0"/>
      <w:adjustRightInd w:val="0"/>
      <w:spacing w:line="240" w:lineRule="auto"/>
      <w:textAlignment w:val="center"/>
    </w:pPr>
    <w:rPr>
      <w:rFonts w:ascii="Arial" w:eastAsiaTheme="minorHAnsi" w:hAnsi="Arial" w:cs="Arial"/>
      <w:color w:val="000000"/>
      <w:spacing w:val="6"/>
      <w:sz w:val="11"/>
      <w:szCs w:val="11"/>
      <w:lang w:eastAsia="en-US"/>
    </w:rPr>
  </w:style>
  <w:style w:type="paragraph" w:customStyle="1" w:styleId="TextfeldAbsenderadresse">
    <w:name w:val="Textfeld_Absenderadresse"/>
    <w:basedOn w:val="Standard"/>
    <w:qFormat/>
    <w:rsid w:val="003E665A"/>
    <w:pPr>
      <w:autoSpaceDE w:val="0"/>
      <w:autoSpaceDN w:val="0"/>
      <w:adjustRightInd w:val="0"/>
      <w:spacing w:line="240" w:lineRule="auto"/>
      <w:textAlignment w:val="center"/>
    </w:pPr>
    <w:rPr>
      <w:rFonts w:ascii="Arial" w:eastAsiaTheme="minorHAnsi" w:hAnsi="Arial" w:cs="Arial"/>
      <w:color w:val="000000"/>
      <w:spacing w:val="2"/>
      <w:sz w:val="12"/>
      <w:szCs w:val="12"/>
      <w:lang w:eastAsia="en-US"/>
    </w:rPr>
  </w:style>
  <w:style w:type="paragraph" w:customStyle="1" w:styleId="TextfeldInfoblock">
    <w:name w:val="Textfeld_Infoblock"/>
    <w:basedOn w:val="Standard"/>
    <w:qFormat/>
    <w:rsid w:val="003F4518"/>
    <w:pPr>
      <w:autoSpaceDE w:val="0"/>
      <w:autoSpaceDN w:val="0"/>
      <w:adjustRightInd w:val="0"/>
      <w:spacing w:line="220" w:lineRule="atLeast"/>
      <w:textAlignment w:val="center"/>
    </w:pPr>
    <w:rPr>
      <w:rFonts w:ascii="Arial" w:eastAsiaTheme="minorHAnsi" w:hAnsi="Arial" w:cs="Arial"/>
      <w:noProof/>
      <w:color w:val="000000"/>
      <w:spacing w:val="2"/>
      <w:szCs w:val="16"/>
      <w:lang w:eastAsia="en-US"/>
    </w:rPr>
  </w:style>
  <w:style w:type="paragraph" w:customStyle="1" w:styleId="Betreffzeile">
    <w:name w:val="Betreffzeile"/>
    <w:basedOn w:val="Standard"/>
    <w:qFormat/>
    <w:rsid w:val="008D496B"/>
    <w:pPr>
      <w:autoSpaceDE w:val="0"/>
      <w:autoSpaceDN w:val="0"/>
      <w:adjustRightInd w:val="0"/>
      <w:spacing w:line="250" w:lineRule="atLeast"/>
      <w:textAlignment w:val="center"/>
    </w:pPr>
    <w:rPr>
      <w:rFonts w:ascii="Arial" w:eastAsiaTheme="minorHAnsi" w:hAnsi="Arial" w:cs="Arial"/>
      <w:b/>
      <w:bCs/>
      <w:color w:val="000000"/>
      <w:spacing w:val="2"/>
      <w:sz w:val="18"/>
      <w:szCs w:val="20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FB3CDB"/>
    <w:pPr>
      <w:autoSpaceDE w:val="0"/>
      <w:autoSpaceDN w:val="0"/>
      <w:adjustRightInd w:val="0"/>
      <w:spacing w:line="250" w:lineRule="atLeast"/>
      <w:ind w:left="851"/>
      <w:textAlignment w:val="center"/>
    </w:pPr>
    <w:rPr>
      <w:rFonts w:ascii="Arial" w:eastAsiaTheme="minorHAnsi" w:hAnsi="Arial" w:cs="Arial"/>
      <w:i/>
      <w:iCs/>
      <w:color w:val="000000"/>
      <w:sz w:val="18"/>
      <w:szCs w:val="20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FB3CDB"/>
    <w:rPr>
      <w:rFonts w:ascii="Arial" w:hAnsi="Arial" w:cs="Arial"/>
      <w:i/>
      <w:iCs/>
      <w:color w:val="000000"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41D11"/>
    <w:rPr>
      <w:rFonts w:eastAsiaTheme="majorEastAsia" w:cstheme="majorBidi"/>
      <w:b/>
      <w:color w:val="auto"/>
      <w:spacing w:val="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41D11"/>
    <w:rPr>
      <w:rFonts w:eastAsiaTheme="majorEastAsia" w:cstheme="majorBidi"/>
      <w:b/>
      <w:color w:val="auto"/>
      <w:spacing w:val="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1D11"/>
    <w:rPr>
      <w:rFonts w:eastAsiaTheme="majorEastAsia" w:cstheme="majorBidi"/>
      <w:b/>
      <w:color w:val="auto"/>
      <w:spacing w:val="2"/>
      <w:szCs w:val="24"/>
    </w:rPr>
  </w:style>
  <w:style w:type="paragraph" w:styleId="Titel">
    <w:name w:val="Title"/>
    <w:basedOn w:val="Standard"/>
    <w:next w:val="Standard"/>
    <w:link w:val="TitelZchn"/>
    <w:qFormat/>
    <w:rsid w:val="00AB3143"/>
    <w:pPr>
      <w:autoSpaceDE w:val="0"/>
      <w:autoSpaceDN w:val="0"/>
      <w:adjustRightInd w:val="0"/>
      <w:spacing w:line="240" w:lineRule="auto"/>
      <w:contextualSpacing/>
      <w:textAlignment w:val="center"/>
    </w:pPr>
    <w:rPr>
      <w:rFonts w:ascii="Arial" w:eastAsiaTheme="majorEastAsia" w:hAnsi="Arial" w:cstheme="majorBidi"/>
      <w:b/>
      <w:spacing w:val="2"/>
      <w:kern w:val="28"/>
      <w:sz w:val="2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rsid w:val="00AB3143"/>
    <w:rPr>
      <w:rFonts w:eastAsiaTheme="majorEastAsia" w:cstheme="majorBidi"/>
      <w:b/>
      <w:color w:val="auto"/>
      <w:spacing w:val="2"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41D11"/>
    <w:pPr>
      <w:numPr>
        <w:ilvl w:val="1"/>
      </w:numPr>
      <w:autoSpaceDE w:val="0"/>
      <w:autoSpaceDN w:val="0"/>
      <w:adjustRightInd w:val="0"/>
      <w:spacing w:after="160" w:line="250" w:lineRule="atLeast"/>
      <w:textAlignment w:val="center"/>
    </w:pPr>
    <w:rPr>
      <w:rFonts w:ascii="Arial" w:eastAsiaTheme="minorEastAsia" w:hAnsi="Arial" w:cstheme="minorBidi"/>
      <w:sz w:val="24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1D11"/>
    <w:rPr>
      <w:rFonts w:eastAsiaTheme="minorEastAsia" w:cstheme="minorBidi"/>
      <w:color w:val="auto"/>
      <w:sz w:val="24"/>
      <w:szCs w:val="22"/>
    </w:rPr>
  </w:style>
  <w:style w:type="character" w:styleId="IntensiveHervorhebung">
    <w:name w:val="Intense Emphasis"/>
    <w:basedOn w:val="Absatz-Standardschriftart"/>
    <w:uiPriority w:val="21"/>
    <w:qFormat/>
    <w:rsid w:val="00A76FAA"/>
    <w:rPr>
      <w:b/>
      <w:i/>
      <w:iCs/>
      <w:color w:val="auto"/>
    </w:rPr>
  </w:style>
  <w:style w:type="paragraph" w:styleId="Listenabsatz">
    <w:name w:val="List Paragraph"/>
    <w:basedOn w:val="Standard"/>
    <w:uiPriority w:val="34"/>
    <w:qFormat/>
    <w:rsid w:val="00F621D4"/>
    <w:pPr>
      <w:autoSpaceDE w:val="0"/>
      <w:autoSpaceDN w:val="0"/>
      <w:adjustRightInd w:val="0"/>
      <w:spacing w:line="250" w:lineRule="atLeast"/>
      <w:ind w:left="720"/>
      <w:contextualSpacing/>
      <w:textAlignment w:val="center"/>
    </w:pPr>
    <w:rPr>
      <w:rFonts w:ascii="Arial" w:eastAsiaTheme="minorHAnsi" w:hAnsi="Arial" w:cs="Arial"/>
      <w:color w:val="000000"/>
      <w:sz w:val="18"/>
      <w:szCs w:val="20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621D4"/>
    <w:pPr>
      <w:autoSpaceDE/>
      <w:autoSpaceDN/>
      <w:adjustRightInd/>
      <w:spacing w:line="259" w:lineRule="auto"/>
      <w:textAlignment w:val="auto"/>
      <w:outlineLvl w:val="9"/>
    </w:pPr>
    <w:rPr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F621D4"/>
    <w:rPr>
      <w:rFonts w:eastAsiaTheme="majorEastAsia" w:cstheme="majorBidi"/>
      <w:b/>
      <w:color w:val="auto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F621D4"/>
    <w:rPr>
      <w:rFonts w:eastAsiaTheme="majorEastAsia" w:cstheme="majorBidi"/>
      <w:b/>
      <w:iCs/>
      <w:color w:val="auto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F621D4"/>
    <w:pPr>
      <w:autoSpaceDE w:val="0"/>
      <w:autoSpaceDN w:val="0"/>
      <w:adjustRightInd w:val="0"/>
      <w:spacing w:after="100" w:line="250" w:lineRule="atLeast"/>
      <w:textAlignment w:val="center"/>
    </w:pPr>
    <w:rPr>
      <w:rFonts w:ascii="Arial" w:eastAsiaTheme="minorHAnsi" w:hAnsi="Arial" w:cs="Arial"/>
      <w:color w:val="000000"/>
      <w:sz w:val="18"/>
      <w:szCs w:val="20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F621D4"/>
    <w:pPr>
      <w:autoSpaceDE w:val="0"/>
      <w:autoSpaceDN w:val="0"/>
      <w:adjustRightInd w:val="0"/>
      <w:spacing w:after="100" w:line="250" w:lineRule="atLeast"/>
      <w:ind w:left="200"/>
      <w:textAlignment w:val="center"/>
    </w:pPr>
    <w:rPr>
      <w:rFonts w:ascii="Arial" w:eastAsiaTheme="minorHAnsi" w:hAnsi="Arial" w:cs="Arial"/>
      <w:color w:val="000000"/>
      <w:sz w:val="18"/>
      <w:szCs w:val="20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F621D4"/>
    <w:pPr>
      <w:autoSpaceDE w:val="0"/>
      <w:autoSpaceDN w:val="0"/>
      <w:adjustRightInd w:val="0"/>
      <w:spacing w:after="100" w:line="250" w:lineRule="atLeast"/>
      <w:ind w:left="400"/>
      <w:textAlignment w:val="center"/>
    </w:pPr>
    <w:rPr>
      <w:rFonts w:ascii="Arial" w:eastAsiaTheme="minorHAnsi" w:hAnsi="Arial" w:cs="Arial"/>
      <w:color w:val="000000"/>
      <w:sz w:val="18"/>
      <w:szCs w:val="20"/>
      <w:lang w:eastAsia="en-US"/>
    </w:rPr>
  </w:style>
  <w:style w:type="table" w:styleId="Tabellenraster">
    <w:name w:val="Table Grid"/>
    <w:basedOn w:val="NormaleTabelle"/>
    <w:uiPriority w:val="99"/>
    <w:rsid w:val="0013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KeineListe1">
    <w:name w:val="Keine Liste1"/>
    <w:next w:val="KeineListe"/>
    <w:uiPriority w:val="99"/>
    <w:semiHidden/>
    <w:unhideWhenUsed/>
    <w:rsid w:val="00805686"/>
  </w:style>
  <w:style w:type="paragraph" w:customStyle="1" w:styleId="VOWOBereichNummer1">
    <w:name w:val="VOWO: Bereich (Nummer 1.)"/>
    <w:basedOn w:val="berschrift1"/>
    <w:next w:val="Standard"/>
    <w:rsid w:val="00805686"/>
    <w:pPr>
      <w:numPr>
        <w:numId w:val="7"/>
      </w:numPr>
      <w:autoSpaceDE/>
      <w:autoSpaceDN/>
      <w:adjustRightInd/>
      <w:spacing w:before="0" w:after="0" w:line="280" w:lineRule="atLeast"/>
      <w:textAlignment w:val="auto"/>
    </w:pPr>
    <w:rPr>
      <w:rFonts w:eastAsia="Times New Roman" w:cs="Cambria"/>
      <w:bCs/>
      <w:noProof/>
      <w:spacing w:val="0"/>
      <w:szCs w:val="28"/>
      <w:lang w:eastAsia="de-DE"/>
    </w:rPr>
  </w:style>
  <w:style w:type="paragraph" w:customStyle="1" w:styleId="VOWOBereichNummer11">
    <w:name w:val="VOWO: Bereich (Nummer 1.1)"/>
    <w:basedOn w:val="VOWOBereichNummer1"/>
    <w:next w:val="Standard"/>
    <w:qFormat/>
    <w:rsid w:val="00805686"/>
    <w:pPr>
      <w:keepNext w:val="0"/>
      <w:numPr>
        <w:ilvl w:val="1"/>
      </w:numPr>
      <w:outlineLvl w:val="1"/>
    </w:pPr>
    <w:rPr>
      <w:b w:val="0"/>
    </w:rPr>
  </w:style>
  <w:style w:type="paragraph" w:customStyle="1" w:styleId="VOWOBereichohneNummer">
    <w:name w:val="VOWO: Bereich (ohne Nummer)"/>
    <w:basedOn w:val="berschrift1"/>
    <w:next w:val="Standard"/>
    <w:qFormat/>
    <w:rsid w:val="00805686"/>
    <w:pPr>
      <w:pBdr>
        <w:top w:val="single" w:sz="4" w:space="0" w:color="auto"/>
      </w:pBdr>
      <w:autoSpaceDE/>
      <w:autoSpaceDN/>
      <w:adjustRightInd/>
      <w:spacing w:before="0" w:after="0" w:line="274" w:lineRule="exact"/>
      <w:ind w:left="397" w:hanging="397"/>
      <w:textAlignment w:val="auto"/>
    </w:pPr>
    <w:rPr>
      <w:rFonts w:ascii="Verdana" w:eastAsia="Times New Roman" w:hAnsi="Verdana" w:cs="Cambria"/>
      <w:bCs/>
      <w:noProof/>
      <w:spacing w:val="0"/>
      <w:sz w:val="16"/>
      <w:szCs w:val="28"/>
      <w:lang w:eastAsia="de-DE"/>
    </w:rPr>
  </w:style>
  <w:style w:type="paragraph" w:customStyle="1" w:styleId="VOWOThema">
    <w:name w:val="VOWO: Thema"/>
    <w:basedOn w:val="Standard"/>
    <w:next w:val="Standard"/>
    <w:qFormat/>
    <w:rsid w:val="00805686"/>
    <w:pPr>
      <w:spacing w:line="280" w:lineRule="atLeast"/>
    </w:pPr>
    <w:rPr>
      <w:rFonts w:ascii="Arial" w:hAnsi="Arial" w:cs="Verdana"/>
      <w:b/>
      <w:sz w:val="22"/>
      <w:szCs w:val="18"/>
    </w:rPr>
  </w:style>
  <w:style w:type="character" w:customStyle="1" w:styleId="VOWOFuzeilenTextversteckt">
    <w:name w:val="VOWO: Fußzeilen Text (versteckt)"/>
    <w:uiPriority w:val="1"/>
    <w:qFormat/>
    <w:rsid w:val="00805686"/>
    <w:rPr>
      <w:rFonts w:ascii="Arial" w:hAnsi="Arial"/>
      <w:color w:val="FFFFFF"/>
      <w:sz w:val="12"/>
    </w:rPr>
  </w:style>
  <w:style w:type="paragraph" w:customStyle="1" w:styleId="VOWOBereichohneEintraginInhaltsverzeichnis">
    <w:name w:val="VOWO: Bereich (ohne Eintrag in Inhaltsverzeichnis)"/>
    <w:basedOn w:val="VOWOBereichohneNummer"/>
    <w:next w:val="Standard"/>
    <w:qFormat/>
    <w:rsid w:val="00805686"/>
    <w:pPr>
      <w:outlineLvl w:val="9"/>
    </w:pPr>
  </w:style>
  <w:style w:type="paragraph" w:customStyle="1" w:styleId="VOWOBereichNummer111">
    <w:name w:val="VOWO: Bereich (Nummer 1.1.1)"/>
    <w:basedOn w:val="VOWOBereichNummer11"/>
    <w:next w:val="Standard"/>
    <w:qFormat/>
    <w:rsid w:val="00805686"/>
    <w:pPr>
      <w:numPr>
        <w:ilvl w:val="2"/>
      </w:numPr>
      <w:outlineLvl w:val="2"/>
    </w:pPr>
  </w:style>
  <w:style w:type="table" w:customStyle="1" w:styleId="VOWOStandardTabelle">
    <w:name w:val="VOWO: Standard Tabelle"/>
    <w:basedOn w:val="NormaleTabelle"/>
    <w:uiPriority w:val="99"/>
    <w:rsid w:val="00805686"/>
    <w:rPr>
      <w:rFonts w:ascii="Verdana" w:eastAsia="Calibri" w:hAnsi="Verdana" w:cs="Times New Roman"/>
      <w:color w:val="auto"/>
      <w:sz w:val="16"/>
      <w:lang w:eastAsia="de-DE"/>
    </w:rPr>
    <w:tblPr>
      <w:tblBorders>
        <w:top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99"/>
    <w:rsid w:val="00805686"/>
    <w:rPr>
      <w:rFonts w:ascii="Calibri" w:eastAsia="Times New Roman" w:hAnsi="Calibri" w:cs="Times New Roman"/>
      <w:color w:val="auto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805686"/>
    <w:rPr>
      <w:rFonts w:ascii="Calibri" w:eastAsia="Calibri" w:hAnsi="Calibri" w:cs="Times New Roman"/>
      <w:lang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Kommentarzeichen">
    <w:name w:val="annotation reference"/>
    <w:uiPriority w:val="99"/>
    <w:semiHidden/>
    <w:unhideWhenUsed/>
    <w:rsid w:val="0080568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05686"/>
    <w:pPr>
      <w:spacing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5686"/>
    <w:rPr>
      <w:rFonts w:eastAsia="Times New Roman" w:cs="Times New Roman"/>
      <w:color w:val="auto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568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5686"/>
    <w:rPr>
      <w:rFonts w:eastAsia="Times New Roman" w:cs="Times New Roman"/>
      <w:b/>
      <w:bCs/>
      <w:color w:val="auto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686"/>
    <w:pPr>
      <w:spacing w:line="240" w:lineRule="auto"/>
    </w:pPr>
    <w:rPr>
      <w:rFonts w:ascii="Tahoma" w:hAnsi="Tahoma" w:cs="Tahoma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686"/>
    <w:rPr>
      <w:rFonts w:ascii="Tahoma" w:eastAsia="Times New Roman" w:hAnsi="Tahoma" w:cs="Tahoma"/>
      <w:color w:val="auto"/>
      <w:sz w:val="18"/>
      <w:szCs w:val="16"/>
      <w:lang w:eastAsia="de-DE"/>
    </w:rPr>
  </w:style>
  <w:style w:type="paragraph" w:customStyle="1" w:styleId="VOWOBereichEbene1ohneNummer">
    <w:name w:val="VOWO: Bereich (Ebene 1 ohne Nummer)"/>
    <w:basedOn w:val="VOWOBereichNummer1"/>
    <w:next w:val="Standard"/>
    <w:rsid w:val="00805686"/>
    <w:pPr>
      <w:numPr>
        <w:numId w:val="0"/>
      </w:numPr>
    </w:pPr>
    <w:rPr>
      <w:spacing w:val="2"/>
    </w:rPr>
  </w:style>
  <w:style w:type="paragraph" w:customStyle="1" w:styleId="VOWOThemaLinie">
    <w:name w:val="VOWO: Thema (Linie)"/>
    <w:basedOn w:val="VOWOThema"/>
    <w:next w:val="Standard"/>
    <w:rsid w:val="00805686"/>
    <w:pPr>
      <w:pBdr>
        <w:top w:val="single" w:sz="4" w:space="0" w:color="000000"/>
      </w:pBdr>
      <w:spacing w:line="274" w:lineRule="exact"/>
    </w:pPr>
  </w:style>
  <w:style w:type="character" w:styleId="Platzhaltertext">
    <w:name w:val="Placeholder Text"/>
    <w:uiPriority w:val="99"/>
    <w:semiHidden/>
    <w:rsid w:val="00805686"/>
    <w:rPr>
      <w:color w:val="808080"/>
    </w:rPr>
  </w:style>
  <w:style w:type="character" w:customStyle="1" w:styleId="VOWOFuzeilenText">
    <w:name w:val="VOWO: Fußzeilen Text"/>
    <w:uiPriority w:val="1"/>
    <w:qFormat/>
    <w:rsid w:val="00805686"/>
    <w:rPr>
      <w:rFonts w:ascii="Arial" w:hAnsi="Arial"/>
      <w:sz w:val="12"/>
    </w:rPr>
  </w:style>
  <w:style w:type="paragraph" w:customStyle="1" w:styleId="VOWO2BereichNummer1Linie">
    <w:name w:val="VOWO2: Bereich (Nummer 1. / Linie)"/>
    <w:basedOn w:val="VOWOBereichNummer1"/>
    <w:next w:val="Standard"/>
    <w:rsid w:val="00805686"/>
  </w:style>
  <w:style w:type="paragraph" w:customStyle="1" w:styleId="VOWOStandardText">
    <w:name w:val="VOWO: Standard Text"/>
    <w:basedOn w:val="Standard"/>
    <w:qFormat/>
    <w:rsid w:val="00805686"/>
    <w:pPr>
      <w:tabs>
        <w:tab w:val="left" w:pos="0"/>
        <w:tab w:val="left" w:pos="4820"/>
        <w:tab w:val="left" w:pos="4962"/>
      </w:tabs>
      <w:spacing w:after="120" w:line="280" w:lineRule="atLeast"/>
    </w:pPr>
    <w:rPr>
      <w:rFonts w:ascii="Arial" w:hAnsi="Arial" w:cs="Verdana"/>
      <w:sz w:val="18"/>
      <w:szCs w:val="18"/>
    </w:rPr>
  </w:style>
  <w:style w:type="paragraph" w:customStyle="1" w:styleId="VOWOBereichNummer1Linie">
    <w:name w:val="VOWO: Bereich (Nummer 1. / Linie)"/>
    <w:basedOn w:val="VOWOBereichNummer1"/>
    <w:next w:val="Standard"/>
    <w:rsid w:val="00A96E27"/>
    <w:pPr>
      <w:numPr>
        <w:numId w:val="21"/>
      </w:numPr>
      <w:pBdr>
        <w:top w:val="single" w:sz="4" w:space="0" w:color="auto"/>
      </w:pBdr>
      <w:spacing w:line="274" w:lineRule="exact"/>
      <w:ind w:left="357" w:hanging="357"/>
    </w:pPr>
    <w:rPr>
      <w:rFonts w:ascii="Verdana" w:hAnsi="Verdana"/>
      <w:noProof w:val="0"/>
      <w:sz w:val="16"/>
    </w:rPr>
  </w:style>
  <w:style w:type="character" w:customStyle="1" w:styleId="verdana8ptregular">
    <w:name w:val="verdana 8pt regular"/>
    <w:uiPriority w:val="1"/>
    <w:rsid w:val="00A96E27"/>
    <w:rPr>
      <w:rFonts w:ascii="Verdana" w:hAnsi="Verdan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nungseingang@volkswohnung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wo-ka.volkswohnung.com\Konzern\90_Vorlagen\80_Alle_Vorlagen\Vertragsvorlage%20%5b1026%5d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olkswohnun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Vertragsvorlage [1026].dotx</Template>
  <TotalTime>0</TotalTime>
  <Pages>1</Pages>
  <Words>123</Words>
  <Characters>780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Vertragsvorlage</vt:lpstr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Vertragsvorlage</dc:title>
  <dc:subject/>
  <dc:creator>Wick, Joshua</dc:creator>
  <cp:keywords/>
  <dc:description/>
  <cp:lastModifiedBy>Eisenkrein, Tatjana</cp:lastModifiedBy>
  <cp:revision>9</cp:revision>
  <cp:lastPrinted>2021-06-30T13:43:00Z</cp:lastPrinted>
  <dcterms:created xsi:type="dcterms:W3CDTF">2024-06-28T09:04:00Z</dcterms:created>
  <dcterms:modified xsi:type="dcterms:W3CDTF">2025-05-23T08:41:00Z</dcterms:modified>
</cp:coreProperties>
</file>