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70C5" w14:textId="77777777" w:rsidR="00930E7E" w:rsidRPr="00885B11" w:rsidRDefault="00930E7E" w:rsidP="000723E9">
      <w:pPr>
        <w:jc w:val="both"/>
        <w:rPr>
          <w:rFonts w:cs="Arial"/>
        </w:rPr>
      </w:pPr>
    </w:p>
    <w:p w14:paraId="6BDB39E3" w14:textId="7778BE1F" w:rsidR="00930E7E" w:rsidRPr="00885B11" w:rsidRDefault="00930E7E" w:rsidP="000723E9">
      <w:pPr>
        <w:jc w:val="both"/>
        <w:rPr>
          <w:rFonts w:cs="Arial"/>
          <w:b/>
          <w:color w:val="365F91" w:themeColor="accent1" w:themeShade="BF"/>
        </w:rPr>
      </w:pPr>
      <w:r w:rsidRPr="00885B11">
        <w:rPr>
          <w:rFonts w:cs="Arial"/>
          <w:b/>
          <w:color w:val="365F91" w:themeColor="accent1" w:themeShade="BF"/>
        </w:rPr>
        <w:t xml:space="preserve">Vergabeverfahren </w:t>
      </w:r>
      <w:r w:rsidR="0065305D" w:rsidRPr="00885B11">
        <w:rPr>
          <w:rFonts w:cs="Arial"/>
          <w:b/>
          <w:color w:val="365F91" w:themeColor="accent1" w:themeShade="BF"/>
        </w:rPr>
        <w:t>"</w:t>
      </w:r>
      <w:r w:rsidR="008552E9" w:rsidRPr="00885B11">
        <w:rPr>
          <w:rFonts w:cs="Arial"/>
          <w:b/>
          <w:color w:val="365F91" w:themeColor="accent1" w:themeShade="BF"/>
        </w:rPr>
        <w:t>Arbeits- und Gesundheitsschutz 202</w:t>
      </w:r>
      <w:r w:rsidR="0032649B" w:rsidRPr="00885B11">
        <w:rPr>
          <w:rFonts w:cs="Arial"/>
          <w:b/>
          <w:color w:val="365F91" w:themeColor="accent1" w:themeShade="BF"/>
        </w:rPr>
        <w:t>7 ff.</w:t>
      </w:r>
      <w:r w:rsidR="0065305D" w:rsidRPr="00885B11">
        <w:rPr>
          <w:rFonts w:cs="Arial"/>
          <w:b/>
          <w:color w:val="365F91" w:themeColor="accent1" w:themeShade="BF"/>
        </w:rPr>
        <w:t>"</w:t>
      </w:r>
    </w:p>
    <w:p w14:paraId="5448B146" w14:textId="77777777" w:rsidR="00930E7E" w:rsidRPr="00885B11" w:rsidRDefault="00930E7E" w:rsidP="000723E9">
      <w:pPr>
        <w:jc w:val="both"/>
        <w:rPr>
          <w:rFonts w:cs="Arial"/>
        </w:rPr>
      </w:pPr>
    </w:p>
    <w:p w14:paraId="03C5B55B" w14:textId="77777777" w:rsidR="00D059A2" w:rsidRPr="00885B11" w:rsidRDefault="00D059A2" w:rsidP="000723E9">
      <w:pPr>
        <w:jc w:val="both"/>
        <w:rPr>
          <w:rFonts w:cs="Arial"/>
          <w:b/>
          <w:sz w:val="28"/>
          <w:szCs w:val="28"/>
        </w:rPr>
      </w:pPr>
      <w:r w:rsidRPr="00885B11">
        <w:rPr>
          <w:rFonts w:cs="Arial"/>
          <w:b/>
          <w:sz w:val="28"/>
          <w:szCs w:val="28"/>
        </w:rPr>
        <w:t xml:space="preserve">Preisblatt </w:t>
      </w:r>
    </w:p>
    <w:p w14:paraId="52CB1F40" w14:textId="77777777" w:rsidR="00D059A2" w:rsidRPr="00885B11" w:rsidRDefault="00D059A2" w:rsidP="000723E9">
      <w:pPr>
        <w:jc w:val="both"/>
        <w:rPr>
          <w:rFonts w:cs="Arial"/>
          <w:b/>
        </w:rPr>
      </w:pPr>
    </w:p>
    <w:p w14:paraId="557AC71F" w14:textId="77777777" w:rsidR="00D059A2" w:rsidRPr="00885B11" w:rsidRDefault="00D059A2" w:rsidP="000723E9">
      <w:pPr>
        <w:jc w:val="both"/>
        <w:rPr>
          <w:rFonts w:cs="Arial"/>
        </w:rPr>
      </w:pPr>
    </w:p>
    <w:p w14:paraId="6235C72D" w14:textId="77777777" w:rsidR="00930E7E" w:rsidRPr="00885B11" w:rsidRDefault="00D059A2" w:rsidP="000723E9">
      <w:pPr>
        <w:jc w:val="both"/>
        <w:rPr>
          <w:rFonts w:cs="Arial"/>
        </w:rPr>
      </w:pPr>
      <w:r w:rsidRPr="00885B11">
        <w:rPr>
          <w:rFonts w:cs="Arial"/>
        </w:rPr>
        <w:t>Bieter___________________</w:t>
      </w:r>
    </w:p>
    <w:p w14:paraId="4426FE29" w14:textId="77777777" w:rsidR="00D059A2" w:rsidRPr="00885B11" w:rsidRDefault="00D059A2" w:rsidP="000723E9">
      <w:pPr>
        <w:jc w:val="both"/>
        <w:rPr>
          <w:rFonts w:cs="Arial"/>
        </w:rPr>
      </w:pPr>
    </w:p>
    <w:p w14:paraId="26F14B8E" w14:textId="77777777" w:rsidR="00930E7E" w:rsidRPr="00885B11" w:rsidRDefault="00930E7E" w:rsidP="000723E9">
      <w:pPr>
        <w:jc w:val="both"/>
        <w:rPr>
          <w:rFonts w:cs="Arial"/>
        </w:rPr>
      </w:pPr>
    </w:p>
    <w:p w14:paraId="11EC4634" w14:textId="77777777" w:rsidR="00812717" w:rsidRPr="00885B11" w:rsidRDefault="000723E9" w:rsidP="000723E9">
      <w:pPr>
        <w:jc w:val="both"/>
        <w:rPr>
          <w:rFonts w:cs="Arial"/>
        </w:rPr>
      </w:pPr>
      <w:r w:rsidRPr="00885B11">
        <w:rPr>
          <w:rFonts w:cs="Arial"/>
        </w:rPr>
        <w:t>Sehr geehrte Damen und Herren,</w:t>
      </w:r>
    </w:p>
    <w:p w14:paraId="304DF489" w14:textId="77777777" w:rsidR="000723E9" w:rsidRPr="00885B11" w:rsidRDefault="000723E9" w:rsidP="000723E9">
      <w:pPr>
        <w:jc w:val="both"/>
        <w:rPr>
          <w:rFonts w:cs="Arial"/>
        </w:rPr>
      </w:pPr>
    </w:p>
    <w:p w14:paraId="7D150C37" w14:textId="4C813884" w:rsidR="000723E9" w:rsidRPr="00885B11" w:rsidRDefault="00E71320">
      <w:pPr>
        <w:jc w:val="both"/>
        <w:rPr>
          <w:rFonts w:cs="Arial"/>
        </w:rPr>
      </w:pPr>
      <w:r w:rsidRPr="00885B11">
        <w:rPr>
          <w:rFonts w:cs="Arial"/>
        </w:rPr>
        <w:t xml:space="preserve">in dem Vergabeverfahren </w:t>
      </w:r>
      <w:r w:rsidR="009B49EE" w:rsidRPr="00885B11">
        <w:rPr>
          <w:rFonts w:cs="Arial"/>
        </w:rPr>
        <w:t>„Arbeits-</w:t>
      </w:r>
      <w:r w:rsidRPr="00885B11">
        <w:rPr>
          <w:rFonts w:cs="Arial"/>
        </w:rPr>
        <w:t xml:space="preserve"> und </w:t>
      </w:r>
      <w:r w:rsidR="009B49EE" w:rsidRPr="00885B11">
        <w:rPr>
          <w:rFonts w:cs="Arial"/>
        </w:rPr>
        <w:t>Gesundheitsschutz 202</w:t>
      </w:r>
      <w:r w:rsidR="0032649B" w:rsidRPr="00885B11">
        <w:rPr>
          <w:rFonts w:cs="Arial"/>
        </w:rPr>
        <w:t>7 ff.</w:t>
      </w:r>
      <w:r w:rsidR="009B49EE" w:rsidRPr="00885B11">
        <w:rPr>
          <w:rFonts w:cs="Arial"/>
        </w:rPr>
        <w:t>“</w:t>
      </w:r>
      <w:r w:rsidRPr="00885B11">
        <w:rPr>
          <w:rFonts w:cs="Arial"/>
        </w:rPr>
        <w:t xml:space="preserve"> bieten wir die Leistungen gemäß der Leistungsbeschreibung zu folgenden Konditionen an</w:t>
      </w:r>
      <w:r w:rsidR="009B49EE" w:rsidRPr="00885B11">
        <w:rPr>
          <w:rFonts w:cs="Arial"/>
        </w:rPr>
        <w:t>. Bitte füllen Sie sämtliche vorgesehenen Preisangaben vollständig aus.</w:t>
      </w:r>
    </w:p>
    <w:p w14:paraId="6EA19EC2" w14:textId="77777777" w:rsidR="00930E7E" w:rsidRPr="00885B11" w:rsidRDefault="00930E7E" w:rsidP="000723E9">
      <w:pPr>
        <w:jc w:val="both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3837"/>
        <w:gridCol w:w="2747"/>
      </w:tblGrid>
      <w:tr w:rsidR="009B49EE" w:rsidRPr="00885B11" w14:paraId="5731F124" w14:textId="77777777" w:rsidTr="3E544874"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D674797" w14:textId="77777777" w:rsidR="009B49EE" w:rsidRPr="00885B11" w:rsidRDefault="009B49EE">
            <w:pPr>
              <w:jc w:val="both"/>
              <w:rPr>
                <w:rFonts w:cs="Arial"/>
                <w:kern w:val="2"/>
                <w:sz w:val="20"/>
                <w14:ligatures w14:val="standardContextual"/>
              </w:rPr>
            </w:pPr>
            <w:r w:rsidRPr="00885B11">
              <w:rPr>
                <w:rFonts w:cs="Arial"/>
                <w:b/>
                <w:bCs/>
                <w:color w:val="000000"/>
                <w:sz w:val="20"/>
              </w:rPr>
              <w:t>Preis</w:t>
            </w:r>
          </w:p>
        </w:tc>
        <w:tc>
          <w:tcPr>
            <w:tcW w:w="3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E326577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  <w:r w:rsidRPr="00885B11">
              <w:rPr>
                <w:rFonts w:cs="Arial"/>
                <w:b/>
                <w:bCs/>
                <w:color w:val="000000"/>
                <w:sz w:val="20"/>
              </w:rPr>
              <w:t>Beschreibung</w:t>
            </w:r>
          </w:p>
        </w:tc>
        <w:tc>
          <w:tcPr>
            <w:tcW w:w="2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E6B5893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  <w:r w:rsidRPr="00885B11">
              <w:rPr>
                <w:rFonts w:cs="Arial"/>
                <w:b/>
                <w:bCs/>
                <w:color w:val="000000"/>
                <w:sz w:val="20"/>
              </w:rPr>
              <w:t>Angabe in EUR (netto)</w:t>
            </w:r>
          </w:p>
        </w:tc>
      </w:tr>
      <w:tr w:rsidR="009B49EE" w:rsidRPr="00885B11" w14:paraId="379AFB07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5C07968" w14:textId="77777777" w:rsidR="00885B11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1 </w:t>
            </w:r>
          </w:p>
          <w:p w14:paraId="31FCE7F1" w14:textId="528A7BE9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Jährlicher Festpreis der betriebsärztlichen Betreuung gemäß Leistungsbeschreibung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2921F30" w14:textId="77777777" w:rsidR="00FF3318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Jährlicher Festpreis für die Erbringung der betriebsärztlichen Leistungen gemäß Leistungsbeschreibung für 5</w:t>
            </w:r>
            <w:r w:rsidR="0032649B" w:rsidRPr="00885B11">
              <w:rPr>
                <w:rFonts w:cs="Arial"/>
                <w:sz w:val="20"/>
              </w:rPr>
              <w:t>7</w:t>
            </w:r>
            <w:r w:rsidRPr="00885B11">
              <w:rPr>
                <w:rFonts w:cs="Arial"/>
                <w:sz w:val="20"/>
              </w:rPr>
              <w:t xml:space="preserve"> Mitarbeitende. </w:t>
            </w:r>
          </w:p>
          <w:p w14:paraId="1DB67879" w14:textId="77777777" w:rsidR="00FF3318" w:rsidRDefault="00FF3318">
            <w:pPr>
              <w:rPr>
                <w:rFonts w:cs="Arial"/>
                <w:sz w:val="20"/>
              </w:rPr>
            </w:pPr>
          </w:p>
          <w:p w14:paraId="4E5AD7AD" w14:textId="2AC33434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Nicht enthalten sind optional abrufbare Leistungen, insbesondere Impfungen oder sonstige Vorsorgeleistungen, soweit diese im Preisblatt gesondert ausgewiesen sind.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E10DA7F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38010DED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F9CFA8F" w14:textId="77777777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2 </w:t>
            </w:r>
            <w:r w:rsidRPr="00885B11">
              <w:rPr>
                <w:rFonts w:cs="Arial"/>
                <w:b/>
                <w:bCs/>
                <w:sz w:val="20"/>
              </w:rPr>
              <w:t>Optional</w:t>
            </w:r>
            <w:r w:rsidRPr="00885B11">
              <w:rPr>
                <w:rFonts w:cs="Arial"/>
                <w:sz w:val="20"/>
              </w:rPr>
              <w:t>: Zusatzkosten für jeden weiteren Mitarbeitenden gemäß Pos. 1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4451092" w14:textId="0A79F366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Zusätzliche Kosten über den jährlichen Festpreis gemäß Pos. 1 hinaus für jeden weiteren Mitarbeitenden oberhalb von 5</w:t>
            </w:r>
            <w:r w:rsidR="0032649B" w:rsidRPr="00885B11">
              <w:rPr>
                <w:rFonts w:cs="Arial"/>
                <w:sz w:val="20"/>
              </w:rPr>
              <w:t>7</w:t>
            </w:r>
            <w:r w:rsidRPr="00885B11">
              <w:rPr>
                <w:rFonts w:cs="Arial"/>
                <w:sz w:val="20"/>
              </w:rPr>
              <w:t xml:space="preserve"> Mitarbeitenden bis maximal 67 Mitarbeitende.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8999BF5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4D18FA61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6737222" w14:textId="77777777" w:rsidR="00EB57F1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3 </w:t>
            </w:r>
            <w:r w:rsidRPr="00885B11">
              <w:rPr>
                <w:rFonts w:cs="Arial"/>
                <w:b/>
                <w:bCs/>
                <w:sz w:val="20"/>
              </w:rPr>
              <w:t>Optional</w:t>
            </w:r>
            <w:r w:rsidRPr="00885B11">
              <w:rPr>
                <w:rFonts w:cs="Arial"/>
                <w:sz w:val="20"/>
              </w:rPr>
              <w:t xml:space="preserve">: </w:t>
            </w:r>
          </w:p>
          <w:p w14:paraId="1B8003C2" w14:textId="6C71D7DF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Kosten pro Grippeschutzimpfung je Mitarbeitenden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1497740" w14:textId="77777777" w:rsidR="00CC2367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Kosten je Grippeschutzimpfung. </w:t>
            </w:r>
          </w:p>
          <w:p w14:paraId="1DED346D" w14:textId="77777777" w:rsidR="00FF3318" w:rsidRDefault="00FF3318">
            <w:pPr>
              <w:rPr>
                <w:rFonts w:cs="Arial"/>
                <w:sz w:val="20"/>
              </w:rPr>
            </w:pPr>
          </w:p>
          <w:p w14:paraId="32807DC2" w14:textId="77777777" w:rsidR="00CC2367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Bei dieser Position besteht </w:t>
            </w:r>
            <w:r w:rsidRPr="00885B11">
              <w:rPr>
                <w:rFonts w:cs="Arial"/>
                <w:b/>
                <w:bCs/>
                <w:sz w:val="20"/>
              </w:rPr>
              <w:t>keine Abnahmeverpflichtung</w:t>
            </w:r>
            <w:r w:rsidRPr="00885B11">
              <w:rPr>
                <w:rFonts w:cs="Arial"/>
                <w:sz w:val="20"/>
              </w:rPr>
              <w:t xml:space="preserve">. </w:t>
            </w:r>
          </w:p>
          <w:p w14:paraId="31E69D4B" w14:textId="77777777" w:rsidR="00FF3318" w:rsidRDefault="00FF3318">
            <w:pPr>
              <w:rPr>
                <w:rFonts w:cs="Arial"/>
                <w:sz w:val="20"/>
              </w:rPr>
            </w:pPr>
          </w:p>
          <w:p w14:paraId="191CE7F8" w14:textId="5A70BFF2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Zur besseren Vergleichbarkeit der Angebote wird dieser Betrag bei der Angebotsbewertung mit 25 Mitarbeitenden multipliziert.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4FBDB4E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7AD932C7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4F48E3B" w14:textId="77777777" w:rsidR="00EB57F1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4 </w:t>
            </w:r>
            <w:r w:rsidRPr="00885B11">
              <w:rPr>
                <w:rFonts w:cs="Arial"/>
                <w:b/>
                <w:bCs/>
                <w:sz w:val="20"/>
              </w:rPr>
              <w:t>Optional</w:t>
            </w:r>
            <w:r w:rsidRPr="00885B11">
              <w:rPr>
                <w:rFonts w:cs="Arial"/>
                <w:sz w:val="20"/>
              </w:rPr>
              <w:t xml:space="preserve">: </w:t>
            </w:r>
          </w:p>
          <w:p w14:paraId="524A3A2C" w14:textId="75EE6062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Kosten für weitere arbeitsmedizinische Vorsorgeuntersuchungen je Mitarbeitenden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C3E363A" w14:textId="77777777" w:rsidR="005633AC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Kosten </w:t>
            </w:r>
            <w:r w:rsidR="005633AC" w:rsidRPr="00885B11">
              <w:rPr>
                <w:rFonts w:cs="Arial"/>
                <w:sz w:val="20"/>
              </w:rPr>
              <w:t>je weitere arbeitsmedizinische Vorsorgeuntersuchung</w:t>
            </w:r>
            <w:r w:rsidRPr="00885B11">
              <w:rPr>
                <w:rFonts w:cs="Arial"/>
                <w:sz w:val="20"/>
              </w:rPr>
              <w:t xml:space="preserve">, insbesondere Vorsorgeuntersuchung bei </w:t>
            </w:r>
            <w:r w:rsidRPr="005633AC">
              <w:rPr>
                <w:rFonts w:cs="Arial"/>
                <w:sz w:val="20"/>
                <w:u w:val="single"/>
              </w:rPr>
              <w:t>Bildschirmarbeit</w:t>
            </w:r>
            <w:r w:rsidRPr="00885B11">
              <w:rPr>
                <w:rFonts w:cs="Arial"/>
                <w:sz w:val="20"/>
              </w:rPr>
              <w:t xml:space="preserve">. </w:t>
            </w:r>
          </w:p>
          <w:p w14:paraId="762B05A6" w14:textId="77777777" w:rsidR="005D0717" w:rsidRDefault="005D0717">
            <w:pPr>
              <w:rPr>
                <w:rFonts w:cs="Arial"/>
                <w:sz w:val="20"/>
              </w:rPr>
            </w:pPr>
          </w:p>
          <w:p w14:paraId="2AB952DC" w14:textId="77777777" w:rsidR="005633AC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Bei dieser Position besteht </w:t>
            </w:r>
            <w:r w:rsidRPr="00885B11">
              <w:rPr>
                <w:rFonts w:cs="Arial"/>
                <w:b/>
                <w:bCs/>
                <w:sz w:val="20"/>
              </w:rPr>
              <w:t>keine Abnahmeverpflichtung</w:t>
            </w:r>
            <w:r w:rsidRPr="00885B11">
              <w:rPr>
                <w:rFonts w:cs="Arial"/>
                <w:sz w:val="20"/>
              </w:rPr>
              <w:t xml:space="preserve">. </w:t>
            </w:r>
          </w:p>
          <w:p w14:paraId="59FCD82E" w14:textId="77777777" w:rsidR="005D0717" w:rsidRDefault="005D0717">
            <w:pPr>
              <w:rPr>
                <w:rFonts w:cs="Arial"/>
                <w:sz w:val="20"/>
              </w:rPr>
            </w:pPr>
          </w:p>
          <w:p w14:paraId="04A68926" w14:textId="39B33306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Zur besseren Vergleichbarkeit der Angebote wird dieser Betrag bei der Angebotsbewertung mit 20 Mitarbeitenden multipliziert.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3E81E25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1CDAECA8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97DE51D" w14:textId="608B6B2E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Pos. 5 Jährlicher Festpreis der Fachkraft für</w:t>
            </w:r>
            <w:r w:rsidR="53512229" w:rsidRPr="00885B11">
              <w:rPr>
                <w:rFonts w:cs="Arial"/>
                <w:sz w:val="20"/>
              </w:rPr>
              <w:t xml:space="preserve"> </w:t>
            </w:r>
            <w:r w:rsidRPr="00885B11">
              <w:rPr>
                <w:rFonts w:cs="Arial"/>
                <w:sz w:val="20"/>
              </w:rPr>
              <w:t>Arbeitssicherheit gemäß Leistungsbeschreibung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CB2F78C" w14:textId="30EF00A0" w:rsidR="005D0717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Jährlicher Festpreis für die Erbringung der sicherheitstechnischen Betreuung durch eine Fachkraft für Arbeitssicherheit gemäß Leistungsbeschreibung für 5</w:t>
            </w:r>
            <w:r w:rsidR="0032649B" w:rsidRPr="00885B11">
              <w:rPr>
                <w:rFonts w:cs="Arial"/>
                <w:sz w:val="20"/>
              </w:rPr>
              <w:t>7</w:t>
            </w:r>
            <w:r w:rsidRPr="00885B11">
              <w:rPr>
                <w:rFonts w:cs="Arial"/>
                <w:sz w:val="20"/>
              </w:rPr>
              <w:t xml:space="preserve"> Mitarbeitende. </w:t>
            </w:r>
          </w:p>
          <w:p w14:paraId="6DCB8E3B" w14:textId="22AC880F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lastRenderedPageBreak/>
              <w:t>Nicht enthalten sind optional abrufbare Leistungen, soweit diese im Preisblatt gesondert ausgewiesen sind.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51C61A6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17B22F40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CF59BA7" w14:textId="77777777" w:rsidR="00EB57F1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6 Optional: </w:t>
            </w:r>
          </w:p>
          <w:p w14:paraId="15B5AA39" w14:textId="1ADFC0CA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Kosten für die Aktualisierung und Herstellung des Status quo der Gefährdungs</w:t>
            </w:r>
            <w:r w:rsidR="3B8EB4F6" w:rsidRPr="00885B11">
              <w:rPr>
                <w:rFonts w:cs="Arial"/>
                <w:sz w:val="20"/>
              </w:rPr>
              <w:t>-</w:t>
            </w:r>
            <w:r w:rsidRPr="00885B11">
              <w:rPr>
                <w:rFonts w:cs="Arial"/>
                <w:sz w:val="20"/>
              </w:rPr>
              <w:t>beurteilungen in GEDOKU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B975E68" w14:textId="77777777" w:rsidR="005D0717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Einmaliger Festpreis für die Aktualisierung und Herstellung des Status quo der Gefährdungsbeurteilungen in GEDOKU gemäß Leistungsbeschreibung. </w:t>
            </w:r>
          </w:p>
          <w:p w14:paraId="698AE26C" w14:textId="77777777" w:rsidR="005D0717" w:rsidRDefault="005D0717">
            <w:pPr>
              <w:rPr>
                <w:rFonts w:cs="Arial"/>
                <w:sz w:val="20"/>
              </w:rPr>
            </w:pPr>
          </w:p>
          <w:p w14:paraId="7550013B" w14:textId="090D97F2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Bitte kalkulieren Sie den Aufwand auf Grundlage üblicher Erfahrungswerte für einen Bürobetrieb.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94C1AF0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6856BEFF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FE8DFC1" w14:textId="77777777" w:rsidR="00EB57F1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7 Optional: </w:t>
            </w:r>
          </w:p>
          <w:p w14:paraId="29CB575C" w14:textId="108F98E2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Kosten für die Erstellung zusätzlicher Gefährdungsbeurteilungen in GEDOKU nach Herstellung des Status quo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8E3253B" w14:textId="77777777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Kosten je zusätzlich erstellter Gefährdungsbeurteilung in GEDOKU.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D184D35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4456D933" w14:textId="77777777" w:rsidTr="3E544874">
        <w:tc>
          <w:tcPr>
            <w:tcW w:w="2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2EA272F" w14:textId="7F3D06CD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Pos. 8 </w:t>
            </w:r>
            <w:r w:rsidR="00ED6161" w:rsidRPr="00885B11">
              <w:rPr>
                <w:rFonts w:cs="Arial"/>
                <w:sz w:val="20"/>
              </w:rPr>
              <w:t>Preisindikation</w:t>
            </w:r>
            <w:r w:rsidRPr="00885B11">
              <w:rPr>
                <w:rFonts w:cs="Arial"/>
                <w:sz w:val="20"/>
              </w:rPr>
              <w:t>: Stundensatz für nicht vorhersehbare zusätzliche Aufwände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7FBDBD3" w14:textId="77777777" w:rsidR="00FF3318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Kosten je Stunde für nicht vorhersehbare zusätzliche Aufwände im Zusammenhang mit der arbeitsmedizinischen Betreuung, der sicherheitstechnischen Betreuung oder sonstigen Leistungen des Arbeits- und Gesundheitsschutzes. </w:t>
            </w:r>
          </w:p>
          <w:p w14:paraId="6C51D7CA" w14:textId="77777777" w:rsidR="00FF3318" w:rsidRDefault="00FF3318">
            <w:pPr>
              <w:rPr>
                <w:rFonts w:cs="Arial"/>
                <w:sz w:val="20"/>
              </w:rPr>
            </w:pPr>
          </w:p>
          <w:p w14:paraId="47556965" w14:textId="77777777" w:rsidR="00FF3318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 xml:space="preserve">Bitte geben Sie bei Bedarf einen Mischpreis an. Eine Vergütung erfolgt nur nach vorheriger Abstimmung mit dem Auftraggeber. </w:t>
            </w:r>
          </w:p>
          <w:p w14:paraId="022B9CE3" w14:textId="77777777" w:rsidR="00FF3318" w:rsidRDefault="00FF3318">
            <w:pPr>
              <w:rPr>
                <w:rFonts w:cs="Arial"/>
                <w:b/>
                <w:bCs/>
                <w:sz w:val="20"/>
              </w:rPr>
            </w:pPr>
          </w:p>
          <w:p w14:paraId="4BEE1B27" w14:textId="32B91A1D" w:rsidR="009B49EE" w:rsidRPr="00885B11" w:rsidRDefault="009B49EE">
            <w:pPr>
              <w:rPr>
                <w:rFonts w:cs="Arial"/>
                <w:sz w:val="20"/>
              </w:rPr>
            </w:pPr>
            <w:r w:rsidRPr="00885B11">
              <w:rPr>
                <w:rFonts w:cs="Arial"/>
                <w:b/>
                <w:bCs/>
                <w:sz w:val="20"/>
              </w:rPr>
              <w:t>Es besteht keine Abnahmeverpflichtung für diese Position.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8948249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  <w:tr w:rsidR="009B49EE" w:rsidRPr="00885B11" w14:paraId="2367BC9B" w14:textId="77777777" w:rsidTr="3E544874">
        <w:tc>
          <w:tcPr>
            <w:tcW w:w="64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2D75996" w14:textId="76CD4208" w:rsidR="009B49EE" w:rsidRPr="00885B11" w:rsidRDefault="009B49EE">
            <w:pPr>
              <w:jc w:val="right"/>
              <w:rPr>
                <w:rFonts w:cs="Arial"/>
                <w:sz w:val="20"/>
              </w:rPr>
            </w:pPr>
            <w:r w:rsidRPr="00885B11">
              <w:rPr>
                <w:rFonts w:cs="Arial"/>
                <w:sz w:val="20"/>
              </w:rPr>
              <w:t>SUMME</w:t>
            </w:r>
            <w:r w:rsidR="00ED6161" w:rsidRPr="00885B11">
              <w:rPr>
                <w:rFonts w:cs="Arial"/>
                <w:sz w:val="20"/>
              </w:rPr>
              <w:t xml:space="preserve"> netto (</w:t>
            </w:r>
            <w:r w:rsidR="00ED6161" w:rsidRPr="00885B11">
              <w:rPr>
                <w:rFonts w:cs="Arial"/>
                <w:b/>
                <w:bCs/>
                <w:sz w:val="20"/>
              </w:rPr>
              <w:t>exkl. Position 8</w:t>
            </w:r>
            <w:r w:rsidR="00ED6161" w:rsidRPr="00885B11">
              <w:rPr>
                <w:rFonts w:cs="Arial"/>
                <w:sz w:val="20"/>
              </w:rPr>
              <w:t>)</w:t>
            </w:r>
            <w:r w:rsidRPr="00885B11">
              <w:rPr>
                <w:rFonts w:cs="Arial"/>
                <w:sz w:val="20"/>
              </w:rPr>
              <w:t>: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94A416" w14:textId="77777777" w:rsidR="009B49EE" w:rsidRPr="00885B11" w:rsidRDefault="009B49EE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00FE17AF" w14:textId="77777777" w:rsidR="00C04BD0" w:rsidRPr="00885B11" w:rsidRDefault="00C04BD0" w:rsidP="000723E9">
      <w:pPr>
        <w:jc w:val="both"/>
        <w:rPr>
          <w:rFonts w:cs="Arial"/>
        </w:rPr>
      </w:pPr>
    </w:p>
    <w:p w14:paraId="6D534413" w14:textId="15052235" w:rsidR="003819BF" w:rsidRPr="00885B11" w:rsidRDefault="003819BF" w:rsidP="000723E9">
      <w:pPr>
        <w:jc w:val="both"/>
        <w:rPr>
          <w:rFonts w:cs="Arial"/>
        </w:rPr>
      </w:pPr>
      <w:r w:rsidRPr="00885B11">
        <w:rPr>
          <w:rFonts w:cs="Arial"/>
        </w:rPr>
        <w:t>Wir sind uns bewusst, dass wissentlich falsche Angaben und/oder Erklärungen zum Ausschluss vom Vergabeverfahren führen können.</w:t>
      </w:r>
    </w:p>
    <w:p w14:paraId="486E5A4A" w14:textId="77777777" w:rsidR="00C04BD0" w:rsidRPr="00885B11" w:rsidRDefault="00C04BD0" w:rsidP="000723E9">
      <w:pPr>
        <w:jc w:val="both"/>
        <w:rPr>
          <w:rFonts w:cs="Arial"/>
        </w:rPr>
      </w:pPr>
    </w:p>
    <w:p w14:paraId="4F23CBB7" w14:textId="77777777" w:rsidR="000723E9" w:rsidRPr="00885B11" w:rsidRDefault="000723E9" w:rsidP="000723E9">
      <w:pPr>
        <w:jc w:val="both"/>
        <w:rPr>
          <w:rFonts w:cs="Arial"/>
        </w:rPr>
      </w:pPr>
    </w:p>
    <w:p w14:paraId="2B4B04A6" w14:textId="77777777" w:rsidR="000723E9" w:rsidRPr="00885B11" w:rsidRDefault="000723E9" w:rsidP="000723E9">
      <w:pPr>
        <w:jc w:val="both"/>
        <w:rPr>
          <w:rFonts w:cs="Arial"/>
        </w:rPr>
      </w:pPr>
      <w:r w:rsidRPr="00885B11">
        <w:rPr>
          <w:rFonts w:cs="Arial"/>
        </w:rPr>
        <w:t>_______________________</w:t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  <w:t>___________________________________</w:t>
      </w:r>
    </w:p>
    <w:p w14:paraId="77FE0D9F" w14:textId="77777777" w:rsidR="000723E9" w:rsidRPr="00885B11" w:rsidRDefault="00930E7E" w:rsidP="000723E9">
      <w:pPr>
        <w:jc w:val="both"/>
        <w:rPr>
          <w:rFonts w:cs="Arial"/>
        </w:rPr>
      </w:pPr>
      <w:r w:rsidRPr="00885B11">
        <w:rPr>
          <w:rFonts w:cs="Arial"/>
        </w:rPr>
        <w:t>Ort/Datum</w:t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</w:r>
      <w:r w:rsidRPr="00885B11">
        <w:rPr>
          <w:rFonts w:cs="Arial"/>
        </w:rPr>
        <w:tab/>
        <w:t>Bieter</w:t>
      </w:r>
    </w:p>
    <w:sectPr w:rsidR="000723E9" w:rsidRPr="00885B11" w:rsidSect="000D2F1B"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1134" w:bottom="1418" w:left="1531" w:header="720" w:footer="567" w:gutter="0"/>
      <w:paperSrc w:first="1" w:other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E355" w14:textId="77777777" w:rsidR="004023BA" w:rsidRDefault="004023BA">
      <w:r>
        <w:separator/>
      </w:r>
    </w:p>
  </w:endnote>
  <w:endnote w:type="continuationSeparator" w:id="0">
    <w:p w14:paraId="7173D2BD" w14:textId="77777777" w:rsidR="004023BA" w:rsidRDefault="0040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05A5" w14:textId="6D0A7A9C" w:rsidR="008451F4" w:rsidRDefault="0079781A" w:rsidP="00E96CAD">
    <w:pPr>
      <w:pStyle w:val="Fuzeile"/>
      <w:tabs>
        <w:tab w:val="clear" w:pos="8504"/>
        <w:tab w:val="right" w:pos="8789"/>
      </w:tabs>
      <w:rPr>
        <w:rStyle w:val="Seitenzahl"/>
        <w:sz w:val="16"/>
        <w:szCs w:val="16"/>
      </w:rPr>
    </w:pPr>
    <w:r w:rsidRPr="00F86AA3">
      <w:rPr>
        <w:rStyle w:val="Seitenzahl"/>
        <w:sz w:val="16"/>
        <w:szCs w:val="16"/>
      </w:rPr>
      <w:tab/>
    </w:r>
    <w:r w:rsidR="00F86AA3" w:rsidRPr="00F86AA3">
      <w:rPr>
        <w:rStyle w:val="Seitenzahl"/>
        <w:sz w:val="16"/>
        <w:szCs w:val="16"/>
      </w:rPr>
      <w:t xml:space="preserve">Seite </w:t>
    </w:r>
    <w:r w:rsidR="00F86AA3" w:rsidRPr="00F86AA3">
      <w:rPr>
        <w:rStyle w:val="Seitenzahl"/>
        <w:sz w:val="16"/>
        <w:szCs w:val="16"/>
      </w:rPr>
      <w:fldChar w:fldCharType="begin"/>
    </w:r>
    <w:r w:rsidR="00F86AA3" w:rsidRPr="00F86AA3">
      <w:rPr>
        <w:rStyle w:val="Seitenzahl"/>
        <w:sz w:val="16"/>
        <w:szCs w:val="16"/>
      </w:rPr>
      <w:instrText>PAGE  \* Arabic  \* MERGEFORMAT</w:instrText>
    </w:r>
    <w:r w:rsidR="00F86AA3" w:rsidRPr="00F86AA3">
      <w:rPr>
        <w:rStyle w:val="Seitenzahl"/>
        <w:sz w:val="16"/>
        <w:szCs w:val="16"/>
      </w:rPr>
      <w:fldChar w:fldCharType="separate"/>
    </w:r>
    <w:r w:rsidR="000723E9">
      <w:rPr>
        <w:rStyle w:val="Seitenzahl"/>
        <w:noProof/>
        <w:sz w:val="16"/>
        <w:szCs w:val="16"/>
      </w:rPr>
      <w:t>2</w:t>
    </w:r>
    <w:r w:rsidR="00F86AA3" w:rsidRPr="00F86AA3">
      <w:rPr>
        <w:rStyle w:val="Seitenzahl"/>
        <w:sz w:val="16"/>
        <w:szCs w:val="16"/>
      </w:rPr>
      <w:fldChar w:fldCharType="end"/>
    </w:r>
    <w:r w:rsidR="00F86AA3" w:rsidRPr="00F86AA3">
      <w:rPr>
        <w:rStyle w:val="Seitenzahl"/>
        <w:sz w:val="16"/>
        <w:szCs w:val="16"/>
      </w:rPr>
      <w:t xml:space="preserve"> von </w:t>
    </w:r>
    <w:r w:rsidR="00F86AA3" w:rsidRPr="00F86AA3">
      <w:rPr>
        <w:rStyle w:val="Seitenzahl"/>
        <w:sz w:val="16"/>
        <w:szCs w:val="16"/>
      </w:rPr>
      <w:fldChar w:fldCharType="begin"/>
    </w:r>
    <w:r w:rsidR="00F86AA3" w:rsidRPr="00F86AA3">
      <w:rPr>
        <w:rStyle w:val="Seitenzahl"/>
        <w:sz w:val="16"/>
        <w:szCs w:val="16"/>
      </w:rPr>
      <w:instrText>NUMPAGES  \* Arabic  \* MERGEFORMAT</w:instrText>
    </w:r>
    <w:r w:rsidR="00F86AA3" w:rsidRPr="00F86AA3">
      <w:rPr>
        <w:rStyle w:val="Seitenzahl"/>
        <w:sz w:val="16"/>
        <w:szCs w:val="16"/>
      </w:rPr>
      <w:fldChar w:fldCharType="separate"/>
    </w:r>
    <w:r w:rsidR="000723E9">
      <w:rPr>
        <w:rStyle w:val="Seitenzahl"/>
        <w:noProof/>
        <w:sz w:val="16"/>
        <w:szCs w:val="16"/>
      </w:rPr>
      <w:t>1</w:t>
    </w:r>
    <w:r w:rsidR="00F86AA3" w:rsidRPr="00F86AA3">
      <w:rPr>
        <w:rStyle w:val="Seitenzahl"/>
        <w:sz w:val="16"/>
        <w:szCs w:val="16"/>
      </w:rPr>
      <w:fldChar w:fldCharType="end"/>
    </w:r>
    <w:r w:rsidR="00E46DEC">
      <w:rPr>
        <w:rStyle w:val="Seitenzahl"/>
        <w:sz w:val="16"/>
        <w:szCs w:val="16"/>
      </w:rPr>
      <w:br/>
    </w:r>
  </w:p>
  <w:p w14:paraId="6E4B830A" w14:textId="6734BB83" w:rsidR="00E46DEC" w:rsidRPr="00F86AA3" w:rsidRDefault="00E46DEC" w:rsidP="00E96CAD">
    <w:pPr>
      <w:pStyle w:val="Fuzeile"/>
      <w:tabs>
        <w:tab w:val="clear" w:pos="8504"/>
        <w:tab w:val="right" w:pos="8789"/>
      </w:tabs>
      <w:rPr>
        <w:sz w:val="16"/>
        <w:szCs w:val="16"/>
      </w:rPr>
    </w:pPr>
    <w:r>
      <w:rPr>
        <w:rStyle w:val="Seitenzahl"/>
        <w:sz w:val="16"/>
        <w:szCs w:val="16"/>
      </w:rPr>
      <w:tab/>
      <w:t>Stand: 02.10.2026</w:t>
    </w:r>
  </w:p>
  <w:p w14:paraId="311B6EAC" w14:textId="77777777" w:rsidR="008451F4" w:rsidRDefault="008451F4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E256" w14:textId="02A08820" w:rsidR="00E46DEC" w:rsidRDefault="00E46DEC" w:rsidP="00E46DEC">
    <w:pPr>
      <w:pStyle w:val="Fuzeile"/>
      <w:tabs>
        <w:tab w:val="clear" w:pos="8504"/>
        <w:tab w:val="right" w:pos="8789"/>
      </w:tabs>
      <w:rPr>
        <w:rStyle w:val="Seitenzahl"/>
        <w:sz w:val="16"/>
        <w:szCs w:val="16"/>
      </w:rPr>
    </w:pPr>
    <w:r>
      <w:rPr>
        <w:rStyle w:val="Seitenzahl"/>
        <w:sz w:val="16"/>
        <w:szCs w:val="16"/>
      </w:rPr>
      <w:tab/>
    </w:r>
    <w:r>
      <w:rPr>
        <w:rStyle w:val="Seitenzahl"/>
        <w:sz w:val="16"/>
        <w:szCs w:val="16"/>
      </w:rPr>
      <w:tab/>
    </w:r>
    <w:r w:rsidRPr="00F86AA3">
      <w:rPr>
        <w:rStyle w:val="Seitenzahl"/>
        <w:sz w:val="16"/>
        <w:szCs w:val="16"/>
      </w:rPr>
      <w:t xml:space="preserve">Seite </w:t>
    </w:r>
    <w:r w:rsidRPr="00F86AA3">
      <w:rPr>
        <w:rStyle w:val="Seitenzahl"/>
        <w:sz w:val="16"/>
        <w:szCs w:val="16"/>
      </w:rPr>
      <w:fldChar w:fldCharType="begin"/>
    </w:r>
    <w:r w:rsidRPr="00F86AA3">
      <w:rPr>
        <w:rStyle w:val="Seitenzahl"/>
        <w:sz w:val="16"/>
        <w:szCs w:val="16"/>
      </w:rPr>
      <w:instrText>PAGE  \* Arabic  \* MERGEFORMAT</w:instrText>
    </w:r>
    <w:r w:rsidRPr="00F86AA3">
      <w:rPr>
        <w:rStyle w:val="Seitenzahl"/>
        <w:sz w:val="16"/>
        <w:szCs w:val="16"/>
      </w:rPr>
      <w:fldChar w:fldCharType="separate"/>
    </w:r>
    <w:r>
      <w:rPr>
        <w:rStyle w:val="Seitenzahl"/>
        <w:sz w:val="16"/>
        <w:szCs w:val="16"/>
      </w:rPr>
      <w:t>2</w:t>
    </w:r>
    <w:r w:rsidRPr="00F86AA3">
      <w:rPr>
        <w:rStyle w:val="Seitenzahl"/>
        <w:sz w:val="16"/>
        <w:szCs w:val="16"/>
      </w:rPr>
      <w:fldChar w:fldCharType="end"/>
    </w:r>
    <w:r w:rsidRPr="00F86AA3">
      <w:rPr>
        <w:rStyle w:val="Seitenzahl"/>
        <w:sz w:val="16"/>
        <w:szCs w:val="16"/>
      </w:rPr>
      <w:t xml:space="preserve"> von </w:t>
    </w:r>
    <w:r w:rsidRPr="00F86AA3">
      <w:rPr>
        <w:rStyle w:val="Seitenzahl"/>
        <w:sz w:val="16"/>
        <w:szCs w:val="16"/>
      </w:rPr>
      <w:fldChar w:fldCharType="begin"/>
    </w:r>
    <w:r w:rsidRPr="00F86AA3">
      <w:rPr>
        <w:rStyle w:val="Seitenzahl"/>
        <w:sz w:val="16"/>
        <w:szCs w:val="16"/>
      </w:rPr>
      <w:instrText>NUMPAGES  \* Arabic  \* MERGEFORMAT</w:instrText>
    </w:r>
    <w:r w:rsidRPr="00F86AA3">
      <w:rPr>
        <w:rStyle w:val="Seitenzahl"/>
        <w:sz w:val="16"/>
        <w:szCs w:val="16"/>
      </w:rPr>
      <w:fldChar w:fldCharType="separate"/>
    </w:r>
    <w:r>
      <w:rPr>
        <w:rStyle w:val="Seitenzahl"/>
        <w:sz w:val="16"/>
        <w:szCs w:val="16"/>
      </w:rPr>
      <w:t>2</w:t>
    </w:r>
    <w:r w:rsidRPr="00F86AA3">
      <w:rPr>
        <w:rStyle w:val="Seitenzahl"/>
        <w:sz w:val="16"/>
        <w:szCs w:val="16"/>
      </w:rPr>
      <w:fldChar w:fldCharType="end"/>
    </w:r>
    <w:r>
      <w:rPr>
        <w:rStyle w:val="Seitenzahl"/>
        <w:sz w:val="16"/>
        <w:szCs w:val="16"/>
      </w:rPr>
      <w:br/>
    </w:r>
  </w:p>
  <w:p w14:paraId="7526EF48" w14:textId="77777777" w:rsidR="00E46DEC" w:rsidRPr="00F86AA3" w:rsidRDefault="00E46DEC" w:rsidP="00E46DEC">
    <w:pPr>
      <w:pStyle w:val="Fuzeile"/>
      <w:tabs>
        <w:tab w:val="clear" w:pos="8504"/>
        <w:tab w:val="right" w:pos="8789"/>
      </w:tabs>
      <w:rPr>
        <w:sz w:val="16"/>
        <w:szCs w:val="16"/>
      </w:rPr>
    </w:pPr>
    <w:r>
      <w:rPr>
        <w:rStyle w:val="Seitenzahl"/>
        <w:sz w:val="16"/>
        <w:szCs w:val="16"/>
      </w:rPr>
      <w:tab/>
      <w:t>Stand: 02.10.2026</w:t>
    </w:r>
  </w:p>
  <w:p w14:paraId="1344EF7A" w14:textId="77777777" w:rsidR="008451F4" w:rsidRPr="00F86AA3" w:rsidRDefault="008451F4" w:rsidP="00E872B2">
    <w:pPr>
      <w:pStyle w:val="Fuzeile"/>
      <w:tabs>
        <w:tab w:val="clear" w:pos="8504"/>
      </w:tabs>
      <w:ind w:right="-568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A2D7" w14:textId="77777777" w:rsidR="004023BA" w:rsidRDefault="004023BA">
      <w:r>
        <w:separator/>
      </w:r>
    </w:p>
  </w:footnote>
  <w:footnote w:type="continuationSeparator" w:id="0">
    <w:p w14:paraId="1B153886" w14:textId="77777777" w:rsidR="004023BA" w:rsidRDefault="00402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31C4" w14:textId="77777777" w:rsidR="008451F4" w:rsidRDefault="008451F4">
    <w:pPr>
      <w:pStyle w:val="Kopfzeile"/>
      <w:jc w:val="center"/>
    </w:pPr>
  </w:p>
  <w:p w14:paraId="10052417" w14:textId="77777777" w:rsidR="008451F4" w:rsidRDefault="008451F4">
    <w:pPr>
      <w:pStyle w:val="Kopfzeile"/>
      <w:jc w:val="center"/>
    </w:pPr>
  </w:p>
  <w:p w14:paraId="304651CF" w14:textId="77777777" w:rsidR="008451F4" w:rsidRDefault="008451F4">
    <w:pPr>
      <w:pStyle w:val="Kopfzeile"/>
      <w:jc w:val="center"/>
    </w:pPr>
  </w:p>
  <w:p w14:paraId="14BD48AB" w14:textId="77777777" w:rsidR="008451F4" w:rsidRDefault="008451F4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GUID" w:val="{8001c35d-7d95-44c3-ae65-a95377a575ce}"/>
    <w:docVar w:name="AktenNr" w:val="010615-2019/001:01"/>
    <w:docVar w:name="DocDescription" w:val="Textbaustein"/>
    <w:docVar w:name="DocNumberVersion" w:val="5068945v1"/>
    <w:docVar w:name="DokLfdNr" w:val="00000"/>
    <w:docVar w:name="MatterDescription" w:val="Entsorgungsfonds - Vergabeverfahren ALM-Studie"/>
    <w:docVar w:name="MatterNumber" w:val="010615-2019/001:01"/>
    <w:docVar w:name="XPFaehig" w:val="1"/>
  </w:docVars>
  <w:rsids>
    <w:rsidRoot w:val="00EE0380"/>
    <w:rsid w:val="00040763"/>
    <w:rsid w:val="00064D38"/>
    <w:rsid w:val="000723E9"/>
    <w:rsid w:val="00072E6E"/>
    <w:rsid w:val="00084988"/>
    <w:rsid w:val="000D2F1B"/>
    <w:rsid w:val="00107136"/>
    <w:rsid w:val="00127AE0"/>
    <w:rsid w:val="00137AF3"/>
    <w:rsid w:val="00165B0A"/>
    <w:rsid w:val="001805F3"/>
    <w:rsid w:val="001A0915"/>
    <w:rsid w:val="002D5766"/>
    <w:rsid w:val="0032649B"/>
    <w:rsid w:val="003819BF"/>
    <w:rsid w:val="003C6808"/>
    <w:rsid w:val="004023BA"/>
    <w:rsid w:val="0042466A"/>
    <w:rsid w:val="004C0455"/>
    <w:rsid w:val="004C19B9"/>
    <w:rsid w:val="004D6BBA"/>
    <w:rsid w:val="004F79B6"/>
    <w:rsid w:val="005161E0"/>
    <w:rsid w:val="00521110"/>
    <w:rsid w:val="00543F52"/>
    <w:rsid w:val="005573C7"/>
    <w:rsid w:val="005633AC"/>
    <w:rsid w:val="005C35F8"/>
    <w:rsid w:val="005D0717"/>
    <w:rsid w:val="005D5E4B"/>
    <w:rsid w:val="0063731C"/>
    <w:rsid w:val="006470F1"/>
    <w:rsid w:val="0065305D"/>
    <w:rsid w:val="00662704"/>
    <w:rsid w:val="00690D2A"/>
    <w:rsid w:val="006A4BA1"/>
    <w:rsid w:val="0070643A"/>
    <w:rsid w:val="00717550"/>
    <w:rsid w:val="007369FF"/>
    <w:rsid w:val="0079781A"/>
    <w:rsid w:val="00803D48"/>
    <w:rsid w:val="00812717"/>
    <w:rsid w:val="00816B59"/>
    <w:rsid w:val="00824AAA"/>
    <w:rsid w:val="008451F4"/>
    <w:rsid w:val="008552E9"/>
    <w:rsid w:val="00885B11"/>
    <w:rsid w:val="00893F5F"/>
    <w:rsid w:val="008C2989"/>
    <w:rsid w:val="008E4BF7"/>
    <w:rsid w:val="008F3F08"/>
    <w:rsid w:val="00904FE6"/>
    <w:rsid w:val="00930E7E"/>
    <w:rsid w:val="00992E4B"/>
    <w:rsid w:val="009A5FED"/>
    <w:rsid w:val="009B49EE"/>
    <w:rsid w:val="00A55E27"/>
    <w:rsid w:val="00A80DAE"/>
    <w:rsid w:val="00AD0589"/>
    <w:rsid w:val="00AF6572"/>
    <w:rsid w:val="00B1048B"/>
    <w:rsid w:val="00B113C8"/>
    <w:rsid w:val="00B155E3"/>
    <w:rsid w:val="00B65960"/>
    <w:rsid w:val="00B72C87"/>
    <w:rsid w:val="00B86600"/>
    <w:rsid w:val="00BB1DAF"/>
    <w:rsid w:val="00BD5769"/>
    <w:rsid w:val="00BE321D"/>
    <w:rsid w:val="00C009FC"/>
    <w:rsid w:val="00C04BD0"/>
    <w:rsid w:val="00C40398"/>
    <w:rsid w:val="00C46DEA"/>
    <w:rsid w:val="00C55E47"/>
    <w:rsid w:val="00C768B2"/>
    <w:rsid w:val="00C91D9B"/>
    <w:rsid w:val="00CC1C28"/>
    <w:rsid w:val="00CC2367"/>
    <w:rsid w:val="00CC4F5F"/>
    <w:rsid w:val="00CD3B92"/>
    <w:rsid w:val="00D059A2"/>
    <w:rsid w:val="00D07724"/>
    <w:rsid w:val="00D558A4"/>
    <w:rsid w:val="00DA7039"/>
    <w:rsid w:val="00DC6076"/>
    <w:rsid w:val="00DF699B"/>
    <w:rsid w:val="00E01AEF"/>
    <w:rsid w:val="00E17CCE"/>
    <w:rsid w:val="00E30178"/>
    <w:rsid w:val="00E46DEC"/>
    <w:rsid w:val="00E71320"/>
    <w:rsid w:val="00E872B2"/>
    <w:rsid w:val="00E96CAD"/>
    <w:rsid w:val="00EA56CE"/>
    <w:rsid w:val="00EB57F1"/>
    <w:rsid w:val="00ED6161"/>
    <w:rsid w:val="00EE0380"/>
    <w:rsid w:val="00EE270B"/>
    <w:rsid w:val="00EF53F5"/>
    <w:rsid w:val="00EF74D7"/>
    <w:rsid w:val="00F31B1D"/>
    <w:rsid w:val="00F35176"/>
    <w:rsid w:val="00F70815"/>
    <w:rsid w:val="00F86AA3"/>
    <w:rsid w:val="00F907DE"/>
    <w:rsid w:val="00FB0AC6"/>
    <w:rsid w:val="00FC4C60"/>
    <w:rsid w:val="00FD4FAC"/>
    <w:rsid w:val="00FD7180"/>
    <w:rsid w:val="00FE6DAE"/>
    <w:rsid w:val="00FF3318"/>
    <w:rsid w:val="3B8EB4F6"/>
    <w:rsid w:val="3E544874"/>
    <w:rsid w:val="53512229"/>
    <w:rsid w:val="5AEBA88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742A"/>
  <w15:docId w15:val="{75FC78E2-CA70-40B7-B1B2-95663F9E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16B59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spacing w:line="360" w:lineRule="auto"/>
      <w:jc w:val="center"/>
      <w:outlineLvl w:val="3"/>
    </w:pPr>
    <w:rPr>
      <w:b/>
      <w:bCs/>
      <w:sz w:val="18"/>
    </w:rPr>
  </w:style>
  <w:style w:type="paragraph" w:styleId="berschrift5">
    <w:name w:val="heading 5"/>
    <w:basedOn w:val="Standard"/>
    <w:next w:val="Standard"/>
    <w:link w:val="berschrift5Zchn"/>
    <w:qFormat/>
    <w:pPr>
      <w:keepNext/>
      <w:spacing w:line="360" w:lineRule="auto"/>
      <w:jc w:val="center"/>
      <w:outlineLvl w:val="4"/>
    </w:pPr>
    <w:rPr>
      <w:b/>
      <w:bCs/>
      <w:noProof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9A5FED"/>
    <w:pPr>
      <w:tabs>
        <w:tab w:val="right" w:pos="8504"/>
      </w:tabs>
    </w:pPr>
    <w:rPr>
      <w:sz w:val="18"/>
    </w:r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D07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992E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92E4B"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717550"/>
    <w:rPr>
      <w:rFonts w:ascii="Arial" w:hAnsi="Arial"/>
      <w:b/>
      <w:bCs/>
      <w:sz w:val="18"/>
    </w:rPr>
  </w:style>
  <w:style w:type="character" w:customStyle="1" w:styleId="berschrift5Zchn">
    <w:name w:val="Überschrift 5 Zchn"/>
    <w:link w:val="berschrift5"/>
    <w:rsid w:val="00717550"/>
    <w:rPr>
      <w:rFonts w:ascii="Arial" w:hAnsi="Arial"/>
      <w:b/>
      <w:bCs/>
      <w:noProof/>
    </w:rPr>
  </w:style>
  <w:style w:type="character" w:styleId="Kommentarzeichen">
    <w:name w:val="annotation reference"/>
    <w:basedOn w:val="Absatz-Standardschriftart"/>
    <w:semiHidden/>
    <w:unhideWhenUsed/>
    <w:rsid w:val="00E17CCE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E17CC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E17CC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17C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E17CCE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3819BF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DATEV\DATEN\PHANTASY\ORIGINAL\dot\phanblan_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SO999929 xmlns="http://www.datev.de/BSOffice/999929">86dc0823-78c9-4525-a8b5-ad0a0fd5b12c</BSO999929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9806d7-7ca3-4117-a007-9854ce8aaaac">
      <Terms xmlns="http://schemas.microsoft.com/office/infopath/2007/PartnerControls"/>
    </lcf76f155ced4ddcb4097134ff3c332f>
    <TaxCatchAll xmlns="f5a24ada-a3a7-439c-b463-bbac3bd28c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DEEF0A8B9FF14AA570ECB2707D03D9" ma:contentTypeVersion="60" ma:contentTypeDescription="Ein neues Dokument erstellen." ma:contentTypeScope="" ma:versionID="61ba6deb4f0bef9f3e884561ae5f8d5e">
  <xsd:schema xmlns:xsd="http://www.w3.org/2001/XMLSchema" xmlns:xs="http://www.w3.org/2001/XMLSchema" xmlns:p="http://schemas.microsoft.com/office/2006/metadata/properties" xmlns:ns2="d89806d7-7ca3-4117-a007-9854ce8aaaac" xmlns:ns3="f5a24ada-a3a7-439c-b463-bbac3bd28c79" targetNamespace="http://schemas.microsoft.com/office/2006/metadata/properties" ma:root="true" ma:fieldsID="fc89a42e20b80afe41fd575b332e3eff" ns2:_="" ns3:_="">
    <xsd:import namespace="d89806d7-7ca3-4117-a007-9854ce8aaaac"/>
    <xsd:import namespace="f5a24ada-a3a7-439c-b463-bbac3bd28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06d7-7ca3-4117-a007-9854ce8a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b8be02f-4152-4bc6-b57a-c5dd1d225f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24ada-a3a7-439c-b463-bbac3bd28c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08a12-4fe7-4c43-976a-042e8caf9efc}" ma:internalName="TaxCatchAll" ma:showField="CatchAllData" ma:web="f5a24ada-a3a7-439c-b463-bbac3bd28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578462-B85B-4B67-B8BC-41DFBBE7431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56407C0-DB7E-4061-B386-DFD4776963EC}">
  <ds:schemaRefs>
    <ds:schemaRef ds:uri="http://schemas.microsoft.com/office/2006/metadata/properties"/>
    <ds:schemaRef ds:uri="http://schemas.microsoft.com/office/infopath/2007/PartnerControls"/>
    <ds:schemaRef ds:uri="d89806d7-7ca3-4117-a007-9854ce8aaaac"/>
    <ds:schemaRef ds:uri="f5a24ada-a3a7-439c-b463-bbac3bd28c79"/>
  </ds:schemaRefs>
</ds:datastoreItem>
</file>

<file path=customXml/itemProps3.xml><?xml version="1.0" encoding="utf-8"?>
<ds:datastoreItem xmlns:ds="http://schemas.openxmlformats.org/officeDocument/2006/customXml" ds:itemID="{A5612DBC-A329-4DE7-8C61-BA73947B2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06d7-7ca3-4117-a007-9854ce8aaaac"/>
    <ds:schemaRef ds:uri="f5a24ada-a3a7-439c-b463-bbac3bd28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A95A7E-3811-404E-BFD7-E24FA3041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phanblan_2.dotx</Template>
  <TotalTime>0</TotalTime>
  <Pages>2</Pages>
  <Words>388</Words>
  <Characters>2987</Characters>
  <Application>Microsoft Office Word</Application>
  <DocSecurity>0</DocSecurity>
  <Lines>149</Lines>
  <Paragraphs>37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Handaktenbogen</dc:subject>
  <dc:creator>Jennifer Ahlgrimm</dc:creator>
  <cp:keywords/>
  <dc:description/>
  <cp:lastModifiedBy>Patrick Horil</cp:lastModifiedBy>
  <cp:revision>21</cp:revision>
  <cp:lastPrinted>1994-11-01T13:31:00Z</cp:lastPrinted>
  <dcterms:created xsi:type="dcterms:W3CDTF">2023-09-07T09:44:00Z</dcterms:created>
  <dcterms:modified xsi:type="dcterms:W3CDTF">2026-09-30T09:22:00Z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0x0101000ADEEF0A8B9FF14AA570ECB2707D03D9</vt:lpwstr>
  </property>
  <property fmtid="{D5CDD505-2E9C-101B-9397-08002B2CF9AE}" pid="3" name="Order">
    <vt:r8>2424200</vt:r8>
  </property>
  <property fmtid="{D5CDD505-2E9C-101B-9397-08002B2CF9AE}" pid="4" name="_dlc_DocIdItemGuid">
    <vt:lpwstr>82852919-423c-5d03-a01f-287ac5faa5c3</vt:lpwstr>
  </property>
  <property fmtid="{D5CDD505-2E9C-101B-9397-08002B2CF9AE}" pid="5" name="GUID">
    <vt:lpwstr>b32fa1b9-3618-4f74-8cc9-5af1407cccef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docLang">
    <vt:lpwstr>de</vt:lpwstr>
  </property>
  <property fmtid="{D5CDD505-2E9C-101B-9397-08002B2CF9AE}" pid="13" name="MediaServiceImageTags">
    <vt:lpwstr/>
  </property>
</Properties>
</file>