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00298DC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</w:sdtPr>
        <w:sdtEndPr/>
        <w:sdtContent>
          <w:bookmarkStart w:id="0" w:name="_GoBack"/>
          <w:r w:rsidR="00D322F3">
            <w:t>A</w:t>
          </w:r>
          <w:bookmarkEnd w:id="0"/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454BF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454BF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454BF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454BF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454BF5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A2A3D" w14:textId="77777777" w:rsidR="00454BF5" w:rsidRDefault="00454BF5" w:rsidP="00AF1F97">
      <w:pPr>
        <w:spacing w:before="0" w:after="0" w:line="240" w:lineRule="auto"/>
      </w:pPr>
      <w:r>
        <w:separator/>
      </w:r>
    </w:p>
  </w:endnote>
  <w:endnote w:type="continuationSeparator" w:id="0">
    <w:p w14:paraId="502810D8" w14:textId="77777777" w:rsidR="00454BF5" w:rsidRDefault="00454BF5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2BBA1AB3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F85DC9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F85DC9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28930" w14:textId="77777777" w:rsidR="00454BF5" w:rsidRDefault="00454BF5" w:rsidP="00AF1F97">
      <w:pPr>
        <w:spacing w:before="0" w:after="0" w:line="240" w:lineRule="auto"/>
      </w:pPr>
      <w:r>
        <w:separator/>
      </w:r>
    </w:p>
  </w:footnote>
  <w:footnote w:type="continuationSeparator" w:id="0">
    <w:p w14:paraId="19DBAC52" w14:textId="77777777" w:rsidR="00454BF5" w:rsidRDefault="00454BF5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54BF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9C2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85DC9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1"/>
    <w:rsid w:val="003B45B8"/>
    <w:rsid w:val="00415AF3"/>
    <w:rsid w:val="005E5581"/>
    <w:rsid w:val="006A353E"/>
    <w:rsid w:val="006C0F21"/>
    <w:rsid w:val="007A2184"/>
    <w:rsid w:val="00DD1E5A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2A1F2-B879-4775-A1A5-D1B39CE4A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96F029D4</Template>
  <TotalTime>0</TotalTime>
  <Pages>2</Pages>
  <Words>493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NiederhammerP</cp:lastModifiedBy>
  <cp:revision>2</cp:revision>
  <dcterms:created xsi:type="dcterms:W3CDTF">2023-12-07T11:35:00Z</dcterms:created>
  <dcterms:modified xsi:type="dcterms:W3CDTF">2023-12-07T11:35:00Z</dcterms:modified>
</cp:coreProperties>
</file>