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6016C" w14:textId="1A7E9456" w:rsidR="00475E3C" w:rsidRPr="00F5542C" w:rsidRDefault="00475E3C" w:rsidP="00475E3C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sz w:val="24"/>
          <w:szCs w:val="24"/>
          <w:lang w:val="de-DE"/>
        </w:rPr>
      </w:pPr>
      <w:r w:rsidRPr="00F5542C">
        <w:rPr>
          <w:rFonts w:ascii="Arial" w:eastAsia="Arial" w:hAnsi="Arial" w:cs="Arial"/>
          <w:b/>
          <w:color w:val="000000"/>
          <w:sz w:val="24"/>
          <w:szCs w:val="24"/>
          <w:lang w:val="de-DE"/>
        </w:rPr>
        <w:t xml:space="preserve">Anlage </w:t>
      </w:r>
      <w:r w:rsidR="000C03D4" w:rsidRPr="00F5542C">
        <w:rPr>
          <w:rFonts w:ascii="Arial" w:eastAsia="Arial" w:hAnsi="Arial" w:cs="Arial"/>
          <w:b/>
          <w:color w:val="000000"/>
          <w:sz w:val="24"/>
          <w:szCs w:val="24"/>
          <w:lang w:val="de-DE"/>
        </w:rPr>
        <w:t>214</w:t>
      </w:r>
      <w:r w:rsidRPr="00F5542C">
        <w:rPr>
          <w:rFonts w:ascii="Arial" w:eastAsia="Arial" w:hAnsi="Arial" w:cs="Arial"/>
          <w:b/>
          <w:color w:val="000000"/>
          <w:sz w:val="24"/>
          <w:szCs w:val="24"/>
          <w:lang w:val="de-DE"/>
        </w:rPr>
        <w:t xml:space="preserve"> „</w:t>
      </w:r>
      <w:r w:rsidR="00A57E14">
        <w:rPr>
          <w:rFonts w:ascii="Arial" w:eastAsia="Arial" w:hAnsi="Arial" w:cs="Arial"/>
          <w:b/>
          <w:color w:val="000000"/>
          <w:sz w:val="24"/>
          <w:szCs w:val="24"/>
          <w:lang w:val="de-DE"/>
        </w:rPr>
        <w:t xml:space="preserve">Vergaberechtliche </w:t>
      </w:r>
      <w:r w:rsidRPr="00F5542C">
        <w:rPr>
          <w:rFonts w:ascii="Arial" w:eastAsia="Arial" w:hAnsi="Arial" w:cs="Arial"/>
          <w:b/>
          <w:color w:val="000000"/>
          <w:sz w:val="24"/>
          <w:szCs w:val="24"/>
          <w:lang w:val="de-DE"/>
        </w:rPr>
        <w:t>Verpflichtungserklärung“</w:t>
      </w:r>
    </w:p>
    <w:p w14:paraId="1083CEC8" w14:textId="2BA0910C" w:rsidR="00475E3C" w:rsidRPr="00F5542C" w:rsidRDefault="00475E3C" w:rsidP="00475E3C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sz w:val="28"/>
          <w:szCs w:val="28"/>
          <w:lang w:val="de-DE"/>
        </w:rPr>
      </w:pPr>
    </w:p>
    <w:p w14:paraId="49E9414A" w14:textId="1ECB2C18" w:rsidR="00475E3C" w:rsidRPr="00F5542C" w:rsidRDefault="00475E3C" w:rsidP="0018289E">
      <w:pPr>
        <w:spacing w:before="138" w:line="360" w:lineRule="auto"/>
        <w:jc w:val="both"/>
        <w:textAlignment w:val="baseline"/>
        <w:rPr>
          <w:rFonts w:ascii="Arial" w:eastAsia="Arial" w:hAnsi="Arial" w:cs="Arial"/>
          <w:b/>
          <w:bCs/>
          <w:color w:val="000000"/>
          <w:lang w:val="de-DE"/>
        </w:rPr>
      </w:pPr>
      <w:r w:rsidRPr="00F5542C">
        <w:rPr>
          <w:rFonts w:ascii="Arial" w:eastAsia="Arial" w:hAnsi="Arial" w:cs="Arial"/>
          <w:bCs/>
          <w:color w:val="000000"/>
          <w:lang w:val="de-DE"/>
        </w:rPr>
        <w:t xml:space="preserve">Diese </w:t>
      </w:r>
      <w:r w:rsidRPr="006139EF">
        <w:rPr>
          <w:rFonts w:ascii="Arial" w:eastAsia="Arial" w:hAnsi="Arial" w:cs="Arial"/>
          <w:bCs/>
          <w:color w:val="000000"/>
          <w:lang w:val="de-DE"/>
        </w:rPr>
        <w:t xml:space="preserve">Anlage </w:t>
      </w:r>
      <w:r w:rsidR="00AD0C79">
        <w:rPr>
          <w:rFonts w:ascii="Arial" w:eastAsia="Arial" w:hAnsi="Arial" w:cs="Arial"/>
          <w:bCs/>
          <w:color w:val="000000"/>
          <w:lang w:val="de-DE"/>
        </w:rPr>
        <w:t>ist</w:t>
      </w:r>
      <w:r w:rsidRPr="00F5542C">
        <w:rPr>
          <w:rFonts w:ascii="Arial" w:eastAsia="Arial" w:hAnsi="Arial" w:cs="Arial"/>
          <w:bCs/>
          <w:color w:val="000000"/>
          <w:lang w:val="de-DE"/>
        </w:rPr>
        <w:t xml:space="preserve"> von dem eignungs</w:t>
      </w:r>
      <w:r w:rsidRPr="00F5542C">
        <w:rPr>
          <w:rFonts w:ascii="Arial" w:eastAsia="Arial" w:hAnsi="Arial" w:cs="Arial"/>
          <w:bCs/>
          <w:color w:val="000000"/>
          <w:u w:val="single"/>
          <w:lang w:val="de-DE"/>
        </w:rPr>
        <w:t>ver</w:t>
      </w:r>
      <w:r w:rsidRPr="00F5542C">
        <w:rPr>
          <w:rFonts w:ascii="Arial" w:eastAsia="Arial" w:hAnsi="Arial" w:cs="Arial"/>
          <w:bCs/>
          <w:color w:val="000000"/>
          <w:lang w:val="de-DE"/>
        </w:rPr>
        <w:t>leihenden Unternehmen</w:t>
      </w:r>
      <w:r w:rsidR="00606B28" w:rsidRPr="00F5542C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1425D8" w:rsidRPr="00F5542C">
        <w:rPr>
          <w:rFonts w:ascii="Arial" w:eastAsia="Arial" w:hAnsi="Arial" w:cs="Arial"/>
          <w:bCs/>
          <w:color w:val="000000"/>
          <w:lang w:val="de-DE"/>
        </w:rPr>
        <w:t>aus</w:t>
      </w:r>
      <w:r w:rsidR="00AD0C79">
        <w:rPr>
          <w:rFonts w:ascii="Arial" w:eastAsia="Arial" w:hAnsi="Arial" w:cs="Arial"/>
          <w:bCs/>
          <w:color w:val="000000"/>
          <w:lang w:val="de-DE"/>
        </w:rPr>
        <w:t>zufüllen</w:t>
      </w:r>
      <w:r w:rsidRPr="00F5542C">
        <w:rPr>
          <w:rFonts w:ascii="Arial" w:eastAsia="Arial" w:hAnsi="Arial" w:cs="Arial"/>
          <w:bCs/>
          <w:color w:val="000000"/>
          <w:lang w:val="de-DE"/>
        </w:rPr>
        <w:t>,</w:t>
      </w:r>
      <w:r w:rsidR="006139EF">
        <w:rPr>
          <w:rFonts w:ascii="Arial" w:eastAsia="Arial" w:hAnsi="Arial" w:cs="Arial"/>
          <w:bCs/>
          <w:color w:val="000000"/>
          <w:lang w:val="de-DE"/>
        </w:rPr>
        <w:t xml:space="preserve"> wenn</w:t>
      </w:r>
      <w:r w:rsidRPr="00F5542C">
        <w:rPr>
          <w:rFonts w:ascii="Arial" w:eastAsia="Arial" w:hAnsi="Arial" w:cs="Arial"/>
          <w:bCs/>
          <w:color w:val="000000"/>
          <w:lang w:val="de-DE"/>
        </w:rPr>
        <w:t xml:space="preserve"> </w:t>
      </w:r>
      <w:bookmarkStart w:id="0" w:name="_Hlk127884086"/>
      <w:r w:rsidR="001540A0">
        <w:rPr>
          <w:rFonts w:ascii="Arial" w:eastAsia="Arial" w:hAnsi="Arial" w:cs="Arial"/>
          <w:bCs/>
          <w:color w:val="000000"/>
          <w:lang w:val="de-DE"/>
        </w:rPr>
        <w:t>der Bewerber</w:t>
      </w:r>
      <w:r w:rsidR="006658EE" w:rsidRPr="00E307B5">
        <w:rPr>
          <w:rFonts w:ascii="Arial" w:eastAsia="Arial" w:hAnsi="Arial" w:cs="Arial"/>
          <w:bCs/>
          <w:color w:val="000000"/>
          <w:lang w:val="de-DE"/>
        </w:rPr>
        <w:t xml:space="preserve"> </w:t>
      </w:r>
      <w:bookmarkEnd w:id="0"/>
      <w:r w:rsidR="00E307B5" w:rsidRPr="00E307B5">
        <w:rPr>
          <w:rFonts w:ascii="Arial" w:hAnsi="Arial" w:cs="Arial"/>
          <w:lang w:val="de-DE"/>
        </w:rPr>
        <w:t xml:space="preserve">/ die </w:t>
      </w:r>
      <w:r w:rsidR="001540A0">
        <w:rPr>
          <w:rFonts w:ascii="Arial" w:hAnsi="Arial" w:cs="Arial"/>
          <w:lang w:val="de-DE"/>
        </w:rPr>
        <w:t>Bewerber</w:t>
      </w:r>
      <w:r w:rsidR="00E307B5" w:rsidRPr="00E307B5">
        <w:rPr>
          <w:rFonts w:ascii="Arial" w:hAnsi="Arial" w:cs="Arial"/>
          <w:lang w:val="de-DE"/>
        </w:rPr>
        <w:t xml:space="preserve">gemeinschaft </w:t>
      </w:r>
      <w:r w:rsidR="00407A98" w:rsidRPr="00E307B5">
        <w:rPr>
          <w:rFonts w:ascii="Arial" w:eastAsia="Arial" w:hAnsi="Arial" w:cs="Arial"/>
          <w:bCs/>
          <w:color w:val="000000"/>
          <w:lang w:val="de-DE"/>
        </w:rPr>
        <w:t>in dem</w:t>
      </w:r>
      <w:r w:rsidR="00407A98">
        <w:rPr>
          <w:rFonts w:ascii="Arial" w:eastAsia="Arial" w:hAnsi="Arial" w:cs="Arial"/>
          <w:bCs/>
          <w:color w:val="000000"/>
          <w:lang w:val="de-DE"/>
        </w:rPr>
        <w:t xml:space="preserve"> Vergabeverfahren </w:t>
      </w:r>
      <w:r w:rsidR="00607628">
        <w:rPr>
          <w:rFonts w:ascii="Arial" w:eastAsia="Arial" w:hAnsi="Arial" w:cs="Arial"/>
          <w:bCs/>
          <w:color w:val="000000"/>
          <w:lang w:val="de-DE"/>
        </w:rPr>
        <w:t>für den</w:t>
      </w:r>
      <w:r w:rsidR="00407A98">
        <w:rPr>
          <w:rFonts w:ascii="Arial" w:eastAsia="Arial" w:hAnsi="Arial" w:cs="Arial"/>
          <w:bCs/>
          <w:color w:val="000000"/>
          <w:lang w:val="de-DE"/>
        </w:rPr>
        <w:t xml:space="preserve"> Nachweis seiner </w:t>
      </w:r>
      <w:r w:rsidR="00D72267">
        <w:rPr>
          <w:rFonts w:ascii="Arial" w:eastAsia="Arial" w:hAnsi="Arial" w:cs="Arial"/>
          <w:bCs/>
          <w:color w:val="000000"/>
          <w:lang w:val="de-DE"/>
        </w:rPr>
        <w:t xml:space="preserve">/ ihrer </w:t>
      </w:r>
      <w:r w:rsidR="00607628">
        <w:rPr>
          <w:rFonts w:ascii="Arial" w:eastAsia="Arial" w:hAnsi="Arial" w:cs="Arial"/>
          <w:bCs/>
          <w:color w:val="000000"/>
          <w:lang w:val="de-DE"/>
        </w:rPr>
        <w:t xml:space="preserve">eigenen </w:t>
      </w:r>
      <w:r w:rsidR="00407A98">
        <w:rPr>
          <w:rFonts w:ascii="Arial" w:eastAsia="Arial" w:hAnsi="Arial" w:cs="Arial"/>
          <w:bCs/>
          <w:color w:val="000000"/>
          <w:lang w:val="de-DE"/>
        </w:rPr>
        <w:t>Eignung hinsichtlich der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wirtschaftliche</w:t>
      </w:r>
      <w:r w:rsidR="00407A98">
        <w:rPr>
          <w:rFonts w:ascii="Arial" w:eastAsia="Arial" w:hAnsi="Arial" w:cs="Arial"/>
          <w:bCs/>
          <w:color w:val="000000"/>
          <w:lang w:val="de-DE"/>
        </w:rPr>
        <w:t>n</w:t>
      </w:r>
      <w:r w:rsidR="009B73B6">
        <w:rPr>
          <w:rFonts w:ascii="Arial" w:eastAsia="Arial" w:hAnsi="Arial" w:cs="Arial"/>
          <w:bCs/>
          <w:color w:val="000000"/>
          <w:lang w:val="de-DE"/>
        </w:rPr>
        <w:t xml:space="preserve"> und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finanzielle</w:t>
      </w:r>
      <w:r w:rsidR="00407A98">
        <w:rPr>
          <w:rFonts w:ascii="Arial" w:eastAsia="Arial" w:hAnsi="Arial" w:cs="Arial"/>
          <w:bCs/>
          <w:color w:val="000000"/>
          <w:lang w:val="de-DE"/>
        </w:rPr>
        <w:t>n</w:t>
      </w:r>
      <w:r w:rsidR="009B73B6">
        <w:rPr>
          <w:rFonts w:ascii="Arial" w:eastAsia="Arial" w:hAnsi="Arial" w:cs="Arial"/>
          <w:bCs/>
          <w:color w:val="000000"/>
          <w:lang w:val="de-DE"/>
        </w:rPr>
        <w:t xml:space="preserve"> und </w:t>
      </w:r>
      <w:r w:rsidR="008221D4">
        <w:rPr>
          <w:rFonts w:ascii="Arial" w:eastAsia="Arial" w:hAnsi="Arial" w:cs="Arial"/>
          <w:bCs/>
          <w:color w:val="000000"/>
          <w:lang w:val="de-DE"/>
        </w:rPr>
        <w:t xml:space="preserve">/ </w:t>
      </w:r>
      <w:r w:rsidR="009B73B6">
        <w:rPr>
          <w:rFonts w:ascii="Arial" w:eastAsia="Arial" w:hAnsi="Arial" w:cs="Arial"/>
          <w:bCs/>
          <w:color w:val="000000"/>
          <w:lang w:val="de-DE"/>
        </w:rPr>
        <w:t xml:space="preserve">oder </w:t>
      </w:r>
      <w:r w:rsidR="008221D4">
        <w:rPr>
          <w:rFonts w:ascii="Arial" w:eastAsia="Arial" w:hAnsi="Arial" w:cs="Arial"/>
          <w:bCs/>
          <w:color w:val="000000"/>
          <w:lang w:val="de-DE"/>
        </w:rPr>
        <w:t>der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technische</w:t>
      </w:r>
      <w:r w:rsidR="00407A98">
        <w:rPr>
          <w:rFonts w:ascii="Arial" w:eastAsia="Arial" w:hAnsi="Arial" w:cs="Arial"/>
          <w:bCs/>
          <w:color w:val="000000"/>
          <w:lang w:val="de-DE"/>
        </w:rPr>
        <w:t>n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8221D4">
        <w:rPr>
          <w:rFonts w:ascii="Arial" w:eastAsia="Arial" w:hAnsi="Arial" w:cs="Arial"/>
          <w:bCs/>
          <w:color w:val="000000"/>
          <w:lang w:val="de-DE"/>
        </w:rPr>
        <w:t>und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607628" w:rsidRPr="00DB526F">
        <w:rPr>
          <w:rFonts w:ascii="Arial" w:eastAsia="Arial" w:hAnsi="Arial" w:cs="Arial"/>
          <w:bCs/>
          <w:color w:val="000000"/>
          <w:lang w:val="de-DE"/>
        </w:rPr>
        <w:t>berufliche</w:t>
      </w:r>
      <w:r w:rsidR="00607628">
        <w:rPr>
          <w:rFonts w:ascii="Arial" w:eastAsia="Arial" w:hAnsi="Arial" w:cs="Arial"/>
          <w:bCs/>
          <w:color w:val="000000"/>
          <w:lang w:val="de-DE"/>
        </w:rPr>
        <w:t>n</w:t>
      </w:r>
      <w:r w:rsidR="00607628" w:rsidRPr="00DB526F">
        <w:rPr>
          <w:rFonts w:ascii="Arial" w:eastAsia="Arial" w:hAnsi="Arial" w:cs="Arial"/>
          <w:bCs/>
          <w:color w:val="000000"/>
          <w:lang w:val="de-DE"/>
        </w:rPr>
        <w:t xml:space="preserve"> Leistungsfähigkeit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 </w:t>
      </w:r>
      <w:r w:rsidR="00607628" w:rsidRPr="00F5542C">
        <w:rPr>
          <w:rFonts w:ascii="Arial" w:eastAsia="Arial" w:hAnsi="Arial" w:cs="Arial"/>
          <w:bCs/>
          <w:color w:val="000000"/>
          <w:lang w:val="de-DE"/>
        </w:rPr>
        <w:t xml:space="preserve">im Wege der Eignungsleihe </w:t>
      </w:r>
      <w:r w:rsidR="00DB526F" w:rsidRPr="00DB526F">
        <w:rPr>
          <w:rFonts w:ascii="Arial" w:eastAsia="Arial" w:hAnsi="Arial" w:cs="Arial"/>
          <w:bCs/>
          <w:color w:val="000000"/>
          <w:lang w:val="de-DE"/>
        </w:rPr>
        <w:t xml:space="preserve">die Kapazitäten </w:t>
      </w:r>
      <w:r w:rsidR="00831440">
        <w:rPr>
          <w:rFonts w:ascii="Arial" w:eastAsia="Arial" w:hAnsi="Arial" w:cs="Arial"/>
          <w:bCs/>
          <w:color w:val="000000"/>
          <w:lang w:val="de-DE"/>
        </w:rPr>
        <w:t>dieses eignungs</w:t>
      </w:r>
      <w:r w:rsidR="00831440" w:rsidRPr="00831440">
        <w:rPr>
          <w:rFonts w:ascii="Arial" w:eastAsia="Arial" w:hAnsi="Arial" w:cs="Arial"/>
          <w:bCs/>
          <w:color w:val="000000"/>
          <w:u w:val="single"/>
          <w:lang w:val="de-DE"/>
        </w:rPr>
        <w:t>ver</w:t>
      </w:r>
      <w:r w:rsidR="00831440">
        <w:rPr>
          <w:rFonts w:ascii="Arial" w:eastAsia="Arial" w:hAnsi="Arial" w:cs="Arial"/>
          <w:bCs/>
          <w:color w:val="000000"/>
          <w:lang w:val="de-DE"/>
        </w:rPr>
        <w:t xml:space="preserve">leihenden Unternehmens </w:t>
      </w:r>
      <w:r w:rsidR="00C40E6D" w:rsidRPr="00F5542C">
        <w:rPr>
          <w:rFonts w:ascii="Arial" w:eastAsia="Arial" w:hAnsi="Arial" w:cs="Arial"/>
          <w:bCs/>
          <w:color w:val="000000"/>
          <w:lang w:val="de-DE"/>
        </w:rPr>
        <w:t>i</w:t>
      </w:r>
      <w:r w:rsidRPr="00F5542C">
        <w:rPr>
          <w:rFonts w:ascii="Arial" w:eastAsia="Arial" w:hAnsi="Arial" w:cs="Arial"/>
          <w:bCs/>
          <w:color w:val="000000"/>
          <w:lang w:val="de-DE"/>
        </w:rPr>
        <w:t xml:space="preserve">n Anspruch </w:t>
      </w:r>
      <w:r w:rsidR="00831440">
        <w:rPr>
          <w:rFonts w:ascii="Arial" w:eastAsia="Arial" w:hAnsi="Arial" w:cs="Arial"/>
          <w:bCs/>
          <w:color w:val="000000"/>
          <w:lang w:val="de-DE"/>
        </w:rPr>
        <w:t>nimmt</w:t>
      </w:r>
      <w:r w:rsidRPr="00F5542C">
        <w:rPr>
          <w:rFonts w:ascii="Arial" w:eastAsia="Arial" w:hAnsi="Arial" w:cs="Arial"/>
          <w:bCs/>
          <w:color w:val="000000"/>
          <w:lang w:val="de-DE"/>
        </w:rPr>
        <w:t>.</w:t>
      </w:r>
    </w:p>
    <w:p w14:paraId="04F12DFC" w14:textId="77777777" w:rsidR="00AB2714" w:rsidRPr="00F5542C" w:rsidRDefault="00AB2714" w:rsidP="00AB2714">
      <w:pPr>
        <w:suppressAutoHyphens/>
        <w:spacing w:line="260" w:lineRule="exact"/>
        <w:textAlignment w:val="baseline"/>
        <w:rPr>
          <w:rFonts w:ascii="Arial" w:hAnsi="Arial" w:cs="Arial"/>
          <w:sz w:val="20"/>
          <w:szCs w:val="20"/>
          <w:lang w:val="de-DE"/>
        </w:rPr>
      </w:pPr>
    </w:p>
    <w:p w14:paraId="6401D458" w14:textId="172552A7" w:rsidR="00AB2714" w:rsidRPr="00F5542C" w:rsidRDefault="00AB2714" w:rsidP="00AB2714">
      <w:pPr>
        <w:suppressAutoHyphens/>
        <w:spacing w:line="260" w:lineRule="exact"/>
        <w:textAlignment w:val="baseline"/>
        <w:rPr>
          <w:rFonts w:ascii="Arial" w:eastAsia="Droid Sans Fallback" w:hAnsi="Arial" w:cs="Arial"/>
          <w:color w:val="00000A"/>
          <w:sz w:val="20"/>
          <w:szCs w:val="20"/>
          <w:lang w:val="de-DE" w:eastAsia="zh-CN" w:bidi="hi-IN"/>
        </w:rPr>
      </w:pPr>
      <w:r w:rsidRPr="00F5542C">
        <w:rPr>
          <w:rFonts w:ascii="Arial" w:hAnsi="Arial" w:cs="Arial"/>
          <w:sz w:val="20"/>
          <w:szCs w:val="20"/>
          <w:lang w:val="de-DE"/>
        </w:rPr>
        <w:t>(Bitte [</w:t>
      </w:r>
      <w:r w:rsidRPr="00F5542C">
        <w:rPr>
          <w:rFonts w:ascii="Arial" w:hAnsi="Arial" w:cs="Arial"/>
          <w:sz w:val="20"/>
          <w:szCs w:val="20"/>
          <w:highlight w:val="yellow"/>
          <w:lang w:val="de-DE"/>
        </w:rPr>
        <w:t>eckige Klammern</w:t>
      </w:r>
      <w:r w:rsidRPr="00F5542C">
        <w:rPr>
          <w:rFonts w:ascii="Arial" w:hAnsi="Arial" w:cs="Arial"/>
          <w:sz w:val="20"/>
          <w:szCs w:val="20"/>
          <w:lang w:val="de-DE"/>
        </w:rPr>
        <w:t xml:space="preserve">] ausfüllen und </w:t>
      </w:r>
      <w:sdt>
        <w:sdtPr>
          <w:rPr>
            <w:rFonts w:ascii="Arial" w:hAnsi="Arial" w:cs="Arial"/>
            <w:sz w:val="20"/>
            <w:szCs w:val="20"/>
            <w:lang w:val="de-DE"/>
          </w:rPr>
          <w:id w:val="-1626621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542C">
            <w:rPr>
              <w:rFonts w:ascii="Segoe UI Symbol" w:eastAsia="MS Gothic" w:hAnsi="Segoe UI Symbol" w:cs="Segoe UI Symbol"/>
              <w:sz w:val="20"/>
              <w:szCs w:val="20"/>
              <w:lang w:val="de-DE"/>
            </w:rPr>
            <w:t>☐</w:t>
          </w:r>
        </w:sdtContent>
      </w:sdt>
      <w:r w:rsidRPr="00F5542C">
        <w:rPr>
          <w:rFonts w:ascii="Arial" w:hAnsi="Arial" w:cs="Arial"/>
          <w:sz w:val="20"/>
          <w:szCs w:val="20"/>
          <w:lang w:val="de-DE"/>
        </w:rPr>
        <w:t xml:space="preserve"> Zutreffendes bitte a</w:t>
      </w:r>
      <w:r w:rsidR="0020650C">
        <w:rPr>
          <w:rFonts w:ascii="Arial" w:hAnsi="Arial" w:cs="Arial"/>
          <w:sz w:val="20"/>
          <w:szCs w:val="20"/>
          <w:lang w:val="de-DE"/>
        </w:rPr>
        <w:t>nkreuzen</w:t>
      </w:r>
      <w:r w:rsidRPr="00F5542C">
        <w:rPr>
          <w:rFonts w:ascii="Arial" w:hAnsi="Arial" w:cs="Arial"/>
          <w:sz w:val="20"/>
          <w:szCs w:val="20"/>
          <w:lang w:val="de-DE"/>
        </w:rPr>
        <w:t>)</w:t>
      </w:r>
    </w:p>
    <w:p w14:paraId="37616DBD" w14:textId="7C50F73B" w:rsidR="002E6503" w:rsidRDefault="002E6503" w:rsidP="00475E3C">
      <w:pPr>
        <w:spacing w:before="138" w:line="255" w:lineRule="exact"/>
        <w:textAlignment w:val="baseline"/>
        <w:rPr>
          <w:rFonts w:ascii="Arial" w:eastAsia="Arial" w:hAnsi="Arial" w:cs="Arial"/>
          <w:bCs/>
          <w:color w:val="000000"/>
          <w:lang w:val="de-DE"/>
        </w:rPr>
      </w:pPr>
    </w:p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577595" w:rsidRPr="00F5542C" w14:paraId="14A79F98" w14:textId="77777777" w:rsidTr="008B4049">
        <w:tc>
          <w:tcPr>
            <w:tcW w:w="90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F8E72C" w14:textId="4ABACF4E" w:rsidR="00577595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577595">
              <w:rPr>
                <w:rFonts w:ascii="Arial" w:eastAsia="Times New Roman" w:hAnsi="Arial" w:cs="Arial"/>
                <w:b/>
                <w:lang w:val="de-DE" w:eastAsia="de-DE"/>
              </w:rPr>
              <w:t xml:space="preserve">Name des </w:t>
            </w:r>
            <w:r w:rsidR="001540A0">
              <w:rPr>
                <w:rFonts w:ascii="Arial" w:eastAsia="Times New Roman" w:hAnsi="Arial" w:cs="Arial"/>
                <w:b/>
                <w:lang w:val="de-DE" w:eastAsia="de-DE"/>
              </w:rPr>
              <w:t>Bewerber</w:t>
            </w:r>
            <w:r w:rsidR="00A0362C">
              <w:rPr>
                <w:rFonts w:ascii="Arial" w:eastAsia="Times New Roman" w:hAnsi="Arial" w:cs="Arial"/>
                <w:b/>
                <w:lang w:val="de-DE" w:eastAsia="de-DE"/>
              </w:rPr>
              <w:t>s</w:t>
            </w:r>
            <w:r w:rsidR="00A0362C" w:rsidRPr="00A0362C">
              <w:rPr>
                <w:rFonts w:ascii="Arial" w:eastAsia="Times New Roman" w:hAnsi="Arial" w:cs="Arial"/>
                <w:b/>
                <w:lang w:val="de-DE" w:eastAsia="de-DE"/>
              </w:rPr>
              <w:t xml:space="preserve"> </w:t>
            </w:r>
            <w:r w:rsidRPr="00577595">
              <w:rPr>
                <w:rFonts w:ascii="Arial" w:eastAsia="Times New Roman" w:hAnsi="Arial" w:cs="Arial"/>
                <w:b/>
                <w:lang w:val="de-DE" w:eastAsia="de-DE"/>
              </w:rPr>
              <w:t xml:space="preserve">/ der </w:t>
            </w:r>
            <w:r w:rsidR="001540A0">
              <w:rPr>
                <w:rFonts w:ascii="Arial" w:eastAsia="Times New Roman" w:hAnsi="Arial" w:cs="Arial"/>
                <w:b/>
                <w:lang w:val="de-DE" w:eastAsia="de-DE"/>
              </w:rPr>
              <w:t>Bewerber</w:t>
            </w:r>
            <w:r w:rsidRPr="00577595">
              <w:rPr>
                <w:rFonts w:ascii="Arial" w:eastAsia="Times New Roman" w:hAnsi="Arial" w:cs="Arial"/>
                <w:b/>
                <w:lang w:val="de-DE" w:eastAsia="de-DE"/>
              </w:rPr>
              <w:t>gemeinschaft</w:t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 xml:space="preserve">, </w:t>
            </w:r>
            <w:r w:rsidR="00141810">
              <w:rPr>
                <w:rFonts w:ascii="Arial" w:eastAsia="Times New Roman" w:hAnsi="Arial" w:cs="Arial"/>
                <w:b/>
                <w:lang w:val="de-DE" w:eastAsia="de-DE"/>
              </w:rPr>
              <w:br/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 xml:space="preserve">der </w:t>
            </w:r>
            <w:r w:rsidR="00D72267">
              <w:rPr>
                <w:rFonts w:ascii="Arial" w:eastAsia="Times New Roman" w:hAnsi="Arial" w:cs="Arial"/>
                <w:b/>
                <w:lang w:val="de-DE" w:eastAsia="de-DE"/>
              </w:rPr>
              <w:t xml:space="preserve">/ die </w:t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 xml:space="preserve">sich die Eignung </w:t>
            </w:r>
            <w:r w:rsidR="00141810" w:rsidRPr="00141810">
              <w:rPr>
                <w:rFonts w:ascii="Arial" w:eastAsia="Times New Roman" w:hAnsi="Arial" w:cs="Arial"/>
                <w:b/>
                <w:lang w:val="de-DE" w:eastAsia="de-DE"/>
              </w:rPr>
              <w:t>von dem eignungs</w:t>
            </w:r>
            <w:r w:rsidR="00141810" w:rsidRPr="00141810">
              <w:rPr>
                <w:rFonts w:ascii="Arial" w:eastAsia="Times New Roman" w:hAnsi="Arial" w:cs="Arial"/>
                <w:b/>
                <w:u w:val="single"/>
                <w:lang w:val="de-DE" w:eastAsia="de-DE"/>
              </w:rPr>
              <w:t>ver</w:t>
            </w:r>
            <w:r w:rsidR="00141810" w:rsidRPr="00141810">
              <w:rPr>
                <w:rFonts w:ascii="Arial" w:eastAsia="Times New Roman" w:hAnsi="Arial" w:cs="Arial"/>
                <w:b/>
                <w:lang w:val="de-DE" w:eastAsia="de-DE"/>
              </w:rPr>
              <w:t xml:space="preserve">leihenden Unternehmen </w:t>
            </w:r>
            <w:r>
              <w:rPr>
                <w:rFonts w:ascii="Arial" w:eastAsia="Times New Roman" w:hAnsi="Arial" w:cs="Arial"/>
                <w:b/>
                <w:lang w:val="de-DE" w:eastAsia="de-DE"/>
              </w:rPr>
              <w:t>leiht:</w:t>
            </w:r>
          </w:p>
          <w:p w14:paraId="44F28B32" w14:textId="77777777" w:rsidR="00577595" w:rsidRPr="00F5542C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</w:p>
          <w:p w14:paraId="11C95974" w14:textId="77777777" w:rsidR="00577595" w:rsidRPr="00F5542C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4798224" w14:textId="77777777" w:rsidR="00577595" w:rsidRPr="00F5542C" w:rsidRDefault="00577595" w:rsidP="008B40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4829876" w14:textId="77777777" w:rsidR="00577595" w:rsidRPr="00F5542C" w:rsidRDefault="00577595" w:rsidP="008B4049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924D260" w14:textId="3D4BB169" w:rsidR="00577595" w:rsidRPr="00F5542C" w:rsidRDefault="00577595" w:rsidP="008B4049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</w:tbl>
    <w:p w14:paraId="78B1CD68" w14:textId="77777777" w:rsidR="00475E3C" w:rsidRPr="00F5542C" w:rsidRDefault="00475E3C" w:rsidP="00475E3C">
      <w:pPr>
        <w:spacing w:before="138" w:line="255" w:lineRule="exact"/>
        <w:textAlignment w:val="baseline"/>
        <w:rPr>
          <w:rFonts w:ascii="Arial" w:eastAsia="Arial" w:hAnsi="Arial" w:cs="Arial"/>
          <w:bCs/>
          <w:color w:val="000000"/>
          <w:lang w:val="de-DE"/>
        </w:rPr>
      </w:pPr>
    </w:p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475E3C" w:rsidRPr="00F5542C" w14:paraId="69341865" w14:textId="77777777" w:rsidTr="00287E38">
        <w:tc>
          <w:tcPr>
            <w:tcW w:w="90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5CDE36" w14:textId="4934EC0E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F5542C">
              <w:rPr>
                <w:rFonts w:ascii="Arial" w:eastAsia="Times New Roman" w:hAnsi="Arial" w:cs="Arial"/>
                <w:b/>
                <w:lang w:val="de-DE" w:eastAsia="de-DE"/>
              </w:rPr>
              <w:t>Vollständiger Name (Firma)</w:t>
            </w:r>
            <w:r w:rsidR="003A53ED">
              <w:rPr>
                <w:rFonts w:ascii="Arial" w:eastAsia="Times New Roman" w:hAnsi="Arial" w:cs="Arial"/>
                <w:b/>
                <w:lang w:val="de-DE" w:eastAsia="de-DE"/>
              </w:rPr>
              <w:t>, rechtsgeschäftliche Vertretung</w:t>
            </w:r>
            <w:r w:rsidRPr="00F5542C">
              <w:rPr>
                <w:rFonts w:ascii="Arial" w:eastAsia="Times New Roman" w:hAnsi="Arial" w:cs="Arial"/>
                <w:b/>
                <w:lang w:val="de-DE" w:eastAsia="de-DE"/>
              </w:rPr>
              <w:t xml:space="preserve"> und Adresse des eignungs</w:t>
            </w:r>
            <w:r w:rsidRPr="00F5542C">
              <w:rPr>
                <w:rFonts w:ascii="Arial" w:eastAsia="Times New Roman" w:hAnsi="Arial" w:cs="Arial"/>
                <w:b/>
                <w:u w:val="single"/>
                <w:lang w:val="de-DE" w:eastAsia="de-DE"/>
              </w:rPr>
              <w:t>ver</w:t>
            </w:r>
            <w:r w:rsidRPr="00F5542C">
              <w:rPr>
                <w:rFonts w:ascii="Arial" w:eastAsia="Times New Roman" w:hAnsi="Arial" w:cs="Arial"/>
                <w:b/>
                <w:lang w:val="de-DE" w:eastAsia="de-DE"/>
              </w:rPr>
              <w:t>leihenden Unternehmens</w:t>
            </w:r>
            <w:r w:rsidR="00DB4039">
              <w:rPr>
                <w:rFonts w:ascii="Arial" w:eastAsia="Times New Roman" w:hAnsi="Arial" w:cs="Arial"/>
                <w:b/>
                <w:lang w:val="de-DE" w:eastAsia="de-DE"/>
              </w:rPr>
              <w:t>:</w:t>
            </w:r>
          </w:p>
          <w:p w14:paraId="4B052722" w14:textId="77777777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de-DE" w:eastAsia="de-DE"/>
              </w:rPr>
            </w:pPr>
          </w:p>
          <w:p w14:paraId="03000B88" w14:textId="350C992B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33C71741" w14:textId="77777777" w:rsidR="00475E3C" w:rsidRPr="00F5542C" w:rsidRDefault="00475E3C" w:rsidP="00287E38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77D3F0F4" w14:textId="77777777" w:rsidR="00475E3C" w:rsidRPr="00F5542C" w:rsidRDefault="00475E3C" w:rsidP="00287E38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  <w:p w14:paraId="366C0622" w14:textId="78086B95" w:rsidR="00475E3C" w:rsidRPr="00F5542C" w:rsidRDefault="00475E3C" w:rsidP="001628C3">
            <w:pPr>
              <w:suppressAutoHyphens/>
              <w:spacing w:line="260" w:lineRule="exact"/>
              <w:textAlignment w:val="baseline"/>
              <w:rPr>
                <w:rFonts w:ascii="Arial" w:eastAsia="Times New Roman" w:hAnsi="Arial" w:cs="Arial"/>
                <w:b/>
                <w:lang w:eastAsia="de-DE"/>
              </w:rPr>
            </w:pPr>
            <w:r w:rsidRPr="00F5542C">
              <w:rPr>
                <w:rFonts w:ascii="Arial" w:eastAsia="Times New Roman" w:hAnsi="Arial" w:cs="Arial"/>
                <w:b/>
                <w:lang w:eastAsia="de-DE"/>
              </w:rPr>
              <w:t>[</w:t>
            </w:r>
            <w:r w:rsidRPr="00F5542C">
              <w:rPr>
                <w:rFonts w:ascii="Arial" w:eastAsia="Times New Roman" w:hAnsi="Arial" w:cs="Arial"/>
                <w:b/>
                <w:highlight w:val="yellow"/>
                <w:lang w:eastAsia="de-DE"/>
              </w:rPr>
              <w:t>……………………………………………………...…………………………………….</w:t>
            </w:r>
            <w:r w:rsidRPr="00F5542C">
              <w:rPr>
                <w:rFonts w:ascii="Arial" w:eastAsia="Times New Roman" w:hAnsi="Arial" w:cs="Arial"/>
                <w:b/>
                <w:lang w:eastAsia="de-DE"/>
              </w:rPr>
              <w:t>]</w:t>
            </w:r>
          </w:p>
        </w:tc>
      </w:tr>
    </w:tbl>
    <w:p w14:paraId="08DC219F" w14:textId="451726F2" w:rsidR="00D566FE" w:rsidRDefault="00D566FE">
      <w:pPr>
        <w:spacing w:after="160" w:line="259" w:lineRule="auto"/>
        <w:rPr>
          <w:rFonts w:ascii="Arial" w:eastAsiaTheme="minorHAnsi" w:hAnsi="Arial" w:cs="Arial"/>
          <w:b/>
          <w:bCs/>
          <w:sz w:val="21"/>
          <w:lang w:val="de-DE"/>
        </w:rPr>
      </w:pPr>
    </w:p>
    <w:p w14:paraId="60C52616" w14:textId="55DC8B62" w:rsidR="00861192" w:rsidRPr="001A3200" w:rsidRDefault="00475E3C" w:rsidP="008E2A4E">
      <w:pPr>
        <w:pStyle w:val="LAText"/>
        <w:rPr>
          <w:sz w:val="22"/>
        </w:rPr>
      </w:pPr>
      <w:r w:rsidRPr="001A3200">
        <w:rPr>
          <w:b/>
          <w:bCs/>
          <w:sz w:val="22"/>
        </w:rPr>
        <w:t>Das eignungs</w:t>
      </w:r>
      <w:r w:rsidRPr="001A3200">
        <w:rPr>
          <w:b/>
          <w:bCs/>
          <w:sz w:val="22"/>
          <w:u w:val="single"/>
        </w:rPr>
        <w:t>ver</w:t>
      </w:r>
      <w:r w:rsidRPr="001A3200">
        <w:rPr>
          <w:b/>
          <w:bCs/>
          <w:sz w:val="22"/>
        </w:rPr>
        <w:t xml:space="preserve">leihende Unternehmen </w:t>
      </w:r>
      <w:r w:rsidR="00AB2714" w:rsidRPr="001A3200">
        <w:rPr>
          <w:b/>
          <w:bCs/>
          <w:sz w:val="22"/>
        </w:rPr>
        <w:t>e</w:t>
      </w:r>
      <w:r w:rsidRPr="001A3200">
        <w:rPr>
          <w:b/>
          <w:bCs/>
          <w:sz w:val="22"/>
        </w:rPr>
        <w:t>rklärt</w:t>
      </w:r>
      <w:r w:rsidRPr="001A3200">
        <w:rPr>
          <w:sz w:val="22"/>
        </w:rPr>
        <w:t>:</w:t>
      </w:r>
    </w:p>
    <w:p w14:paraId="547D8D41" w14:textId="6EA59ADC" w:rsidR="00D566FE" w:rsidRDefault="00000000" w:rsidP="00D566FE">
      <w:pPr>
        <w:pStyle w:val="LA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  <w:sz w:val="22"/>
        </w:rPr>
      </w:pPr>
      <w:sdt>
        <w:sdtPr>
          <w:rPr>
            <w:iCs/>
            <w:sz w:val="22"/>
          </w:rPr>
          <w:id w:val="-1072344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D0">
            <w:rPr>
              <w:rFonts w:ascii="MS Gothic" w:eastAsia="MS Gothic" w:hAnsi="MS Gothic" w:hint="eastAsia"/>
              <w:iCs/>
              <w:sz w:val="22"/>
            </w:rPr>
            <w:t>☐</w:t>
          </w:r>
        </w:sdtContent>
      </w:sdt>
      <w:r w:rsidR="00D566FE" w:rsidRPr="00F5542C">
        <w:rPr>
          <w:iCs/>
          <w:sz w:val="22"/>
        </w:rPr>
        <w:t xml:space="preserve"> </w:t>
      </w:r>
      <w:r w:rsidR="00D566FE" w:rsidRPr="002924A2">
        <w:rPr>
          <w:iCs/>
          <w:sz w:val="22"/>
        </w:rPr>
        <w:t xml:space="preserve">Wir verpflichten uns </w:t>
      </w:r>
      <w:r w:rsidR="00D566FE">
        <w:rPr>
          <w:iCs/>
          <w:sz w:val="22"/>
        </w:rPr>
        <w:t>als eignungs</w:t>
      </w:r>
      <w:r w:rsidR="00D566FE" w:rsidRPr="00EB29AE">
        <w:rPr>
          <w:iCs/>
          <w:sz w:val="22"/>
          <w:u w:val="single"/>
        </w:rPr>
        <w:t>ver</w:t>
      </w:r>
      <w:r w:rsidR="00D566FE">
        <w:rPr>
          <w:iCs/>
          <w:sz w:val="22"/>
        </w:rPr>
        <w:t xml:space="preserve">leihender Unterauftragnehmer </w:t>
      </w:r>
      <w:r w:rsidR="00D566FE" w:rsidRPr="002924A2">
        <w:rPr>
          <w:iCs/>
          <w:sz w:val="22"/>
        </w:rPr>
        <w:t xml:space="preserve">gegenüber dem Auftraggeber, im Falle der Zuschlagserteilung an den </w:t>
      </w:r>
      <w:r w:rsidR="00625D2D">
        <w:rPr>
          <w:iCs/>
          <w:sz w:val="22"/>
        </w:rPr>
        <w:t xml:space="preserve">/ die </w:t>
      </w:r>
      <w:r w:rsidR="00D566FE" w:rsidRPr="002924A2">
        <w:rPr>
          <w:iCs/>
          <w:sz w:val="22"/>
        </w:rPr>
        <w:t>oben genannte</w:t>
      </w:r>
      <w:r w:rsidR="00904579">
        <w:rPr>
          <w:iCs/>
          <w:sz w:val="22"/>
        </w:rPr>
        <w:t>/</w:t>
      </w:r>
      <w:r w:rsidR="00D566FE" w:rsidRPr="002924A2">
        <w:rPr>
          <w:iCs/>
          <w:sz w:val="22"/>
        </w:rPr>
        <w:t xml:space="preserve">n </w:t>
      </w:r>
      <w:r w:rsidR="001540A0">
        <w:rPr>
          <w:iCs/>
          <w:sz w:val="22"/>
        </w:rPr>
        <w:t>Bewerber</w:t>
      </w:r>
      <w:r w:rsidR="00D566FE" w:rsidRPr="00625D2D">
        <w:rPr>
          <w:iCs/>
          <w:sz w:val="22"/>
        </w:rPr>
        <w:t xml:space="preserve"> / </w:t>
      </w:r>
      <w:r w:rsidR="001540A0">
        <w:rPr>
          <w:iCs/>
          <w:sz w:val="22"/>
        </w:rPr>
        <w:t>Bewerber</w:t>
      </w:r>
      <w:r w:rsidR="00D566FE" w:rsidRPr="00625D2D">
        <w:rPr>
          <w:iCs/>
          <w:sz w:val="22"/>
        </w:rPr>
        <w:t xml:space="preserve">gemeinschaft </w:t>
      </w:r>
      <w:r w:rsidR="00EF2ED7" w:rsidRPr="00625D2D">
        <w:rPr>
          <w:iCs/>
          <w:sz w:val="22"/>
        </w:rPr>
        <w:t>diesem / dieser mit den erforderlichen Kapazitäten unseres Unternehmens für die nachfolgenden Leistungsbereiche zur Verfügung zu stehen.</w:t>
      </w:r>
    </w:p>
    <w:p w14:paraId="67BE427A" w14:textId="261FF1B1" w:rsidR="00D566FE" w:rsidRDefault="00EF2ED7" w:rsidP="00D566FE">
      <w:pPr>
        <w:pStyle w:val="LAText"/>
        <w:rPr>
          <w:iCs/>
          <w:sz w:val="22"/>
        </w:rPr>
      </w:pPr>
      <w:r>
        <w:rPr>
          <w:iCs/>
          <w:sz w:val="22"/>
        </w:rPr>
        <w:t xml:space="preserve">Hinweis: </w:t>
      </w:r>
      <w:r w:rsidR="00D566FE">
        <w:rPr>
          <w:iCs/>
          <w:sz w:val="22"/>
        </w:rPr>
        <w:t>Kreuzt der eignungs</w:t>
      </w:r>
      <w:r w:rsidR="00D566FE" w:rsidRPr="00EA1D2A">
        <w:rPr>
          <w:iCs/>
          <w:sz w:val="22"/>
          <w:u w:val="single"/>
        </w:rPr>
        <w:t>ver</w:t>
      </w:r>
      <w:r w:rsidR="00D566FE">
        <w:rPr>
          <w:iCs/>
          <w:sz w:val="22"/>
        </w:rPr>
        <w:t xml:space="preserve">leihende Unterauftragnehmer nicht das Kästchen in dem vorherigen Kasten an, hat der </w:t>
      </w:r>
      <w:r w:rsidR="001540A0">
        <w:rPr>
          <w:iCs/>
          <w:sz w:val="22"/>
        </w:rPr>
        <w:t>Bewerber</w:t>
      </w:r>
      <w:r w:rsidR="00A0362C" w:rsidRPr="00A0362C">
        <w:rPr>
          <w:iCs/>
          <w:sz w:val="22"/>
        </w:rPr>
        <w:t xml:space="preserve"> </w:t>
      </w:r>
      <w:r w:rsidR="00D566FE">
        <w:rPr>
          <w:iCs/>
          <w:sz w:val="22"/>
        </w:rPr>
        <w:t xml:space="preserve">/ die </w:t>
      </w:r>
      <w:r w:rsidR="001540A0">
        <w:rPr>
          <w:iCs/>
          <w:sz w:val="22"/>
        </w:rPr>
        <w:t>Bewerber</w:t>
      </w:r>
      <w:r w:rsidR="005A5CC7">
        <w:rPr>
          <w:iCs/>
          <w:sz w:val="22"/>
        </w:rPr>
        <w:t>gemeinschaft</w:t>
      </w:r>
      <w:r w:rsidR="00D566FE">
        <w:rPr>
          <w:iCs/>
          <w:sz w:val="22"/>
        </w:rPr>
        <w:t xml:space="preserve"> anderweitig nachzuweisen, dass ihm / ihr die für den Auftrag erforderlichen Mittel tatsächlich zur Verfügung stehen.</w:t>
      </w:r>
    </w:p>
    <w:p w14:paraId="3287D829" w14:textId="207C73F7" w:rsidR="00EA1D2A" w:rsidRDefault="00EA1D2A">
      <w:pPr>
        <w:spacing w:after="160" w:line="259" w:lineRule="auto"/>
        <w:rPr>
          <w:rFonts w:ascii="Arial" w:eastAsiaTheme="minorHAnsi" w:hAnsi="Arial" w:cs="Arial"/>
          <w:iCs/>
          <w:lang w:val="de-DE"/>
        </w:rPr>
      </w:pPr>
      <w:r w:rsidRPr="001C698A">
        <w:rPr>
          <w:iCs/>
          <w:lang w:val="de-DE"/>
        </w:rPr>
        <w:br w:type="page"/>
      </w:r>
    </w:p>
    <w:p w14:paraId="617980C1" w14:textId="77777777" w:rsidR="00EA1D2A" w:rsidRPr="00F5542C" w:rsidRDefault="00EA1D2A" w:rsidP="00D566FE">
      <w:pPr>
        <w:pStyle w:val="LAText"/>
        <w:rPr>
          <w:i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475E3C" w:rsidRPr="00F5542C" w14:paraId="7313525C" w14:textId="77777777" w:rsidTr="00475E3C">
        <w:tc>
          <w:tcPr>
            <w:tcW w:w="3539" w:type="dxa"/>
          </w:tcPr>
          <w:p w14:paraId="6AEDA47E" w14:textId="6E969C80" w:rsidR="00475E3C" w:rsidRPr="001A3200" w:rsidRDefault="00475E3C" w:rsidP="00475E3C">
            <w:pPr>
              <w:pStyle w:val="LAText"/>
              <w:spacing w:line="360" w:lineRule="auto"/>
              <w:jc w:val="center"/>
              <w:rPr>
                <w:sz w:val="22"/>
              </w:rPr>
            </w:pPr>
            <w:r w:rsidRPr="001A3200">
              <w:rPr>
                <w:sz w:val="22"/>
              </w:rPr>
              <w:t>Leistungsbereich</w:t>
            </w:r>
          </w:p>
        </w:tc>
        <w:tc>
          <w:tcPr>
            <w:tcW w:w="5523" w:type="dxa"/>
          </w:tcPr>
          <w:p w14:paraId="39CC70E2" w14:textId="12B99846" w:rsidR="00475E3C" w:rsidRPr="001A3200" w:rsidRDefault="00475E3C" w:rsidP="00475E3C">
            <w:pPr>
              <w:pStyle w:val="LAText"/>
              <w:spacing w:line="360" w:lineRule="auto"/>
              <w:jc w:val="center"/>
              <w:rPr>
                <w:sz w:val="22"/>
              </w:rPr>
            </w:pPr>
            <w:r w:rsidRPr="001A3200">
              <w:rPr>
                <w:sz w:val="22"/>
              </w:rPr>
              <w:t>Beschreibung der Teilleistung</w:t>
            </w:r>
          </w:p>
        </w:tc>
      </w:tr>
      <w:tr w:rsidR="00F603D0" w:rsidRPr="00F5542C" w14:paraId="009110A8" w14:textId="77777777" w:rsidTr="00475E3C">
        <w:tc>
          <w:tcPr>
            <w:tcW w:w="3539" w:type="dxa"/>
          </w:tcPr>
          <w:p w14:paraId="65E98E1E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7BCA97BD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C2E4D15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16FEE256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AD67495" w14:textId="0D90FB7A" w:rsidR="00F603D0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74B7F78" w14:textId="10280554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</w:tc>
        <w:tc>
          <w:tcPr>
            <w:tcW w:w="5523" w:type="dxa"/>
          </w:tcPr>
          <w:p w14:paraId="528A78A3" w14:textId="77777777" w:rsidR="00F603D0" w:rsidRPr="00F5542C" w:rsidRDefault="00F603D0" w:rsidP="00F603D0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542E37A" w14:textId="77777777" w:rsidR="00F603D0" w:rsidRPr="00F5542C" w:rsidRDefault="00F603D0" w:rsidP="00F603D0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121D8621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…………………………………………………………..……</w:t>
            </w:r>
            <w:r w:rsidRPr="00F5542C">
              <w:t>]</w:t>
            </w:r>
          </w:p>
          <w:p w14:paraId="11AF6C6B" w14:textId="77777777" w:rsidR="00F603D0" w:rsidRPr="00F5542C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………………………………………………………..………</w:t>
            </w:r>
            <w:r w:rsidRPr="00F5542C">
              <w:t>]</w:t>
            </w:r>
          </w:p>
          <w:p w14:paraId="51282872" w14:textId="77777777" w:rsidR="00F603D0" w:rsidRDefault="00F603D0" w:rsidP="00F603D0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…………………………………………………..……………</w:t>
            </w:r>
            <w:r w:rsidRPr="00F5542C">
              <w:t>]</w:t>
            </w:r>
          </w:p>
          <w:p w14:paraId="3665F5BC" w14:textId="067B92BD" w:rsidR="00F603D0" w:rsidRPr="000A51B6" w:rsidRDefault="00F603D0" w:rsidP="000A51B6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="000A51B6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</w:tbl>
    <w:p w14:paraId="1A2CD6CA" w14:textId="1611AD01" w:rsidR="00C50E56" w:rsidRDefault="00475E3C" w:rsidP="00C50E56">
      <w:pPr>
        <w:pStyle w:val="LAText"/>
        <w:rPr>
          <w:iCs/>
          <w:sz w:val="22"/>
        </w:rPr>
      </w:pPr>
      <w:r w:rsidRPr="00C50E56">
        <w:rPr>
          <w:iCs/>
          <w:sz w:val="22"/>
        </w:rPr>
        <w:t xml:space="preserve">Der </w:t>
      </w:r>
      <w:r w:rsidR="001540A0">
        <w:rPr>
          <w:rFonts w:eastAsia="Arial"/>
          <w:bCs/>
          <w:color w:val="000000"/>
        </w:rPr>
        <w:t>Bewerber</w:t>
      </w:r>
      <w:r w:rsidR="00D43F38" w:rsidRPr="00E307B5">
        <w:rPr>
          <w:rFonts w:eastAsia="Arial"/>
          <w:bCs/>
          <w:color w:val="000000"/>
        </w:rPr>
        <w:t xml:space="preserve"> </w:t>
      </w:r>
      <w:r w:rsidR="002924A2" w:rsidRPr="00C50E56">
        <w:rPr>
          <w:iCs/>
          <w:sz w:val="22"/>
        </w:rPr>
        <w:t xml:space="preserve">/ die </w:t>
      </w:r>
      <w:r w:rsidR="001540A0">
        <w:rPr>
          <w:iCs/>
          <w:sz w:val="22"/>
        </w:rPr>
        <w:t>Bewerber</w:t>
      </w:r>
      <w:r w:rsidR="002924A2" w:rsidRPr="00C50E56">
        <w:rPr>
          <w:iCs/>
          <w:sz w:val="22"/>
        </w:rPr>
        <w:t xml:space="preserve">gemeinschaft </w:t>
      </w:r>
      <w:r w:rsidRPr="00C50E56">
        <w:rPr>
          <w:iCs/>
          <w:sz w:val="22"/>
        </w:rPr>
        <w:t xml:space="preserve">nimmt zum Nachweis seiner </w:t>
      </w:r>
      <w:r w:rsidR="002924A2" w:rsidRPr="00C50E56">
        <w:rPr>
          <w:iCs/>
          <w:sz w:val="22"/>
        </w:rPr>
        <w:t xml:space="preserve">/ ihrer </w:t>
      </w:r>
      <w:r w:rsidRPr="00C50E56">
        <w:rPr>
          <w:iCs/>
          <w:sz w:val="22"/>
        </w:rPr>
        <w:t xml:space="preserve">Eignung </w:t>
      </w:r>
    </w:p>
    <w:p w14:paraId="2F807CEB" w14:textId="77777777" w:rsidR="00C50E56" w:rsidRDefault="00475E3C" w:rsidP="00C50E56">
      <w:pPr>
        <w:pStyle w:val="LAText"/>
        <w:numPr>
          <w:ilvl w:val="0"/>
          <w:numId w:val="11"/>
        </w:numPr>
        <w:rPr>
          <w:iCs/>
          <w:sz w:val="22"/>
        </w:rPr>
      </w:pPr>
      <w:r w:rsidRPr="00C50E56">
        <w:rPr>
          <w:iCs/>
          <w:sz w:val="22"/>
        </w:rPr>
        <w:t xml:space="preserve">die </w:t>
      </w:r>
      <w:r w:rsidRPr="00C50E56">
        <w:rPr>
          <w:b/>
          <w:bCs/>
          <w:iCs/>
          <w:sz w:val="22"/>
        </w:rPr>
        <w:t>wirtschaftliche und finanzielle</w:t>
      </w:r>
      <w:r w:rsidRPr="00C50E56">
        <w:rPr>
          <w:iCs/>
          <w:sz w:val="22"/>
        </w:rPr>
        <w:t xml:space="preserve"> </w:t>
      </w:r>
      <w:r w:rsidR="00C50E56" w:rsidRPr="00C50E56">
        <w:rPr>
          <w:b/>
          <w:bCs/>
          <w:iCs/>
          <w:sz w:val="22"/>
        </w:rPr>
        <w:t>Leistungsfähigkeit</w:t>
      </w:r>
      <w:r w:rsidR="00C50E56" w:rsidRPr="00C50E56">
        <w:rPr>
          <w:iCs/>
          <w:sz w:val="22"/>
        </w:rPr>
        <w:t xml:space="preserve"> </w:t>
      </w:r>
    </w:p>
    <w:p w14:paraId="46D810CF" w14:textId="77777777" w:rsidR="00C50E56" w:rsidRDefault="00475E3C" w:rsidP="00C50E56">
      <w:pPr>
        <w:pStyle w:val="LAText"/>
        <w:ind w:left="720"/>
        <w:rPr>
          <w:iCs/>
          <w:sz w:val="22"/>
        </w:rPr>
      </w:pPr>
      <w:r w:rsidRPr="00C50E56">
        <w:rPr>
          <w:iCs/>
          <w:sz w:val="22"/>
        </w:rPr>
        <w:t>und</w:t>
      </w:r>
      <w:r w:rsidR="007755FB" w:rsidRPr="00C50E56">
        <w:rPr>
          <w:iCs/>
          <w:sz w:val="22"/>
        </w:rPr>
        <w:t xml:space="preserve"> </w:t>
      </w:r>
      <w:r w:rsidRPr="00C50E56">
        <w:rPr>
          <w:iCs/>
          <w:sz w:val="22"/>
        </w:rPr>
        <w:t>/</w:t>
      </w:r>
      <w:r w:rsidR="007755FB" w:rsidRPr="00C50E56">
        <w:rPr>
          <w:iCs/>
          <w:sz w:val="22"/>
        </w:rPr>
        <w:t xml:space="preserve"> </w:t>
      </w:r>
      <w:r w:rsidRPr="00C50E56">
        <w:rPr>
          <w:iCs/>
          <w:sz w:val="22"/>
        </w:rPr>
        <w:t>oder</w:t>
      </w:r>
    </w:p>
    <w:p w14:paraId="58882A7B" w14:textId="77777777" w:rsidR="00C50E56" w:rsidRDefault="00475E3C" w:rsidP="00C50E56">
      <w:pPr>
        <w:pStyle w:val="LAText"/>
        <w:numPr>
          <w:ilvl w:val="0"/>
          <w:numId w:val="11"/>
        </w:numPr>
        <w:rPr>
          <w:iCs/>
          <w:sz w:val="22"/>
        </w:rPr>
      </w:pPr>
      <w:r w:rsidRPr="00C50E56">
        <w:rPr>
          <w:iCs/>
          <w:sz w:val="22"/>
        </w:rPr>
        <w:t xml:space="preserve">die </w:t>
      </w:r>
      <w:r w:rsidRPr="00C50E56">
        <w:rPr>
          <w:b/>
          <w:bCs/>
          <w:iCs/>
          <w:sz w:val="22"/>
        </w:rPr>
        <w:t>technische und berufliche Leistungsfähigkeit</w:t>
      </w:r>
      <w:r w:rsidRPr="00C50E56">
        <w:rPr>
          <w:iCs/>
          <w:sz w:val="22"/>
        </w:rPr>
        <w:t xml:space="preserve"> </w:t>
      </w:r>
    </w:p>
    <w:p w14:paraId="623763D4" w14:textId="1286CD8C" w:rsidR="000441D0" w:rsidRPr="00C50E56" w:rsidRDefault="00475E3C" w:rsidP="00C50E56">
      <w:pPr>
        <w:pStyle w:val="LAText"/>
        <w:rPr>
          <w:iCs/>
          <w:sz w:val="22"/>
        </w:rPr>
      </w:pPr>
      <w:r w:rsidRPr="00C50E56">
        <w:rPr>
          <w:iCs/>
          <w:sz w:val="22"/>
        </w:rPr>
        <w:t xml:space="preserve">unseres Unternehmens in Anspruch. </w:t>
      </w:r>
    </w:p>
    <w:p w14:paraId="149A627D" w14:textId="77777777" w:rsidR="00FA66D7" w:rsidRPr="00F5542C" w:rsidRDefault="00FA66D7" w:rsidP="00FA66D7">
      <w:pPr>
        <w:pStyle w:val="LA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FA66D7" w:rsidRPr="0027637A" w14:paraId="4A511E1B" w14:textId="77777777" w:rsidTr="008B4049">
        <w:tc>
          <w:tcPr>
            <w:tcW w:w="3539" w:type="dxa"/>
          </w:tcPr>
          <w:p w14:paraId="46EA7B91" w14:textId="77777777" w:rsidR="00FA66D7" w:rsidRPr="000E349C" w:rsidRDefault="00000000" w:rsidP="008B4049">
            <w:pPr>
              <w:pStyle w:val="LAText"/>
              <w:spacing w:line="360" w:lineRule="auto"/>
              <w:jc w:val="center"/>
              <w:rPr>
                <w:sz w:val="22"/>
              </w:rPr>
            </w:pPr>
            <w:sdt>
              <w:sdtPr>
                <w:rPr>
                  <w:iCs/>
                  <w:sz w:val="22"/>
                </w:rPr>
                <w:id w:val="-91463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FC4">
                  <w:rPr>
                    <w:rFonts w:ascii="MS Gothic" w:eastAsia="MS Gothic" w:hAnsi="MS Gothic" w:hint="eastAsia"/>
                    <w:iCs/>
                    <w:sz w:val="22"/>
                  </w:rPr>
                  <w:t>☐</w:t>
                </w:r>
              </w:sdtContent>
            </w:sdt>
            <w:r w:rsidR="003F3FC4" w:rsidRPr="00F5542C">
              <w:rPr>
                <w:iCs/>
                <w:sz w:val="22"/>
              </w:rPr>
              <w:t xml:space="preserve"> </w:t>
            </w:r>
            <w:r w:rsidR="003F3FC4" w:rsidRPr="000E349C">
              <w:rPr>
                <w:sz w:val="22"/>
              </w:rPr>
              <w:t xml:space="preserve">wirtschaftliche und finanzielle </w:t>
            </w:r>
            <w:r w:rsidR="00FA66D7" w:rsidRPr="000E349C">
              <w:rPr>
                <w:sz w:val="22"/>
              </w:rPr>
              <w:t>Leistungs</w:t>
            </w:r>
            <w:r w:rsidR="003F3FC4" w:rsidRPr="000E349C">
              <w:rPr>
                <w:sz w:val="22"/>
              </w:rPr>
              <w:t>fähigkeit</w:t>
            </w:r>
          </w:p>
          <w:p w14:paraId="01C108E4" w14:textId="3A2F0C67" w:rsidR="001D7CD9" w:rsidRPr="00F5542C" w:rsidRDefault="00983A4C" w:rsidP="008B4049">
            <w:pPr>
              <w:pStyle w:val="LAText"/>
              <w:spacing w:line="360" w:lineRule="auto"/>
              <w:jc w:val="center"/>
            </w:pPr>
            <w:r w:rsidRPr="000E349C">
              <w:rPr>
                <w:sz w:val="22"/>
              </w:rPr>
              <w:t>[Hier sind die</w:t>
            </w:r>
            <w:r w:rsidR="00CD6F36" w:rsidRPr="000E349C">
              <w:rPr>
                <w:sz w:val="22"/>
              </w:rPr>
              <w:t xml:space="preserve"> </w:t>
            </w:r>
            <w:r w:rsidR="00763302" w:rsidRPr="000E349C">
              <w:rPr>
                <w:sz w:val="22"/>
              </w:rPr>
              <w:t>Eignungsk</w:t>
            </w:r>
            <w:r w:rsidR="00CD6F36" w:rsidRPr="000E349C">
              <w:rPr>
                <w:sz w:val="22"/>
              </w:rPr>
              <w:t>riterien</w:t>
            </w:r>
            <w:r w:rsidRPr="000E349C">
              <w:rPr>
                <w:sz w:val="22"/>
              </w:rPr>
              <w:t xml:space="preserve"> aufzuzählen, </w:t>
            </w:r>
            <w:r w:rsidR="00763302" w:rsidRPr="000E349C">
              <w:rPr>
                <w:sz w:val="22"/>
              </w:rPr>
              <w:t>für die die Eignung geliehen wir</w:t>
            </w:r>
            <w:r w:rsidRPr="000E349C">
              <w:rPr>
                <w:sz w:val="22"/>
              </w:rPr>
              <w:t>d:]</w:t>
            </w:r>
          </w:p>
        </w:tc>
        <w:tc>
          <w:tcPr>
            <w:tcW w:w="5523" w:type="dxa"/>
          </w:tcPr>
          <w:p w14:paraId="7B63403C" w14:textId="77777777" w:rsidR="00FA66D7" w:rsidRPr="000E349C" w:rsidRDefault="00FA66D7" w:rsidP="008B4049">
            <w:pPr>
              <w:pStyle w:val="LAText"/>
              <w:spacing w:line="360" w:lineRule="auto"/>
              <w:jc w:val="center"/>
              <w:rPr>
                <w:sz w:val="22"/>
              </w:rPr>
            </w:pPr>
            <w:r w:rsidRPr="000E349C">
              <w:rPr>
                <w:sz w:val="22"/>
              </w:rPr>
              <w:t>Beschreibung de</w:t>
            </w:r>
            <w:r w:rsidR="00B04AE6" w:rsidRPr="000E349C">
              <w:rPr>
                <w:sz w:val="22"/>
              </w:rPr>
              <w:t>s Umfangs der Eignungsleihe</w:t>
            </w:r>
          </w:p>
          <w:p w14:paraId="657EBE22" w14:textId="1A58DDA3" w:rsidR="006C373B" w:rsidRPr="00F5542C" w:rsidRDefault="006C373B" w:rsidP="008B4049">
            <w:pPr>
              <w:pStyle w:val="LAText"/>
              <w:spacing w:line="360" w:lineRule="auto"/>
              <w:jc w:val="center"/>
            </w:pPr>
            <w:r w:rsidRPr="000E349C">
              <w:rPr>
                <w:sz w:val="22"/>
              </w:rPr>
              <w:t xml:space="preserve">[Hier ist anzugeben, in welchem Umfang der </w:t>
            </w:r>
            <w:r w:rsidR="001540A0" w:rsidRPr="000E349C">
              <w:rPr>
                <w:rFonts w:eastAsia="Arial"/>
                <w:bCs/>
                <w:color w:val="000000"/>
                <w:sz w:val="22"/>
              </w:rPr>
              <w:t>Bewerber</w:t>
            </w:r>
            <w:r w:rsidR="00D43F38" w:rsidRPr="000E349C">
              <w:rPr>
                <w:rFonts w:eastAsia="Arial"/>
                <w:bCs/>
                <w:color w:val="000000"/>
                <w:sz w:val="22"/>
              </w:rPr>
              <w:t xml:space="preserve"> </w:t>
            </w:r>
            <w:r w:rsidRPr="000E349C">
              <w:rPr>
                <w:sz w:val="22"/>
              </w:rPr>
              <w:t xml:space="preserve">/ die </w:t>
            </w:r>
            <w:r w:rsidR="001540A0" w:rsidRPr="000E349C">
              <w:rPr>
                <w:sz w:val="22"/>
              </w:rPr>
              <w:t>Bewerber</w:t>
            </w:r>
            <w:r w:rsidRPr="000E349C">
              <w:rPr>
                <w:sz w:val="22"/>
              </w:rPr>
              <w:t xml:space="preserve">gemeinschaft </w:t>
            </w:r>
            <w:r w:rsidR="00983A4C" w:rsidRPr="000E349C">
              <w:rPr>
                <w:sz w:val="22"/>
              </w:rPr>
              <w:t>sich die Eignung leiht</w:t>
            </w:r>
            <w:r w:rsidR="00EB2482" w:rsidRPr="000E349C">
              <w:rPr>
                <w:sz w:val="22"/>
              </w:rPr>
              <w:t>:</w:t>
            </w:r>
            <w:r w:rsidR="00983A4C" w:rsidRPr="000E349C">
              <w:rPr>
                <w:sz w:val="22"/>
              </w:rPr>
              <w:t>]</w:t>
            </w:r>
          </w:p>
        </w:tc>
      </w:tr>
      <w:tr w:rsidR="00FA66D7" w:rsidRPr="00F5542C" w14:paraId="2F617C92" w14:textId="77777777" w:rsidTr="008B4049">
        <w:tc>
          <w:tcPr>
            <w:tcW w:w="3539" w:type="dxa"/>
          </w:tcPr>
          <w:p w14:paraId="24FCD70A" w14:textId="77777777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12D25D52" w14:textId="77777777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B52DF98" w14:textId="77777777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E7E1F76" w14:textId="77777777" w:rsidR="00FA66D7" w:rsidRPr="00F5542C" w:rsidRDefault="00FA66D7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5789E2EF" w14:textId="77777777" w:rsidR="00FA66D7" w:rsidRPr="00F5542C" w:rsidRDefault="00FA66D7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FD3C855" w14:textId="77777777" w:rsidR="00FA66D7" w:rsidRPr="00F5542C" w:rsidRDefault="00FA66D7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8AE3CDB" w14:textId="4DEEC650" w:rsidR="00FA66D7" w:rsidRPr="00F5542C" w:rsidRDefault="00FA66D7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…………………………………………………………..……</w:t>
            </w:r>
            <w:r w:rsidR="00F0417F">
              <w:t>]</w:t>
            </w:r>
          </w:p>
        </w:tc>
      </w:tr>
      <w:tr w:rsidR="00CD6F36" w:rsidRPr="00F5542C" w14:paraId="7083DFA2" w14:textId="77777777" w:rsidTr="008B4049">
        <w:tc>
          <w:tcPr>
            <w:tcW w:w="3539" w:type="dxa"/>
          </w:tcPr>
          <w:p w14:paraId="5FCD0DB0" w14:textId="77777777" w:rsidR="00CD6F36" w:rsidRPr="00F5542C" w:rsidRDefault="00CD6F36" w:rsidP="00CD6F36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8930030" w14:textId="77777777" w:rsidR="00CD6F36" w:rsidRPr="00F5542C" w:rsidRDefault="00CD6F36" w:rsidP="00CD6F36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9CB382E" w14:textId="7C722C5A" w:rsidR="00CD6F36" w:rsidRDefault="00CD6F36" w:rsidP="008B4049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4301551" w14:textId="5B39F725" w:rsidR="00CD6F36" w:rsidRPr="00F5542C" w:rsidRDefault="00CD6F36" w:rsidP="008B4049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66A61B5D" w14:textId="01089327" w:rsidR="00CD6F36" w:rsidRDefault="00A24474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CF9B220" w14:textId="3AC2FA4A" w:rsidR="00A24474" w:rsidRDefault="00A24474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3AEB5DE" w14:textId="410200F5" w:rsidR="00A24474" w:rsidRPr="00F5542C" w:rsidRDefault="00A24474" w:rsidP="008B4049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A24474" w:rsidRPr="00F5542C" w14:paraId="48689DE9" w14:textId="77777777" w:rsidTr="008B4049">
        <w:tc>
          <w:tcPr>
            <w:tcW w:w="3539" w:type="dxa"/>
          </w:tcPr>
          <w:p w14:paraId="1D5DB146" w14:textId="77777777" w:rsidR="00A24474" w:rsidRPr="00F5542C" w:rsidRDefault="00A24474" w:rsidP="00A24474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E669AC1" w14:textId="77777777" w:rsidR="00A24474" w:rsidRPr="00F5542C" w:rsidRDefault="00A24474" w:rsidP="00A24474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14BAD2A" w14:textId="77777777" w:rsidR="00A24474" w:rsidRDefault="00A24474" w:rsidP="00A24474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26E83C3" w14:textId="77777777" w:rsidR="00A24474" w:rsidRPr="00F5542C" w:rsidRDefault="00A24474" w:rsidP="00CD6F36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742F83C3" w14:textId="77777777" w:rsidR="00A24474" w:rsidRDefault="00A24474" w:rsidP="00A24474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DDECF5E" w14:textId="77777777" w:rsidR="00A24474" w:rsidRDefault="00A24474" w:rsidP="00A24474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74C1C327" w14:textId="47C628FB" w:rsidR="00A24474" w:rsidRPr="00F5542C" w:rsidRDefault="00A24474" w:rsidP="00A24474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9E0858" w:rsidRPr="00F5542C" w14:paraId="198F7A97" w14:textId="77777777" w:rsidTr="008B4049">
        <w:tc>
          <w:tcPr>
            <w:tcW w:w="3539" w:type="dxa"/>
          </w:tcPr>
          <w:p w14:paraId="305EC368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E7B2A5F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16156431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02330D0" w14:textId="77777777" w:rsidR="009E0858" w:rsidRPr="00F5542C" w:rsidRDefault="009E0858" w:rsidP="00A24474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7DD29279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124A238C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11479BF" w14:textId="41426170" w:rsidR="009E0858" w:rsidRPr="00F5542C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</w:tbl>
    <w:p w14:paraId="473CB850" w14:textId="77777777" w:rsidR="00DB4039" w:rsidRDefault="00DB4039" w:rsidP="004C60D7">
      <w:pPr>
        <w:pStyle w:val="LAText"/>
        <w:rPr>
          <w:iCs/>
          <w:sz w:val="22"/>
        </w:rPr>
      </w:pPr>
    </w:p>
    <w:p w14:paraId="042A4A5C" w14:textId="7CB3D348" w:rsidR="004C60D7" w:rsidRPr="00F5542C" w:rsidRDefault="004C60D7" w:rsidP="004C60D7">
      <w:pPr>
        <w:pStyle w:val="LAText"/>
        <w:rPr>
          <w:iCs/>
          <w:sz w:val="22"/>
        </w:rPr>
      </w:pPr>
      <w:r w:rsidRPr="002924A2">
        <w:rPr>
          <w:iCs/>
          <w:sz w:val="22"/>
        </w:rPr>
        <w:t xml:space="preserve">Wir verpflichten uns gegenüber dem Auftraggeber, im Falle </w:t>
      </w:r>
      <w:r>
        <w:rPr>
          <w:iCs/>
          <w:sz w:val="22"/>
        </w:rPr>
        <w:t xml:space="preserve">der Eignungsleihe für die </w:t>
      </w:r>
      <w:r w:rsidRPr="00197FDA">
        <w:rPr>
          <w:iCs/>
          <w:sz w:val="22"/>
        </w:rPr>
        <w:t xml:space="preserve">erforderliche </w:t>
      </w:r>
      <w:r w:rsidRPr="00F134FD">
        <w:rPr>
          <w:b/>
          <w:bCs/>
          <w:iCs/>
          <w:sz w:val="22"/>
        </w:rPr>
        <w:t>wirtschaftliche und finanzielle Leistungsfähigkeit</w:t>
      </w:r>
      <w:r w:rsidRPr="00197FDA">
        <w:rPr>
          <w:iCs/>
          <w:sz w:val="22"/>
        </w:rPr>
        <w:t xml:space="preserve"> </w:t>
      </w:r>
      <w:r>
        <w:rPr>
          <w:iCs/>
          <w:sz w:val="22"/>
        </w:rPr>
        <w:t xml:space="preserve">für den Fall </w:t>
      </w:r>
      <w:r w:rsidRPr="002924A2">
        <w:rPr>
          <w:iCs/>
          <w:sz w:val="22"/>
        </w:rPr>
        <w:t xml:space="preserve">der Zuschlagserteilung an den </w:t>
      </w:r>
      <w:r w:rsidR="00D43F38">
        <w:rPr>
          <w:iCs/>
          <w:sz w:val="22"/>
        </w:rPr>
        <w:t xml:space="preserve">/ die </w:t>
      </w:r>
      <w:r w:rsidRPr="002924A2">
        <w:rPr>
          <w:iCs/>
          <w:sz w:val="22"/>
        </w:rPr>
        <w:t xml:space="preserve">oben </w:t>
      </w:r>
      <w:r w:rsidR="00904579" w:rsidRPr="002924A2">
        <w:rPr>
          <w:iCs/>
          <w:sz w:val="22"/>
        </w:rPr>
        <w:t>genannte</w:t>
      </w:r>
      <w:r w:rsidR="00904579">
        <w:rPr>
          <w:iCs/>
          <w:sz w:val="22"/>
        </w:rPr>
        <w:t>/</w:t>
      </w:r>
      <w:r w:rsidR="00904579" w:rsidRPr="002924A2">
        <w:rPr>
          <w:iCs/>
          <w:sz w:val="22"/>
        </w:rPr>
        <w:t>n</w:t>
      </w:r>
      <w:r w:rsidR="00904579" w:rsidRPr="00D43F38">
        <w:rPr>
          <w:sz w:val="22"/>
        </w:rPr>
        <w:t xml:space="preserve"> </w:t>
      </w:r>
      <w:r w:rsidR="001540A0">
        <w:rPr>
          <w:sz w:val="22"/>
        </w:rPr>
        <w:t>Bewerber</w:t>
      </w:r>
      <w:r w:rsidR="00D43F38" w:rsidRPr="00D43F38">
        <w:rPr>
          <w:sz w:val="22"/>
        </w:rPr>
        <w:t xml:space="preserve"> </w:t>
      </w:r>
      <w:r w:rsidRPr="002924A2">
        <w:rPr>
          <w:sz w:val="22"/>
        </w:rPr>
        <w:t xml:space="preserve">/ </w:t>
      </w:r>
      <w:r w:rsidR="001540A0">
        <w:rPr>
          <w:sz w:val="22"/>
        </w:rPr>
        <w:t>Bewerber</w:t>
      </w:r>
      <w:r w:rsidRPr="002924A2">
        <w:rPr>
          <w:sz w:val="22"/>
        </w:rPr>
        <w:t xml:space="preserve">gemeinschaft </w:t>
      </w:r>
      <w:r w:rsidRPr="002924A2">
        <w:rPr>
          <w:iCs/>
          <w:sz w:val="22"/>
        </w:rPr>
        <w:t xml:space="preserve">mit diesem </w:t>
      </w:r>
      <w:r>
        <w:rPr>
          <w:iCs/>
          <w:sz w:val="22"/>
        </w:rPr>
        <w:t xml:space="preserve">/ dieser </w:t>
      </w:r>
      <w:r w:rsidRPr="002924A2">
        <w:rPr>
          <w:iCs/>
          <w:sz w:val="22"/>
        </w:rPr>
        <w:t>gemeinsam für die Auftragsausführung zu haften.</w:t>
      </w:r>
    </w:p>
    <w:p w14:paraId="01466997" w14:textId="65734B57" w:rsidR="004C60D7" w:rsidRDefault="004C60D7">
      <w:pPr>
        <w:spacing w:after="160" w:line="259" w:lineRule="auto"/>
        <w:rPr>
          <w:rFonts w:ascii="Arial" w:eastAsiaTheme="minorHAnsi" w:hAnsi="Arial" w:cs="Arial"/>
          <w:sz w:val="21"/>
          <w:lang w:val="de-DE"/>
        </w:rPr>
      </w:pPr>
      <w:r w:rsidRPr="009E0858">
        <w:rPr>
          <w:lang w:val="de-DE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F3FC4" w:rsidRPr="0027637A" w14:paraId="111FB340" w14:textId="77777777" w:rsidTr="008B4049">
        <w:tc>
          <w:tcPr>
            <w:tcW w:w="3539" w:type="dxa"/>
          </w:tcPr>
          <w:p w14:paraId="55D21EA5" w14:textId="77777777" w:rsidR="003F3FC4" w:rsidRPr="000E349C" w:rsidRDefault="00000000" w:rsidP="008B4049">
            <w:pPr>
              <w:pStyle w:val="LAText"/>
              <w:spacing w:line="360" w:lineRule="auto"/>
              <w:jc w:val="center"/>
              <w:rPr>
                <w:sz w:val="22"/>
              </w:rPr>
            </w:pPr>
            <w:sdt>
              <w:sdtPr>
                <w:rPr>
                  <w:iCs/>
                  <w:sz w:val="22"/>
                </w:rPr>
                <w:id w:val="73413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FC4">
                  <w:rPr>
                    <w:rFonts w:ascii="MS Gothic" w:eastAsia="MS Gothic" w:hAnsi="MS Gothic" w:hint="eastAsia"/>
                    <w:iCs/>
                    <w:sz w:val="22"/>
                  </w:rPr>
                  <w:t>☐</w:t>
                </w:r>
              </w:sdtContent>
            </w:sdt>
            <w:r w:rsidR="003F3FC4" w:rsidRPr="00F5542C">
              <w:rPr>
                <w:iCs/>
                <w:sz w:val="22"/>
              </w:rPr>
              <w:t xml:space="preserve"> </w:t>
            </w:r>
            <w:r w:rsidR="003F3FC4" w:rsidRPr="000E349C">
              <w:rPr>
                <w:sz w:val="22"/>
              </w:rPr>
              <w:t xml:space="preserve">technische und berufliche </w:t>
            </w:r>
            <w:r w:rsidR="003F3FC4" w:rsidRPr="000E349C">
              <w:rPr>
                <w:sz w:val="22"/>
              </w:rPr>
              <w:br/>
              <w:t>Leistungsfähigkeit</w:t>
            </w:r>
          </w:p>
          <w:p w14:paraId="054D7105" w14:textId="268544EB" w:rsidR="00CD6F36" w:rsidRPr="00F5542C" w:rsidRDefault="006C373B" w:rsidP="008B4049">
            <w:pPr>
              <w:pStyle w:val="LAText"/>
              <w:spacing w:line="360" w:lineRule="auto"/>
              <w:jc w:val="center"/>
            </w:pPr>
            <w:r w:rsidRPr="000E349C">
              <w:rPr>
                <w:sz w:val="22"/>
              </w:rPr>
              <w:t>Nennung der Eignungskriterien, für die die Eignung geliehen wird:</w:t>
            </w:r>
          </w:p>
        </w:tc>
        <w:tc>
          <w:tcPr>
            <w:tcW w:w="5523" w:type="dxa"/>
          </w:tcPr>
          <w:p w14:paraId="06F571E9" w14:textId="797B3F92" w:rsidR="003F3FC4" w:rsidRPr="000E349C" w:rsidRDefault="00B04AE6" w:rsidP="008B4049">
            <w:pPr>
              <w:pStyle w:val="LAText"/>
              <w:spacing w:line="360" w:lineRule="auto"/>
              <w:jc w:val="center"/>
              <w:rPr>
                <w:sz w:val="22"/>
              </w:rPr>
            </w:pPr>
            <w:r w:rsidRPr="000E349C">
              <w:rPr>
                <w:sz w:val="22"/>
              </w:rPr>
              <w:t>Beschreibung des Umfangs der Eignungsleihe</w:t>
            </w:r>
          </w:p>
        </w:tc>
      </w:tr>
      <w:tr w:rsidR="00F0417F" w:rsidRPr="00F5542C" w14:paraId="77089D5B" w14:textId="77777777" w:rsidTr="008B4049">
        <w:tc>
          <w:tcPr>
            <w:tcW w:w="3539" w:type="dxa"/>
          </w:tcPr>
          <w:p w14:paraId="613F1078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B67A4D5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622B6607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0C111AE" w14:textId="77777777" w:rsidR="00F0417F" w:rsidRPr="00F5542C" w:rsidRDefault="00F0417F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3C8CAD26" w14:textId="77777777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7BDB4C5D" w14:textId="77777777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……………………………………………………………..…</w:t>
            </w: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00EF4A78" w14:textId="270D8984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…………………………………………………………..……</w:t>
            </w:r>
            <w:r>
              <w:t>]</w:t>
            </w:r>
          </w:p>
        </w:tc>
      </w:tr>
      <w:tr w:rsidR="00F0417F" w:rsidRPr="00F5542C" w14:paraId="7063FC5A" w14:textId="77777777" w:rsidTr="008B4049">
        <w:tc>
          <w:tcPr>
            <w:tcW w:w="3539" w:type="dxa"/>
          </w:tcPr>
          <w:p w14:paraId="5FC9E762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FBE75F0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8BF6223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2BC8010F" w14:textId="77777777" w:rsidR="00F0417F" w:rsidRPr="00F5542C" w:rsidRDefault="00F0417F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5C042879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69183B9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32DD571F" w14:textId="37771AE9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F0417F" w:rsidRPr="00F5542C" w14:paraId="12BD690E" w14:textId="77777777" w:rsidTr="008B4049">
        <w:tc>
          <w:tcPr>
            <w:tcW w:w="3539" w:type="dxa"/>
          </w:tcPr>
          <w:p w14:paraId="5124AC69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06F70DDE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4EDBA955" w14:textId="77777777" w:rsidR="00F0417F" w:rsidRPr="00F5542C" w:rsidRDefault="00F0417F" w:rsidP="00F0417F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5C0C1CA1" w14:textId="77777777" w:rsidR="00F0417F" w:rsidRPr="00F5542C" w:rsidRDefault="00F0417F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274F30C7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240EFE50" w14:textId="77777777" w:rsidR="00F0417F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7B3407A" w14:textId="6E3F097E" w:rsidR="00F0417F" w:rsidRPr="00F5542C" w:rsidRDefault="00F0417F" w:rsidP="00F0417F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  <w:tr w:rsidR="009E0858" w:rsidRPr="00F5542C" w14:paraId="10A109DE" w14:textId="77777777" w:rsidTr="008B4049">
        <w:tc>
          <w:tcPr>
            <w:tcW w:w="3539" w:type="dxa"/>
          </w:tcPr>
          <w:p w14:paraId="7D5B952B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3D768796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073C4DCD" w14:textId="77777777" w:rsidR="009E0858" w:rsidRPr="00F5542C" w:rsidRDefault="009E0858" w:rsidP="009E0858">
            <w:pPr>
              <w:pStyle w:val="LAText"/>
              <w:spacing w:before="0" w:line="240" w:lineRule="auto"/>
            </w:pPr>
            <w:r w:rsidRPr="00F5542C">
              <w:t>[</w:t>
            </w:r>
            <w:r w:rsidRPr="00F5542C">
              <w:rPr>
                <w:highlight w:val="yellow"/>
              </w:rPr>
              <w:t>………………………………………</w:t>
            </w:r>
            <w:r w:rsidRPr="00F5542C">
              <w:t>]</w:t>
            </w:r>
          </w:p>
          <w:p w14:paraId="6D7625AF" w14:textId="77777777" w:rsidR="009E0858" w:rsidRPr="00F5542C" w:rsidRDefault="009E0858" w:rsidP="00F0417F">
            <w:pPr>
              <w:pStyle w:val="LAText"/>
              <w:spacing w:before="0" w:line="240" w:lineRule="auto"/>
            </w:pPr>
          </w:p>
        </w:tc>
        <w:tc>
          <w:tcPr>
            <w:tcW w:w="5523" w:type="dxa"/>
          </w:tcPr>
          <w:p w14:paraId="5CA24DAF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598B2703" w14:textId="77777777" w:rsidR="009E0858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  <w:p w14:paraId="6890A89A" w14:textId="4A648245" w:rsidR="009E0858" w:rsidRPr="00F5542C" w:rsidRDefault="009E0858" w:rsidP="009E0858">
            <w:pPr>
              <w:jc w:val="both"/>
              <w:rPr>
                <w:rFonts w:ascii="Arial" w:eastAsiaTheme="minorHAnsi" w:hAnsi="Arial" w:cs="Arial"/>
                <w:sz w:val="21"/>
                <w:lang w:val="de-DE"/>
              </w:rPr>
            </w:pPr>
            <w:r w:rsidRPr="00F5542C">
              <w:rPr>
                <w:rFonts w:ascii="Arial" w:eastAsiaTheme="minorHAnsi" w:hAnsi="Arial" w:cs="Arial"/>
                <w:sz w:val="21"/>
                <w:lang w:val="de-DE"/>
              </w:rPr>
              <w:t>[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…………………………………………………</w:t>
            </w:r>
            <w:r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…………..</w:t>
            </w:r>
            <w:r w:rsidRPr="00F5542C">
              <w:rPr>
                <w:rFonts w:ascii="Arial" w:eastAsiaTheme="minorHAnsi" w:hAnsi="Arial" w:cs="Arial"/>
                <w:sz w:val="21"/>
                <w:highlight w:val="yellow"/>
                <w:lang w:val="de-DE"/>
              </w:rPr>
              <w:t>…</w:t>
            </w:r>
            <w:r>
              <w:rPr>
                <w:rFonts w:ascii="Arial" w:eastAsiaTheme="minorHAnsi" w:hAnsi="Arial" w:cs="Arial"/>
                <w:sz w:val="21"/>
                <w:lang w:val="de-DE"/>
              </w:rPr>
              <w:t>]</w:t>
            </w:r>
          </w:p>
        </w:tc>
      </w:tr>
    </w:tbl>
    <w:p w14:paraId="2FD66A90" w14:textId="77777777" w:rsidR="00DB4039" w:rsidRDefault="00DB4039" w:rsidP="008E2A4E">
      <w:pPr>
        <w:pStyle w:val="LAText"/>
        <w:rPr>
          <w:iCs/>
          <w:sz w:val="22"/>
        </w:rPr>
      </w:pPr>
    </w:p>
    <w:p w14:paraId="1DCF6171" w14:textId="708D86AA" w:rsidR="00181907" w:rsidRDefault="00181907" w:rsidP="008E2A4E">
      <w:pPr>
        <w:pStyle w:val="LAText"/>
        <w:rPr>
          <w:iCs/>
          <w:sz w:val="22"/>
        </w:rPr>
      </w:pPr>
      <w:r w:rsidRPr="002924A2">
        <w:rPr>
          <w:iCs/>
          <w:sz w:val="22"/>
        </w:rPr>
        <w:t xml:space="preserve">Wir verpflichten uns gegenüber dem Auftraggeber, im Falle </w:t>
      </w:r>
      <w:r>
        <w:rPr>
          <w:iCs/>
          <w:sz w:val="22"/>
        </w:rPr>
        <w:t xml:space="preserve">der Eignungsleihe für die </w:t>
      </w:r>
      <w:r w:rsidRPr="00197FDA">
        <w:rPr>
          <w:iCs/>
          <w:sz w:val="22"/>
        </w:rPr>
        <w:t xml:space="preserve">erforderliche </w:t>
      </w:r>
      <w:r w:rsidRPr="00DD54CD">
        <w:rPr>
          <w:b/>
          <w:bCs/>
          <w:iCs/>
          <w:sz w:val="22"/>
        </w:rPr>
        <w:t>berufliche Leistungsfähigkeit</w:t>
      </w:r>
      <w:r>
        <w:rPr>
          <w:b/>
          <w:bCs/>
          <w:iCs/>
          <w:sz w:val="22"/>
        </w:rPr>
        <w:t xml:space="preserve"> </w:t>
      </w:r>
      <w:r w:rsidR="00453629" w:rsidRPr="00453629">
        <w:rPr>
          <w:iCs/>
          <w:sz w:val="22"/>
        </w:rPr>
        <w:t>(</w:t>
      </w:r>
      <w:r w:rsidRPr="00453629">
        <w:rPr>
          <w:iCs/>
          <w:sz w:val="22"/>
        </w:rPr>
        <w:t>Kriterien</w:t>
      </w:r>
      <w:r>
        <w:rPr>
          <w:iCs/>
          <w:sz w:val="22"/>
        </w:rPr>
        <w:t xml:space="preserve"> </w:t>
      </w:r>
      <w:r w:rsidRPr="00F170E3">
        <w:rPr>
          <w:iCs/>
          <w:sz w:val="22"/>
        </w:rPr>
        <w:t>für Ausbildungsnachweise und Bescheinigungen über die</w:t>
      </w:r>
      <w:r>
        <w:rPr>
          <w:iCs/>
          <w:sz w:val="22"/>
        </w:rPr>
        <w:t xml:space="preserve"> </w:t>
      </w:r>
      <w:r w:rsidRPr="00F170E3">
        <w:rPr>
          <w:iCs/>
          <w:sz w:val="22"/>
        </w:rPr>
        <w:t xml:space="preserve">berufliche Befähigung </w:t>
      </w:r>
      <w:r>
        <w:rPr>
          <w:iCs/>
          <w:sz w:val="22"/>
        </w:rPr>
        <w:t xml:space="preserve">– </w:t>
      </w:r>
      <w:r w:rsidRPr="00CC4314">
        <w:rPr>
          <w:iCs/>
          <w:sz w:val="22"/>
        </w:rPr>
        <w:t>Studiennachweise und Bescheinigungen über die berufliche Befähigung des Dienstleisters oder Unternehmers</w:t>
      </w:r>
      <w:r>
        <w:rPr>
          <w:iCs/>
          <w:sz w:val="22"/>
        </w:rPr>
        <w:t xml:space="preserve"> </w:t>
      </w:r>
      <w:r w:rsidRPr="00CC4314">
        <w:rPr>
          <w:iCs/>
          <w:sz w:val="22"/>
        </w:rPr>
        <w:t>und</w:t>
      </w:r>
      <w:r>
        <w:rPr>
          <w:iCs/>
          <w:sz w:val="22"/>
        </w:rPr>
        <w:t xml:space="preserve"> </w:t>
      </w:r>
      <w:r w:rsidRPr="00CC4314">
        <w:rPr>
          <w:iCs/>
          <w:sz w:val="22"/>
        </w:rPr>
        <w:t>/</w:t>
      </w:r>
      <w:r>
        <w:rPr>
          <w:iCs/>
          <w:sz w:val="22"/>
        </w:rPr>
        <w:t xml:space="preserve"> </w:t>
      </w:r>
      <w:r w:rsidRPr="00CC4314">
        <w:rPr>
          <w:iCs/>
          <w:sz w:val="22"/>
        </w:rPr>
        <w:t>oder der Führungskräfte des Unternehmens</w:t>
      </w:r>
      <w:r>
        <w:rPr>
          <w:iCs/>
          <w:sz w:val="22"/>
        </w:rPr>
        <w:t xml:space="preserve"> – </w:t>
      </w:r>
      <w:r w:rsidRPr="00F170E3">
        <w:rPr>
          <w:iCs/>
          <w:sz w:val="22"/>
        </w:rPr>
        <w:t>oder für die einschlägige berufliche Erfahrun</w:t>
      </w:r>
      <w:r>
        <w:rPr>
          <w:iCs/>
          <w:sz w:val="22"/>
        </w:rPr>
        <w:t>g)</w:t>
      </w:r>
      <w:r w:rsidRPr="00F170E3">
        <w:rPr>
          <w:iCs/>
          <w:sz w:val="22"/>
        </w:rPr>
        <w:t xml:space="preserve"> </w:t>
      </w:r>
      <w:r>
        <w:rPr>
          <w:iCs/>
          <w:sz w:val="22"/>
        </w:rPr>
        <w:t xml:space="preserve">für den Fall </w:t>
      </w:r>
      <w:r w:rsidRPr="002924A2">
        <w:rPr>
          <w:iCs/>
          <w:sz w:val="22"/>
        </w:rPr>
        <w:t xml:space="preserve">der Zuschlagserteilung an den </w:t>
      </w:r>
      <w:r w:rsidR="005C7D62">
        <w:rPr>
          <w:iCs/>
          <w:sz w:val="22"/>
        </w:rPr>
        <w:t xml:space="preserve">/ die </w:t>
      </w:r>
      <w:r w:rsidRPr="002924A2">
        <w:rPr>
          <w:iCs/>
          <w:sz w:val="22"/>
        </w:rPr>
        <w:t>oben genannte</w:t>
      </w:r>
      <w:r w:rsidR="00904579">
        <w:rPr>
          <w:iCs/>
          <w:sz w:val="22"/>
        </w:rPr>
        <w:t>/</w:t>
      </w:r>
      <w:r w:rsidRPr="002924A2">
        <w:rPr>
          <w:iCs/>
          <w:sz w:val="22"/>
        </w:rPr>
        <w:t xml:space="preserve">n </w:t>
      </w:r>
      <w:r w:rsidR="001540A0">
        <w:rPr>
          <w:sz w:val="22"/>
        </w:rPr>
        <w:t>Bewerber</w:t>
      </w:r>
      <w:r w:rsidR="005C7D62" w:rsidRPr="005C7D62">
        <w:rPr>
          <w:sz w:val="22"/>
        </w:rPr>
        <w:t xml:space="preserve"> </w:t>
      </w:r>
      <w:r w:rsidRPr="002924A2">
        <w:rPr>
          <w:sz w:val="22"/>
        </w:rPr>
        <w:t xml:space="preserve">/ </w:t>
      </w:r>
      <w:r w:rsidR="001540A0">
        <w:rPr>
          <w:sz w:val="22"/>
        </w:rPr>
        <w:t>Bewerber</w:t>
      </w:r>
      <w:r w:rsidRPr="002924A2">
        <w:rPr>
          <w:sz w:val="22"/>
        </w:rPr>
        <w:t xml:space="preserve">gemeinschaft </w:t>
      </w:r>
      <w:r>
        <w:rPr>
          <w:sz w:val="22"/>
        </w:rPr>
        <w:t>d</w:t>
      </w:r>
      <w:r w:rsidRPr="00DA28AC">
        <w:rPr>
          <w:iCs/>
          <w:sz w:val="22"/>
        </w:rPr>
        <w:t>ie Arbeiten aus</w:t>
      </w:r>
      <w:r>
        <w:rPr>
          <w:iCs/>
          <w:sz w:val="22"/>
        </w:rPr>
        <w:t>zu</w:t>
      </w:r>
      <w:r w:rsidRPr="00DA28AC">
        <w:rPr>
          <w:iCs/>
          <w:sz w:val="22"/>
        </w:rPr>
        <w:t>führen</w:t>
      </w:r>
      <w:r>
        <w:rPr>
          <w:iCs/>
          <w:sz w:val="22"/>
        </w:rPr>
        <w:t xml:space="preserve"> </w:t>
      </w:r>
      <w:r w:rsidRPr="00DA28AC">
        <w:rPr>
          <w:iCs/>
          <w:sz w:val="22"/>
        </w:rPr>
        <w:t xml:space="preserve">beziehungsweise die Dienstleistungen </w:t>
      </w:r>
      <w:r>
        <w:rPr>
          <w:iCs/>
          <w:sz w:val="22"/>
        </w:rPr>
        <w:t xml:space="preserve">zu </w:t>
      </w:r>
      <w:r w:rsidRPr="00DA28AC">
        <w:rPr>
          <w:iCs/>
          <w:sz w:val="22"/>
        </w:rPr>
        <w:t>erbringe</w:t>
      </w:r>
      <w:r w:rsidRPr="00995C05">
        <w:rPr>
          <w:iCs/>
          <w:sz w:val="22"/>
        </w:rPr>
        <w:t xml:space="preserve">n, für die die Kapazitäten </w:t>
      </w:r>
      <w:r>
        <w:rPr>
          <w:iCs/>
          <w:sz w:val="22"/>
        </w:rPr>
        <w:t xml:space="preserve">dieser Eignungsleihe </w:t>
      </w:r>
      <w:r w:rsidRPr="00995C05">
        <w:rPr>
          <w:iCs/>
          <w:sz w:val="22"/>
        </w:rPr>
        <w:t>benötigt werden.</w:t>
      </w:r>
    </w:p>
    <w:p w14:paraId="3ED69365" w14:textId="77777777" w:rsidR="00181907" w:rsidRDefault="00181907" w:rsidP="008E2A4E">
      <w:pPr>
        <w:pStyle w:val="LAText"/>
        <w:rPr>
          <w:iCs/>
          <w:sz w:val="22"/>
        </w:rPr>
      </w:pPr>
    </w:p>
    <w:p w14:paraId="01DD785D" w14:textId="77777777" w:rsidR="00DB4039" w:rsidRPr="00F5542C" w:rsidRDefault="00DB4039" w:rsidP="008E2A4E">
      <w:pPr>
        <w:pStyle w:val="LAText"/>
        <w:rPr>
          <w:iCs/>
          <w:sz w:val="22"/>
        </w:rPr>
      </w:pPr>
    </w:p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C698A" w:rsidRPr="001C698A" w14:paraId="0276E092" w14:textId="77777777" w:rsidTr="0074253D">
        <w:tc>
          <w:tcPr>
            <w:tcW w:w="3020" w:type="dxa"/>
          </w:tcPr>
          <w:p w14:paraId="491013E5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08D822F8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66C23159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42EC1872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</w:p>
        </w:tc>
        <w:tc>
          <w:tcPr>
            <w:tcW w:w="3021" w:type="dxa"/>
          </w:tcPr>
          <w:p w14:paraId="7672A394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26FA60A0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6E599757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7E0FCDCD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</w:p>
        </w:tc>
        <w:tc>
          <w:tcPr>
            <w:tcW w:w="3021" w:type="dxa"/>
          </w:tcPr>
          <w:p w14:paraId="3F573293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0F3C0A0C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0D5A1D45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  <w:r w:rsidRPr="001C698A">
              <w:rPr>
                <w:rFonts w:ascii="Arial" w:eastAsia="Calibri" w:hAnsi="Arial" w:cs="Arial"/>
                <w:lang w:val="de-DE"/>
              </w:rPr>
              <w:t>[</w:t>
            </w:r>
            <w:r w:rsidRPr="001C698A">
              <w:rPr>
                <w:rFonts w:ascii="Arial" w:eastAsia="Calibri" w:hAnsi="Arial" w:cs="Arial"/>
                <w:highlight w:val="yellow"/>
                <w:lang w:val="de-DE"/>
              </w:rPr>
              <w:t>………………………………</w:t>
            </w:r>
            <w:r w:rsidRPr="001C698A">
              <w:rPr>
                <w:rFonts w:ascii="Arial" w:eastAsia="Calibri" w:hAnsi="Arial" w:cs="Arial"/>
                <w:lang w:val="de-DE"/>
              </w:rPr>
              <w:t>]</w:t>
            </w:r>
          </w:p>
          <w:p w14:paraId="5521884D" w14:textId="77777777" w:rsidR="001C698A" w:rsidRPr="001C698A" w:rsidRDefault="001C698A" w:rsidP="001C698A">
            <w:pPr>
              <w:rPr>
                <w:rFonts w:ascii="Arial" w:eastAsia="Calibri" w:hAnsi="Arial" w:cs="Arial"/>
                <w:lang w:val="de-DE"/>
              </w:rPr>
            </w:pPr>
          </w:p>
        </w:tc>
      </w:tr>
      <w:tr w:rsidR="001C698A" w:rsidRPr="0027637A" w14:paraId="00CCE506" w14:textId="77777777" w:rsidTr="00525C83">
        <w:trPr>
          <w:trHeight w:val="755"/>
        </w:trPr>
        <w:tc>
          <w:tcPr>
            <w:tcW w:w="3020" w:type="dxa"/>
          </w:tcPr>
          <w:p w14:paraId="2591F86A" w14:textId="77777777" w:rsidR="001C698A" w:rsidRPr="001C698A" w:rsidRDefault="001C698A" w:rsidP="001C69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</w:pPr>
            <w:r w:rsidRPr="001C698A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Ort</w:t>
            </w:r>
          </w:p>
        </w:tc>
        <w:tc>
          <w:tcPr>
            <w:tcW w:w="3021" w:type="dxa"/>
          </w:tcPr>
          <w:p w14:paraId="6BF3B6E6" w14:textId="77777777" w:rsidR="001C698A" w:rsidRPr="001C698A" w:rsidRDefault="001C698A" w:rsidP="001C69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</w:pPr>
            <w:r w:rsidRPr="001C698A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Datum</w:t>
            </w:r>
          </w:p>
        </w:tc>
        <w:tc>
          <w:tcPr>
            <w:tcW w:w="3021" w:type="dxa"/>
          </w:tcPr>
          <w:p w14:paraId="7FBC95D4" w14:textId="50D06C76" w:rsidR="001C698A" w:rsidRPr="001C698A" w:rsidRDefault="001C698A" w:rsidP="001C698A">
            <w:pPr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1C698A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 xml:space="preserve">Name des Verantwortlichen </w:t>
            </w:r>
            <w:r w:rsidRPr="001C698A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br/>
              <w:t>in Druckbuchstaben</w:t>
            </w:r>
          </w:p>
        </w:tc>
      </w:tr>
    </w:tbl>
    <w:p w14:paraId="1AC847FF" w14:textId="77777777" w:rsidR="00475E3C" w:rsidRPr="00F5542C" w:rsidRDefault="00475E3C" w:rsidP="008E2A4E">
      <w:pPr>
        <w:pStyle w:val="LAText"/>
        <w:rPr>
          <w:iCs/>
          <w:sz w:val="22"/>
        </w:rPr>
      </w:pPr>
    </w:p>
    <w:sectPr w:rsidR="00475E3C" w:rsidRPr="00F5542C" w:rsidSect="00195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C415B5" w14:textId="77777777" w:rsidR="00ED49F4" w:rsidRDefault="00ED49F4" w:rsidP="004D3108">
      <w:r>
        <w:separator/>
      </w:r>
    </w:p>
  </w:endnote>
  <w:endnote w:type="continuationSeparator" w:id="0">
    <w:p w14:paraId="2D28A9FD" w14:textId="77777777" w:rsidR="00ED49F4" w:rsidRDefault="00ED49F4" w:rsidP="004D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-LightAlternate">
    <w:altName w:val="Calibri"/>
    <w:charset w:val="00"/>
    <w:family w:val="auto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E6B82" w14:textId="77777777" w:rsidR="00763302" w:rsidRDefault="00763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622466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543647" w14:textId="04E856D7" w:rsidR="009E0858" w:rsidRDefault="009E0858">
            <w:pPr>
              <w:pStyle w:val="Footer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344783" w14:textId="77777777" w:rsidR="00C53C4C" w:rsidRDefault="00C53C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425DC" w14:textId="77777777" w:rsidR="00763302" w:rsidRDefault="007633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C3F7D4" w14:textId="77777777" w:rsidR="00ED49F4" w:rsidRDefault="00ED49F4" w:rsidP="004D3108">
      <w:r>
        <w:separator/>
      </w:r>
    </w:p>
  </w:footnote>
  <w:footnote w:type="continuationSeparator" w:id="0">
    <w:p w14:paraId="31FD8D7F" w14:textId="77777777" w:rsidR="00ED49F4" w:rsidRDefault="00ED49F4" w:rsidP="004D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4202C" w14:textId="77777777" w:rsidR="00763302" w:rsidRDefault="007633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417D7" w14:textId="77777777" w:rsidR="00763302" w:rsidRDefault="007633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7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6"/>
      <w:gridCol w:w="2551"/>
      <w:gridCol w:w="283"/>
    </w:tblGrid>
    <w:tr w:rsidR="00F8647A" w:rsidRPr="00465FD2" w14:paraId="118C441A" w14:textId="77777777" w:rsidTr="00E34456">
      <w:tc>
        <w:tcPr>
          <w:tcW w:w="6236" w:type="dxa"/>
        </w:tcPr>
        <w:p w14:paraId="32086CC0" w14:textId="77777777" w:rsidR="00F8647A" w:rsidRPr="00465FD2" w:rsidRDefault="00F8647A" w:rsidP="00F8647A">
          <w:pPr>
            <w:tabs>
              <w:tab w:val="center" w:pos="4536"/>
              <w:tab w:val="right" w:pos="9072"/>
            </w:tabs>
            <w:rPr>
              <w:rFonts w:ascii="DIN-LightAlternate" w:eastAsia="Times New Roman" w:hAnsi="DIN-LightAlternate"/>
              <w:sz w:val="14"/>
              <w:szCs w:val="14"/>
            </w:rPr>
          </w:pPr>
        </w:p>
      </w:tc>
      <w:tc>
        <w:tcPr>
          <w:tcW w:w="2551" w:type="dxa"/>
        </w:tcPr>
        <w:p w14:paraId="0840CD6E" w14:textId="77777777" w:rsidR="00F8647A" w:rsidRPr="00465FD2" w:rsidRDefault="00F8647A" w:rsidP="00F8647A">
          <w:pPr>
            <w:tabs>
              <w:tab w:val="center" w:pos="4536"/>
              <w:tab w:val="right" w:pos="9072"/>
            </w:tabs>
            <w:jc w:val="right"/>
            <w:rPr>
              <w:rFonts w:ascii="DIN-LightAlternate" w:eastAsia="Times New Roman" w:hAnsi="DIN-LightAlternate"/>
              <w:sz w:val="14"/>
              <w:szCs w:val="14"/>
            </w:rPr>
          </w:pPr>
        </w:p>
      </w:tc>
      <w:tc>
        <w:tcPr>
          <w:tcW w:w="283" w:type="dxa"/>
        </w:tcPr>
        <w:p w14:paraId="3915B9F8" w14:textId="77777777" w:rsidR="00F8647A" w:rsidRPr="00465FD2" w:rsidRDefault="00F8647A" w:rsidP="00F8647A">
          <w:pPr>
            <w:tabs>
              <w:tab w:val="center" w:pos="4536"/>
              <w:tab w:val="right" w:pos="9072"/>
            </w:tabs>
            <w:jc w:val="right"/>
            <w:rPr>
              <w:rFonts w:ascii="DIN-LightAlternate" w:eastAsia="Times New Roman" w:hAnsi="DIN-LightAlternate"/>
              <w:sz w:val="14"/>
              <w:szCs w:val="14"/>
            </w:rPr>
          </w:pPr>
        </w:p>
      </w:tc>
    </w:tr>
  </w:tbl>
  <w:p w14:paraId="4D1D473A" w14:textId="77777777" w:rsidR="00F8647A" w:rsidRDefault="00F864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47DC3"/>
    <w:multiLevelType w:val="singleLevel"/>
    <w:tmpl w:val="86029A32"/>
    <w:name w:val="LIST_NUM3"/>
    <w:lvl w:ilvl="0">
      <w:start w:val="1"/>
      <w:numFmt w:val="decimal"/>
      <w:pStyle w:val="LAListe3"/>
      <w:lvlText w:val="%1."/>
      <w:lvlJc w:val="left"/>
      <w:pPr>
        <w:tabs>
          <w:tab w:val="num" w:pos="2268"/>
        </w:tabs>
        <w:ind w:left="2268" w:hanging="567"/>
      </w:pPr>
    </w:lvl>
  </w:abstractNum>
  <w:abstractNum w:abstractNumId="1" w15:restartNumberingAfterBreak="0">
    <w:nsid w:val="0A093C4D"/>
    <w:multiLevelType w:val="singleLevel"/>
    <w:tmpl w:val="D2441076"/>
    <w:name w:val="LIST_NUM1"/>
    <w:lvl w:ilvl="0">
      <w:start w:val="1"/>
      <w:numFmt w:val="decimal"/>
      <w:pStyle w:val="LAListe1"/>
      <w:lvlText w:val="%1.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A34110B"/>
    <w:multiLevelType w:val="multilevel"/>
    <w:tmpl w:val="28824D8C"/>
    <w:name w:val="LIST_ANTRAG"/>
    <w:lvl w:ilvl="0">
      <w:start w:val="1"/>
      <w:numFmt w:val="upperRoman"/>
      <w:pStyle w:val="LAAntrag1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pStyle w:val="LAAntrag2"/>
      <w:lvlText w:val="%2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925494E"/>
    <w:multiLevelType w:val="singleLevel"/>
    <w:tmpl w:val="5E50AA4A"/>
    <w:name w:val="PARA_BULLETS1"/>
    <w:lvl w:ilvl="0">
      <w:start w:val="1"/>
      <w:numFmt w:val="bullet"/>
      <w:pStyle w:val="LAAufz1"/>
      <w:lvlText w:val="–"/>
      <w:lvlJc w:val="left"/>
      <w:pPr>
        <w:tabs>
          <w:tab w:val="num" w:pos="992"/>
        </w:tabs>
        <w:ind w:left="992" w:hanging="425"/>
      </w:pPr>
    </w:lvl>
  </w:abstractNum>
  <w:abstractNum w:abstractNumId="4" w15:restartNumberingAfterBreak="0">
    <w:nsid w:val="1BC043F0"/>
    <w:multiLevelType w:val="singleLevel"/>
    <w:tmpl w:val="9BD0F90E"/>
    <w:name w:val="LIST_NUM2"/>
    <w:lvl w:ilvl="0">
      <w:start w:val="1"/>
      <w:numFmt w:val="decimal"/>
      <w:pStyle w:val="LAListe2"/>
      <w:lvlText w:val="%1."/>
      <w:lvlJc w:val="left"/>
      <w:pPr>
        <w:tabs>
          <w:tab w:val="num" w:pos="1701"/>
        </w:tabs>
        <w:ind w:left="1701" w:hanging="567"/>
      </w:pPr>
    </w:lvl>
  </w:abstractNum>
  <w:abstractNum w:abstractNumId="5" w15:restartNumberingAfterBreak="0">
    <w:nsid w:val="3BB00B3D"/>
    <w:multiLevelType w:val="singleLevel"/>
    <w:tmpl w:val="8960A214"/>
    <w:name w:val="LIST_ANTRAG_AUFZ2"/>
    <w:lvl w:ilvl="0">
      <w:start w:val="1"/>
      <w:numFmt w:val="bullet"/>
      <w:pStyle w:val="LAAntrag2Aufz"/>
      <w:lvlText w:val="–"/>
      <w:lvlJc w:val="left"/>
      <w:pPr>
        <w:tabs>
          <w:tab w:val="num" w:pos="1984"/>
        </w:tabs>
        <w:ind w:left="1984" w:hanging="283"/>
      </w:pPr>
    </w:lvl>
  </w:abstractNum>
  <w:abstractNum w:abstractNumId="6" w15:restartNumberingAfterBreak="0">
    <w:nsid w:val="3F2121DD"/>
    <w:multiLevelType w:val="multilevel"/>
    <w:tmpl w:val="B8A41DA6"/>
    <w:name w:val="LA-STANDARD"/>
    <w:lvl w:ilvl="0">
      <w:start w:val="1"/>
      <w:numFmt w:val="upperLetter"/>
      <w:pStyle w:val="LAEbene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upperRoman"/>
      <w:pStyle w:val="LAEbene2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AEbene3"/>
      <w:lvlText w:val="%3.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pStyle w:val="LAEbene4"/>
      <w:lvlText w:val="%4)"/>
      <w:lvlJc w:val="left"/>
      <w:pPr>
        <w:tabs>
          <w:tab w:val="num" w:pos="1134"/>
        </w:tabs>
        <w:ind w:left="1134" w:hanging="567"/>
      </w:pPr>
    </w:lvl>
    <w:lvl w:ilvl="4">
      <w:start w:val="27"/>
      <w:numFmt w:val="lowerLetter"/>
      <w:pStyle w:val="LAEbene5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decimal"/>
      <w:pStyle w:val="LAEbene6"/>
      <w:lvlText w:val="(%6)"/>
      <w:lvlJc w:val="left"/>
      <w:pPr>
        <w:tabs>
          <w:tab w:val="num" w:pos="1134"/>
        </w:tabs>
        <w:ind w:left="1134" w:hanging="567"/>
      </w:pPr>
    </w:lvl>
    <w:lvl w:ilvl="6">
      <w:start w:val="1"/>
      <w:numFmt w:val="lowerLetter"/>
      <w:pStyle w:val="LAEbene7"/>
      <w:lvlText w:val="(%7)"/>
      <w:lvlJc w:val="left"/>
      <w:pPr>
        <w:tabs>
          <w:tab w:val="num" w:pos="1701"/>
        </w:tabs>
        <w:ind w:left="1701" w:hanging="567"/>
      </w:pPr>
    </w:lvl>
    <w:lvl w:ilvl="7">
      <w:start w:val="27"/>
      <w:numFmt w:val="lowerLetter"/>
      <w:pStyle w:val="LAEbene8"/>
      <w:lvlText w:val="(%8)"/>
      <w:lvlJc w:val="left"/>
      <w:pPr>
        <w:tabs>
          <w:tab w:val="num" w:pos="1701"/>
        </w:tabs>
        <w:ind w:left="1701" w:hanging="567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3694573"/>
    <w:multiLevelType w:val="hybridMultilevel"/>
    <w:tmpl w:val="00BA1B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8607E"/>
    <w:multiLevelType w:val="singleLevel"/>
    <w:tmpl w:val="8D46624C"/>
    <w:name w:val="PARA_BULLETS2"/>
    <w:lvl w:ilvl="0">
      <w:start w:val="1"/>
      <w:numFmt w:val="bullet"/>
      <w:pStyle w:val="LAAufz2"/>
      <w:lvlText w:val="–"/>
      <w:lvlJc w:val="left"/>
      <w:pPr>
        <w:tabs>
          <w:tab w:val="num" w:pos="1559"/>
        </w:tabs>
        <w:ind w:left="1559" w:hanging="425"/>
      </w:pPr>
    </w:lvl>
  </w:abstractNum>
  <w:abstractNum w:abstractNumId="9" w15:restartNumberingAfterBreak="0">
    <w:nsid w:val="58964305"/>
    <w:multiLevelType w:val="hybridMultilevel"/>
    <w:tmpl w:val="A580A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72043"/>
    <w:multiLevelType w:val="singleLevel"/>
    <w:tmpl w:val="7818BA02"/>
    <w:name w:val="LIST_ANTRAG_AUFZ1"/>
    <w:lvl w:ilvl="0">
      <w:start w:val="1"/>
      <w:numFmt w:val="bullet"/>
      <w:pStyle w:val="LAAntrag1Aufz"/>
      <w:lvlText w:val="–"/>
      <w:lvlJc w:val="left"/>
      <w:pPr>
        <w:tabs>
          <w:tab w:val="num" w:pos="1417"/>
        </w:tabs>
        <w:ind w:left="1417" w:hanging="283"/>
      </w:pPr>
    </w:lvl>
  </w:abstractNum>
  <w:abstractNum w:abstractNumId="11" w15:restartNumberingAfterBreak="0">
    <w:nsid w:val="791326AF"/>
    <w:multiLevelType w:val="singleLevel"/>
    <w:tmpl w:val="4E14CCD6"/>
    <w:name w:val="PARA_BULLETS3"/>
    <w:lvl w:ilvl="0">
      <w:start w:val="1"/>
      <w:numFmt w:val="bullet"/>
      <w:pStyle w:val="LAAufz3"/>
      <w:lvlText w:val="–"/>
      <w:lvlJc w:val="left"/>
      <w:pPr>
        <w:tabs>
          <w:tab w:val="num" w:pos="2126"/>
        </w:tabs>
        <w:ind w:left="2126" w:hanging="425"/>
      </w:pPr>
    </w:lvl>
  </w:abstractNum>
  <w:num w:numId="1" w16cid:durableId="1869947074">
    <w:abstractNumId w:val="3"/>
  </w:num>
  <w:num w:numId="2" w16cid:durableId="444813392">
    <w:abstractNumId w:val="8"/>
  </w:num>
  <w:num w:numId="3" w16cid:durableId="1698316746">
    <w:abstractNumId w:val="11"/>
  </w:num>
  <w:num w:numId="4" w16cid:durableId="1381902182">
    <w:abstractNumId w:val="6"/>
  </w:num>
  <w:num w:numId="5" w16cid:durableId="1292252218">
    <w:abstractNumId w:val="10"/>
  </w:num>
  <w:num w:numId="6" w16cid:durableId="380977255">
    <w:abstractNumId w:val="5"/>
  </w:num>
  <w:num w:numId="7" w16cid:durableId="1767195119">
    <w:abstractNumId w:val="1"/>
  </w:num>
  <w:num w:numId="8" w16cid:durableId="24721203">
    <w:abstractNumId w:val="4"/>
  </w:num>
  <w:num w:numId="9" w16cid:durableId="1067801382">
    <w:abstractNumId w:val="0"/>
  </w:num>
  <w:num w:numId="10" w16cid:durableId="1499733872">
    <w:abstractNumId w:val="2"/>
  </w:num>
  <w:num w:numId="11" w16cid:durableId="202989349">
    <w:abstractNumId w:val="9"/>
  </w:num>
  <w:num w:numId="12" w16cid:durableId="7320454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autoHyphenation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C_NumAssistHeading" w:val="1|LA-STANDARD|1|TOC_LA_STANDARD|0|LA Ebene 1|LA Ebene 2|LA Ebene 3|LA Ebene 4|LA Ebene 5|LA Ebene 6|LA Ebene 7|LA Ebene 8|"/>
    <w:docVar w:name="DocID" w:val="12595849"/>
    <w:docVar w:name="LA_TemplateID" w:val="Leer1"/>
    <w:docVar w:name="LA_TemplateVersion" w:val="2"/>
    <w:docVar w:name="Version" w:val="2"/>
  </w:docVars>
  <w:rsids>
    <w:rsidRoot w:val="00475E3C"/>
    <w:rsid w:val="00002DB2"/>
    <w:rsid w:val="000069E0"/>
    <w:rsid w:val="00006C4F"/>
    <w:rsid w:val="00016F1F"/>
    <w:rsid w:val="0002382F"/>
    <w:rsid w:val="00031EAA"/>
    <w:rsid w:val="00040097"/>
    <w:rsid w:val="00042E89"/>
    <w:rsid w:val="000441D0"/>
    <w:rsid w:val="00054E56"/>
    <w:rsid w:val="00057F4D"/>
    <w:rsid w:val="000728DD"/>
    <w:rsid w:val="000817DC"/>
    <w:rsid w:val="00092396"/>
    <w:rsid w:val="000A421B"/>
    <w:rsid w:val="000A51B6"/>
    <w:rsid w:val="000B0976"/>
    <w:rsid w:val="000B0C90"/>
    <w:rsid w:val="000B6357"/>
    <w:rsid w:val="000C03D4"/>
    <w:rsid w:val="000C6DEF"/>
    <w:rsid w:val="000D70B2"/>
    <w:rsid w:val="000E349C"/>
    <w:rsid w:val="00107D03"/>
    <w:rsid w:val="00112E48"/>
    <w:rsid w:val="00127543"/>
    <w:rsid w:val="00141810"/>
    <w:rsid w:val="001425D8"/>
    <w:rsid w:val="00153BA6"/>
    <w:rsid w:val="001540A0"/>
    <w:rsid w:val="001628C3"/>
    <w:rsid w:val="0018083A"/>
    <w:rsid w:val="00181257"/>
    <w:rsid w:val="00181907"/>
    <w:rsid w:val="0018289E"/>
    <w:rsid w:val="00195542"/>
    <w:rsid w:val="00196332"/>
    <w:rsid w:val="00197FDA"/>
    <w:rsid w:val="001A3200"/>
    <w:rsid w:val="001C2F02"/>
    <w:rsid w:val="001C46E7"/>
    <w:rsid w:val="001C698A"/>
    <w:rsid w:val="001D7CD9"/>
    <w:rsid w:val="001E01F7"/>
    <w:rsid w:val="001E2DC4"/>
    <w:rsid w:val="001F4C64"/>
    <w:rsid w:val="0020650C"/>
    <w:rsid w:val="002163AA"/>
    <w:rsid w:val="00224027"/>
    <w:rsid w:val="0022426B"/>
    <w:rsid w:val="00227488"/>
    <w:rsid w:val="0026796A"/>
    <w:rsid w:val="00273C67"/>
    <w:rsid w:val="00275CA7"/>
    <w:rsid w:val="0027637A"/>
    <w:rsid w:val="00284DED"/>
    <w:rsid w:val="002924A2"/>
    <w:rsid w:val="002928FB"/>
    <w:rsid w:val="00292A0F"/>
    <w:rsid w:val="002932FD"/>
    <w:rsid w:val="002A3799"/>
    <w:rsid w:val="002B1DDA"/>
    <w:rsid w:val="002B4654"/>
    <w:rsid w:val="002B558E"/>
    <w:rsid w:val="002B5745"/>
    <w:rsid w:val="002C0C29"/>
    <w:rsid w:val="002C0FA7"/>
    <w:rsid w:val="002D1BE2"/>
    <w:rsid w:val="002E526B"/>
    <w:rsid w:val="002E6503"/>
    <w:rsid w:val="003040BD"/>
    <w:rsid w:val="0030791F"/>
    <w:rsid w:val="00317AB3"/>
    <w:rsid w:val="00323BCC"/>
    <w:rsid w:val="003334F9"/>
    <w:rsid w:val="00335033"/>
    <w:rsid w:val="003362EB"/>
    <w:rsid w:val="003406A5"/>
    <w:rsid w:val="00344137"/>
    <w:rsid w:val="003443AD"/>
    <w:rsid w:val="00344918"/>
    <w:rsid w:val="003564EC"/>
    <w:rsid w:val="003610A2"/>
    <w:rsid w:val="0036243F"/>
    <w:rsid w:val="00363755"/>
    <w:rsid w:val="00365951"/>
    <w:rsid w:val="00370B82"/>
    <w:rsid w:val="00391466"/>
    <w:rsid w:val="003920DB"/>
    <w:rsid w:val="0039453B"/>
    <w:rsid w:val="003A1E7F"/>
    <w:rsid w:val="003A50F9"/>
    <w:rsid w:val="003A53ED"/>
    <w:rsid w:val="003A5C38"/>
    <w:rsid w:val="003B741A"/>
    <w:rsid w:val="003D25C4"/>
    <w:rsid w:val="003E18CB"/>
    <w:rsid w:val="003E4DBF"/>
    <w:rsid w:val="003E5679"/>
    <w:rsid w:val="003F3FC4"/>
    <w:rsid w:val="0040061C"/>
    <w:rsid w:val="004013D7"/>
    <w:rsid w:val="00407A98"/>
    <w:rsid w:val="00407CAB"/>
    <w:rsid w:val="00435CBE"/>
    <w:rsid w:val="00440A40"/>
    <w:rsid w:val="004474C8"/>
    <w:rsid w:val="00452845"/>
    <w:rsid w:val="00453629"/>
    <w:rsid w:val="00463F32"/>
    <w:rsid w:val="00475796"/>
    <w:rsid w:val="00475E3C"/>
    <w:rsid w:val="004A04C5"/>
    <w:rsid w:val="004A1A3E"/>
    <w:rsid w:val="004B6A25"/>
    <w:rsid w:val="004C578E"/>
    <w:rsid w:val="004C60D7"/>
    <w:rsid w:val="004D3108"/>
    <w:rsid w:val="004E2D2A"/>
    <w:rsid w:val="004E6B3C"/>
    <w:rsid w:val="004F34A1"/>
    <w:rsid w:val="004F7831"/>
    <w:rsid w:val="00502A38"/>
    <w:rsid w:val="0050764D"/>
    <w:rsid w:val="00517090"/>
    <w:rsid w:val="00525C83"/>
    <w:rsid w:val="00525CEC"/>
    <w:rsid w:val="00541B26"/>
    <w:rsid w:val="0055794C"/>
    <w:rsid w:val="00562810"/>
    <w:rsid w:val="00571017"/>
    <w:rsid w:val="00577595"/>
    <w:rsid w:val="0058295F"/>
    <w:rsid w:val="00590825"/>
    <w:rsid w:val="00592858"/>
    <w:rsid w:val="005A27D8"/>
    <w:rsid w:val="005A4B63"/>
    <w:rsid w:val="005A5CC7"/>
    <w:rsid w:val="005A64DF"/>
    <w:rsid w:val="005B0D0A"/>
    <w:rsid w:val="005C2A25"/>
    <w:rsid w:val="005C4189"/>
    <w:rsid w:val="005C7B14"/>
    <w:rsid w:val="005C7D62"/>
    <w:rsid w:val="005D360A"/>
    <w:rsid w:val="005E1385"/>
    <w:rsid w:val="005E35AC"/>
    <w:rsid w:val="005E5DC0"/>
    <w:rsid w:val="00606B28"/>
    <w:rsid w:val="00607628"/>
    <w:rsid w:val="00610058"/>
    <w:rsid w:val="006139EF"/>
    <w:rsid w:val="00625D2D"/>
    <w:rsid w:val="0062668A"/>
    <w:rsid w:val="0063044A"/>
    <w:rsid w:val="0064005D"/>
    <w:rsid w:val="0064721C"/>
    <w:rsid w:val="006658EE"/>
    <w:rsid w:val="006666B5"/>
    <w:rsid w:val="00687A0E"/>
    <w:rsid w:val="0069268A"/>
    <w:rsid w:val="00695485"/>
    <w:rsid w:val="006A5E0A"/>
    <w:rsid w:val="006C28C5"/>
    <w:rsid w:val="006C373B"/>
    <w:rsid w:val="006D3253"/>
    <w:rsid w:val="006D4170"/>
    <w:rsid w:val="006F3E70"/>
    <w:rsid w:val="006F50AA"/>
    <w:rsid w:val="006F5399"/>
    <w:rsid w:val="00705822"/>
    <w:rsid w:val="007059EC"/>
    <w:rsid w:val="00706028"/>
    <w:rsid w:val="0071339F"/>
    <w:rsid w:val="007209EE"/>
    <w:rsid w:val="00721FAF"/>
    <w:rsid w:val="00732FD1"/>
    <w:rsid w:val="0073356A"/>
    <w:rsid w:val="0074115C"/>
    <w:rsid w:val="0074427E"/>
    <w:rsid w:val="00755D92"/>
    <w:rsid w:val="00763302"/>
    <w:rsid w:val="00764FF3"/>
    <w:rsid w:val="007755FB"/>
    <w:rsid w:val="0079418A"/>
    <w:rsid w:val="00795362"/>
    <w:rsid w:val="007B0C60"/>
    <w:rsid w:val="007B2EDE"/>
    <w:rsid w:val="007B600F"/>
    <w:rsid w:val="007E1DD5"/>
    <w:rsid w:val="007F72F3"/>
    <w:rsid w:val="00806011"/>
    <w:rsid w:val="0081239C"/>
    <w:rsid w:val="008221D4"/>
    <w:rsid w:val="00824242"/>
    <w:rsid w:val="008273EE"/>
    <w:rsid w:val="00831440"/>
    <w:rsid w:val="00831541"/>
    <w:rsid w:val="00840371"/>
    <w:rsid w:val="00840743"/>
    <w:rsid w:val="00842897"/>
    <w:rsid w:val="008563C1"/>
    <w:rsid w:val="00860555"/>
    <w:rsid w:val="00861192"/>
    <w:rsid w:val="0086726F"/>
    <w:rsid w:val="00893791"/>
    <w:rsid w:val="008B0314"/>
    <w:rsid w:val="008C0505"/>
    <w:rsid w:val="008D6A5C"/>
    <w:rsid w:val="008E0A17"/>
    <w:rsid w:val="008E2A4E"/>
    <w:rsid w:val="00904579"/>
    <w:rsid w:val="00911FBB"/>
    <w:rsid w:val="0092228C"/>
    <w:rsid w:val="00922A4D"/>
    <w:rsid w:val="0094163A"/>
    <w:rsid w:val="00944112"/>
    <w:rsid w:val="00954AA3"/>
    <w:rsid w:val="00972D6A"/>
    <w:rsid w:val="00975832"/>
    <w:rsid w:val="0098111A"/>
    <w:rsid w:val="00983A4C"/>
    <w:rsid w:val="00995C05"/>
    <w:rsid w:val="009B73B6"/>
    <w:rsid w:val="009C0290"/>
    <w:rsid w:val="009D26AF"/>
    <w:rsid w:val="009E0858"/>
    <w:rsid w:val="009E6210"/>
    <w:rsid w:val="009F2A8D"/>
    <w:rsid w:val="009F529F"/>
    <w:rsid w:val="009F5DE1"/>
    <w:rsid w:val="00A0362C"/>
    <w:rsid w:val="00A1210D"/>
    <w:rsid w:val="00A22F2A"/>
    <w:rsid w:val="00A24474"/>
    <w:rsid w:val="00A275FC"/>
    <w:rsid w:val="00A31433"/>
    <w:rsid w:val="00A43311"/>
    <w:rsid w:val="00A520F3"/>
    <w:rsid w:val="00A5424D"/>
    <w:rsid w:val="00A57E14"/>
    <w:rsid w:val="00A652D5"/>
    <w:rsid w:val="00A77155"/>
    <w:rsid w:val="00A86A76"/>
    <w:rsid w:val="00A97497"/>
    <w:rsid w:val="00AB2714"/>
    <w:rsid w:val="00AB4AE5"/>
    <w:rsid w:val="00AD0C79"/>
    <w:rsid w:val="00AD4244"/>
    <w:rsid w:val="00AE36DF"/>
    <w:rsid w:val="00AE6195"/>
    <w:rsid w:val="00AF0588"/>
    <w:rsid w:val="00AF2ED5"/>
    <w:rsid w:val="00B04AE6"/>
    <w:rsid w:val="00B21CEA"/>
    <w:rsid w:val="00B235A3"/>
    <w:rsid w:val="00B235B6"/>
    <w:rsid w:val="00B277F3"/>
    <w:rsid w:val="00B320F8"/>
    <w:rsid w:val="00B3645E"/>
    <w:rsid w:val="00B402D8"/>
    <w:rsid w:val="00B40C17"/>
    <w:rsid w:val="00B410C7"/>
    <w:rsid w:val="00B576CB"/>
    <w:rsid w:val="00B825AC"/>
    <w:rsid w:val="00B853EB"/>
    <w:rsid w:val="00B874B7"/>
    <w:rsid w:val="00BA40F8"/>
    <w:rsid w:val="00BA6E90"/>
    <w:rsid w:val="00BB1412"/>
    <w:rsid w:val="00BF0CC1"/>
    <w:rsid w:val="00BF3314"/>
    <w:rsid w:val="00C0792D"/>
    <w:rsid w:val="00C1308E"/>
    <w:rsid w:val="00C13468"/>
    <w:rsid w:val="00C3173D"/>
    <w:rsid w:val="00C35B7D"/>
    <w:rsid w:val="00C40E6D"/>
    <w:rsid w:val="00C50E56"/>
    <w:rsid w:val="00C53C4C"/>
    <w:rsid w:val="00C53E42"/>
    <w:rsid w:val="00C769E4"/>
    <w:rsid w:val="00C90F87"/>
    <w:rsid w:val="00C910B1"/>
    <w:rsid w:val="00CA1A72"/>
    <w:rsid w:val="00CA4EDB"/>
    <w:rsid w:val="00CA69C1"/>
    <w:rsid w:val="00CC4314"/>
    <w:rsid w:val="00CC63E8"/>
    <w:rsid w:val="00CD6F36"/>
    <w:rsid w:val="00CE1F9D"/>
    <w:rsid w:val="00CE505F"/>
    <w:rsid w:val="00CF75B2"/>
    <w:rsid w:val="00D02004"/>
    <w:rsid w:val="00D11A12"/>
    <w:rsid w:val="00D20623"/>
    <w:rsid w:val="00D3613F"/>
    <w:rsid w:val="00D4150A"/>
    <w:rsid w:val="00D43B0C"/>
    <w:rsid w:val="00D43F38"/>
    <w:rsid w:val="00D50C87"/>
    <w:rsid w:val="00D566FE"/>
    <w:rsid w:val="00D56A5D"/>
    <w:rsid w:val="00D60B3B"/>
    <w:rsid w:val="00D6273A"/>
    <w:rsid w:val="00D72267"/>
    <w:rsid w:val="00D87211"/>
    <w:rsid w:val="00DA28AC"/>
    <w:rsid w:val="00DA7087"/>
    <w:rsid w:val="00DB4039"/>
    <w:rsid w:val="00DB526F"/>
    <w:rsid w:val="00DB6DB7"/>
    <w:rsid w:val="00DC1DE6"/>
    <w:rsid w:val="00DC4D7E"/>
    <w:rsid w:val="00DD3962"/>
    <w:rsid w:val="00DD54CD"/>
    <w:rsid w:val="00DD5CD2"/>
    <w:rsid w:val="00DD5F3D"/>
    <w:rsid w:val="00DE2B52"/>
    <w:rsid w:val="00DE4F31"/>
    <w:rsid w:val="00DF419B"/>
    <w:rsid w:val="00E013BA"/>
    <w:rsid w:val="00E01D1F"/>
    <w:rsid w:val="00E11EA8"/>
    <w:rsid w:val="00E22407"/>
    <w:rsid w:val="00E2366F"/>
    <w:rsid w:val="00E307B5"/>
    <w:rsid w:val="00E30CF7"/>
    <w:rsid w:val="00E3279F"/>
    <w:rsid w:val="00E35214"/>
    <w:rsid w:val="00E4577A"/>
    <w:rsid w:val="00E46306"/>
    <w:rsid w:val="00E50889"/>
    <w:rsid w:val="00E637F3"/>
    <w:rsid w:val="00E656C6"/>
    <w:rsid w:val="00E72F51"/>
    <w:rsid w:val="00E73D30"/>
    <w:rsid w:val="00E848C1"/>
    <w:rsid w:val="00EA1D2A"/>
    <w:rsid w:val="00EB016C"/>
    <w:rsid w:val="00EB0DB9"/>
    <w:rsid w:val="00EB2482"/>
    <w:rsid w:val="00EB29AE"/>
    <w:rsid w:val="00EB5EAF"/>
    <w:rsid w:val="00ED49F4"/>
    <w:rsid w:val="00EE406C"/>
    <w:rsid w:val="00EE5674"/>
    <w:rsid w:val="00EF099D"/>
    <w:rsid w:val="00EF2ED7"/>
    <w:rsid w:val="00EF357F"/>
    <w:rsid w:val="00F0417F"/>
    <w:rsid w:val="00F134FD"/>
    <w:rsid w:val="00F15095"/>
    <w:rsid w:val="00F1647B"/>
    <w:rsid w:val="00F170E3"/>
    <w:rsid w:val="00F17D4F"/>
    <w:rsid w:val="00F3269A"/>
    <w:rsid w:val="00F35D21"/>
    <w:rsid w:val="00F40F07"/>
    <w:rsid w:val="00F46DBA"/>
    <w:rsid w:val="00F47C96"/>
    <w:rsid w:val="00F5542C"/>
    <w:rsid w:val="00F603D0"/>
    <w:rsid w:val="00F664EA"/>
    <w:rsid w:val="00F71B85"/>
    <w:rsid w:val="00F81A72"/>
    <w:rsid w:val="00F8647A"/>
    <w:rsid w:val="00F872C7"/>
    <w:rsid w:val="00F93857"/>
    <w:rsid w:val="00FA66D7"/>
    <w:rsid w:val="00FB4147"/>
    <w:rsid w:val="00FB53BE"/>
    <w:rsid w:val="00FC1462"/>
    <w:rsid w:val="00FC1F62"/>
    <w:rsid w:val="00FD3AD6"/>
    <w:rsid w:val="00FE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5FF33"/>
  <w15:chartTrackingRefBased/>
  <w15:docId w15:val="{C6388C67-A185-4679-AD58-26D9DED2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E3C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1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8E2A4E"/>
    <w:pPr>
      <w:spacing w:before="200" w:line="312" w:lineRule="auto"/>
      <w:jc w:val="both"/>
    </w:pPr>
    <w:rPr>
      <w:rFonts w:ascii="Arial" w:eastAsiaTheme="minorHAnsi" w:hAnsi="Arial" w:cs="Arial"/>
      <w:sz w:val="21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8E2A4E"/>
    <w:rPr>
      <w:rFonts w:ascii="Arial" w:hAnsi="Arial" w:cs="Arial"/>
      <w:sz w:val="21"/>
    </w:rPr>
  </w:style>
  <w:style w:type="paragraph" w:styleId="ListParagraph">
    <w:name w:val="List Paragraph"/>
    <w:basedOn w:val="Normal"/>
    <w:uiPriority w:val="34"/>
    <w:semiHidden/>
    <w:rsid w:val="008E2A4E"/>
    <w:pPr>
      <w:spacing w:before="200" w:line="312" w:lineRule="auto"/>
      <w:contextualSpacing/>
      <w:jc w:val="both"/>
    </w:pPr>
    <w:rPr>
      <w:rFonts w:ascii="Arial" w:eastAsiaTheme="minorHAnsi" w:hAnsi="Arial" w:cs="Arial"/>
      <w:sz w:val="21"/>
      <w:lang w:val="de-DE"/>
    </w:rPr>
  </w:style>
  <w:style w:type="paragraph" w:customStyle="1" w:styleId="LAText">
    <w:name w:val="LA Text"/>
    <w:basedOn w:val="BodyText"/>
    <w:link w:val="LATextZchn"/>
    <w:qFormat/>
    <w:rsid w:val="004D3108"/>
  </w:style>
  <w:style w:type="character" w:customStyle="1" w:styleId="LATextZchn">
    <w:name w:val="LA Text Zchn"/>
    <w:basedOn w:val="DefaultParagraphFont"/>
    <w:link w:val="LAText"/>
    <w:rsid w:val="004D3108"/>
    <w:rPr>
      <w:rFonts w:ascii="Arial" w:hAnsi="Arial" w:cs="Arial"/>
      <w:sz w:val="21"/>
    </w:rPr>
  </w:style>
  <w:style w:type="paragraph" w:customStyle="1" w:styleId="LAZwischenberschrift">
    <w:name w:val="LA Zwischenüberschrift"/>
    <w:basedOn w:val="LAText"/>
    <w:next w:val="LAText"/>
    <w:link w:val="LAZwischenberschriftZchn"/>
    <w:qFormat/>
    <w:rsid w:val="004D3108"/>
    <w:pPr>
      <w:keepLines/>
      <w:spacing w:line="240" w:lineRule="auto"/>
      <w:jc w:val="center"/>
    </w:pPr>
    <w:rPr>
      <w:spacing w:val="30"/>
    </w:rPr>
  </w:style>
  <w:style w:type="character" w:customStyle="1" w:styleId="LAZwischenberschriftZchn">
    <w:name w:val="LA Zwischenüberschrift Zchn"/>
    <w:basedOn w:val="DefaultParagraphFont"/>
    <w:link w:val="LAZwischenberschrift"/>
    <w:rsid w:val="004D3108"/>
    <w:rPr>
      <w:rFonts w:ascii="Arial" w:hAnsi="Arial" w:cs="Arial"/>
      <w:spacing w:val="30"/>
      <w:sz w:val="21"/>
    </w:rPr>
  </w:style>
  <w:style w:type="paragraph" w:customStyle="1" w:styleId="LAAntragOhneNum">
    <w:name w:val="LA Antrag OhneNum"/>
    <w:basedOn w:val="LAText"/>
    <w:next w:val="LAText"/>
    <w:link w:val="LAAntragOhneNumZchn"/>
    <w:qFormat/>
    <w:rsid w:val="009F5DE1"/>
    <w:pPr>
      <w:ind w:left="567"/>
    </w:pPr>
    <w:rPr>
      <w:b/>
    </w:rPr>
  </w:style>
  <w:style w:type="character" w:customStyle="1" w:styleId="LAAntragOhneNumZchn">
    <w:name w:val="LA Antrag OhneNum Zchn"/>
    <w:basedOn w:val="LATextZchn"/>
    <w:link w:val="LAAntragOhneNum"/>
    <w:rsid w:val="009F5DE1"/>
    <w:rPr>
      <w:rFonts w:ascii="Arial" w:hAnsi="Arial" w:cs="Arial"/>
      <w:b/>
      <w:sz w:val="21"/>
    </w:rPr>
  </w:style>
  <w:style w:type="paragraph" w:customStyle="1" w:styleId="LAAntrag1">
    <w:name w:val="LA Antrag 1"/>
    <w:basedOn w:val="LAText"/>
    <w:link w:val="LAAntrag1Zchn"/>
    <w:qFormat/>
    <w:rsid w:val="009F5DE1"/>
    <w:pPr>
      <w:numPr>
        <w:numId w:val="10"/>
      </w:numPr>
    </w:pPr>
    <w:rPr>
      <w:b/>
    </w:rPr>
  </w:style>
  <w:style w:type="character" w:customStyle="1" w:styleId="LAAntrag1Zchn">
    <w:name w:val="LA Antrag 1 Zchn"/>
    <w:basedOn w:val="LATextZchn"/>
    <w:link w:val="LAAntrag1"/>
    <w:rsid w:val="009F5DE1"/>
    <w:rPr>
      <w:rFonts w:ascii="Arial" w:hAnsi="Arial" w:cs="Arial"/>
      <w:b/>
      <w:sz w:val="21"/>
    </w:rPr>
  </w:style>
  <w:style w:type="paragraph" w:customStyle="1" w:styleId="LAZitatKommentar">
    <w:name w:val="LA ZitatKommentar"/>
    <w:basedOn w:val="LAText"/>
    <w:link w:val="LAZitatKommentarZchn"/>
    <w:qFormat/>
    <w:rsid w:val="004D3108"/>
    <w:pPr>
      <w:spacing w:before="120" w:after="320" w:line="288" w:lineRule="auto"/>
      <w:ind w:left="1417" w:right="567"/>
    </w:pPr>
    <w:rPr>
      <w:i/>
    </w:rPr>
  </w:style>
  <w:style w:type="character" w:customStyle="1" w:styleId="LAZitatKommentarZchn">
    <w:name w:val="LA ZitatKommentar Zchn"/>
    <w:basedOn w:val="DefaultParagraphFont"/>
    <w:link w:val="LAZitatKommentar"/>
    <w:rsid w:val="004D3108"/>
    <w:rPr>
      <w:rFonts w:ascii="Arial" w:hAnsi="Arial" w:cs="Arial"/>
      <w:i/>
      <w:sz w:val="21"/>
    </w:rPr>
  </w:style>
  <w:style w:type="paragraph" w:customStyle="1" w:styleId="LANachweisRsprLit">
    <w:name w:val="LA Nachweis Rspr/Lit"/>
    <w:basedOn w:val="LAZitatKommentar"/>
    <w:link w:val="LANachweisRsprLitZchn"/>
    <w:qFormat/>
    <w:rsid w:val="004D3108"/>
    <w:rPr>
      <w:i w:val="0"/>
    </w:rPr>
  </w:style>
  <w:style w:type="character" w:customStyle="1" w:styleId="LANachweisRsprLitZchn">
    <w:name w:val="LA Nachweis Rspr/Lit Zchn"/>
    <w:basedOn w:val="DefaultParagraphFont"/>
    <w:link w:val="LANachweisRsprLit"/>
    <w:rsid w:val="004D3108"/>
    <w:rPr>
      <w:rFonts w:ascii="Arial" w:hAnsi="Arial" w:cs="Arial"/>
      <w:sz w:val="21"/>
    </w:rPr>
  </w:style>
  <w:style w:type="paragraph" w:customStyle="1" w:styleId="LAAufz1">
    <w:name w:val="LA Aufz 1"/>
    <w:basedOn w:val="LAText"/>
    <w:link w:val="LAAufz1Zchn"/>
    <w:qFormat/>
    <w:rsid w:val="004D3108"/>
    <w:pPr>
      <w:numPr>
        <w:numId w:val="1"/>
      </w:numPr>
    </w:pPr>
  </w:style>
  <w:style w:type="character" w:customStyle="1" w:styleId="LAAufz1Zchn">
    <w:name w:val="LA Aufz 1 Zchn"/>
    <w:basedOn w:val="DefaultParagraphFont"/>
    <w:link w:val="LAAufz1"/>
    <w:rsid w:val="004D3108"/>
    <w:rPr>
      <w:rFonts w:ascii="Arial" w:hAnsi="Arial" w:cs="Arial"/>
      <w:sz w:val="21"/>
    </w:rPr>
  </w:style>
  <w:style w:type="paragraph" w:customStyle="1" w:styleId="LAAufz1Folge">
    <w:name w:val="LA Aufz 1 Folge"/>
    <w:basedOn w:val="LAText"/>
    <w:link w:val="LAAufz1FolgeZchn"/>
    <w:qFormat/>
    <w:rsid w:val="004D3108"/>
    <w:pPr>
      <w:ind w:left="992"/>
    </w:pPr>
  </w:style>
  <w:style w:type="character" w:customStyle="1" w:styleId="LAAufz1FolgeZchn">
    <w:name w:val="LA Aufz 1 Folge Zchn"/>
    <w:basedOn w:val="DefaultParagraphFont"/>
    <w:link w:val="LAAufz1Folge"/>
    <w:rsid w:val="004D3108"/>
    <w:rPr>
      <w:rFonts w:ascii="Arial" w:hAnsi="Arial" w:cs="Arial"/>
      <w:sz w:val="21"/>
    </w:rPr>
  </w:style>
  <w:style w:type="paragraph" w:customStyle="1" w:styleId="LAAufz2">
    <w:name w:val="LA Aufz 2"/>
    <w:basedOn w:val="LAText"/>
    <w:link w:val="LAAufz2Zchn"/>
    <w:qFormat/>
    <w:rsid w:val="004D3108"/>
    <w:pPr>
      <w:numPr>
        <w:numId w:val="2"/>
      </w:numPr>
    </w:pPr>
  </w:style>
  <w:style w:type="character" w:customStyle="1" w:styleId="LAAufz2Zchn">
    <w:name w:val="LA Aufz 2 Zchn"/>
    <w:basedOn w:val="DefaultParagraphFont"/>
    <w:link w:val="LAAufz2"/>
    <w:rsid w:val="004D3108"/>
    <w:rPr>
      <w:rFonts w:ascii="Arial" w:hAnsi="Arial" w:cs="Arial"/>
      <w:sz w:val="21"/>
    </w:rPr>
  </w:style>
  <w:style w:type="paragraph" w:customStyle="1" w:styleId="LAAufz2Folge">
    <w:name w:val="LA Aufz 2 Folge"/>
    <w:basedOn w:val="LAText"/>
    <w:link w:val="LAAufz2FolgeZchn"/>
    <w:qFormat/>
    <w:rsid w:val="004D3108"/>
    <w:pPr>
      <w:ind w:left="1559"/>
    </w:pPr>
  </w:style>
  <w:style w:type="character" w:customStyle="1" w:styleId="LAAufz2FolgeZchn">
    <w:name w:val="LA Aufz 2 Folge Zchn"/>
    <w:basedOn w:val="DefaultParagraphFont"/>
    <w:link w:val="LAAufz2Folge"/>
    <w:rsid w:val="004D3108"/>
    <w:rPr>
      <w:rFonts w:ascii="Arial" w:hAnsi="Arial" w:cs="Arial"/>
      <w:sz w:val="21"/>
    </w:rPr>
  </w:style>
  <w:style w:type="paragraph" w:customStyle="1" w:styleId="LAAufz3">
    <w:name w:val="LA Aufz 3"/>
    <w:basedOn w:val="LAText"/>
    <w:link w:val="LAAufz3Zchn"/>
    <w:qFormat/>
    <w:rsid w:val="004D3108"/>
    <w:pPr>
      <w:numPr>
        <w:numId w:val="3"/>
      </w:numPr>
    </w:pPr>
  </w:style>
  <w:style w:type="character" w:customStyle="1" w:styleId="LAAufz3Zchn">
    <w:name w:val="LA Aufz 3 Zchn"/>
    <w:basedOn w:val="DefaultParagraphFont"/>
    <w:link w:val="LAAufz3"/>
    <w:rsid w:val="004D3108"/>
    <w:rPr>
      <w:rFonts w:ascii="Arial" w:hAnsi="Arial" w:cs="Arial"/>
      <w:sz w:val="21"/>
    </w:rPr>
  </w:style>
  <w:style w:type="paragraph" w:customStyle="1" w:styleId="LAAufz3Folge">
    <w:name w:val="LA Aufz 3 Folge"/>
    <w:basedOn w:val="LAText"/>
    <w:link w:val="LAAufz3FolgeZchn"/>
    <w:qFormat/>
    <w:rsid w:val="004D3108"/>
    <w:pPr>
      <w:ind w:left="2126"/>
    </w:pPr>
  </w:style>
  <w:style w:type="character" w:customStyle="1" w:styleId="LAAufz3FolgeZchn">
    <w:name w:val="LA Aufz 3 Folge Zchn"/>
    <w:basedOn w:val="DefaultParagraphFont"/>
    <w:link w:val="LAAufz3Folge"/>
    <w:rsid w:val="004D3108"/>
    <w:rPr>
      <w:rFonts w:ascii="Arial" w:hAnsi="Arial" w:cs="Arial"/>
      <w:sz w:val="21"/>
    </w:rPr>
  </w:style>
  <w:style w:type="paragraph" w:styleId="Caption">
    <w:name w:val="caption"/>
    <w:basedOn w:val="LAText"/>
    <w:next w:val="Normal"/>
    <w:uiPriority w:val="35"/>
    <w:semiHidden/>
    <w:unhideWhenUsed/>
    <w:rsid w:val="004D3108"/>
    <w:pPr>
      <w:spacing w:before="120"/>
      <w:ind w:left="567"/>
    </w:pPr>
    <w:rPr>
      <w:iCs/>
      <w:szCs w:val="18"/>
    </w:rPr>
  </w:style>
  <w:style w:type="character" w:styleId="BookTitle">
    <w:name w:val="Book Title"/>
    <w:basedOn w:val="DefaultParagraphFont"/>
    <w:uiPriority w:val="33"/>
    <w:semiHidden/>
    <w:rsid w:val="004D3108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semiHidden/>
    <w:rsid w:val="004D3108"/>
    <w:rPr>
      <w:b/>
      <w:bCs/>
    </w:rPr>
  </w:style>
  <w:style w:type="character" w:styleId="Emphasis">
    <w:name w:val="Emphasis"/>
    <w:basedOn w:val="DefaultParagraphFont"/>
    <w:uiPriority w:val="20"/>
    <w:semiHidden/>
    <w:rsid w:val="004D310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D3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rsid w:val="004D3108"/>
    <w:pPr>
      <w:outlineLvl w:val="9"/>
    </w:pPr>
  </w:style>
  <w:style w:type="character" w:styleId="IntenseEmphasis">
    <w:name w:val="Intense Emphasis"/>
    <w:basedOn w:val="DefaultParagraphFont"/>
    <w:uiPriority w:val="21"/>
    <w:semiHidden/>
    <w:rsid w:val="004D3108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semiHidden/>
    <w:rsid w:val="004D3108"/>
    <w:rPr>
      <w:b/>
      <w:bCs/>
      <w:smallCaps/>
      <w:color w:val="4472C4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4D310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Arial" w:eastAsiaTheme="minorHAnsi" w:hAnsi="Arial" w:cs="Arial"/>
      <w:i/>
      <w:iCs/>
      <w:color w:val="4472C4" w:themeColor="accent1"/>
      <w:sz w:val="21"/>
      <w:lang w:val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108"/>
    <w:rPr>
      <w:rFonts w:ascii="Arial" w:hAnsi="Arial" w:cs="Arial"/>
      <w:i/>
      <w:iCs/>
      <w:color w:val="4472C4" w:themeColor="accent1"/>
      <w:sz w:val="21"/>
    </w:rPr>
  </w:style>
  <w:style w:type="character" w:styleId="SubtleEmphasis">
    <w:name w:val="Subtle Emphasis"/>
    <w:basedOn w:val="DefaultParagraphFont"/>
    <w:uiPriority w:val="19"/>
    <w:semiHidden/>
    <w:rsid w:val="004D310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4D310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rsid w:val="004D31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4D3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4D310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4D3108"/>
    <w:rPr>
      <w:rFonts w:eastAsiaTheme="minorEastAsia"/>
      <w:color w:val="5A5A5A" w:themeColor="text1" w:themeTint="A5"/>
      <w:spacing w:val="15"/>
    </w:rPr>
  </w:style>
  <w:style w:type="paragraph" w:customStyle="1" w:styleId="LAEbene1">
    <w:name w:val="LA Ebene 1"/>
    <w:basedOn w:val="Normal"/>
    <w:next w:val="LAText1"/>
    <w:link w:val="LAEbene1Zchn"/>
    <w:qFormat/>
    <w:rsid w:val="00F17D4F"/>
    <w:pPr>
      <w:keepNext/>
      <w:keepLines/>
      <w:numPr>
        <w:numId w:val="4"/>
      </w:numPr>
      <w:spacing w:before="240" w:line="312" w:lineRule="auto"/>
      <w:jc w:val="both"/>
      <w:outlineLvl w:val="0"/>
    </w:pPr>
    <w:rPr>
      <w:rFonts w:ascii="Arial" w:eastAsia="Times New Roman" w:hAnsi="Arial"/>
      <w:b/>
      <w:bCs/>
      <w:caps/>
      <w:sz w:val="21"/>
      <w:szCs w:val="24"/>
      <w:lang w:val="de-DE" w:eastAsia="de-DE"/>
    </w:rPr>
  </w:style>
  <w:style w:type="character" w:customStyle="1" w:styleId="LAEbene1Zchn">
    <w:name w:val="LA Ebene 1 Zchn"/>
    <w:basedOn w:val="DefaultParagraphFont"/>
    <w:link w:val="LAEbene1"/>
    <w:rsid w:val="004D3108"/>
    <w:rPr>
      <w:rFonts w:ascii="Arial" w:eastAsia="Times New Roman" w:hAnsi="Arial" w:cs="Times New Roman"/>
      <w:b/>
      <w:bCs/>
      <w:caps/>
      <w:sz w:val="21"/>
      <w:szCs w:val="24"/>
      <w:lang w:eastAsia="de-DE"/>
    </w:rPr>
  </w:style>
  <w:style w:type="paragraph" w:customStyle="1" w:styleId="LAEbene2">
    <w:name w:val="LA Ebene 2"/>
    <w:basedOn w:val="Normal"/>
    <w:next w:val="LAText1"/>
    <w:link w:val="LAEbene2Zchn"/>
    <w:qFormat/>
    <w:rsid w:val="00F17D4F"/>
    <w:pPr>
      <w:keepNext/>
      <w:keepLines/>
      <w:numPr>
        <w:ilvl w:val="1"/>
        <w:numId w:val="4"/>
      </w:numPr>
      <w:spacing w:before="240" w:line="312" w:lineRule="auto"/>
      <w:jc w:val="both"/>
      <w:outlineLvl w:val="1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2Zchn">
    <w:name w:val="LA Ebene 2 Zchn"/>
    <w:basedOn w:val="DefaultParagraphFont"/>
    <w:link w:val="LAEbene2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3">
    <w:name w:val="LA Ebene 3"/>
    <w:basedOn w:val="Normal"/>
    <w:next w:val="LAText1"/>
    <w:link w:val="LAEbene3Zchn"/>
    <w:qFormat/>
    <w:rsid w:val="00F17D4F"/>
    <w:pPr>
      <w:keepNext/>
      <w:keepLines/>
      <w:numPr>
        <w:ilvl w:val="2"/>
        <w:numId w:val="4"/>
      </w:numPr>
      <w:spacing w:before="240" w:line="312" w:lineRule="auto"/>
      <w:jc w:val="both"/>
      <w:outlineLvl w:val="2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3Zchn">
    <w:name w:val="LA Ebene 3 Zchn"/>
    <w:basedOn w:val="DefaultParagraphFont"/>
    <w:link w:val="LAEbene3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4">
    <w:name w:val="LA Ebene 4"/>
    <w:basedOn w:val="Normal"/>
    <w:next w:val="LAText2"/>
    <w:link w:val="LAEbene4Zchn"/>
    <w:qFormat/>
    <w:rsid w:val="00F17D4F"/>
    <w:pPr>
      <w:keepNext/>
      <w:keepLines/>
      <w:numPr>
        <w:ilvl w:val="3"/>
        <w:numId w:val="4"/>
      </w:numPr>
      <w:spacing w:before="240" w:line="312" w:lineRule="auto"/>
      <w:jc w:val="both"/>
      <w:outlineLvl w:val="3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4Zchn">
    <w:name w:val="LA Ebene 4 Zchn"/>
    <w:basedOn w:val="DefaultParagraphFont"/>
    <w:link w:val="LAEbene4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5">
    <w:name w:val="LA Ebene 5"/>
    <w:basedOn w:val="Normal"/>
    <w:next w:val="LAText2"/>
    <w:link w:val="LAEbene5Zchn"/>
    <w:qFormat/>
    <w:rsid w:val="00F17D4F"/>
    <w:pPr>
      <w:keepNext/>
      <w:keepLines/>
      <w:numPr>
        <w:ilvl w:val="4"/>
        <w:numId w:val="4"/>
      </w:numPr>
      <w:spacing w:before="240" w:line="312" w:lineRule="auto"/>
      <w:jc w:val="both"/>
      <w:outlineLvl w:val="4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5Zchn">
    <w:name w:val="LA Ebene 5 Zchn"/>
    <w:basedOn w:val="DefaultParagraphFont"/>
    <w:link w:val="LAEbene5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6">
    <w:name w:val="LA Ebene 6"/>
    <w:basedOn w:val="Normal"/>
    <w:next w:val="LAText2"/>
    <w:link w:val="LAEbene6Zchn"/>
    <w:qFormat/>
    <w:rsid w:val="00F17D4F"/>
    <w:pPr>
      <w:keepNext/>
      <w:keepLines/>
      <w:numPr>
        <w:ilvl w:val="5"/>
        <w:numId w:val="4"/>
      </w:numPr>
      <w:spacing w:before="240" w:line="312" w:lineRule="auto"/>
      <w:jc w:val="both"/>
      <w:outlineLvl w:val="5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6Zchn">
    <w:name w:val="LA Ebene 6 Zchn"/>
    <w:basedOn w:val="DefaultParagraphFont"/>
    <w:link w:val="LAEbene6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7">
    <w:name w:val="LA Ebene 7"/>
    <w:basedOn w:val="Normal"/>
    <w:next w:val="LAText3"/>
    <w:link w:val="LAEbene7Zchn"/>
    <w:qFormat/>
    <w:rsid w:val="00F17D4F"/>
    <w:pPr>
      <w:keepNext/>
      <w:keepLines/>
      <w:numPr>
        <w:ilvl w:val="6"/>
        <w:numId w:val="4"/>
      </w:numPr>
      <w:spacing w:before="240" w:line="312" w:lineRule="auto"/>
      <w:jc w:val="both"/>
      <w:outlineLvl w:val="6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7Zchn">
    <w:name w:val="LA Ebene 7 Zchn"/>
    <w:basedOn w:val="DefaultParagraphFont"/>
    <w:link w:val="LAEbene7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Ebene8">
    <w:name w:val="LA Ebene 8"/>
    <w:basedOn w:val="Normal"/>
    <w:next w:val="LAText3"/>
    <w:link w:val="LAEbene8Zchn"/>
    <w:qFormat/>
    <w:rsid w:val="00F17D4F"/>
    <w:pPr>
      <w:keepNext/>
      <w:keepLines/>
      <w:numPr>
        <w:ilvl w:val="7"/>
        <w:numId w:val="4"/>
      </w:numPr>
      <w:spacing w:before="240" w:line="312" w:lineRule="auto"/>
      <w:jc w:val="both"/>
      <w:outlineLvl w:val="7"/>
    </w:pPr>
    <w:rPr>
      <w:rFonts w:ascii="Arial" w:eastAsia="Times New Roman" w:hAnsi="Arial"/>
      <w:b/>
      <w:bCs/>
      <w:sz w:val="21"/>
      <w:szCs w:val="24"/>
      <w:lang w:val="de-DE" w:eastAsia="de-DE"/>
    </w:rPr>
  </w:style>
  <w:style w:type="character" w:customStyle="1" w:styleId="LAEbene8Zchn">
    <w:name w:val="LA Ebene 8 Zchn"/>
    <w:basedOn w:val="DefaultParagraphFont"/>
    <w:link w:val="LAEbene8"/>
    <w:rsid w:val="004D3108"/>
    <w:rPr>
      <w:rFonts w:ascii="Arial" w:eastAsia="Times New Roman" w:hAnsi="Arial" w:cs="Times New Roman"/>
      <w:b/>
      <w:bCs/>
      <w:sz w:val="21"/>
      <w:szCs w:val="24"/>
      <w:lang w:eastAsia="de-DE"/>
    </w:rPr>
  </w:style>
  <w:style w:type="paragraph" w:customStyle="1" w:styleId="LAText1">
    <w:name w:val="LA Text 1"/>
    <w:basedOn w:val="BodyText"/>
    <w:link w:val="LAText1Zchn"/>
    <w:rsid w:val="00F17D4F"/>
    <w:pPr>
      <w:ind w:left="567"/>
    </w:pPr>
    <w:rPr>
      <w:rFonts w:eastAsia="Times New Roman" w:cs="Times New Roman"/>
      <w:szCs w:val="24"/>
      <w:lang w:eastAsia="de-DE"/>
    </w:rPr>
  </w:style>
  <w:style w:type="character" w:customStyle="1" w:styleId="LAText1Zchn">
    <w:name w:val="LA Text 1 Zchn"/>
    <w:basedOn w:val="DefaultParagraphFont"/>
    <w:link w:val="LAText1"/>
    <w:rsid w:val="004D3108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AText2">
    <w:name w:val="LA Text 2"/>
    <w:basedOn w:val="LAText1"/>
    <w:link w:val="LAText2Zchn"/>
    <w:rsid w:val="00F17D4F"/>
    <w:pPr>
      <w:ind w:left="1134"/>
    </w:pPr>
  </w:style>
  <w:style w:type="character" w:customStyle="1" w:styleId="LAText2Zchn">
    <w:name w:val="LA Text 2 Zchn"/>
    <w:basedOn w:val="DefaultParagraphFont"/>
    <w:link w:val="LAText2"/>
    <w:rsid w:val="004D3108"/>
    <w:rPr>
      <w:rFonts w:ascii="Arial" w:eastAsia="Times New Roman" w:hAnsi="Arial" w:cs="Times New Roman"/>
      <w:szCs w:val="24"/>
      <w:lang w:eastAsia="de-DE"/>
    </w:rPr>
  </w:style>
  <w:style w:type="paragraph" w:customStyle="1" w:styleId="LAText3">
    <w:name w:val="LA Text 3"/>
    <w:basedOn w:val="LAText1"/>
    <w:link w:val="LAText3Zchn"/>
    <w:rsid w:val="00F17D4F"/>
    <w:pPr>
      <w:ind w:left="1701"/>
    </w:pPr>
  </w:style>
  <w:style w:type="character" w:customStyle="1" w:styleId="LAText3Zchn">
    <w:name w:val="LA Text 3 Zchn"/>
    <w:basedOn w:val="DefaultParagraphFont"/>
    <w:link w:val="LAText3"/>
    <w:rsid w:val="004D3108"/>
    <w:rPr>
      <w:rFonts w:ascii="Arial" w:eastAsia="Times New Roman" w:hAnsi="Arial" w:cs="Times New Roman"/>
      <w:szCs w:val="24"/>
      <w:lang w:eastAsia="de-DE"/>
    </w:rPr>
  </w:style>
  <w:style w:type="paragraph" w:customStyle="1" w:styleId="LAText4">
    <w:name w:val="LA Text 4"/>
    <w:basedOn w:val="LAText1"/>
    <w:link w:val="LAText4Zchn"/>
    <w:rsid w:val="00F17D4F"/>
    <w:pPr>
      <w:ind w:left="2268"/>
    </w:pPr>
  </w:style>
  <w:style w:type="character" w:customStyle="1" w:styleId="LAText4Zchn">
    <w:name w:val="LA Text 4 Zchn"/>
    <w:basedOn w:val="DefaultParagraphFont"/>
    <w:link w:val="LAText4"/>
    <w:rsid w:val="004D3108"/>
    <w:rPr>
      <w:rFonts w:ascii="Arial" w:eastAsia="Times New Roman" w:hAnsi="Arial" w:cs="Times New Roman"/>
      <w:szCs w:val="24"/>
      <w:lang w:eastAsia="de-DE"/>
    </w:rPr>
  </w:style>
  <w:style w:type="paragraph" w:customStyle="1" w:styleId="TOCLAEbene1">
    <w:name w:val="TOC LA Ebene 1"/>
    <w:basedOn w:val="TOC1"/>
    <w:rsid w:val="00F17D4F"/>
    <w:pPr>
      <w:tabs>
        <w:tab w:val="left" w:pos="426"/>
        <w:tab w:val="right" w:leader="dot" w:pos="9062"/>
      </w:tabs>
      <w:spacing w:before="240" w:after="0"/>
      <w:ind w:left="425" w:hanging="425"/>
    </w:pPr>
    <w:rPr>
      <w:rFonts w:eastAsia="Times New Roman" w:cs="Times New Roman"/>
      <w:caps/>
      <w:szCs w:val="24"/>
      <w:lang w:eastAsia="de-D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D3108"/>
    <w:pPr>
      <w:spacing w:after="100"/>
    </w:pPr>
    <w:rPr>
      <w:rFonts w:ascii="Arial" w:eastAsiaTheme="minorHAnsi" w:hAnsi="Arial" w:cs="Arial"/>
      <w:sz w:val="21"/>
      <w:lang w:val="de-DE"/>
    </w:rPr>
  </w:style>
  <w:style w:type="paragraph" w:customStyle="1" w:styleId="TOCLAEbene2">
    <w:name w:val="TOC LA Ebene 2"/>
    <w:basedOn w:val="TOC2"/>
    <w:rsid w:val="00F17D4F"/>
    <w:pPr>
      <w:tabs>
        <w:tab w:val="left" w:pos="851"/>
        <w:tab w:val="right" w:leader="dot" w:pos="9062"/>
      </w:tabs>
      <w:spacing w:before="120" w:after="0"/>
      <w:ind w:left="851" w:hanging="425"/>
    </w:pPr>
    <w:rPr>
      <w:rFonts w:eastAsia="Times New Roman" w:cs="Times New Roman"/>
      <w:noProof/>
      <w:szCs w:val="24"/>
      <w:lang w:eastAsia="de-D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D3108"/>
    <w:pPr>
      <w:spacing w:after="100"/>
      <w:ind w:left="210"/>
    </w:pPr>
    <w:rPr>
      <w:rFonts w:ascii="Arial" w:eastAsiaTheme="minorHAnsi" w:hAnsi="Arial" w:cs="Arial"/>
      <w:sz w:val="21"/>
      <w:lang w:val="de-DE"/>
    </w:rPr>
  </w:style>
  <w:style w:type="paragraph" w:customStyle="1" w:styleId="TOCLAEbene3">
    <w:name w:val="TOC LA Ebene 3"/>
    <w:basedOn w:val="TOC3"/>
    <w:rsid w:val="00F17D4F"/>
    <w:pPr>
      <w:tabs>
        <w:tab w:val="left" w:pos="1276"/>
        <w:tab w:val="right" w:leader="dot" w:pos="9062"/>
      </w:tabs>
      <w:spacing w:before="120" w:after="0"/>
      <w:ind w:left="1276" w:hanging="425"/>
    </w:pPr>
    <w:rPr>
      <w:rFonts w:eastAsia="Times New Roman" w:cs="Times New Roman"/>
      <w:szCs w:val="24"/>
      <w:lang w:eastAsia="de-D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4D3108"/>
    <w:pPr>
      <w:spacing w:after="100"/>
      <w:ind w:left="420"/>
    </w:pPr>
    <w:rPr>
      <w:rFonts w:ascii="Arial" w:eastAsiaTheme="minorHAnsi" w:hAnsi="Arial" w:cs="Arial"/>
      <w:sz w:val="21"/>
      <w:lang w:val="de-DE"/>
    </w:rPr>
  </w:style>
  <w:style w:type="paragraph" w:customStyle="1" w:styleId="TOCLAEbene4">
    <w:name w:val="TOC LA Ebene 4"/>
    <w:basedOn w:val="TOC4"/>
    <w:rsid w:val="00F17D4F"/>
    <w:pPr>
      <w:tabs>
        <w:tab w:val="right" w:leader="dot" w:pos="9062"/>
      </w:tabs>
      <w:spacing w:before="120" w:after="0"/>
      <w:ind w:left="1701" w:hanging="425"/>
    </w:pPr>
    <w:rPr>
      <w:rFonts w:eastAsia="Times New Roman" w:cs="Times New Roman"/>
      <w:szCs w:val="24"/>
      <w:lang w:eastAsia="de-D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D3108"/>
    <w:pPr>
      <w:spacing w:after="100"/>
      <w:ind w:left="630"/>
    </w:pPr>
    <w:rPr>
      <w:rFonts w:ascii="Arial" w:eastAsiaTheme="minorHAnsi" w:hAnsi="Arial" w:cs="Arial"/>
      <w:sz w:val="21"/>
      <w:lang w:val="de-DE"/>
    </w:rPr>
  </w:style>
  <w:style w:type="paragraph" w:customStyle="1" w:styleId="TOCLAEbene5">
    <w:name w:val="TOC LA Ebene 5"/>
    <w:basedOn w:val="TOC5"/>
    <w:rsid w:val="00F17D4F"/>
    <w:pPr>
      <w:tabs>
        <w:tab w:val="left" w:pos="2127"/>
        <w:tab w:val="right" w:leader="dot" w:pos="9062"/>
      </w:tabs>
      <w:spacing w:before="60" w:after="0"/>
      <w:ind w:left="2127" w:hanging="425"/>
    </w:pPr>
    <w:rPr>
      <w:rFonts w:eastAsia="Times New Roman" w:cs="Times New Roman"/>
      <w:szCs w:val="24"/>
      <w:lang w:eastAsia="de-DE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D3108"/>
    <w:pPr>
      <w:spacing w:after="100"/>
      <w:ind w:left="840"/>
    </w:pPr>
    <w:rPr>
      <w:rFonts w:ascii="Arial" w:eastAsiaTheme="minorHAnsi" w:hAnsi="Arial" w:cs="Arial"/>
      <w:sz w:val="21"/>
      <w:lang w:val="de-DE"/>
    </w:rPr>
  </w:style>
  <w:style w:type="paragraph" w:customStyle="1" w:styleId="TOCLAEbene6">
    <w:name w:val="TOC LA Ebene 6"/>
    <w:basedOn w:val="TOC6"/>
    <w:rsid w:val="00F17D4F"/>
    <w:pPr>
      <w:tabs>
        <w:tab w:val="left" w:pos="2552"/>
        <w:tab w:val="right" w:leader="dot" w:pos="9062"/>
      </w:tabs>
      <w:spacing w:before="60" w:after="0"/>
      <w:ind w:left="2552" w:hanging="425"/>
    </w:pPr>
    <w:rPr>
      <w:rFonts w:eastAsia="Times New Roman" w:cs="Times New Roman"/>
      <w:szCs w:val="24"/>
      <w:lang w:eastAsia="de-DE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D3108"/>
    <w:pPr>
      <w:spacing w:after="100"/>
      <w:ind w:left="1050"/>
    </w:pPr>
    <w:rPr>
      <w:rFonts w:ascii="Arial" w:eastAsiaTheme="minorHAnsi" w:hAnsi="Arial" w:cs="Arial"/>
      <w:sz w:val="21"/>
      <w:lang w:val="de-DE"/>
    </w:rPr>
  </w:style>
  <w:style w:type="paragraph" w:customStyle="1" w:styleId="TOCLAEbene7">
    <w:name w:val="TOC LA Ebene 7"/>
    <w:basedOn w:val="TOC7"/>
    <w:rsid w:val="00F17D4F"/>
    <w:pPr>
      <w:tabs>
        <w:tab w:val="left" w:pos="2552"/>
        <w:tab w:val="right" w:leader="dot" w:pos="9062"/>
      </w:tabs>
      <w:spacing w:before="60" w:after="0"/>
      <w:ind w:left="2552" w:hanging="425"/>
    </w:pPr>
    <w:rPr>
      <w:rFonts w:eastAsia="Times New Roman" w:cs="Times New Roman"/>
      <w:szCs w:val="24"/>
      <w:lang w:eastAsia="de-D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D3108"/>
    <w:pPr>
      <w:spacing w:after="100"/>
      <w:ind w:left="1260"/>
    </w:pPr>
    <w:rPr>
      <w:rFonts w:ascii="Arial" w:eastAsiaTheme="minorHAnsi" w:hAnsi="Arial" w:cs="Arial"/>
      <w:sz w:val="21"/>
      <w:lang w:val="de-DE"/>
    </w:rPr>
  </w:style>
  <w:style w:type="paragraph" w:customStyle="1" w:styleId="TOCLAEbene8">
    <w:name w:val="TOC LA Ebene 8"/>
    <w:basedOn w:val="TOC8"/>
    <w:rsid w:val="00F17D4F"/>
    <w:pPr>
      <w:tabs>
        <w:tab w:val="left" w:pos="2552"/>
        <w:tab w:val="right" w:leader="dot" w:pos="9062"/>
      </w:tabs>
      <w:spacing w:before="60" w:after="0"/>
      <w:ind w:left="2552" w:hanging="425"/>
    </w:pPr>
    <w:rPr>
      <w:rFonts w:eastAsia="Times New Roman" w:cs="Times New Roman"/>
      <w:szCs w:val="24"/>
      <w:lang w:eastAsia="de-DE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D3108"/>
    <w:pPr>
      <w:spacing w:after="100"/>
      <w:ind w:left="1470"/>
    </w:pPr>
    <w:rPr>
      <w:rFonts w:ascii="Arial" w:eastAsiaTheme="minorHAnsi" w:hAnsi="Arial" w:cs="Arial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4D3108"/>
    <w:pPr>
      <w:tabs>
        <w:tab w:val="center" w:pos="4536"/>
        <w:tab w:val="right" w:pos="9072"/>
      </w:tabs>
    </w:pPr>
    <w:rPr>
      <w:rFonts w:ascii="Arial" w:eastAsiaTheme="minorHAnsi" w:hAnsi="Arial" w:cs="Arial"/>
      <w:sz w:val="21"/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4D3108"/>
    <w:rPr>
      <w:rFonts w:ascii="Arial" w:hAnsi="Arial" w:cs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4D3108"/>
    <w:pPr>
      <w:tabs>
        <w:tab w:val="center" w:pos="4536"/>
        <w:tab w:val="right" w:pos="9072"/>
      </w:tabs>
    </w:pPr>
    <w:rPr>
      <w:rFonts w:ascii="Arial" w:eastAsiaTheme="minorHAnsi" w:hAnsi="Arial" w:cs="Arial"/>
      <w:sz w:val="21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4D3108"/>
    <w:rPr>
      <w:rFonts w:ascii="Arial" w:hAnsi="Arial" w:cs="Arial"/>
      <w:sz w:val="21"/>
    </w:rPr>
  </w:style>
  <w:style w:type="paragraph" w:customStyle="1" w:styleId="LAAntrag2">
    <w:name w:val="LA Antrag 2"/>
    <w:basedOn w:val="LAText"/>
    <w:link w:val="LAAntrag2Zchn"/>
    <w:qFormat/>
    <w:rsid w:val="009F5DE1"/>
    <w:pPr>
      <w:numPr>
        <w:ilvl w:val="1"/>
        <w:numId w:val="10"/>
      </w:numPr>
    </w:pPr>
    <w:rPr>
      <w:b/>
    </w:rPr>
  </w:style>
  <w:style w:type="character" w:customStyle="1" w:styleId="LAAntrag2Zchn">
    <w:name w:val="LA Antrag 2 Zchn"/>
    <w:basedOn w:val="LATextZchn"/>
    <w:link w:val="LAAntrag2"/>
    <w:rsid w:val="009F5DE1"/>
    <w:rPr>
      <w:rFonts w:ascii="Arial" w:hAnsi="Arial" w:cs="Arial"/>
      <w:b/>
      <w:sz w:val="21"/>
    </w:rPr>
  </w:style>
  <w:style w:type="paragraph" w:customStyle="1" w:styleId="LAAntrag1Folge">
    <w:name w:val="LA Antrag 1 Folge"/>
    <w:basedOn w:val="LAText"/>
    <w:link w:val="LAAntrag1FolgeZchn"/>
    <w:qFormat/>
    <w:rsid w:val="009F5DE1"/>
    <w:pPr>
      <w:ind w:left="1134"/>
    </w:pPr>
    <w:rPr>
      <w:b/>
    </w:rPr>
  </w:style>
  <w:style w:type="character" w:customStyle="1" w:styleId="LAAntrag1FolgeZchn">
    <w:name w:val="LA Antrag 1 Folge Zchn"/>
    <w:basedOn w:val="LATextZchn"/>
    <w:link w:val="LAAntrag1Folge"/>
    <w:rsid w:val="009F5DE1"/>
    <w:rPr>
      <w:rFonts w:ascii="Arial" w:hAnsi="Arial" w:cs="Arial"/>
      <w:b/>
      <w:sz w:val="21"/>
    </w:rPr>
  </w:style>
  <w:style w:type="paragraph" w:customStyle="1" w:styleId="LAAntrag2Folge">
    <w:name w:val="LA Antrag 2 Folge"/>
    <w:basedOn w:val="LAText"/>
    <w:link w:val="LAAntrag2FolgeZchn"/>
    <w:qFormat/>
    <w:rsid w:val="009F5DE1"/>
    <w:pPr>
      <w:ind w:left="1701"/>
    </w:pPr>
    <w:rPr>
      <w:b/>
    </w:rPr>
  </w:style>
  <w:style w:type="character" w:customStyle="1" w:styleId="LAAntrag2FolgeZchn">
    <w:name w:val="LA Antrag 2 Folge Zchn"/>
    <w:basedOn w:val="LATextZchn"/>
    <w:link w:val="LAAntrag2Folge"/>
    <w:rsid w:val="009F5DE1"/>
    <w:rPr>
      <w:rFonts w:ascii="Arial" w:hAnsi="Arial" w:cs="Arial"/>
      <w:b/>
      <w:sz w:val="21"/>
    </w:rPr>
  </w:style>
  <w:style w:type="paragraph" w:customStyle="1" w:styleId="LAAntrag1Aufz">
    <w:name w:val="LA Antrag 1 Aufz"/>
    <w:basedOn w:val="LAText"/>
    <w:link w:val="LAAntrag1AufzZchn"/>
    <w:qFormat/>
    <w:rsid w:val="009F5DE1"/>
    <w:pPr>
      <w:numPr>
        <w:numId w:val="5"/>
      </w:numPr>
    </w:pPr>
    <w:rPr>
      <w:b/>
    </w:rPr>
  </w:style>
  <w:style w:type="character" w:customStyle="1" w:styleId="LAAntrag1AufzZchn">
    <w:name w:val="LA Antrag 1 Aufz Zchn"/>
    <w:basedOn w:val="LATextZchn"/>
    <w:link w:val="LAAntrag1Aufz"/>
    <w:rsid w:val="009F5DE1"/>
    <w:rPr>
      <w:rFonts w:ascii="Arial" w:hAnsi="Arial" w:cs="Arial"/>
      <w:b/>
      <w:sz w:val="21"/>
    </w:rPr>
  </w:style>
  <w:style w:type="paragraph" w:customStyle="1" w:styleId="LAAntrag2Aufz">
    <w:name w:val="LA Antrag 2 Aufz"/>
    <w:basedOn w:val="LAText"/>
    <w:link w:val="LAAntrag2AufzZchn"/>
    <w:qFormat/>
    <w:rsid w:val="009F5DE1"/>
    <w:pPr>
      <w:numPr>
        <w:numId w:val="6"/>
      </w:numPr>
    </w:pPr>
    <w:rPr>
      <w:b/>
    </w:rPr>
  </w:style>
  <w:style w:type="character" w:customStyle="1" w:styleId="LAAntrag2AufzZchn">
    <w:name w:val="LA Antrag 2 Aufz Zchn"/>
    <w:basedOn w:val="LATextZchn"/>
    <w:link w:val="LAAntrag2Aufz"/>
    <w:rsid w:val="009F5DE1"/>
    <w:rPr>
      <w:rFonts w:ascii="Arial" w:hAnsi="Arial" w:cs="Arial"/>
      <w:b/>
      <w:sz w:val="21"/>
    </w:rPr>
  </w:style>
  <w:style w:type="paragraph" w:customStyle="1" w:styleId="LAListe1">
    <w:name w:val="LA Liste 1"/>
    <w:basedOn w:val="LAText"/>
    <w:link w:val="LAListe1Zchn"/>
    <w:qFormat/>
    <w:rsid w:val="009F5DE1"/>
    <w:pPr>
      <w:numPr>
        <w:numId w:val="7"/>
      </w:numPr>
    </w:pPr>
  </w:style>
  <w:style w:type="character" w:customStyle="1" w:styleId="LAListe1Zchn">
    <w:name w:val="LA Liste 1 Zchn"/>
    <w:basedOn w:val="LATextZchn"/>
    <w:link w:val="LAListe1"/>
    <w:rsid w:val="009F5DE1"/>
    <w:rPr>
      <w:rFonts w:ascii="Arial" w:hAnsi="Arial" w:cs="Arial"/>
      <w:sz w:val="21"/>
    </w:rPr>
  </w:style>
  <w:style w:type="paragraph" w:customStyle="1" w:styleId="LAListe2">
    <w:name w:val="LA Liste 2"/>
    <w:basedOn w:val="LAText"/>
    <w:link w:val="LAListe2Zchn"/>
    <w:qFormat/>
    <w:rsid w:val="009F5DE1"/>
    <w:pPr>
      <w:numPr>
        <w:numId w:val="8"/>
      </w:numPr>
    </w:pPr>
  </w:style>
  <w:style w:type="character" w:customStyle="1" w:styleId="LAListe2Zchn">
    <w:name w:val="LA Liste 2 Zchn"/>
    <w:basedOn w:val="LATextZchn"/>
    <w:link w:val="LAListe2"/>
    <w:rsid w:val="009F5DE1"/>
    <w:rPr>
      <w:rFonts w:ascii="Arial" w:hAnsi="Arial" w:cs="Arial"/>
      <w:sz w:val="21"/>
    </w:rPr>
  </w:style>
  <w:style w:type="paragraph" w:customStyle="1" w:styleId="LAListe3">
    <w:name w:val="LA Liste 3"/>
    <w:basedOn w:val="LAText"/>
    <w:link w:val="LAListe3Zchn"/>
    <w:qFormat/>
    <w:rsid w:val="009F5DE1"/>
    <w:pPr>
      <w:numPr>
        <w:numId w:val="9"/>
      </w:numPr>
    </w:pPr>
  </w:style>
  <w:style w:type="character" w:customStyle="1" w:styleId="LAListe3Zchn">
    <w:name w:val="LA Liste 3 Zchn"/>
    <w:basedOn w:val="LATextZchn"/>
    <w:link w:val="LAListe3"/>
    <w:rsid w:val="009F5DE1"/>
    <w:rPr>
      <w:rFonts w:ascii="Arial" w:hAnsi="Arial" w:cs="Arial"/>
      <w:sz w:val="21"/>
    </w:rPr>
  </w:style>
  <w:style w:type="paragraph" w:customStyle="1" w:styleId="LAZitatKommentar2">
    <w:name w:val="LA ZitatKommentar 2"/>
    <w:basedOn w:val="LAZitatKommentar"/>
    <w:link w:val="LAZitatKommentar2Zchn"/>
    <w:qFormat/>
    <w:rsid w:val="008E2A4E"/>
    <w:pPr>
      <w:ind w:left="1984"/>
    </w:pPr>
  </w:style>
  <w:style w:type="character" w:customStyle="1" w:styleId="LAZitatKommentar2Zchn">
    <w:name w:val="LA ZitatKommentar 2 Zchn"/>
    <w:basedOn w:val="LATextZchn"/>
    <w:link w:val="LAZitatKommentar2"/>
    <w:rsid w:val="008E2A4E"/>
    <w:rPr>
      <w:rFonts w:ascii="Arial" w:hAnsi="Arial" w:cs="Arial"/>
      <w:i/>
      <w:sz w:val="21"/>
    </w:rPr>
  </w:style>
  <w:style w:type="paragraph" w:customStyle="1" w:styleId="LAZitatKommentar3">
    <w:name w:val="LA ZitatKommentar 3"/>
    <w:basedOn w:val="LAZitatKommentar"/>
    <w:link w:val="LAZitatKommentar3Zchn"/>
    <w:qFormat/>
    <w:rsid w:val="008E2A4E"/>
    <w:pPr>
      <w:ind w:left="2551"/>
    </w:pPr>
  </w:style>
  <w:style w:type="character" w:customStyle="1" w:styleId="LAZitatKommentar3Zchn">
    <w:name w:val="LA ZitatKommentar 3 Zchn"/>
    <w:basedOn w:val="LATextZchn"/>
    <w:link w:val="LAZitatKommentar3"/>
    <w:rsid w:val="008E2A4E"/>
    <w:rPr>
      <w:rFonts w:ascii="Arial" w:hAnsi="Arial" w:cs="Arial"/>
      <w:i/>
      <w:sz w:val="21"/>
    </w:rPr>
  </w:style>
  <w:style w:type="table" w:styleId="TableGrid">
    <w:name w:val="Table Grid"/>
    <w:basedOn w:val="TableNormal"/>
    <w:uiPriority w:val="39"/>
    <w:rsid w:val="00475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06B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B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B28"/>
    <w:rPr>
      <w:rFonts w:ascii="Times New Roman" w:eastAsia="PMingLiU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B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B28"/>
    <w:rPr>
      <w:rFonts w:ascii="Times New Roman" w:eastAsia="PMingLiU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972D6A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table" w:customStyle="1" w:styleId="Tabellenraster2">
    <w:name w:val="Tabellenraster2"/>
    <w:basedOn w:val="TableNormal"/>
    <w:next w:val="TableGrid"/>
    <w:uiPriority w:val="59"/>
    <w:rsid w:val="001C69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lutzabel\word\sharedtemplates\leer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51C10-025B-4C77-87A9-8C58350A1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leer1.dotx</Template>
  <TotalTime>0</TotalTime>
  <Pages>3</Pages>
  <Words>689</Words>
  <Characters>4342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LUTZ I ABEL</dc:creator>
  <cp:keywords/>
  <dc:description/>
  <cp:lastModifiedBy>Luther.</cp:lastModifiedBy>
  <cp:revision>3</cp:revision>
  <cp:lastPrinted>2023-02-24T11:18:00Z</cp:lastPrinted>
  <dcterms:created xsi:type="dcterms:W3CDTF">2024-06-10T16:21:00Z</dcterms:created>
  <dcterms:modified xsi:type="dcterms:W3CDTF">2024-12-30T17:58:00Z</dcterms:modified>
</cp:coreProperties>
</file>