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20DFD" w14:textId="148BD8B5" w:rsidR="008252B0" w:rsidRDefault="002B5092" w:rsidP="00797CA7">
      <w:pPr>
        <w:pStyle w:val="berschrift2"/>
        <w:spacing w:before="0" w:line="240" w:lineRule="auto"/>
        <w:rPr>
          <w:rFonts w:ascii="Arial" w:hAnsi="Arial" w:cs="Arial"/>
          <w:b/>
          <w:color w:val="auto"/>
          <w:sz w:val="28"/>
          <w:szCs w:val="28"/>
        </w:rPr>
      </w:pPr>
      <w:r w:rsidRPr="00B44D6A">
        <w:rPr>
          <w:rFonts w:ascii="Arial" w:hAnsi="Arial" w:cs="Arial"/>
          <w:b/>
          <w:color w:val="auto"/>
          <w:sz w:val="28"/>
          <w:szCs w:val="28"/>
        </w:rPr>
        <w:t xml:space="preserve">Anlage </w:t>
      </w:r>
      <w:r w:rsidR="0076113F">
        <w:rPr>
          <w:rFonts w:ascii="Arial" w:hAnsi="Arial" w:cs="Arial"/>
          <w:b/>
          <w:color w:val="auto"/>
          <w:sz w:val="28"/>
          <w:szCs w:val="28"/>
        </w:rPr>
        <w:t>200</w:t>
      </w:r>
      <w:r w:rsidR="00C968E8" w:rsidRPr="00B44D6A">
        <w:rPr>
          <w:rFonts w:ascii="Arial" w:hAnsi="Arial" w:cs="Arial"/>
          <w:b/>
          <w:color w:val="auto"/>
          <w:sz w:val="28"/>
          <w:szCs w:val="28"/>
        </w:rPr>
        <w:t xml:space="preserve"> </w:t>
      </w:r>
      <w:r w:rsidR="000B2EA8" w:rsidRPr="00B44D6A">
        <w:rPr>
          <w:rFonts w:ascii="Arial" w:hAnsi="Arial" w:cs="Arial"/>
          <w:b/>
          <w:color w:val="auto"/>
          <w:sz w:val="28"/>
          <w:szCs w:val="28"/>
        </w:rPr>
        <w:t>„</w:t>
      </w:r>
      <w:r w:rsidR="00321B79">
        <w:rPr>
          <w:rFonts w:ascii="Arial" w:hAnsi="Arial" w:cs="Arial"/>
          <w:b/>
          <w:color w:val="auto"/>
          <w:sz w:val="28"/>
          <w:szCs w:val="28"/>
        </w:rPr>
        <w:t>Anschreiben Teilnahmewettbewerb</w:t>
      </w:r>
      <w:r w:rsidR="000B2EA8" w:rsidRPr="00B44D6A">
        <w:rPr>
          <w:rFonts w:ascii="Arial" w:hAnsi="Arial" w:cs="Arial"/>
          <w:b/>
          <w:color w:val="auto"/>
          <w:sz w:val="28"/>
          <w:szCs w:val="28"/>
        </w:rPr>
        <w:t>“</w:t>
      </w:r>
    </w:p>
    <w:p w14:paraId="3E008547" w14:textId="77777777" w:rsidR="004953C1" w:rsidRDefault="004953C1" w:rsidP="004953C1">
      <w:pPr>
        <w:spacing w:line="360" w:lineRule="auto"/>
        <w:jc w:val="both"/>
        <w:rPr>
          <w:rFonts w:ascii="Arial" w:hAnsi="Arial" w:cs="Arial"/>
          <w:color w:val="000000"/>
        </w:rPr>
      </w:pPr>
      <w:bookmarkStart w:id="0" w:name="_Hlk162451559"/>
    </w:p>
    <w:p w14:paraId="4A30E853" w14:textId="04D95ABB" w:rsidR="004953C1" w:rsidRPr="009F7976" w:rsidRDefault="004953C1" w:rsidP="004953C1">
      <w:pPr>
        <w:spacing w:line="360" w:lineRule="auto"/>
        <w:jc w:val="both"/>
      </w:pPr>
      <w:r>
        <w:rPr>
          <w:rFonts w:ascii="Arial" w:hAnsi="Arial" w:cs="Arial"/>
          <w:color w:val="000000"/>
        </w:rPr>
        <w:t>Diese Anlage ist von dem Bewerber / dem vertretungsberechtigten Mitglied der Bewerbergemeinschaft auszufüllen und mit dem Teilnahmeantrag einzureichen</w:t>
      </w:r>
      <w:bookmarkEnd w:id="0"/>
      <w:r>
        <w:rPr>
          <w:rFonts w:ascii="Arial" w:hAnsi="Arial" w:cs="Arial"/>
          <w:color w:val="000000"/>
        </w:rPr>
        <w:t>.</w:t>
      </w:r>
    </w:p>
    <w:p w14:paraId="21CF6560" w14:textId="7820C95B" w:rsidR="00C968E8" w:rsidRDefault="0090297B" w:rsidP="00797CA7">
      <w:pPr>
        <w:spacing w:after="0" w:line="240" w:lineRule="auto"/>
        <w:rPr>
          <w:rFonts w:ascii="Arial" w:hAnsi="Arial" w:cs="Arial"/>
          <w:i/>
        </w:rPr>
      </w:pPr>
      <w:r w:rsidRPr="00A0328B">
        <w:rPr>
          <w:rFonts w:ascii="Arial" w:hAnsi="Arial" w:cs="Arial"/>
        </w:rPr>
        <w:t>(</w:t>
      </w:r>
      <w:r w:rsidR="009F7976" w:rsidRPr="00A07D6A">
        <w:rPr>
          <w:rFonts w:ascii="Arial" w:hAnsi="Arial" w:cs="Arial"/>
          <w:i/>
        </w:rPr>
        <w:t xml:space="preserve">Bitte </w:t>
      </w:r>
      <w:bookmarkStart w:id="1" w:name="_Hlk125612949"/>
      <w:r w:rsidR="009F7976" w:rsidRPr="00A07D6A">
        <w:rPr>
          <w:rFonts w:ascii="Arial" w:hAnsi="Arial" w:cs="Arial"/>
          <w:i/>
        </w:rPr>
        <w:t>[</w:t>
      </w:r>
      <w:r w:rsidR="009F7976" w:rsidRPr="00A07D6A">
        <w:rPr>
          <w:rFonts w:ascii="Arial" w:hAnsi="Arial" w:cs="Arial"/>
          <w:i/>
          <w:highlight w:val="yellow"/>
        </w:rPr>
        <w:t>eckige Klammern</w:t>
      </w:r>
      <w:r w:rsidR="009F7976" w:rsidRPr="00A07D6A">
        <w:rPr>
          <w:rFonts w:ascii="Arial" w:hAnsi="Arial" w:cs="Arial"/>
          <w:i/>
        </w:rPr>
        <w:t xml:space="preserve">] </w:t>
      </w:r>
      <w:bookmarkEnd w:id="1"/>
      <w:r w:rsidR="009F7976" w:rsidRPr="00A07D6A">
        <w:rPr>
          <w:rFonts w:ascii="Arial" w:hAnsi="Arial" w:cs="Arial"/>
          <w:i/>
        </w:rPr>
        <w:t>ausfüllen</w:t>
      </w:r>
      <w:r w:rsidR="00D4121E">
        <w:rPr>
          <w:rFonts w:ascii="Arial" w:hAnsi="Arial" w:cs="Arial"/>
          <w:i/>
        </w:rPr>
        <w:t>, soweit relevant,</w:t>
      </w:r>
      <w:r w:rsidR="009F7976" w:rsidRPr="00A07D6A">
        <w:rPr>
          <w:rFonts w:ascii="Arial" w:hAnsi="Arial" w:cs="Arial"/>
          <w:i/>
        </w:rPr>
        <w:t xml:space="preserve"> und </w:t>
      </w:r>
      <w:bookmarkStart w:id="2" w:name="_Hlk125612053"/>
      <w:r w:rsidR="009F7976" w:rsidRPr="00A07D6A">
        <w:rPr>
          <w:rFonts w:ascii="Arial" w:hAnsi="Arial" w:cs="Arial"/>
          <w:b/>
          <w:bCs/>
        </w:rPr>
        <w:sym w:font="Wingdings" w:char="F0A8"/>
      </w:r>
      <w:r w:rsidR="009F7976" w:rsidRPr="00A07D6A">
        <w:rPr>
          <w:rFonts w:ascii="Arial" w:hAnsi="Arial" w:cs="Arial"/>
          <w:b/>
          <w:bCs/>
        </w:rPr>
        <w:t xml:space="preserve"> </w:t>
      </w:r>
      <w:bookmarkEnd w:id="2"/>
      <w:r w:rsidR="009F7976" w:rsidRPr="00A07D6A">
        <w:rPr>
          <w:rFonts w:ascii="Arial" w:hAnsi="Arial" w:cs="Arial"/>
          <w:i/>
        </w:rPr>
        <w:t xml:space="preserve">Zutreffendes bitte </w:t>
      </w:r>
      <w:r w:rsidR="009F7976">
        <w:rPr>
          <w:rFonts w:ascii="Arial" w:hAnsi="Arial" w:cs="Arial"/>
          <w:i/>
        </w:rPr>
        <w:t>a</w:t>
      </w:r>
      <w:r w:rsidR="009B37D1">
        <w:rPr>
          <w:rFonts w:ascii="Arial" w:hAnsi="Arial" w:cs="Arial"/>
          <w:i/>
        </w:rPr>
        <w:t>nhaken</w:t>
      </w:r>
      <w:r>
        <w:rPr>
          <w:rFonts w:ascii="Arial" w:hAnsi="Arial" w:cs="Arial"/>
          <w:i/>
        </w:rPr>
        <w:t>)</w:t>
      </w:r>
    </w:p>
    <w:p w14:paraId="6FC5FA3E" w14:textId="77777777" w:rsidR="005F4933" w:rsidRDefault="005F4933" w:rsidP="0090297B">
      <w:pPr>
        <w:spacing w:after="0" w:line="240" w:lineRule="auto"/>
        <w:jc w:val="both"/>
        <w:rPr>
          <w:rFonts w:ascii="Arial" w:hAnsi="Arial" w:cs="Arial"/>
        </w:rPr>
      </w:pPr>
    </w:p>
    <w:p w14:paraId="2F166D39" w14:textId="77777777" w:rsidR="005F4933" w:rsidRDefault="005F4933" w:rsidP="0090297B">
      <w:pPr>
        <w:spacing w:after="0" w:line="240" w:lineRule="auto"/>
        <w:jc w:val="both"/>
        <w:rPr>
          <w:rFonts w:ascii="Arial" w:hAnsi="Arial" w:cs="Arial"/>
        </w:rPr>
      </w:pPr>
    </w:p>
    <w:p w14:paraId="0FEC5F43" w14:textId="3AD4B9B9" w:rsidR="001C64F5" w:rsidRDefault="001B76F7" w:rsidP="00647F40">
      <w:pPr>
        <w:spacing w:after="0" w:line="240" w:lineRule="auto"/>
        <w:jc w:val="both"/>
        <w:rPr>
          <w:rFonts w:ascii="Arial" w:hAnsi="Arial" w:cs="Arial"/>
        </w:rPr>
      </w:pPr>
      <w:r w:rsidRPr="00B44D6A">
        <w:rPr>
          <w:rFonts w:ascii="Arial" w:hAnsi="Arial" w:cs="Arial"/>
        </w:rPr>
        <w:t>Wir</w:t>
      </w:r>
      <w:r w:rsidR="00C968E8" w:rsidRPr="00B44D6A">
        <w:rPr>
          <w:rFonts w:ascii="Arial" w:hAnsi="Arial" w:cs="Arial"/>
        </w:rPr>
        <w:t xml:space="preserve"> bewerben uns </w:t>
      </w:r>
      <w:r w:rsidR="00216805">
        <w:rPr>
          <w:rFonts w:ascii="Arial" w:hAnsi="Arial" w:cs="Arial"/>
        </w:rPr>
        <w:t>hiermit i</w:t>
      </w:r>
      <w:r w:rsidRPr="00B44D6A">
        <w:rPr>
          <w:rFonts w:ascii="Arial" w:hAnsi="Arial" w:cs="Arial"/>
        </w:rPr>
        <w:t xml:space="preserve">n dem </w:t>
      </w:r>
      <w:r w:rsidR="000066D9">
        <w:rPr>
          <w:rFonts w:ascii="Arial" w:hAnsi="Arial" w:cs="Arial"/>
        </w:rPr>
        <w:t xml:space="preserve">Vergabeverfahren </w:t>
      </w:r>
    </w:p>
    <w:p w14:paraId="3681203C" w14:textId="77777777" w:rsidR="001C64F5" w:rsidRDefault="001C64F5" w:rsidP="00647F40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C64F5" w14:paraId="16711248" w14:textId="77777777" w:rsidTr="001C64F5">
        <w:tc>
          <w:tcPr>
            <w:tcW w:w="9060" w:type="dxa"/>
          </w:tcPr>
          <w:p w14:paraId="523DBA5D" w14:textId="77777777" w:rsidR="00344EB6" w:rsidRDefault="00344EB6" w:rsidP="00647F4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B86E087" w14:textId="71658332" w:rsidR="008E5128" w:rsidRPr="008E5128" w:rsidRDefault="00432303" w:rsidP="008E5128">
            <w:pPr>
              <w:tabs>
                <w:tab w:val="left" w:pos="2268"/>
              </w:tabs>
              <w:suppressAutoHyphens/>
              <w:spacing w:after="160" w:line="360" w:lineRule="auto"/>
              <w:jc w:val="center"/>
              <w:rPr>
                <w:rFonts w:ascii="Arial" w:hAnsi="Arial" w:cs="Arial"/>
              </w:rPr>
            </w:pPr>
            <w:r w:rsidRPr="00432303">
              <w:rPr>
                <w:rFonts w:ascii="Arial" w:hAnsi="Arial" w:cs="Arial"/>
              </w:rPr>
              <w:t>Verhandlungsverfahren mit Teilnahmewettbewerb</w:t>
            </w:r>
            <w:r>
              <w:rPr>
                <w:rFonts w:ascii="Arial" w:hAnsi="Arial" w:cs="Arial"/>
              </w:rPr>
              <w:t xml:space="preserve"> </w:t>
            </w:r>
            <w:r w:rsidR="000066D9">
              <w:rPr>
                <w:rFonts w:ascii="Arial" w:hAnsi="Arial" w:cs="Arial"/>
              </w:rPr>
              <w:t xml:space="preserve">für die </w:t>
            </w:r>
            <w:r w:rsidR="008E5128" w:rsidRPr="008E5128">
              <w:rPr>
                <w:rFonts w:ascii="Arial" w:hAnsi="Arial" w:cs="Arial"/>
              </w:rPr>
              <w:t>Beschaffung von</w:t>
            </w:r>
          </w:p>
          <w:p w14:paraId="2E5DDB92" w14:textId="77777777" w:rsidR="00432303" w:rsidRPr="00432303" w:rsidRDefault="00432303" w:rsidP="00432303">
            <w:pPr>
              <w:tabs>
                <w:tab w:val="left" w:pos="2268"/>
              </w:tabs>
              <w:suppressAutoHyphens/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432303">
              <w:rPr>
                <w:rFonts w:ascii="Arial" w:hAnsi="Arial" w:cs="Arial"/>
              </w:rPr>
              <w:t>Generalplanerleistungen</w:t>
            </w:r>
          </w:p>
          <w:p w14:paraId="61BD31AD" w14:textId="77777777" w:rsidR="00432303" w:rsidRPr="00432303" w:rsidRDefault="00432303" w:rsidP="00432303">
            <w:pPr>
              <w:tabs>
                <w:tab w:val="left" w:pos="2268"/>
              </w:tabs>
              <w:suppressAutoHyphens/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432303">
              <w:rPr>
                <w:rFonts w:ascii="Arial" w:hAnsi="Arial" w:cs="Arial"/>
              </w:rPr>
              <w:t>für den</w:t>
            </w:r>
          </w:p>
          <w:p w14:paraId="31A4B2EE" w14:textId="55F80CC2" w:rsidR="00344EB6" w:rsidRPr="008E5128" w:rsidRDefault="00432303" w:rsidP="00432303">
            <w:pPr>
              <w:tabs>
                <w:tab w:val="left" w:pos="2268"/>
              </w:tabs>
              <w:suppressAutoHyphens/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432303">
              <w:rPr>
                <w:rFonts w:ascii="Arial" w:hAnsi="Arial" w:cs="Arial"/>
              </w:rPr>
              <w:t>Neubau Rettungszentrum Waldsee</w:t>
            </w:r>
          </w:p>
        </w:tc>
      </w:tr>
    </w:tbl>
    <w:p w14:paraId="404BD3FB" w14:textId="77777777" w:rsidR="001C64F5" w:rsidRDefault="001C64F5" w:rsidP="00647F40">
      <w:pPr>
        <w:spacing w:after="0" w:line="240" w:lineRule="auto"/>
        <w:jc w:val="both"/>
        <w:rPr>
          <w:rFonts w:ascii="Arial" w:hAnsi="Arial" w:cs="Arial"/>
        </w:rPr>
      </w:pPr>
    </w:p>
    <w:p w14:paraId="5F98A41D" w14:textId="77777777" w:rsidR="001C64F5" w:rsidRDefault="001C64F5" w:rsidP="00647F40">
      <w:pPr>
        <w:spacing w:after="0" w:line="240" w:lineRule="auto"/>
        <w:jc w:val="both"/>
        <w:rPr>
          <w:rFonts w:ascii="Arial" w:hAnsi="Arial" w:cs="Arial"/>
        </w:rPr>
      </w:pPr>
    </w:p>
    <w:p w14:paraId="2ECB9BD9" w14:textId="77777777" w:rsidR="00CB38CF" w:rsidRDefault="00CB38CF" w:rsidP="004A4962">
      <w:pPr>
        <w:spacing w:after="0" w:line="240" w:lineRule="auto"/>
        <w:rPr>
          <w:rFonts w:ascii="Arial" w:hAnsi="Arial" w:cs="Arial"/>
        </w:rPr>
      </w:pPr>
    </w:p>
    <w:p w14:paraId="731C1D25" w14:textId="77777777" w:rsidR="00216805" w:rsidRDefault="00216805" w:rsidP="00F74926">
      <w:pPr>
        <w:spacing w:after="0" w:line="240" w:lineRule="auto"/>
        <w:rPr>
          <w:rFonts w:ascii="Arial" w:hAnsi="Arial" w:cs="Arial"/>
        </w:rPr>
      </w:pPr>
    </w:p>
    <w:p w14:paraId="300E64BF" w14:textId="7B39CA8A" w:rsidR="00AE4BC1" w:rsidRDefault="00AE4BC1" w:rsidP="00F7492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Wir sind:</w:t>
      </w:r>
    </w:p>
    <w:p w14:paraId="49FF9B54" w14:textId="77777777" w:rsidR="00DD68CA" w:rsidRDefault="00DD68CA" w:rsidP="00F74926">
      <w:pPr>
        <w:spacing w:after="0" w:line="240" w:lineRule="auto"/>
        <w:rPr>
          <w:rFonts w:ascii="Arial" w:hAnsi="Arial" w:cs="Arial"/>
        </w:rPr>
      </w:pPr>
    </w:p>
    <w:p w14:paraId="3D3FB110" w14:textId="395A79D3" w:rsidR="00793B8F" w:rsidRDefault="00793B8F">
      <w:pPr>
        <w:spacing w:after="0" w:line="240" w:lineRule="auto"/>
        <w:rPr>
          <w:rFonts w:ascii="Arial" w:hAnsi="Arial" w:cs="Arial"/>
          <w:b/>
          <w:bCs/>
        </w:rPr>
      </w:pPr>
      <w:r w:rsidRPr="00F43493">
        <w:rPr>
          <w:rFonts w:ascii="Arial" w:eastAsia="Times New Roman" w:hAnsi="Arial" w:cs="Arial"/>
          <w:color w:val="000000"/>
          <w:bdr w:val="none" w:sz="0" w:space="0" w:color="auto" w:frame="1"/>
        </w:rPr>
        <w:object w:dxaOrig="1440" w:dyaOrig="1440" w14:anchorId="40ECFE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20.3pt;height:18.1pt" o:ole="">
            <v:imagedata r:id="rId8" o:title=""/>
          </v:shape>
          <w:control r:id="rId9" w:name="DefaultOcxName4832241121221111211" w:shapeid="_x0000_i1034"/>
        </w:object>
      </w:r>
      <w:r w:rsidR="00B02231">
        <w:rPr>
          <w:rFonts w:ascii="Arial" w:hAnsi="Arial" w:cs="Arial"/>
          <w:b/>
          <w:bCs/>
        </w:rPr>
        <w:t>Bewerber</w:t>
      </w:r>
      <w:bookmarkStart w:id="3" w:name="_Hlk125612849"/>
      <w:r w:rsidR="00DD68CA">
        <w:rPr>
          <w:rFonts w:ascii="Arial" w:hAnsi="Arial" w:cs="Arial"/>
          <w:b/>
          <w:bCs/>
        </w:rPr>
        <w:t xml:space="preserve"> </w:t>
      </w:r>
      <w:r w:rsidR="00DD68CA" w:rsidRPr="000C5463">
        <w:rPr>
          <w:rFonts w:ascii="Arial" w:hAnsi="Arial" w:cs="Arial"/>
        </w:rPr>
        <w:t xml:space="preserve">(als Einzelbewerber </w:t>
      </w:r>
      <w:bookmarkStart w:id="4" w:name="_Hlk125612161"/>
      <w:r w:rsidR="00DD68CA" w:rsidRPr="000C5463">
        <w:rPr>
          <w:rFonts w:ascii="Arial" w:hAnsi="Arial" w:cs="Arial"/>
        </w:rPr>
        <w:t>mit oder ohne Unterauftragnehmer</w:t>
      </w:r>
      <w:bookmarkEnd w:id="4"/>
      <w:r w:rsidR="00DD68CA" w:rsidRPr="000C5463">
        <w:rPr>
          <w:rFonts w:ascii="Arial" w:hAnsi="Arial" w:cs="Arial"/>
        </w:rPr>
        <w:t>)</w:t>
      </w:r>
      <w:bookmarkEnd w:id="3"/>
    </w:p>
    <w:p w14:paraId="5D938188" w14:textId="77777777" w:rsidR="00793B8F" w:rsidRDefault="00793B8F">
      <w:pPr>
        <w:spacing w:after="0" w:line="240" w:lineRule="auto"/>
        <w:rPr>
          <w:rFonts w:ascii="Arial" w:hAnsi="Arial" w:cs="Arial"/>
          <w:b/>
          <w:bCs/>
        </w:rPr>
      </w:pPr>
      <w:bookmarkStart w:id="5" w:name="_Hlk125614870"/>
    </w:p>
    <w:p w14:paraId="39DA2B44" w14:textId="09BE73EC" w:rsidR="00687946" w:rsidRDefault="00DD68CA">
      <w:pPr>
        <w:spacing w:after="0" w:line="240" w:lineRule="auto"/>
        <w:rPr>
          <w:rFonts w:ascii="Arial" w:hAnsi="Arial" w:cs="Arial"/>
        </w:rPr>
      </w:pPr>
      <w:r w:rsidRPr="00F43493">
        <w:rPr>
          <w:rFonts w:ascii="Arial" w:eastAsia="Times New Roman" w:hAnsi="Arial" w:cs="Arial"/>
          <w:color w:val="000000"/>
          <w:bdr w:val="none" w:sz="0" w:space="0" w:color="auto" w:frame="1"/>
        </w:rPr>
        <w:object w:dxaOrig="1440" w:dyaOrig="1440" w14:anchorId="2D49EEB1">
          <v:shape id="_x0000_i1037" type="#_x0000_t75" style="width:20.3pt;height:18.1pt" o:ole="">
            <v:imagedata r:id="rId8" o:title=""/>
          </v:shape>
          <w:control r:id="rId10" w:name="DefaultOcxName48322411212211112111" w:shapeid="_x0000_i1037"/>
        </w:object>
      </w:r>
      <w:r>
        <w:rPr>
          <w:rFonts w:ascii="Arial" w:hAnsi="Arial" w:cs="Arial"/>
          <w:b/>
          <w:bCs/>
        </w:rPr>
        <w:t>Bewerber</w:t>
      </w:r>
      <w:r w:rsidR="00B02231">
        <w:rPr>
          <w:rFonts w:ascii="Arial" w:hAnsi="Arial" w:cs="Arial"/>
          <w:b/>
          <w:bCs/>
        </w:rPr>
        <w:t xml:space="preserve">gemeinschaft </w:t>
      </w:r>
      <w:bookmarkEnd w:id="5"/>
      <w:r w:rsidR="00B02231" w:rsidRPr="000C5463">
        <w:rPr>
          <w:rFonts w:ascii="Arial" w:hAnsi="Arial" w:cs="Arial"/>
        </w:rPr>
        <w:t xml:space="preserve">(mit oder ohne Unterauftragnehmer; </w:t>
      </w:r>
      <w:bookmarkStart w:id="6" w:name="_Hlk125613263"/>
      <w:r w:rsidR="000C5463" w:rsidRPr="000C5463">
        <w:rPr>
          <w:rFonts w:ascii="Arial" w:hAnsi="Arial" w:cs="Arial"/>
        </w:rPr>
        <w:t xml:space="preserve">jedenfalls </w:t>
      </w:r>
      <w:r w:rsidR="00B02231" w:rsidRPr="000C5463">
        <w:rPr>
          <w:rFonts w:ascii="Arial" w:hAnsi="Arial" w:cs="Arial"/>
        </w:rPr>
        <w:t>kein Einzelbewerber</w:t>
      </w:r>
      <w:bookmarkEnd w:id="6"/>
      <w:r w:rsidR="00B02231" w:rsidRPr="000C5463">
        <w:rPr>
          <w:rFonts w:ascii="Arial" w:hAnsi="Arial" w:cs="Arial"/>
        </w:rPr>
        <w:t>)</w:t>
      </w:r>
    </w:p>
    <w:p w14:paraId="614684A8" w14:textId="695BFB51" w:rsidR="00383557" w:rsidRDefault="00383557">
      <w:pPr>
        <w:spacing w:after="0" w:line="240" w:lineRule="auto"/>
        <w:rPr>
          <w:rFonts w:ascii="Arial" w:hAnsi="Arial" w:cs="Arial"/>
        </w:rPr>
      </w:pPr>
    </w:p>
    <w:p w14:paraId="08C54DE9" w14:textId="54B6712E" w:rsidR="00383557" w:rsidRDefault="00FC56BE">
      <w:pPr>
        <w:spacing w:after="0" w:line="240" w:lineRule="auto"/>
        <w:rPr>
          <w:rFonts w:ascii="Arial" w:hAnsi="Arial" w:cs="Arial"/>
        </w:rPr>
      </w:pPr>
      <w:bookmarkStart w:id="7" w:name="_Hlk125612574"/>
      <w:r>
        <w:rPr>
          <w:rFonts w:ascii="Arial" w:hAnsi="Arial" w:cs="Arial"/>
        </w:rPr>
        <w:t>[</w:t>
      </w:r>
      <w:r w:rsidR="00B72FBD">
        <w:rPr>
          <w:rFonts w:ascii="Arial" w:hAnsi="Arial" w:cs="Arial"/>
          <w:i/>
          <w:iCs/>
        </w:rPr>
        <w:t>vor</w:t>
      </w:r>
      <w:r w:rsidRPr="00004CBE">
        <w:rPr>
          <w:rFonts w:ascii="Arial" w:hAnsi="Arial" w:cs="Arial"/>
          <w:i/>
          <w:iCs/>
        </w:rPr>
        <w:t xml:space="preserve">stehend bitte </w:t>
      </w:r>
      <w:r w:rsidR="00753005" w:rsidRPr="00004CBE">
        <w:rPr>
          <w:rFonts w:ascii="Arial" w:hAnsi="Arial" w:cs="Arial"/>
          <w:i/>
          <w:iCs/>
        </w:rPr>
        <w:t>nur ein</w:t>
      </w:r>
      <w:r w:rsidR="00AF1C52">
        <w:rPr>
          <w:rFonts w:ascii="Arial" w:hAnsi="Arial" w:cs="Arial"/>
          <w:i/>
          <w:iCs/>
        </w:rPr>
        <w:t>en</w:t>
      </w:r>
      <w:r w:rsidR="00753005" w:rsidRPr="00004CBE">
        <w:rPr>
          <w:rFonts w:ascii="Arial" w:hAnsi="Arial" w:cs="Arial"/>
          <w:i/>
          <w:iCs/>
        </w:rPr>
        <w:t xml:space="preserve"> </w:t>
      </w:r>
      <w:r w:rsidR="00B72FBD">
        <w:rPr>
          <w:rFonts w:ascii="Arial" w:hAnsi="Arial" w:cs="Arial"/>
          <w:i/>
          <w:iCs/>
        </w:rPr>
        <w:t xml:space="preserve">(1) </w:t>
      </w:r>
      <w:r w:rsidR="00AF1C52">
        <w:rPr>
          <w:rFonts w:ascii="Arial" w:hAnsi="Arial" w:cs="Arial"/>
          <w:i/>
          <w:iCs/>
        </w:rPr>
        <w:t>Haken</w:t>
      </w:r>
      <w:r w:rsidR="00753005" w:rsidRPr="00004CBE">
        <w:rPr>
          <w:rFonts w:ascii="Arial" w:hAnsi="Arial" w:cs="Arial"/>
          <w:i/>
          <w:iCs/>
        </w:rPr>
        <w:t xml:space="preserve"> setzen</w:t>
      </w:r>
      <w:r w:rsidR="00753005">
        <w:rPr>
          <w:rFonts w:ascii="Arial" w:hAnsi="Arial" w:cs="Arial"/>
        </w:rPr>
        <w:t>]</w:t>
      </w:r>
    </w:p>
    <w:bookmarkEnd w:id="7"/>
    <w:p w14:paraId="424F5AE8" w14:textId="1CD9A02C" w:rsidR="00C77DCA" w:rsidRDefault="00C77DCA" w:rsidP="00C77DCA">
      <w:pPr>
        <w:spacing w:after="0" w:line="240" w:lineRule="auto"/>
        <w:rPr>
          <w:rFonts w:ascii="Arial" w:hAnsi="Arial" w:cs="Arial"/>
        </w:rPr>
      </w:pPr>
    </w:p>
    <w:p w14:paraId="63E2720D" w14:textId="77777777" w:rsidR="009B37D1" w:rsidRDefault="009B37D1" w:rsidP="00C77DCA">
      <w:pPr>
        <w:spacing w:after="0" w:line="240" w:lineRule="auto"/>
        <w:rPr>
          <w:rFonts w:ascii="Arial" w:hAnsi="Arial" w:cs="Arial"/>
        </w:rPr>
      </w:pPr>
    </w:p>
    <w:p w14:paraId="52480AE4" w14:textId="28E4AADB" w:rsidR="00EF2077" w:rsidRDefault="00EF2077" w:rsidP="00C77DCA">
      <w:pPr>
        <w:spacing w:after="0" w:line="240" w:lineRule="auto"/>
        <w:rPr>
          <w:rFonts w:ascii="Arial" w:hAnsi="Arial" w:cs="Arial"/>
          <w:iCs/>
        </w:rPr>
      </w:pPr>
      <w:r w:rsidRPr="00484A7F">
        <w:rPr>
          <w:rFonts w:ascii="Arial" w:hAnsi="Arial" w:cs="Arial"/>
          <w:i/>
          <w:iCs/>
        </w:rPr>
        <w:t>Nachfolgende [</w:t>
      </w:r>
      <w:r w:rsidRPr="00484A7F">
        <w:rPr>
          <w:rFonts w:ascii="Arial" w:hAnsi="Arial" w:cs="Arial"/>
          <w:i/>
          <w:iCs/>
          <w:highlight w:val="yellow"/>
        </w:rPr>
        <w:t>eckige Klammern</w:t>
      </w:r>
      <w:r w:rsidRPr="00484A7F">
        <w:rPr>
          <w:rFonts w:ascii="Arial" w:hAnsi="Arial" w:cs="Arial"/>
          <w:i/>
          <w:iCs/>
        </w:rPr>
        <w:t>] bitte</w:t>
      </w:r>
      <w:r w:rsidR="00D4121E" w:rsidRPr="00484A7F">
        <w:rPr>
          <w:rFonts w:ascii="Arial" w:hAnsi="Arial" w:cs="Arial"/>
          <w:i/>
          <w:iCs/>
        </w:rPr>
        <w:t xml:space="preserve"> </w:t>
      </w:r>
      <w:r w:rsidRPr="00484A7F">
        <w:rPr>
          <w:rFonts w:ascii="Arial" w:hAnsi="Arial" w:cs="Arial"/>
          <w:i/>
          <w:iCs/>
        </w:rPr>
        <w:t>ausfüllen, soweit relevant</w:t>
      </w:r>
      <w:r w:rsidRPr="00EF2077">
        <w:rPr>
          <w:rFonts w:ascii="Arial" w:hAnsi="Arial" w:cs="Arial"/>
          <w:iCs/>
        </w:rPr>
        <w:t>:</w:t>
      </w:r>
    </w:p>
    <w:p w14:paraId="332FBCD9" w14:textId="496C8D73" w:rsidR="0008448E" w:rsidRDefault="0008448E" w:rsidP="00C77DCA">
      <w:pPr>
        <w:spacing w:after="0" w:line="240" w:lineRule="auto"/>
        <w:rPr>
          <w:rFonts w:ascii="Arial" w:hAnsi="Arial" w:cs="Arial"/>
          <w:iCs/>
        </w:rPr>
      </w:pPr>
    </w:p>
    <w:p w14:paraId="647B4C97" w14:textId="3B31814F" w:rsidR="0008448E" w:rsidRPr="00D4121E" w:rsidRDefault="00D4121E" w:rsidP="00D4121E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Cs/>
        </w:rPr>
      </w:pPr>
      <w:bookmarkStart w:id="8" w:name="_Hlk125613140"/>
      <w:r w:rsidRPr="00D4121E">
        <w:rPr>
          <w:rFonts w:ascii="Arial" w:hAnsi="Arial" w:cs="Arial"/>
          <w:b/>
          <w:bCs/>
        </w:rPr>
        <w:t xml:space="preserve">Bewerber </w:t>
      </w:r>
      <w:r w:rsidRPr="00484A7F">
        <w:rPr>
          <w:rFonts w:ascii="Arial" w:hAnsi="Arial" w:cs="Arial"/>
        </w:rPr>
        <w:t>(als Einzelbewerber mit oder ohne Unterauftragnehmer)</w:t>
      </w:r>
      <w:r w:rsidRPr="00D4121E">
        <w:rPr>
          <w:rFonts w:ascii="Arial" w:hAnsi="Arial" w:cs="Arial"/>
        </w:rPr>
        <w:t>:</w:t>
      </w:r>
    </w:p>
    <w:p w14:paraId="795F4002" w14:textId="77777777" w:rsidR="00C77DCA" w:rsidRDefault="00C77DCA" w:rsidP="00C77DCA">
      <w:pPr>
        <w:spacing w:after="0" w:line="240" w:lineRule="auto"/>
        <w:jc w:val="both"/>
        <w:rPr>
          <w:rFonts w:ascii="Arial" w:hAnsi="Arial" w:cs="Arial"/>
        </w:rPr>
      </w:pPr>
      <w:bookmarkStart w:id="9" w:name="_Hlk125612806"/>
      <w:bookmarkEnd w:id="8"/>
    </w:p>
    <w:p w14:paraId="562782BD" w14:textId="77777777" w:rsidR="00C77DCA" w:rsidRPr="00B8151E" w:rsidRDefault="00C77DCA" w:rsidP="00C77D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44CF69CC" w14:textId="77777777" w:rsidR="00C77DCA" w:rsidRPr="00B8151E" w:rsidRDefault="00C77DCA" w:rsidP="00C77D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641A887B" w14:textId="77777777" w:rsidR="00C77DCA" w:rsidRPr="00B8151E" w:rsidRDefault="00C77DCA" w:rsidP="00C77D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68F2BA90" w14:textId="77777777" w:rsidR="00C77DCA" w:rsidRPr="00B8151E" w:rsidRDefault="00C77DCA" w:rsidP="00C77D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42EC0506" w14:textId="77777777" w:rsidR="00C77DCA" w:rsidRPr="0090297B" w:rsidRDefault="00C77DCA" w:rsidP="00C77D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7389816E" w14:textId="63E11D3A" w:rsidR="00C77DCA" w:rsidRPr="00B44D6A" w:rsidRDefault="00C77DCA" w:rsidP="00C77D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 w:rsidRPr="00B44D6A">
        <w:rPr>
          <w:rFonts w:ascii="Arial" w:hAnsi="Arial" w:cs="Arial"/>
        </w:rPr>
        <w:t>______________________________________________________________________</w:t>
      </w:r>
      <w:r w:rsidRPr="00B44D6A">
        <w:rPr>
          <w:rFonts w:ascii="Arial" w:hAnsi="Arial" w:cs="Arial"/>
        </w:rPr>
        <w:br/>
        <w:t xml:space="preserve">Name des </w:t>
      </w:r>
      <w:bookmarkStart w:id="10" w:name="_Hlk125613059"/>
      <w:r>
        <w:rPr>
          <w:rFonts w:ascii="Arial" w:hAnsi="Arial" w:cs="Arial"/>
        </w:rPr>
        <w:t>Bewerbers</w:t>
      </w:r>
      <w:r w:rsidRPr="00B44D6A">
        <w:rPr>
          <w:rFonts w:ascii="Arial" w:hAnsi="Arial" w:cs="Arial"/>
        </w:rPr>
        <w:t xml:space="preserve"> </w:t>
      </w:r>
      <w:bookmarkStart w:id="11" w:name="_Hlk125612872"/>
      <w:r w:rsidR="00053965" w:rsidRPr="000C5463">
        <w:rPr>
          <w:rFonts w:ascii="Arial" w:hAnsi="Arial" w:cs="Arial"/>
        </w:rPr>
        <w:t>(als Einzelbewerber mit oder ohne Unterauftragnehmer)</w:t>
      </w:r>
      <w:r w:rsidR="00053965">
        <w:rPr>
          <w:rFonts w:ascii="Arial" w:hAnsi="Arial" w:cs="Arial"/>
        </w:rPr>
        <w:t xml:space="preserve"> </w:t>
      </w:r>
      <w:bookmarkEnd w:id="10"/>
      <w:bookmarkEnd w:id="11"/>
      <w:r>
        <w:rPr>
          <w:rFonts w:ascii="Arial" w:hAnsi="Arial" w:cs="Arial"/>
        </w:rPr>
        <w:t>und Rechtsform</w:t>
      </w:r>
    </w:p>
    <w:p w14:paraId="6C84DAA0" w14:textId="535B82ED" w:rsidR="001C64F5" w:rsidRDefault="001C64F5">
      <w:pPr>
        <w:spacing w:after="0" w:line="240" w:lineRule="auto"/>
        <w:rPr>
          <w:rFonts w:ascii="Arial" w:hAnsi="Arial" w:cs="Arial"/>
        </w:rPr>
      </w:pPr>
      <w:bookmarkStart w:id="12" w:name="_Hlk125612907"/>
      <w:r>
        <w:rPr>
          <w:rFonts w:ascii="Arial" w:hAnsi="Arial" w:cs="Arial"/>
        </w:rPr>
        <w:br w:type="page"/>
      </w:r>
    </w:p>
    <w:p w14:paraId="3746CAF9" w14:textId="241C8685" w:rsidR="00053965" w:rsidRPr="00B8151E" w:rsidRDefault="00053965" w:rsidP="000539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lastRenderedPageBreak/>
        <w:t>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31E5912B" w14:textId="77777777" w:rsidR="00053965" w:rsidRPr="00B8151E" w:rsidRDefault="00053965" w:rsidP="000539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4EFEE8E0" w14:textId="77777777" w:rsidR="00053965" w:rsidRPr="00B8151E" w:rsidRDefault="00053965" w:rsidP="000539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2438B371" w14:textId="77777777" w:rsidR="00053965" w:rsidRPr="00B8151E" w:rsidRDefault="00053965" w:rsidP="000539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2E48B644" w14:textId="77777777" w:rsidR="00053965" w:rsidRPr="0090297B" w:rsidRDefault="00053965" w:rsidP="000539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7F38C7A1" w14:textId="609323F3" w:rsidR="00C77DCA" w:rsidRDefault="00053965" w:rsidP="00004C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 w:rsidRPr="00B44D6A">
        <w:rPr>
          <w:rFonts w:ascii="Arial" w:hAnsi="Arial" w:cs="Arial"/>
        </w:rPr>
        <w:t>__________________________________________________________________________</w:t>
      </w:r>
      <w:r w:rsidRPr="00B44D6A">
        <w:rPr>
          <w:rFonts w:ascii="Arial" w:hAnsi="Arial" w:cs="Arial"/>
        </w:rPr>
        <w:br/>
        <w:t xml:space="preserve">Adresse des </w:t>
      </w:r>
      <w:r>
        <w:rPr>
          <w:rFonts w:ascii="Arial" w:hAnsi="Arial" w:cs="Arial"/>
        </w:rPr>
        <w:t>Bewerbers</w:t>
      </w:r>
      <w:r w:rsidR="00A65E18">
        <w:rPr>
          <w:rFonts w:ascii="Arial" w:hAnsi="Arial" w:cs="Arial"/>
        </w:rPr>
        <w:t xml:space="preserve"> </w:t>
      </w:r>
      <w:r w:rsidR="00A65E18" w:rsidRPr="000C5463">
        <w:rPr>
          <w:rFonts w:ascii="Arial" w:hAnsi="Arial" w:cs="Arial"/>
        </w:rPr>
        <w:t>(als Einzelbewerber mit oder ohne Unterauftragnehmer)</w:t>
      </w:r>
    </w:p>
    <w:p w14:paraId="472A6C04" w14:textId="77777777" w:rsidR="006C5AAA" w:rsidRPr="006C5AAA" w:rsidRDefault="006C5AAA" w:rsidP="006C5AAA">
      <w:pPr>
        <w:pStyle w:val="Listenabsatz"/>
        <w:spacing w:after="0" w:line="240" w:lineRule="auto"/>
        <w:rPr>
          <w:rFonts w:ascii="Arial" w:hAnsi="Arial" w:cs="Arial"/>
          <w:iCs/>
        </w:rPr>
      </w:pPr>
    </w:p>
    <w:p w14:paraId="706BED55" w14:textId="77777777" w:rsidR="006C5AAA" w:rsidRDefault="006C5AAA" w:rsidP="006C5AAA">
      <w:pPr>
        <w:pStyle w:val="Listenabsatz"/>
        <w:spacing w:after="0" w:line="240" w:lineRule="auto"/>
        <w:rPr>
          <w:rFonts w:ascii="Arial" w:hAnsi="Arial" w:cs="Arial"/>
          <w:iCs/>
        </w:rPr>
      </w:pPr>
    </w:p>
    <w:p w14:paraId="2D542729" w14:textId="77777777" w:rsidR="00704C71" w:rsidRPr="006C5AAA" w:rsidRDefault="00704C71" w:rsidP="006C5AAA">
      <w:pPr>
        <w:pStyle w:val="Listenabsatz"/>
        <w:spacing w:after="0" w:line="240" w:lineRule="auto"/>
        <w:rPr>
          <w:rFonts w:ascii="Arial" w:hAnsi="Arial" w:cs="Arial"/>
          <w:iCs/>
        </w:rPr>
      </w:pPr>
    </w:p>
    <w:p w14:paraId="22E0959B" w14:textId="417EB36A" w:rsidR="00053965" w:rsidRPr="00803363" w:rsidRDefault="00484A7F" w:rsidP="00803363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Cs/>
        </w:rPr>
      </w:pPr>
      <w:r w:rsidRPr="00D4121E">
        <w:rPr>
          <w:rFonts w:ascii="Arial" w:hAnsi="Arial" w:cs="Arial"/>
          <w:b/>
          <w:bCs/>
        </w:rPr>
        <w:t>Bewerber</w:t>
      </w:r>
      <w:r w:rsidR="00803363">
        <w:rPr>
          <w:rFonts w:ascii="Arial" w:hAnsi="Arial" w:cs="Arial"/>
          <w:b/>
          <w:bCs/>
        </w:rPr>
        <w:t>gemeinschaft</w:t>
      </w:r>
      <w:r w:rsidRPr="00D4121E">
        <w:rPr>
          <w:rFonts w:ascii="Arial" w:hAnsi="Arial" w:cs="Arial"/>
          <w:b/>
          <w:bCs/>
        </w:rPr>
        <w:t xml:space="preserve"> </w:t>
      </w:r>
      <w:r w:rsidRPr="00484A7F">
        <w:rPr>
          <w:rFonts w:ascii="Arial" w:hAnsi="Arial" w:cs="Arial"/>
        </w:rPr>
        <w:t>(mit oder ohne Unterauftragnehmer</w:t>
      </w:r>
      <w:r w:rsidR="001018A0">
        <w:rPr>
          <w:rFonts w:ascii="Arial" w:hAnsi="Arial" w:cs="Arial"/>
        </w:rPr>
        <w:t>;</w:t>
      </w:r>
      <w:r w:rsidR="001018A0" w:rsidRPr="001018A0">
        <w:rPr>
          <w:rFonts w:ascii="Arial" w:hAnsi="Arial" w:cs="Arial"/>
        </w:rPr>
        <w:t xml:space="preserve"> </w:t>
      </w:r>
      <w:r w:rsidR="001018A0" w:rsidRPr="000C5463">
        <w:rPr>
          <w:rFonts w:ascii="Arial" w:hAnsi="Arial" w:cs="Arial"/>
        </w:rPr>
        <w:t>jedenfalls kein Einzelbewerber</w:t>
      </w:r>
      <w:r w:rsidRPr="00484A7F">
        <w:rPr>
          <w:rFonts w:ascii="Arial" w:hAnsi="Arial" w:cs="Arial"/>
        </w:rPr>
        <w:t>)</w:t>
      </w:r>
      <w:r w:rsidRPr="00D4121E">
        <w:rPr>
          <w:rFonts w:ascii="Arial" w:hAnsi="Arial" w:cs="Arial"/>
        </w:rPr>
        <w:t>:</w:t>
      </w:r>
      <w:bookmarkEnd w:id="12"/>
    </w:p>
    <w:bookmarkEnd w:id="9"/>
    <w:p w14:paraId="4A640B8A" w14:textId="77777777" w:rsidR="00053965" w:rsidRDefault="00053965" w:rsidP="00053965">
      <w:pPr>
        <w:spacing w:after="0" w:line="240" w:lineRule="auto"/>
        <w:jc w:val="both"/>
        <w:rPr>
          <w:rFonts w:ascii="Arial" w:hAnsi="Arial" w:cs="Arial"/>
        </w:rPr>
      </w:pPr>
    </w:p>
    <w:p w14:paraId="7B1B9521" w14:textId="77777777" w:rsidR="00053965" w:rsidRPr="00B8151E" w:rsidRDefault="00053965" w:rsidP="000539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6C3517AF" w14:textId="77777777" w:rsidR="00053965" w:rsidRPr="00B8151E" w:rsidRDefault="00053965" w:rsidP="000539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4BDA88CA" w14:textId="77777777" w:rsidR="00053965" w:rsidRPr="00B8151E" w:rsidRDefault="00053965" w:rsidP="000539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19BE7CBC" w14:textId="77777777" w:rsidR="00053965" w:rsidRPr="00B8151E" w:rsidRDefault="00053965" w:rsidP="000539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3BC3F97C" w14:textId="77777777" w:rsidR="00053965" w:rsidRPr="0090297B" w:rsidRDefault="00053965" w:rsidP="000539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6846E4EF" w14:textId="727A24A4" w:rsidR="00053965" w:rsidRPr="00B44D6A" w:rsidRDefault="00053965" w:rsidP="000539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 w:rsidRPr="00B44D6A">
        <w:rPr>
          <w:rFonts w:ascii="Arial" w:hAnsi="Arial" w:cs="Arial"/>
        </w:rPr>
        <w:t>______________________________________________________________________</w:t>
      </w:r>
      <w:r w:rsidRPr="00B44D6A">
        <w:rPr>
          <w:rFonts w:ascii="Arial" w:hAnsi="Arial" w:cs="Arial"/>
        </w:rPr>
        <w:br/>
        <w:t xml:space="preserve">Name </w:t>
      </w:r>
      <w:r w:rsidR="00A65E18">
        <w:rPr>
          <w:rFonts w:ascii="Arial" w:hAnsi="Arial" w:cs="Arial"/>
        </w:rPr>
        <w:t xml:space="preserve">der </w:t>
      </w:r>
      <w:r w:rsidRPr="00F70E95">
        <w:rPr>
          <w:rFonts w:ascii="Arial" w:hAnsi="Arial" w:cs="Arial"/>
          <w:b/>
          <w:bCs/>
        </w:rPr>
        <w:t>Bewerbergemeinschaft</w:t>
      </w:r>
      <w:r w:rsidR="00A65E18" w:rsidRPr="00F70E95">
        <w:rPr>
          <w:rFonts w:ascii="Arial" w:hAnsi="Arial" w:cs="Arial"/>
          <w:b/>
          <w:bCs/>
        </w:rPr>
        <w:t xml:space="preserve"> </w:t>
      </w:r>
      <w:r w:rsidR="00A65E18">
        <w:rPr>
          <w:rFonts w:ascii="Arial" w:hAnsi="Arial" w:cs="Arial"/>
        </w:rPr>
        <w:t>und Rechtsform</w:t>
      </w:r>
    </w:p>
    <w:p w14:paraId="57E5A699" w14:textId="4E8399C6" w:rsidR="00A65E18" w:rsidRDefault="00A65E18" w:rsidP="00A65E18">
      <w:pPr>
        <w:spacing w:after="0" w:line="240" w:lineRule="auto"/>
        <w:rPr>
          <w:rFonts w:ascii="Arial" w:hAnsi="Arial" w:cs="Arial"/>
        </w:rPr>
      </w:pPr>
      <w:bookmarkStart w:id="13" w:name="_Hlk125613314"/>
    </w:p>
    <w:p w14:paraId="29AF2BA1" w14:textId="77777777" w:rsidR="00004CBE" w:rsidRPr="00B44D6A" w:rsidRDefault="00004CBE" w:rsidP="00A65E18">
      <w:pPr>
        <w:spacing w:after="0" w:line="240" w:lineRule="auto"/>
        <w:rPr>
          <w:rFonts w:ascii="Arial" w:hAnsi="Arial" w:cs="Arial"/>
        </w:rPr>
      </w:pPr>
    </w:p>
    <w:p w14:paraId="203524B5" w14:textId="77777777" w:rsidR="00A65E18" w:rsidRPr="00B8151E" w:rsidRDefault="00A65E18" w:rsidP="00A65E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31CE0786" w14:textId="77777777" w:rsidR="00A65E18" w:rsidRPr="00B8151E" w:rsidRDefault="00A65E18" w:rsidP="00A65E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48037C5E" w14:textId="77777777" w:rsidR="00A65E18" w:rsidRPr="00B8151E" w:rsidRDefault="00A65E18" w:rsidP="00A65E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48C6F013" w14:textId="77777777" w:rsidR="00A65E18" w:rsidRPr="00B8151E" w:rsidRDefault="00A65E18" w:rsidP="00A65E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12F4DF26" w14:textId="77777777" w:rsidR="00A65E18" w:rsidRPr="0090297B" w:rsidRDefault="00A65E18" w:rsidP="00A65E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57216AE7" w14:textId="4819570C" w:rsidR="00A65E18" w:rsidRPr="00E47F0C" w:rsidRDefault="00A65E18" w:rsidP="00A65E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 w:rsidRPr="00B44D6A">
        <w:rPr>
          <w:rFonts w:ascii="Arial" w:hAnsi="Arial" w:cs="Arial"/>
        </w:rPr>
        <w:t>__________________________________________________________________________</w:t>
      </w:r>
      <w:r w:rsidRPr="00B44D6A">
        <w:rPr>
          <w:rFonts w:ascii="Arial" w:hAnsi="Arial" w:cs="Arial"/>
        </w:rPr>
        <w:br/>
      </w:r>
      <w:bookmarkStart w:id="14" w:name="_Hlk125613293"/>
      <w:r w:rsidR="0008448E">
        <w:rPr>
          <w:rFonts w:ascii="Arial" w:hAnsi="Arial" w:cs="Arial"/>
        </w:rPr>
        <w:t xml:space="preserve">Name, Rechtsform und </w:t>
      </w:r>
      <w:r w:rsidRPr="00B44D6A">
        <w:rPr>
          <w:rFonts w:ascii="Arial" w:hAnsi="Arial" w:cs="Arial"/>
        </w:rPr>
        <w:t>Adresse des</w:t>
      </w:r>
      <w:r w:rsidR="0008448E">
        <w:rPr>
          <w:rFonts w:ascii="Arial" w:hAnsi="Arial" w:cs="Arial"/>
        </w:rPr>
        <w:t xml:space="preserve"> </w:t>
      </w:r>
      <w:r w:rsidR="00704C71">
        <w:rPr>
          <w:rFonts w:ascii="Arial" w:hAnsi="Arial" w:cs="Arial"/>
          <w:b/>
          <w:bCs/>
        </w:rPr>
        <w:t>vertretungsberechtigten</w:t>
      </w:r>
      <w:r w:rsidR="001E14B2" w:rsidRPr="001E14B2">
        <w:rPr>
          <w:rFonts w:ascii="Arial" w:hAnsi="Arial" w:cs="Arial"/>
          <w:b/>
          <w:bCs/>
        </w:rPr>
        <w:t xml:space="preserve"> </w:t>
      </w:r>
      <w:r w:rsidR="00704C71">
        <w:rPr>
          <w:rFonts w:ascii="Arial" w:hAnsi="Arial" w:cs="Arial"/>
          <w:b/>
          <w:bCs/>
        </w:rPr>
        <w:t>Mitglieds</w:t>
      </w:r>
      <w:r w:rsidR="001E14B2" w:rsidRPr="001E14B2">
        <w:rPr>
          <w:rFonts w:ascii="Arial" w:hAnsi="Arial" w:cs="Arial"/>
          <w:b/>
          <w:bCs/>
        </w:rPr>
        <w:t xml:space="preserve"> </w:t>
      </w:r>
      <w:r w:rsidR="0008448E" w:rsidRPr="001E14B2">
        <w:rPr>
          <w:rFonts w:ascii="Arial" w:hAnsi="Arial" w:cs="Arial"/>
          <w:b/>
          <w:bCs/>
        </w:rPr>
        <w:t>der</w:t>
      </w:r>
      <w:r w:rsidRPr="001E14B2">
        <w:rPr>
          <w:rFonts w:ascii="Arial" w:hAnsi="Arial" w:cs="Arial"/>
          <w:b/>
          <w:bCs/>
        </w:rPr>
        <w:t xml:space="preserve"> Bewerber</w:t>
      </w:r>
      <w:r w:rsidR="0008448E" w:rsidRPr="001E14B2">
        <w:rPr>
          <w:rFonts w:ascii="Arial" w:hAnsi="Arial" w:cs="Arial"/>
          <w:b/>
          <w:bCs/>
        </w:rPr>
        <w:t>gemeinschaft</w:t>
      </w:r>
      <w:bookmarkEnd w:id="14"/>
      <w:r w:rsidR="00E47F0C">
        <w:rPr>
          <w:rFonts w:ascii="Arial" w:hAnsi="Arial" w:cs="Arial"/>
          <w:b/>
          <w:bCs/>
        </w:rPr>
        <w:t xml:space="preserve"> </w:t>
      </w:r>
      <w:r w:rsidR="00E47F0C" w:rsidRPr="00E47F0C">
        <w:rPr>
          <w:rFonts w:ascii="Arial" w:hAnsi="Arial" w:cs="Arial"/>
        </w:rPr>
        <w:t>(1. Mitglied der Bewerbergemeinschaft)</w:t>
      </w:r>
    </w:p>
    <w:bookmarkEnd w:id="13"/>
    <w:p w14:paraId="6ACAB9B0" w14:textId="77777777" w:rsidR="00A65E18" w:rsidRPr="00B44D6A" w:rsidRDefault="00A65E18" w:rsidP="00A65E18">
      <w:pPr>
        <w:spacing w:after="0" w:line="240" w:lineRule="auto"/>
        <w:rPr>
          <w:rFonts w:ascii="Arial" w:hAnsi="Arial" w:cs="Arial"/>
        </w:rPr>
      </w:pPr>
    </w:p>
    <w:p w14:paraId="7E429330" w14:textId="77777777" w:rsidR="00A65E18" w:rsidRPr="00B8151E" w:rsidRDefault="00A65E18" w:rsidP="00A65E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5B159B30" w14:textId="77777777" w:rsidR="00A65E18" w:rsidRPr="00B8151E" w:rsidRDefault="00A65E18" w:rsidP="00A65E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66EF58ED" w14:textId="77777777" w:rsidR="00A65E18" w:rsidRPr="00B8151E" w:rsidRDefault="00A65E18" w:rsidP="00A65E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073369CC" w14:textId="77777777" w:rsidR="00A65E18" w:rsidRPr="00B8151E" w:rsidRDefault="00A65E18" w:rsidP="00A65E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5A6E6796" w14:textId="77777777" w:rsidR="00A65E18" w:rsidRPr="0090297B" w:rsidRDefault="00A65E18" w:rsidP="00A65E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3B4FF86B" w14:textId="01C142BF" w:rsidR="00A65E18" w:rsidRDefault="00A65E18" w:rsidP="00985F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 w:rsidRPr="00B44D6A">
        <w:rPr>
          <w:rFonts w:ascii="Arial" w:hAnsi="Arial" w:cs="Arial"/>
        </w:rPr>
        <w:t>__________________________________________________________________________</w:t>
      </w:r>
      <w:r w:rsidRPr="00B44D6A">
        <w:rPr>
          <w:rFonts w:ascii="Arial" w:hAnsi="Arial" w:cs="Arial"/>
        </w:rPr>
        <w:br/>
      </w:r>
      <w:r w:rsidR="001018A0">
        <w:rPr>
          <w:rFonts w:ascii="Arial" w:hAnsi="Arial" w:cs="Arial"/>
        </w:rPr>
        <w:t xml:space="preserve">Name, Rechtsform und </w:t>
      </w:r>
      <w:r w:rsidR="001018A0" w:rsidRPr="00B44D6A">
        <w:rPr>
          <w:rFonts w:ascii="Arial" w:hAnsi="Arial" w:cs="Arial"/>
        </w:rPr>
        <w:t>Adresse des</w:t>
      </w:r>
      <w:r w:rsidR="001018A0">
        <w:rPr>
          <w:rFonts w:ascii="Arial" w:hAnsi="Arial" w:cs="Arial"/>
        </w:rPr>
        <w:t xml:space="preserve"> </w:t>
      </w:r>
      <w:r w:rsidR="001018A0" w:rsidRPr="001E14B2">
        <w:rPr>
          <w:rFonts w:ascii="Arial" w:hAnsi="Arial" w:cs="Arial"/>
          <w:b/>
          <w:bCs/>
        </w:rPr>
        <w:t>Mitglieds der Bewerbergemeinschaft</w:t>
      </w:r>
    </w:p>
    <w:p w14:paraId="610C74D8" w14:textId="77777777" w:rsidR="00A65E18" w:rsidRPr="00B44D6A" w:rsidRDefault="00A65E18" w:rsidP="00A65E18">
      <w:pPr>
        <w:spacing w:after="0" w:line="240" w:lineRule="auto"/>
        <w:rPr>
          <w:rFonts w:ascii="Arial" w:hAnsi="Arial" w:cs="Arial"/>
        </w:rPr>
      </w:pPr>
    </w:p>
    <w:p w14:paraId="35EB7CFA" w14:textId="77777777" w:rsidR="00A65E18" w:rsidRPr="00B8151E" w:rsidRDefault="00A65E18" w:rsidP="00A65E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26265BFD" w14:textId="77777777" w:rsidR="00A65E18" w:rsidRPr="00B8151E" w:rsidRDefault="00A65E18" w:rsidP="00A65E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28A3B23B" w14:textId="77777777" w:rsidR="00A65E18" w:rsidRPr="00B8151E" w:rsidRDefault="00A65E18" w:rsidP="00A65E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2AF9598D" w14:textId="77777777" w:rsidR="00A65E18" w:rsidRPr="00B8151E" w:rsidRDefault="00A65E18" w:rsidP="00A65E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3AED4114" w14:textId="77777777" w:rsidR="00A65E18" w:rsidRPr="0090297B" w:rsidRDefault="00A65E18" w:rsidP="00A65E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33317F4E" w14:textId="1266A206" w:rsidR="00A65E18" w:rsidRDefault="00A65E18" w:rsidP="001018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 w:rsidRPr="00B44D6A">
        <w:rPr>
          <w:rFonts w:ascii="Arial" w:hAnsi="Arial" w:cs="Arial"/>
        </w:rPr>
        <w:t>__________________________________________________________________________</w:t>
      </w:r>
      <w:r w:rsidRPr="00B44D6A">
        <w:rPr>
          <w:rFonts w:ascii="Arial" w:hAnsi="Arial" w:cs="Arial"/>
        </w:rPr>
        <w:br/>
      </w:r>
      <w:r w:rsidR="001018A0">
        <w:rPr>
          <w:rFonts w:ascii="Arial" w:hAnsi="Arial" w:cs="Arial"/>
        </w:rPr>
        <w:t xml:space="preserve">Name, Rechtsform und </w:t>
      </w:r>
      <w:r w:rsidR="001018A0" w:rsidRPr="00B44D6A">
        <w:rPr>
          <w:rFonts w:ascii="Arial" w:hAnsi="Arial" w:cs="Arial"/>
        </w:rPr>
        <w:t>Adresse des</w:t>
      </w:r>
      <w:r w:rsidR="001018A0">
        <w:rPr>
          <w:rFonts w:ascii="Arial" w:hAnsi="Arial" w:cs="Arial"/>
        </w:rPr>
        <w:t xml:space="preserve"> </w:t>
      </w:r>
      <w:r w:rsidR="001018A0" w:rsidRPr="001E14B2">
        <w:rPr>
          <w:rFonts w:ascii="Arial" w:hAnsi="Arial" w:cs="Arial"/>
          <w:b/>
          <w:bCs/>
        </w:rPr>
        <w:t>Mitglieds der Bewerbergemeinschaft</w:t>
      </w:r>
    </w:p>
    <w:p w14:paraId="4223A0CE" w14:textId="77777777" w:rsidR="00985F74" w:rsidRPr="00B44D6A" w:rsidRDefault="00985F74" w:rsidP="00985F74">
      <w:pPr>
        <w:spacing w:after="0" w:line="240" w:lineRule="auto"/>
        <w:rPr>
          <w:rFonts w:ascii="Arial" w:hAnsi="Arial" w:cs="Arial"/>
        </w:rPr>
      </w:pPr>
    </w:p>
    <w:p w14:paraId="6BDCCCD5" w14:textId="77777777" w:rsidR="00985F74" w:rsidRPr="00B8151E" w:rsidRDefault="00985F74" w:rsidP="00985F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10AB0AF5" w14:textId="77777777" w:rsidR="00985F74" w:rsidRPr="00B8151E" w:rsidRDefault="00985F74" w:rsidP="00985F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0CD00AFC" w14:textId="77777777" w:rsidR="00985F74" w:rsidRPr="00B8151E" w:rsidRDefault="00985F74" w:rsidP="00985F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24421EF2" w14:textId="77777777" w:rsidR="00985F74" w:rsidRPr="00B8151E" w:rsidRDefault="00985F74" w:rsidP="00985F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17A9E2A3" w14:textId="77777777" w:rsidR="00985F74" w:rsidRPr="0090297B" w:rsidRDefault="00985F74" w:rsidP="00985F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3F9311B0" w14:textId="6E2A5075" w:rsidR="00C77DCA" w:rsidRDefault="00985F74" w:rsidP="00985F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 w:rsidRPr="00B44D6A">
        <w:rPr>
          <w:rFonts w:ascii="Arial" w:hAnsi="Arial" w:cs="Arial"/>
        </w:rPr>
        <w:t>__________________________________________________________________________</w:t>
      </w:r>
      <w:r w:rsidRPr="00B44D6A">
        <w:rPr>
          <w:rFonts w:ascii="Arial" w:hAnsi="Arial" w:cs="Arial"/>
        </w:rPr>
        <w:br/>
      </w:r>
      <w:r>
        <w:rPr>
          <w:rFonts w:ascii="Arial" w:hAnsi="Arial" w:cs="Arial"/>
        </w:rPr>
        <w:t xml:space="preserve">Name, Rechtsform und </w:t>
      </w:r>
      <w:r w:rsidRPr="00B44D6A">
        <w:rPr>
          <w:rFonts w:ascii="Arial" w:hAnsi="Arial" w:cs="Arial"/>
        </w:rPr>
        <w:t>Adresse des</w:t>
      </w:r>
      <w:r>
        <w:rPr>
          <w:rFonts w:ascii="Arial" w:hAnsi="Arial" w:cs="Arial"/>
        </w:rPr>
        <w:t xml:space="preserve"> </w:t>
      </w:r>
      <w:r w:rsidRPr="001E14B2">
        <w:rPr>
          <w:rFonts w:ascii="Arial" w:hAnsi="Arial" w:cs="Arial"/>
          <w:b/>
          <w:bCs/>
        </w:rPr>
        <w:t>Mitglieds der Bewerbergemeinschaft</w:t>
      </w:r>
    </w:p>
    <w:p w14:paraId="632C6C22" w14:textId="77777777" w:rsidR="00985F74" w:rsidRDefault="00985F74" w:rsidP="00985F74">
      <w:pPr>
        <w:spacing w:after="0" w:line="240" w:lineRule="auto"/>
        <w:rPr>
          <w:rFonts w:ascii="Arial" w:hAnsi="Arial" w:cs="Arial"/>
        </w:rPr>
      </w:pPr>
    </w:p>
    <w:p w14:paraId="4029CAB8" w14:textId="77777777" w:rsidR="00704C71" w:rsidRDefault="00704C71" w:rsidP="00985F74">
      <w:pPr>
        <w:spacing w:after="0" w:line="240" w:lineRule="auto"/>
        <w:rPr>
          <w:rFonts w:ascii="Arial" w:hAnsi="Arial" w:cs="Arial"/>
        </w:rPr>
      </w:pPr>
    </w:p>
    <w:p w14:paraId="3A3D492A" w14:textId="77777777" w:rsidR="00985F74" w:rsidRPr="00B8151E" w:rsidRDefault="00985F74" w:rsidP="00985F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5C2CB0EA" w14:textId="77777777" w:rsidR="00985F74" w:rsidRPr="00B8151E" w:rsidRDefault="00985F74" w:rsidP="00985F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398BE6FC" w14:textId="77777777" w:rsidR="00985F74" w:rsidRPr="00B8151E" w:rsidRDefault="00985F74" w:rsidP="00985F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4729338E" w14:textId="77777777" w:rsidR="00985F74" w:rsidRPr="00B8151E" w:rsidRDefault="00985F74" w:rsidP="00985F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12AB988B" w14:textId="77777777" w:rsidR="00985F74" w:rsidRPr="0090297B" w:rsidRDefault="00985F74" w:rsidP="00985F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iCs/>
        </w:rPr>
      </w:pPr>
      <w:r w:rsidRPr="00B8151E">
        <w:rPr>
          <w:rFonts w:ascii="Arial" w:hAnsi="Arial" w:cs="Arial"/>
          <w:iCs/>
          <w:highlight w:val="yellow"/>
        </w:rPr>
        <w:t>[………………………………………………………….</w:t>
      </w:r>
      <w:r w:rsidRPr="00B8151E">
        <w:rPr>
          <w:rFonts w:ascii="Arial" w:hAnsi="Arial" w:cs="Arial"/>
          <w:iCs/>
        </w:rPr>
        <w:t>]</w:t>
      </w:r>
    </w:p>
    <w:p w14:paraId="5C07CAAF" w14:textId="77777777" w:rsidR="00985F74" w:rsidRPr="00B44D6A" w:rsidRDefault="00985F74" w:rsidP="00985F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 w:rsidRPr="00B44D6A">
        <w:rPr>
          <w:rFonts w:ascii="Arial" w:hAnsi="Arial" w:cs="Arial"/>
        </w:rPr>
        <w:t>__________________________________________________________________________</w:t>
      </w:r>
      <w:r w:rsidRPr="00B44D6A">
        <w:rPr>
          <w:rFonts w:ascii="Arial" w:hAnsi="Arial" w:cs="Arial"/>
        </w:rPr>
        <w:br/>
      </w:r>
      <w:r>
        <w:rPr>
          <w:rFonts w:ascii="Arial" w:hAnsi="Arial" w:cs="Arial"/>
        </w:rPr>
        <w:t xml:space="preserve">Name, Rechtsform und </w:t>
      </w:r>
      <w:r w:rsidRPr="00B44D6A">
        <w:rPr>
          <w:rFonts w:ascii="Arial" w:hAnsi="Arial" w:cs="Arial"/>
        </w:rPr>
        <w:t>Adresse des</w:t>
      </w:r>
      <w:r>
        <w:rPr>
          <w:rFonts w:ascii="Arial" w:hAnsi="Arial" w:cs="Arial"/>
        </w:rPr>
        <w:t xml:space="preserve"> </w:t>
      </w:r>
      <w:r w:rsidRPr="001E14B2">
        <w:rPr>
          <w:rFonts w:ascii="Arial" w:hAnsi="Arial" w:cs="Arial"/>
          <w:b/>
          <w:bCs/>
        </w:rPr>
        <w:t>Mitglieds der Bewerbergemeinschaft</w:t>
      </w:r>
    </w:p>
    <w:p w14:paraId="5F9A267B" w14:textId="77777777" w:rsidR="00004CBE" w:rsidRDefault="00004CBE">
      <w:pPr>
        <w:spacing w:after="0" w:line="240" w:lineRule="auto"/>
        <w:rPr>
          <w:rFonts w:ascii="Arial" w:hAnsi="Arial" w:cs="Arial"/>
        </w:rPr>
      </w:pPr>
    </w:p>
    <w:p w14:paraId="799D7E2D" w14:textId="77777777" w:rsidR="00C77DCA" w:rsidRDefault="00C77DCA">
      <w:pPr>
        <w:spacing w:after="0" w:line="240" w:lineRule="auto"/>
        <w:rPr>
          <w:rFonts w:ascii="Arial" w:hAnsi="Arial" w:cs="Arial"/>
        </w:rPr>
      </w:pPr>
    </w:p>
    <w:p w14:paraId="1B8D3892" w14:textId="237EA13C" w:rsidR="0025287B" w:rsidRDefault="0038355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Darüber hinaus beabsichtigen wir den Einsatz von </w:t>
      </w:r>
      <w:r w:rsidR="00FC56BE">
        <w:rPr>
          <w:rFonts w:ascii="Arial" w:hAnsi="Arial" w:cs="Arial"/>
        </w:rPr>
        <w:t>Unterauftragnehmern in folgender Form:</w:t>
      </w:r>
    </w:p>
    <w:p w14:paraId="6D3A1368" w14:textId="77777777" w:rsidR="00AF1C52" w:rsidRDefault="00AF1C52" w:rsidP="00AF1C52">
      <w:pPr>
        <w:spacing w:after="0" w:line="240" w:lineRule="auto"/>
        <w:rPr>
          <w:rFonts w:ascii="Arial" w:hAnsi="Arial" w:cs="Arial"/>
          <w:b/>
          <w:bCs/>
        </w:rPr>
      </w:pPr>
    </w:p>
    <w:p w14:paraId="573F610D" w14:textId="5F67DD3E" w:rsidR="00F70E95" w:rsidRDefault="00AF1C52" w:rsidP="00AF1C52">
      <w:pPr>
        <w:spacing w:after="0" w:line="240" w:lineRule="auto"/>
        <w:rPr>
          <w:rFonts w:ascii="Arial" w:hAnsi="Arial" w:cs="Arial"/>
        </w:rPr>
      </w:pPr>
      <w:r w:rsidRPr="00F43493">
        <w:rPr>
          <w:rFonts w:ascii="Arial" w:eastAsia="Times New Roman" w:hAnsi="Arial" w:cs="Arial"/>
          <w:color w:val="000000"/>
          <w:bdr w:val="none" w:sz="0" w:space="0" w:color="auto" w:frame="1"/>
        </w:rPr>
        <w:object w:dxaOrig="1440" w:dyaOrig="1440" w14:anchorId="442F7F79">
          <v:shape id="_x0000_i1040" type="#_x0000_t75" style="width:20.3pt;height:18.1pt" o:ole="">
            <v:imagedata r:id="rId8" o:title=""/>
          </v:shape>
          <w:control r:id="rId11" w:name="DefaultOcxName483224112122111121111" w:shapeid="_x0000_i1040"/>
        </w:object>
      </w:r>
      <w:r w:rsidR="00FC56BE">
        <w:rPr>
          <w:rFonts w:ascii="Arial" w:hAnsi="Arial" w:cs="Arial"/>
          <w:b/>
          <w:bCs/>
        </w:rPr>
        <w:t>reine</w:t>
      </w:r>
      <w:r w:rsidR="006F140A">
        <w:rPr>
          <w:rFonts w:ascii="Arial" w:hAnsi="Arial" w:cs="Arial"/>
          <w:b/>
          <w:bCs/>
        </w:rPr>
        <w:t>/r</w:t>
      </w:r>
      <w:r w:rsidR="00FC56BE">
        <w:rPr>
          <w:rFonts w:ascii="Arial" w:hAnsi="Arial" w:cs="Arial"/>
          <w:b/>
          <w:bCs/>
        </w:rPr>
        <w:t xml:space="preserve"> </w:t>
      </w:r>
      <w:r w:rsidR="000C5463" w:rsidRPr="000C5463">
        <w:rPr>
          <w:rFonts w:ascii="Arial" w:hAnsi="Arial" w:cs="Arial"/>
        </w:rPr>
        <w:t>Unterauftragnehmer</w:t>
      </w:r>
    </w:p>
    <w:p w14:paraId="4F35A7F0" w14:textId="77777777" w:rsidR="00F70E95" w:rsidRDefault="00F70E95" w:rsidP="000C5463">
      <w:pPr>
        <w:spacing w:after="0" w:line="240" w:lineRule="auto"/>
        <w:rPr>
          <w:rFonts w:ascii="Arial" w:hAnsi="Arial" w:cs="Arial"/>
        </w:rPr>
      </w:pPr>
    </w:p>
    <w:p w14:paraId="6574A43E" w14:textId="2085D25D" w:rsidR="000C5463" w:rsidRDefault="00FC56B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und / oder</w:t>
      </w:r>
    </w:p>
    <w:p w14:paraId="731CB87C" w14:textId="77777777" w:rsidR="00AF1C52" w:rsidRDefault="00AF1C52" w:rsidP="00AF1C52">
      <w:pPr>
        <w:spacing w:after="0" w:line="240" w:lineRule="auto"/>
        <w:rPr>
          <w:rFonts w:ascii="Arial" w:hAnsi="Arial" w:cs="Arial"/>
          <w:b/>
          <w:bCs/>
        </w:rPr>
      </w:pPr>
    </w:p>
    <w:p w14:paraId="2F537739" w14:textId="448B5F86" w:rsidR="000C5463" w:rsidRDefault="00AF1C52" w:rsidP="00AF1C52">
      <w:pPr>
        <w:spacing w:after="0" w:line="240" w:lineRule="auto"/>
        <w:rPr>
          <w:rFonts w:ascii="Arial" w:hAnsi="Arial" w:cs="Arial"/>
        </w:rPr>
      </w:pPr>
      <w:r w:rsidRPr="00F43493">
        <w:rPr>
          <w:rFonts w:ascii="Arial" w:eastAsia="Times New Roman" w:hAnsi="Arial" w:cs="Arial"/>
          <w:color w:val="000000"/>
          <w:bdr w:val="none" w:sz="0" w:space="0" w:color="auto" w:frame="1"/>
        </w:rPr>
        <w:object w:dxaOrig="1440" w:dyaOrig="1440" w14:anchorId="27F4BDA9">
          <v:shape id="_x0000_i1050" type="#_x0000_t75" style="width:20.3pt;height:18.1pt" o:ole="">
            <v:imagedata r:id="rId8" o:title=""/>
          </v:shape>
          <w:control r:id="rId12" w:name="DefaultOcxName483224112122111121112" w:shapeid="_x0000_i1050"/>
        </w:object>
      </w:r>
      <w:r w:rsidR="00FC56BE">
        <w:rPr>
          <w:rFonts w:ascii="Arial" w:hAnsi="Arial" w:cs="Arial"/>
          <w:b/>
          <w:bCs/>
        </w:rPr>
        <w:t>eignungs</w:t>
      </w:r>
      <w:r w:rsidR="00FC56BE" w:rsidRPr="00FC56BE">
        <w:rPr>
          <w:rFonts w:ascii="Arial" w:hAnsi="Arial" w:cs="Arial"/>
          <w:b/>
          <w:bCs/>
          <w:u w:val="single"/>
        </w:rPr>
        <w:t>ver</w:t>
      </w:r>
      <w:r w:rsidR="00FC56BE">
        <w:rPr>
          <w:rFonts w:ascii="Arial" w:hAnsi="Arial" w:cs="Arial"/>
          <w:b/>
          <w:bCs/>
        </w:rPr>
        <w:t>leihende</w:t>
      </w:r>
      <w:r w:rsidR="006F140A">
        <w:rPr>
          <w:rFonts w:ascii="Arial" w:hAnsi="Arial" w:cs="Arial"/>
          <w:b/>
          <w:bCs/>
        </w:rPr>
        <w:t>/</w:t>
      </w:r>
      <w:r w:rsidR="00FC56BE">
        <w:rPr>
          <w:rFonts w:ascii="Arial" w:hAnsi="Arial" w:cs="Arial"/>
          <w:b/>
          <w:bCs/>
        </w:rPr>
        <w:t xml:space="preserve">r </w:t>
      </w:r>
      <w:r w:rsidR="000C5463" w:rsidRPr="00FC56BE">
        <w:rPr>
          <w:rFonts w:ascii="Arial" w:hAnsi="Arial" w:cs="Arial"/>
          <w:b/>
          <w:bCs/>
        </w:rPr>
        <w:t>Unterauftragnehmer</w:t>
      </w:r>
    </w:p>
    <w:p w14:paraId="5F06BADC" w14:textId="203B82EF" w:rsidR="000C5463" w:rsidRDefault="000C5463">
      <w:pPr>
        <w:spacing w:after="0" w:line="240" w:lineRule="auto"/>
        <w:rPr>
          <w:rFonts w:ascii="Arial" w:hAnsi="Arial" w:cs="Arial"/>
        </w:rPr>
      </w:pPr>
    </w:p>
    <w:p w14:paraId="5BE7F87E" w14:textId="3A37E418" w:rsidR="00753005" w:rsidRDefault="00753005" w:rsidP="0075300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[</w:t>
      </w:r>
      <w:r w:rsidR="00F70E95">
        <w:rPr>
          <w:rFonts w:ascii="Arial" w:hAnsi="Arial" w:cs="Arial"/>
          <w:i/>
          <w:iCs/>
        </w:rPr>
        <w:t>vor</w:t>
      </w:r>
      <w:r w:rsidRPr="00004CBE">
        <w:rPr>
          <w:rFonts w:ascii="Arial" w:hAnsi="Arial" w:cs="Arial"/>
          <w:i/>
          <w:iCs/>
        </w:rPr>
        <w:t>stehend kein</w:t>
      </w:r>
      <w:r w:rsidR="00F70E95">
        <w:rPr>
          <w:rFonts w:ascii="Arial" w:hAnsi="Arial" w:cs="Arial"/>
          <w:i/>
          <w:iCs/>
        </w:rPr>
        <w:t>en Haken</w:t>
      </w:r>
      <w:r w:rsidRPr="00004CBE">
        <w:rPr>
          <w:rFonts w:ascii="Arial" w:hAnsi="Arial" w:cs="Arial"/>
          <w:i/>
          <w:iCs/>
        </w:rPr>
        <w:t>, ein</w:t>
      </w:r>
      <w:r w:rsidR="00AF1C52">
        <w:rPr>
          <w:rFonts w:ascii="Arial" w:hAnsi="Arial" w:cs="Arial"/>
          <w:i/>
          <w:iCs/>
        </w:rPr>
        <w:t>en</w:t>
      </w:r>
      <w:r w:rsidR="002B0630" w:rsidRPr="00004CBE">
        <w:rPr>
          <w:rFonts w:ascii="Arial" w:hAnsi="Arial" w:cs="Arial"/>
          <w:i/>
          <w:iCs/>
        </w:rPr>
        <w:t xml:space="preserve"> (1)</w:t>
      </w:r>
      <w:r w:rsidRPr="00004CBE">
        <w:rPr>
          <w:rFonts w:ascii="Arial" w:hAnsi="Arial" w:cs="Arial"/>
          <w:i/>
          <w:iCs/>
        </w:rPr>
        <w:t xml:space="preserve"> </w:t>
      </w:r>
      <w:r w:rsidR="00F70E95">
        <w:rPr>
          <w:rFonts w:ascii="Arial" w:hAnsi="Arial" w:cs="Arial"/>
          <w:i/>
          <w:iCs/>
        </w:rPr>
        <w:t>Haken</w:t>
      </w:r>
      <w:r w:rsidRPr="00004CBE">
        <w:rPr>
          <w:rFonts w:ascii="Arial" w:hAnsi="Arial" w:cs="Arial"/>
          <w:i/>
          <w:iCs/>
        </w:rPr>
        <w:t xml:space="preserve"> </w:t>
      </w:r>
      <w:r w:rsidR="002B0630" w:rsidRPr="00004CBE">
        <w:rPr>
          <w:rFonts w:ascii="Arial" w:hAnsi="Arial" w:cs="Arial"/>
          <w:i/>
          <w:iCs/>
        </w:rPr>
        <w:t xml:space="preserve">oder zwei (2) </w:t>
      </w:r>
      <w:r w:rsidR="00F70E95">
        <w:rPr>
          <w:rFonts w:ascii="Arial" w:hAnsi="Arial" w:cs="Arial"/>
          <w:i/>
          <w:iCs/>
        </w:rPr>
        <w:t>Haken</w:t>
      </w:r>
      <w:r w:rsidR="002B0630" w:rsidRPr="00004CBE">
        <w:rPr>
          <w:rFonts w:ascii="Arial" w:hAnsi="Arial" w:cs="Arial"/>
          <w:i/>
          <w:iCs/>
        </w:rPr>
        <w:t xml:space="preserve"> </w:t>
      </w:r>
      <w:r w:rsidRPr="00004CBE">
        <w:rPr>
          <w:rFonts w:ascii="Arial" w:hAnsi="Arial" w:cs="Arial"/>
          <w:i/>
          <w:iCs/>
        </w:rPr>
        <w:t>setzen</w:t>
      </w:r>
      <w:r>
        <w:rPr>
          <w:rFonts w:ascii="Arial" w:hAnsi="Arial" w:cs="Arial"/>
        </w:rPr>
        <w:t>]</w:t>
      </w:r>
    </w:p>
    <w:p w14:paraId="77EAE001" w14:textId="1B917F77" w:rsidR="005F4933" w:rsidRDefault="005F4933" w:rsidP="00797CA7">
      <w:pPr>
        <w:spacing w:after="0" w:line="240" w:lineRule="auto"/>
        <w:rPr>
          <w:rFonts w:ascii="Arial" w:hAnsi="Arial" w:cs="Arial"/>
        </w:rPr>
      </w:pPr>
    </w:p>
    <w:p w14:paraId="12E64A49" w14:textId="77777777" w:rsidR="0010022A" w:rsidRDefault="0010022A" w:rsidP="00004CBE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04FA89FF" w14:textId="77777777" w:rsidR="0010022A" w:rsidRDefault="0010022A" w:rsidP="00004CBE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860D053" w14:textId="27BC7C55" w:rsidR="0079450B" w:rsidRPr="0035136E" w:rsidRDefault="001B76F7" w:rsidP="00004CB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35136E">
        <w:rPr>
          <w:rFonts w:ascii="Arial" w:hAnsi="Arial" w:cs="Arial"/>
          <w:b/>
          <w:bCs/>
        </w:rPr>
        <w:t>Wir</w:t>
      </w:r>
      <w:r w:rsidR="00C968E8" w:rsidRPr="0035136E">
        <w:rPr>
          <w:rFonts w:ascii="Arial" w:hAnsi="Arial" w:cs="Arial"/>
          <w:b/>
          <w:bCs/>
        </w:rPr>
        <w:t xml:space="preserve"> sind uns bewusst, dass wissentlich falsche Angaben oder Erklärungen unseren Ausschluss vo</w:t>
      </w:r>
      <w:r w:rsidR="006F140A">
        <w:rPr>
          <w:rFonts w:ascii="Arial" w:hAnsi="Arial" w:cs="Arial"/>
          <w:b/>
          <w:bCs/>
        </w:rPr>
        <w:t>n dem</w:t>
      </w:r>
      <w:r w:rsidR="00C968E8" w:rsidRPr="0035136E">
        <w:rPr>
          <w:rFonts w:ascii="Arial" w:hAnsi="Arial" w:cs="Arial"/>
          <w:b/>
          <w:bCs/>
        </w:rPr>
        <w:t xml:space="preserve"> Vergabeverfahren zur Folge haben können.</w:t>
      </w:r>
    </w:p>
    <w:p w14:paraId="3DB38E2A" w14:textId="0ED10434" w:rsidR="0079450B" w:rsidRDefault="0079450B" w:rsidP="00797CA7">
      <w:pPr>
        <w:spacing w:after="0" w:line="240" w:lineRule="auto"/>
        <w:jc w:val="both"/>
        <w:rPr>
          <w:rFonts w:ascii="Arial" w:hAnsi="Arial" w:cs="Arial"/>
        </w:rPr>
      </w:pPr>
    </w:p>
    <w:p w14:paraId="3B1D72AF" w14:textId="77777777" w:rsidR="0010022A" w:rsidRDefault="0010022A" w:rsidP="00797CA7">
      <w:pPr>
        <w:spacing w:after="0" w:line="240" w:lineRule="auto"/>
        <w:jc w:val="both"/>
        <w:rPr>
          <w:rFonts w:ascii="Arial" w:hAnsi="Arial" w:cs="Arial"/>
        </w:rPr>
      </w:pPr>
    </w:p>
    <w:p w14:paraId="46AAC42A" w14:textId="77777777" w:rsidR="0010022A" w:rsidRDefault="0010022A" w:rsidP="00797CA7">
      <w:pPr>
        <w:spacing w:after="0" w:line="240" w:lineRule="auto"/>
        <w:jc w:val="both"/>
        <w:rPr>
          <w:rFonts w:ascii="Arial" w:hAnsi="Arial" w:cs="Arial"/>
        </w:rPr>
      </w:pPr>
    </w:p>
    <w:p w14:paraId="7315F3B1" w14:textId="177D8D84" w:rsidR="00C968E8" w:rsidRDefault="00C968E8" w:rsidP="00797CA7">
      <w:pPr>
        <w:spacing w:after="0" w:line="240" w:lineRule="auto"/>
        <w:jc w:val="both"/>
        <w:rPr>
          <w:rFonts w:ascii="Arial" w:hAnsi="Arial" w:cs="Arial"/>
        </w:rPr>
      </w:pPr>
      <w:r w:rsidRPr="00B44D6A">
        <w:rPr>
          <w:rFonts w:ascii="Arial" w:hAnsi="Arial" w:cs="Arial"/>
        </w:rPr>
        <w:t xml:space="preserve">Für ergänzende Fragen benennen </w:t>
      </w:r>
      <w:r w:rsidR="00797CA7" w:rsidRPr="00B44D6A">
        <w:rPr>
          <w:rFonts w:ascii="Arial" w:hAnsi="Arial" w:cs="Arial"/>
        </w:rPr>
        <w:t>wir folgende</w:t>
      </w:r>
      <w:r w:rsidR="00681529">
        <w:rPr>
          <w:rFonts w:ascii="Arial" w:hAnsi="Arial" w:cs="Arial"/>
        </w:rPr>
        <w:t>n</w:t>
      </w:r>
      <w:r w:rsidR="00797CA7" w:rsidRPr="00B44D6A">
        <w:rPr>
          <w:rFonts w:ascii="Arial" w:hAnsi="Arial" w:cs="Arial"/>
        </w:rPr>
        <w:t xml:space="preserve"> Ansprechpartner</w:t>
      </w:r>
      <w:r w:rsidRPr="00B44D6A">
        <w:rPr>
          <w:rFonts w:ascii="Arial" w:hAnsi="Arial" w:cs="Arial"/>
        </w:rPr>
        <w:t>:</w:t>
      </w:r>
    </w:p>
    <w:p w14:paraId="654EED4C" w14:textId="77777777" w:rsidR="005F4933" w:rsidRPr="00B44D6A" w:rsidRDefault="005F4933" w:rsidP="00797CA7">
      <w:pPr>
        <w:spacing w:after="0" w:line="240" w:lineRule="auto"/>
        <w:jc w:val="both"/>
        <w:rPr>
          <w:rFonts w:ascii="Arial" w:hAnsi="Arial" w:cs="Arial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0"/>
        <w:gridCol w:w="5600"/>
      </w:tblGrid>
      <w:tr w:rsidR="00B272EC" w:rsidRPr="00B44D6A" w14:paraId="06DEED70" w14:textId="77777777" w:rsidTr="00B272EC">
        <w:trPr>
          <w:trHeight w:val="567"/>
        </w:trPr>
        <w:tc>
          <w:tcPr>
            <w:tcW w:w="3580" w:type="dxa"/>
            <w:vAlign w:val="center"/>
          </w:tcPr>
          <w:p w14:paraId="2C32C8A2" w14:textId="77777777" w:rsidR="00B272EC" w:rsidRPr="00B44D6A" w:rsidRDefault="00B272EC" w:rsidP="00B272E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44D6A">
              <w:rPr>
                <w:rFonts w:ascii="Arial" w:hAnsi="Arial" w:cs="Arial"/>
              </w:rPr>
              <w:t>Name:</w:t>
            </w:r>
          </w:p>
        </w:tc>
        <w:tc>
          <w:tcPr>
            <w:tcW w:w="5600" w:type="dxa"/>
          </w:tcPr>
          <w:p w14:paraId="3347C818" w14:textId="77777777" w:rsidR="0090297B" w:rsidRPr="00B8151E" w:rsidRDefault="0090297B" w:rsidP="0090297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rPr>
                <w:rFonts w:ascii="Arial" w:hAnsi="Arial" w:cs="Arial"/>
                <w:iCs/>
              </w:rPr>
            </w:pPr>
            <w:r w:rsidRPr="00B8151E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B8151E">
              <w:rPr>
                <w:rFonts w:ascii="Arial" w:hAnsi="Arial" w:cs="Arial"/>
                <w:iCs/>
              </w:rPr>
              <w:t>]</w:t>
            </w:r>
          </w:p>
          <w:p w14:paraId="63D40101" w14:textId="77777777" w:rsidR="00B272EC" w:rsidRDefault="0090297B" w:rsidP="0090297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rPr>
                <w:rFonts w:ascii="Arial" w:hAnsi="Arial" w:cs="Arial"/>
                <w:iCs/>
              </w:rPr>
            </w:pPr>
            <w:r w:rsidRPr="00B8151E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B8151E">
              <w:rPr>
                <w:rFonts w:ascii="Arial" w:hAnsi="Arial" w:cs="Arial"/>
                <w:iCs/>
              </w:rPr>
              <w:t>]</w:t>
            </w:r>
          </w:p>
          <w:p w14:paraId="57377DB8" w14:textId="77777777" w:rsidR="00001806" w:rsidRPr="0090297B" w:rsidRDefault="00001806" w:rsidP="0090297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rPr>
                <w:rFonts w:ascii="Arial" w:hAnsi="Arial" w:cs="Arial"/>
                <w:iCs/>
              </w:rPr>
            </w:pPr>
          </w:p>
        </w:tc>
      </w:tr>
      <w:tr w:rsidR="00B272EC" w:rsidRPr="00B44D6A" w14:paraId="3127255C" w14:textId="77777777" w:rsidTr="00B272EC">
        <w:trPr>
          <w:trHeight w:val="567"/>
        </w:trPr>
        <w:tc>
          <w:tcPr>
            <w:tcW w:w="3580" w:type="dxa"/>
            <w:vAlign w:val="center"/>
          </w:tcPr>
          <w:p w14:paraId="3147A340" w14:textId="15351C2D" w:rsidR="00B272EC" w:rsidRPr="00B44D6A" w:rsidRDefault="00B272EC" w:rsidP="00797CA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44D6A">
              <w:rPr>
                <w:rFonts w:ascii="Arial" w:hAnsi="Arial" w:cs="Arial"/>
              </w:rPr>
              <w:t>Position i</w:t>
            </w:r>
            <w:r w:rsidR="009F7BE7">
              <w:rPr>
                <w:rFonts w:ascii="Arial" w:hAnsi="Arial" w:cs="Arial"/>
              </w:rPr>
              <w:t xml:space="preserve">n dem </w:t>
            </w:r>
            <w:r w:rsidRPr="00B44D6A">
              <w:rPr>
                <w:rFonts w:ascii="Arial" w:hAnsi="Arial" w:cs="Arial"/>
              </w:rPr>
              <w:t>Unternehmen</w:t>
            </w:r>
            <w:r w:rsidR="009F7BE7">
              <w:rPr>
                <w:rFonts w:ascii="Arial" w:hAnsi="Arial" w:cs="Arial"/>
              </w:rPr>
              <w:t xml:space="preserve"> (bei Bewerbergemeinschaft bitte auch das Unternehmen des Ansprechpartners nennen)</w:t>
            </w:r>
          </w:p>
        </w:tc>
        <w:tc>
          <w:tcPr>
            <w:tcW w:w="5600" w:type="dxa"/>
          </w:tcPr>
          <w:p w14:paraId="244EA59E" w14:textId="77777777" w:rsidR="0090297B" w:rsidRPr="00B8151E" w:rsidRDefault="0090297B" w:rsidP="0090297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rPr>
                <w:rFonts w:ascii="Arial" w:hAnsi="Arial" w:cs="Arial"/>
                <w:iCs/>
              </w:rPr>
            </w:pPr>
            <w:r w:rsidRPr="00B8151E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B8151E">
              <w:rPr>
                <w:rFonts w:ascii="Arial" w:hAnsi="Arial" w:cs="Arial"/>
                <w:iCs/>
              </w:rPr>
              <w:t>]</w:t>
            </w:r>
          </w:p>
          <w:p w14:paraId="7834704B" w14:textId="77777777" w:rsidR="00B272EC" w:rsidRDefault="0090297B" w:rsidP="0090297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rPr>
                <w:rFonts w:ascii="Arial" w:hAnsi="Arial" w:cs="Arial"/>
                <w:iCs/>
              </w:rPr>
            </w:pPr>
            <w:r w:rsidRPr="00B8151E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B8151E">
              <w:rPr>
                <w:rFonts w:ascii="Arial" w:hAnsi="Arial" w:cs="Arial"/>
                <w:iCs/>
              </w:rPr>
              <w:t>]</w:t>
            </w:r>
          </w:p>
          <w:p w14:paraId="0EC4DB8B" w14:textId="77777777" w:rsidR="00001806" w:rsidRPr="0090297B" w:rsidRDefault="00001806" w:rsidP="0090297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rPr>
                <w:rFonts w:ascii="Arial" w:hAnsi="Arial" w:cs="Arial"/>
                <w:iCs/>
              </w:rPr>
            </w:pPr>
          </w:p>
        </w:tc>
      </w:tr>
      <w:tr w:rsidR="00B272EC" w:rsidRPr="00B44D6A" w14:paraId="27BDC5D5" w14:textId="77777777" w:rsidTr="00B272EC">
        <w:trPr>
          <w:trHeight w:val="567"/>
        </w:trPr>
        <w:tc>
          <w:tcPr>
            <w:tcW w:w="3580" w:type="dxa"/>
            <w:vAlign w:val="center"/>
          </w:tcPr>
          <w:p w14:paraId="45D1074C" w14:textId="77777777" w:rsidR="00B272EC" w:rsidRPr="00B44D6A" w:rsidRDefault="00B272EC" w:rsidP="00797CA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44D6A">
              <w:rPr>
                <w:rFonts w:ascii="Arial" w:hAnsi="Arial" w:cs="Arial"/>
              </w:rPr>
              <w:t>Telefonnummer:</w:t>
            </w:r>
          </w:p>
        </w:tc>
        <w:tc>
          <w:tcPr>
            <w:tcW w:w="5600" w:type="dxa"/>
          </w:tcPr>
          <w:p w14:paraId="7F11D662" w14:textId="77777777" w:rsidR="00B272EC" w:rsidRDefault="0090297B" w:rsidP="0090297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rPr>
                <w:rFonts w:ascii="Arial" w:hAnsi="Arial" w:cs="Arial"/>
                <w:iCs/>
              </w:rPr>
            </w:pPr>
            <w:r w:rsidRPr="00B8151E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B8151E">
              <w:rPr>
                <w:rFonts w:ascii="Arial" w:hAnsi="Arial" w:cs="Arial"/>
                <w:iCs/>
              </w:rPr>
              <w:t>]</w:t>
            </w:r>
          </w:p>
          <w:p w14:paraId="6A5A5D64" w14:textId="77777777" w:rsidR="00001806" w:rsidRPr="0090297B" w:rsidRDefault="00001806" w:rsidP="0090297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rPr>
                <w:rFonts w:ascii="Arial" w:hAnsi="Arial" w:cs="Arial"/>
                <w:iCs/>
              </w:rPr>
            </w:pPr>
          </w:p>
        </w:tc>
      </w:tr>
      <w:tr w:rsidR="00B272EC" w:rsidRPr="00B44D6A" w14:paraId="3C3FA835" w14:textId="77777777" w:rsidTr="00B272EC">
        <w:trPr>
          <w:trHeight w:val="567"/>
        </w:trPr>
        <w:tc>
          <w:tcPr>
            <w:tcW w:w="3580" w:type="dxa"/>
            <w:vAlign w:val="center"/>
          </w:tcPr>
          <w:p w14:paraId="365B4390" w14:textId="77777777" w:rsidR="00B272EC" w:rsidRPr="00B44D6A" w:rsidRDefault="00B272EC" w:rsidP="00797CA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44D6A">
              <w:rPr>
                <w:rFonts w:ascii="Arial" w:hAnsi="Arial" w:cs="Arial"/>
              </w:rPr>
              <w:t>Telefaxnummer:</w:t>
            </w:r>
          </w:p>
        </w:tc>
        <w:tc>
          <w:tcPr>
            <w:tcW w:w="5600" w:type="dxa"/>
          </w:tcPr>
          <w:p w14:paraId="663BB437" w14:textId="77777777" w:rsidR="00B272EC" w:rsidRDefault="0090297B" w:rsidP="0090297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rPr>
                <w:rFonts w:ascii="Arial" w:hAnsi="Arial" w:cs="Arial"/>
                <w:iCs/>
              </w:rPr>
            </w:pPr>
            <w:r w:rsidRPr="00B8151E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B8151E">
              <w:rPr>
                <w:rFonts w:ascii="Arial" w:hAnsi="Arial" w:cs="Arial"/>
                <w:iCs/>
              </w:rPr>
              <w:t>]</w:t>
            </w:r>
          </w:p>
          <w:p w14:paraId="1B7D9812" w14:textId="77777777" w:rsidR="00001806" w:rsidRPr="0090297B" w:rsidRDefault="00001806" w:rsidP="0090297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rPr>
                <w:rFonts w:ascii="Arial" w:hAnsi="Arial" w:cs="Arial"/>
                <w:iCs/>
              </w:rPr>
            </w:pPr>
          </w:p>
        </w:tc>
      </w:tr>
      <w:tr w:rsidR="00B272EC" w:rsidRPr="00B44D6A" w14:paraId="10CD3605" w14:textId="77777777" w:rsidTr="00730679">
        <w:trPr>
          <w:trHeight w:val="461"/>
        </w:trPr>
        <w:tc>
          <w:tcPr>
            <w:tcW w:w="3580" w:type="dxa"/>
            <w:vAlign w:val="center"/>
          </w:tcPr>
          <w:p w14:paraId="7124BF89" w14:textId="77777777" w:rsidR="00B272EC" w:rsidRPr="00B44D6A" w:rsidRDefault="00B272EC" w:rsidP="00797CA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44D6A">
              <w:rPr>
                <w:rFonts w:ascii="Arial" w:hAnsi="Arial" w:cs="Arial"/>
              </w:rPr>
              <w:t>E-Mail-Adresse:</w:t>
            </w:r>
          </w:p>
        </w:tc>
        <w:tc>
          <w:tcPr>
            <w:tcW w:w="5600" w:type="dxa"/>
          </w:tcPr>
          <w:p w14:paraId="64B50D54" w14:textId="16C713EF" w:rsidR="0010022A" w:rsidRPr="0090297B" w:rsidRDefault="0090297B" w:rsidP="0090297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rPr>
                <w:rFonts w:ascii="Arial" w:hAnsi="Arial" w:cs="Arial"/>
                <w:iCs/>
              </w:rPr>
            </w:pPr>
            <w:r w:rsidRPr="00B8151E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B8151E">
              <w:rPr>
                <w:rFonts w:ascii="Arial" w:hAnsi="Arial" w:cs="Arial"/>
                <w:iCs/>
              </w:rPr>
              <w:t>]</w:t>
            </w:r>
          </w:p>
        </w:tc>
      </w:tr>
    </w:tbl>
    <w:p w14:paraId="2B9E23E0" w14:textId="60F6429F" w:rsidR="0010022A" w:rsidRDefault="0010022A" w:rsidP="0090297B"/>
    <w:p w14:paraId="6266A966" w14:textId="77777777" w:rsidR="0010022A" w:rsidRDefault="0010022A">
      <w:pPr>
        <w:spacing w:after="0" w:line="240" w:lineRule="auto"/>
      </w:pPr>
      <w:r>
        <w:br w:type="page"/>
      </w:r>
    </w:p>
    <w:p w14:paraId="793E2AA0" w14:textId="77777777" w:rsidR="00730679" w:rsidRDefault="00730679" w:rsidP="0090297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90297B" w:rsidRPr="005F4933" w14:paraId="2903BE78" w14:textId="77777777" w:rsidTr="003316C5">
        <w:tc>
          <w:tcPr>
            <w:tcW w:w="3020" w:type="dxa"/>
          </w:tcPr>
          <w:p w14:paraId="79E014A4" w14:textId="77777777" w:rsidR="0090297B" w:rsidRPr="005F4933" w:rsidRDefault="0090297B" w:rsidP="00933DC4">
            <w:pPr>
              <w:spacing w:after="0"/>
              <w:rPr>
                <w:rFonts w:ascii="Arial" w:hAnsi="Arial" w:cs="Arial"/>
              </w:rPr>
            </w:pPr>
            <w:r w:rsidRPr="005F4933">
              <w:rPr>
                <w:rFonts w:ascii="Arial" w:hAnsi="Arial" w:cs="Arial"/>
              </w:rPr>
              <w:t>[</w:t>
            </w:r>
            <w:r w:rsidRPr="005F4933">
              <w:rPr>
                <w:rFonts w:ascii="Arial" w:hAnsi="Arial" w:cs="Arial"/>
                <w:highlight w:val="yellow"/>
              </w:rPr>
              <w:t>………………………………</w:t>
            </w:r>
            <w:r w:rsidRPr="005F4933">
              <w:rPr>
                <w:rFonts w:ascii="Arial" w:hAnsi="Arial" w:cs="Arial"/>
              </w:rPr>
              <w:t>]</w:t>
            </w:r>
          </w:p>
          <w:p w14:paraId="2484DC6E" w14:textId="77777777" w:rsidR="0090297B" w:rsidRPr="005F4933" w:rsidRDefault="0090297B" w:rsidP="00933DC4">
            <w:pPr>
              <w:spacing w:after="0"/>
              <w:rPr>
                <w:rFonts w:ascii="Arial" w:hAnsi="Arial" w:cs="Arial"/>
              </w:rPr>
            </w:pPr>
            <w:r w:rsidRPr="005F4933">
              <w:rPr>
                <w:rFonts w:ascii="Arial" w:hAnsi="Arial" w:cs="Arial"/>
              </w:rPr>
              <w:t>[</w:t>
            </w:r>
            <w:r w:rsidRPr="005F4933">
              <w:rPr>
                <w:rFonts w:ascii="Arial" w:hAnsi="Arial" w:cs="Arial"/>
                <w:highlight w:val="yellow"/>
              </w:rPr>
              <w:t>………………………………</w:t>
            </w:r>
            <w:r w:rsidRPr="005F4933">
              <w:rPr>
                <w:rFonts w:ascii="Arial" w:hAnsi="Arial" w:cs="Arial"/>
              </w:rPr>
              <w:t>]</w:t>
            </w:r>
          </w:p>
          <w:p w14:paraId="18091D63" w14:textId="77777777" w:rsidR="0090297B" w:rsidRPr="005F4933" w:rsidRDefault="0090297B" w:rsidP="00933DC4">
            <w:pPr>
              <w:spacing w:after="0"/>
              <w:rPr>
                <w:rFonts w:ascii="Arial" w:hAnsi="Arial" w:cs="Arial"/>
              </w:rPr>
            </w:pPr>
            <w:r w:rsidRPr="005F4933">
              <w:rPr>
                <w:rFonts w:ascii="Arial" w:hAnsi="Arial" w:cs="Arial"/>
              </w:rPr>
              <w:t>[</w:t>
            </w:r>
            <w:r w:rsidRPr="005F4933">
              <w:rPr>
                <w:rFonts w:ascii="Arial" w:hAnsi="Arial" w:cs="Arial"/>
                <w:highlight w:val="yellow"/>
              </w:rPr>
              <w:t>………………………………</w:t>
            </w:r>
            <w:r w:rsidRPr="005F4933">
              <w:rPr>
                <w:rFonts w:ascii="Arial" w:hAnsi="Arial" w:cs="Arial"/>
              </w:rPr>
              <w:t>]</w:t>
            </w:r>
          </w:p>
        </w:tc>
        <w:tc>
          <w:tcPr>
            <w:tcW w:w="3020" w:type="dxa"/>
          </w:tcPr>
          <w:p w14:paraId="30B92600" w14:textId="77777777" w:rsidR="0090297B" w:rsidRPr="005F4933" w:rsidRDefault="0090297B" w:rsidP="00933DC4">
            <w:pPr>
              <w:spacing w:after="0"/>
              <w:rPr>
                <w:rFonts w:ascii="Arial" w:hAnsi="Arial" w:cs="Arial"/>
              </w:rPr>
            </w:pPr>
            <w:r w:rsidRPr="005F4933">
              <w:rPr>
                <w:rFonts w:ascii="Arial" w:hAnsi="Arial" w:cs="Arial"/>
              </w:rPr>
              <w:t>[</w:t>
            </w:r>
            <w:r w:rsidRPr="005F4933">
              <w:rPr>
                <w:rFonts w:ascii="Arial" w:hAnsi="Arial" w:cs="Arial"/>
                <w:highlight w:val="yellow"/>
              </w:rPr>
              <w:t>……………………………</w:t>
            </w:r>
            <w:r w:rsidRPr="005F4933">
              <w:rPr>
                <w:rFonts w:ascii="Arial" w:hAnsi="Arial" w:cs="Arial"/>
              </w:rPr>
              <w:t>]</w:t>
            </w:r>
          </w:p>
          <w:p w14:paraId="49F388F8" w14:textId="77777777" w:rsidR="0090297B" w:rsidRPr="005F4933" w:rsidRDefault="0090297B" w:rsidP="00933DC4">
            <w:pPr>
              <w:spacing w:after="0"/>
              <w:rPr>
                <w:rFonts w:ascii="Arial" w:hAnsi="Arial" w:cs="Arial"/>
              </w:rPr>
            </w:pPr>
            <w:r w:rsidRPr="005F4933">
              <w:rPr>
                <w:rFonts w:ascii="Arial" w:hAnsi="Arial" w:cs="Arial"/>
              </w:rPr>
              <w:t>[</w:t>
            </w:r>
            <w:r w:rsidRPr="005F4933">
              <w:rPr>
                <w:rFonts w:ascii="Arial" w:hAnsi="Arial" w:cs="Arial"/>
                <w:highlight w:val="yellow"/>
              </w:rPr>
              <w:t>……………………………</w:t>
            </w:r>
            <w:r w:rsidRPr="005F4933">
              <w:rPr>
                <w:rFonts w:ascii="Arial" w:hAnsi="Arial" w:cs="Arial"/>
              </w:rPr>
              <w:t>]</w:t>
            </w:r>
          </w:p>
          <w:p w14:paraId="1EDA6A10" w14:textId="77777777" w:rsidR="0090297B" w:rsidRPr="005F4933" w:rsidRDefault="0090297B" w:rsidP="00933DC4">
            <w:pPr>
              <w:spacing w:after="0"/>
              <w:rPr>
                <w:rFonts w:ascii="Arial" w:hAnsi="Arial" w:cs="Arial"/>
              </w:rPr>
            </w:pPr>
            <w:r w:rsidRPr="005F4933">
              <w:rPr>
                <w:rFonts w:ascii="Arial" w:hAnsi="Arial" w:cs="Arial"/>
              </w:rPr>
              <w:t>[</w:t>
            </w:r>
            <w:r w:rsidRPr="005F4933">
              <w:rPr>
                <w:rFonts w:ascii="Arial" w:hAnsi="Arial" w:cs="Arial"/>
                <w:highlight w:val="yellow"/>
              </w:rPr>
              <w:t>……………………………</w:t>
            </w:r>
            <w:r w:rsidRPr="005F4933">
              <w:rPr>
                <w:rFonts w:ascii="Arial" w:hAnsi="Arial" w:cs="Arial"/>
              </w:rPr>
              <w:t>]</w:t>
            </w:r>
          </w:p>
          <w:p w14:paraId="3C23A4BB" w14:textId="77777777" w:rsidR="0090297B" w:rsidRPr="005F4933" w:rsidRDefault="0090297B" w:rsidP="00933DC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3020" w:type="dxa"/>
          </w:tcPr>
          <w:p w14:paraId="3E736743" w14:textId="77777777" w:rsidR="0090297B" w:rsidRPr="005F4933" w:rsidRDefault="0090297B" w:rsidP="00933DC4">
            <w:pPr>
              <w:spacing w:after="0"/>
              <w:rPr>
                <w:rFonts w:ascii="Arial" w:hAnsi="Arial" w:cs="Arial"/>
              </w:rPr>
            </w:pPr>
            <w:r w:rsidRPr="005F4933">
              <w:rPr>
                <w:rFonts w:ascii="Arial" w:hAnsi="Arial" w:cs="Arial"/>
              </w:rPr>
              <w:t>[</w:t>
            </w:r>
            <w:r w:rsidRPr="005F4933">
              <w:rPr>
                <w:rFonts w:ascii="Arial" w:hAnsi="Arial" w:cs="Arial"/>
                <w:highlight w:val="yellow"/>
              </w:rPr>
              <w:t>……………………………</w:t>
            </w:r>
            <w:r w:rsidRPr="005F4933">
              <w:rPr>
                <w:rFonts w:ascii="Arial" w:hAnsi="Arial" w:cs="Arial"/>
              </w:rPr>
              <w:t>]</w:t>
            </w:r>
          </w:p>
          <w:p w14:paraId="6C4D3A32" w14:textId="77777777" w:rsidR="0090297B" w:rsidRPr="005F4933" w:rsidRDefault="0090297B" w:rsidP="00933DC4">
            <w:pPr>
              <w:spacing w:after="0"/>
              <w:rPr>
                <w:rFonts w:ascii="Arial" w:hAnsi="Arial" w:cs="Arial"/>
              </w:rPr>
            </w:pPr>
            <w:r w:rsidRPr="005F4933">
              <w:rPr>
                <w:rFonts w:ascii="Arial" w:hAnsi="Arial" w:cs="Arial"/>
              </w:rPr>
              <w:t>[</w:t>
            </w:r>
            <w:r w:rsidRPr="005F4933">
              <w:rPr>
                <w:rFonts w:ascii="Arial" w:hAnsi="Arial" w:cs="Arial"/>
                <w:highlight w:val="yellow"/>
              </w:rPr>
              <w:t>……………………………</w:t>
            </w:r>
            <w:r w:rsidRPr="005F4933">
              <w:rPr>
                <w:rFonts w:ascii="Arial" w:hAnsi="Arial" w:cs="Arial"/>
              </w:rPr>
              <w:t>]</w:t>
            </w:r>
          </w:p>
          <w:p w14:paraId="69BE8D98" w14:textId="77777777" w:rsidR="0090297B" w:rsidRPr="005F4933" w:rsidRDefault="0090297B" w:rsidP="00933DC4">
            <w:pPr>
              <w:spacing w:after="0"/>
              <w:rPr>
                <w:rFonts w:ascii="Arial" w:hAnsi="Arial" w:cs="Arial"/>
              </w:rPr>
            </w:pPr>
            <w:r w:rsidRPr="005F4933">
              <w:rPr>
                <w:rFonts w:ascii="Arial" w:hAnsi="Arial" w:cs="Arial"/>
              </w:rPr>
              <w:t>[</w:t>
            </w:r>
            <w:r w:rsidRPr="005F4933">
              <w:rPr>
                <w:rFonts w:ascii="Arial" w:hAnsi="Arial" w:cs="Arial"/>
                <w:highlight w:val="yellow"/>
              </w:rPr>
              <w:t>……………………………</w:t>
            </w:r>
            <w:r w:rsidRPr="005F4933">
              <w:rPr>
                <w:rFonts w:ascii="Arial" w:hAnsi="Arial" w:cs="Arial"/>
              </w:rPr>
              <w:t>]</w:t>
            </w:r>
          </w:p>
          <w:p w14:paraId="4E4ADCC1" w14:textId="77777777" w:rsidR="0090297B" w:rsidRPr="005F4933" w:rsidRDefault="0090297B" w:rsidP="00933DC4">
            <w:pPr>
              <w:spacing w:after="0"/>
              <w:rPr>
                <w:rFonts w:ascii="Arial" w:hAnsi="Arial" w:cs="Arial"/>
              </w:rPr>
            </w:pPr>
          </w:p>
        </w:tc>
      </w:tr>
      <w:tr w:rsidR="0090297B" w:rsidRPr="005F4933" w14:paraId="045E4187" w14:textId="77777777" w:rsidTr="003316C5">
        <w:trPr>
          <w:trHeight w:val="268"/>
        </w:trPr>
        <w:tc>
          <w:tcPr>
            <w:tcW w:w="3020" w:type="dxa"/>
          </w:tcPr>
          <w:p w14:paraId="0FAEB9B8" w14:textId="77777777" w:rsidR="0090297B" w:rsidRPr="005F4933" w:rsidRDefault="0090297B" w:rsidP="00933DC4">
            <w:pPr>
              <w:rPr>
                <w:rFonts w:ascii="Arial" w:hAnsi="Arial" w:cs="Arial"/>
                <w:b/>
                <w:bCs/>
              </w:rPr>
            </w:pPr>
            <w:r w:rsidRPr="005F4933">
              <w:rPr>
                <w:rFonts w:ascii="Arial" w:hAnsi="Arial" w:cs="Arial"/>
                <w:b/>
                <w:bCs/>
              </w:rPr>
              <w:t>Ort</w:t>
            </w:r>
          </w:p>
        </w:tc>
        <w:tc>
          <w:tcPr>
            <w:tcW w:w="3020" w:type="dxa"/>
          </w:tcPr>
          <w:p w14:paraId="3D177D31" w14:textId="77777777" w:rsidR="0090297B" w:rsidRPr="005F4933" w:rsidRDefault="0090297B" w:rsidP="00933DC4">
            <w:pPr>
              <w:rPr>
                <w:rFonts w:ascii="Arial" w:hAnsi="Arial" w:cs="Arial"/>
                <w:b/>
                <w:bCs/>
              </w:rPr>
            </w:pPr>
            <w:r w:rsidRPr="005F4933">
              <w:rPr>
                <w:rFonts w:ascii="Arial" w:hAnsi="Arial" w:cs="Arial"/>
                <w:b/>
                <w:bCs/>
              </w:rPr>
              <w:t>Datum</w:t>
            </w:r>
          </w:p>
        </w:tc>
        <w:tc>
          <w:tcPr>
            <w:tcW w:w="3020" w:type="dxa"/>
          </w:tcPr>
          <w:p w14:paraId="492AA73A" w14:textId="5D9E7744" w:rsidR="0090297B" w:rsidRPr="005F4933" w:rsidRDefault="0090297B" w:rsidP="00E47F0C">
            <w:pPr>
              <w:rPr>
                <w:rFonts w:ascii="Arial" w:hAnsi="Arial" w:cs="Arial"/>
              </w:rPr>
            </w:pPr>
            <w:r w:rsidRPr="005F4933">
              <w:rPr>
                <w:rFonts w:ascii="Arial" w:hAnsi="Arial" w:cs="Arial"/>
                <w:b/>
              </w:rPr>
              <w:t>Name des Verantwortlichen in Druckbuchstaben</w:t>
            </w:r>
            <w:r w:rsidR="00E47F0C">
              <w:rPr>
                <w:rFonts w:ascii="Arial" w:hAnsi="Arial" w:cs="Arial"/>
                <w:b/>
              </w:rPr>
              <w:t xml:space="preserve"> </w:t>
            </w:r>
            <w:r w:rsidRPr="005F4933">
              <w:rPr>
                <w:rFonts w:ascii="Arial" w:hAnsi="Arial" w:cs="Arial"/>
              </w:rPr>
              <w:t xml:space="preserve">(bei </w:t>
            </w:r>
            <w:r w:rsidR="007C5835" w:rsidRPr="005F4933">
              <w:rPr>
                <w:rFonts w:ascii="Arial" w:hAnsi="Arial" w:cs="Arial"/>
              </w:rPr>
              <w:t>Bewerber</w:t>
            </w:r>
            <w:r w:rsidRPr="005F4933">
              <w:rPr>
                <w:rFonts w:ascii="Arial" w:hAnsi="Arial" w:cs="Arial"/>
              </w:rPr>
              <w:t xml:space="preserve">gemeinschaften </w:t>
            </w:r>
            <w:bookmarkStart w:id="15" w:name="_Hlk125613455"/>
            <w:r w:rsidRPr="005F4933">
              <w:rPr>
                <w:rFonts w:ascii="Arial" w:hAnsi="Arial" w:cs="Arial"/>
              </w:rPr>
              <w:t xml:space="preserve">des </w:t>
            </w:r>
            <w:r w:rsidR="00E47F0C">
              <w:rPr>
                <w:rFonts w:ascii="Arial" w:hAnsi="Arial" w:cs="Arial"/>
              </w:rPr>
              <w:t>vertretungsberechtigten Mitglieds</w:t>
            </w:r>
            <w:bookmarkEnd w:id="15"/>
            <w:r w:rsidRPr="005F4933">
              <w:rPr>
                <w:rFonts w:ascii="Arial" w:hAnsi="Arial" w:cs="Arial"/>
              </w:rPr>
              <w:t>)</w:t>
            </w:r>
          </w:p>
        </w:tc>
      </w:tr>
    </w:tbl>
    <w:p w14:paraId="53F177B4" w14:textId="77777777" w:rsidR="007C5835" w:rsidRPr="007C5835" w:rsidRDefault="007C5835" w:rsidP="007C5835">
      <w:pPr>
        <w:rPr>
          <w:rFonts w:ascii="Arial" w:hAnsi="Arial" w:cs="Arial"/>
        </w:rPr>
      </w:pPr>
    </w:p>
    <w:sectPr w:rsidR="007C5835" w:rsidRPr="007C5835" w:rsidSect="004C6FE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/>
      <w:pgMar w:top="1418" w:right="1418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3FA70" w14:textId="77777777" w:rsidR="001009F5" w:rsidRDefault="001009F5" w:rsidP="00D265F5">
      <w:pPr>
        <w:spacing w:after="0" w:line="240" w:lineRule="auto"/>
      </w:pPr>
      <w:r>
        <w:separator/>
      </w:r>
    </w:p>
  </w:endnote>
  <w:endnote w:type="continuationSeparator" w:id="0">
    <w:p w14:paraId="4B7E38E1" w14:textId="77777777" w:rsidR="001009F5" w:rsidRDefault="001009F5" w:rsidP="00D26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293A6" w14:textId="77777777" w:rsidR="00B05D9E" w:rsidRDefault="00B05D9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86E5B" w14:textId="77777777" w:rsidR="00124169" w:rsidRPr="00D67C5F" w:rsidRDefault="00124169">
    <w:pPr>
      <w:pStyle w:val="Fuzeile"/>
      <w:jc w:val="right"/>
      <w:rPr>
        <w:rFonts w:ascii="Arial" w:hAnsi="Arial" w:cs="Arial"/>
      </w:rPr>
    </w:pPr>
    <w:r w:rsidRPr="00D67C5F">
      <w:rPr>
        <w:rFonts w:ascii="Arial" w:hAnsi="Arial" w:cs="Arial"/>
        <w:lang w:val="de-DE"/>
      </w:rPr>
      <w:t xml:space="preserve">Seite </w:t>
    </w:r>
    <w:r w:rsidRPr="00D67C5F">
      <w:rPr>
        <w:rFonts w:ascii="Arial" w:hAnsi="Arial" w:cs="Arial"/>
        <w:b/>
        <w:bCs/>
        <w:sz w:val="24"/>
        <w:szCs w:val="24"/>
      </w:rPr>
      <w:fldChar w:fldCharType="begin"/>
    </w:r>
    <w:r w:rsidRPr="00D67C5F">
      <w:rPr>
        <w:rFonts w:ascii="Arial" w:hAnsi="Arial" w:cs="Arial"/>
        <w:b/>
        <w:bCs/>
      </w:rPr>
      <w:instrText>PAGE</w:instrText>
    </w:r>
    <w:r w:rsidRPr="00D67C5F">
      <w:rPr>
        <w:rFonts w:ascii="Arial" w:hAnsi="Arial" w:cs="Arial"/>
        <w:b/>
        <w:bCs/>
        <w:sz w:val="24"/>
        <w:szCs w:val="24"/>
      </w:rPr>
      <w:fldChar w:fldCharType="separate"/>
    </w:r>
    <w:r w:rsidR="00420187" w:rsidRPr="00D67C5F">
      <w:rPr>
        <w:rFonts w:ascii="Arial" w:hAnsi="Arial" w:cs="Arial"/>
        <w:b/>
        <w:bCs/>
        <w:noProof/>
      </w:rPr>
      <w:t>1</w:t>
    </w:r>
    <w:r w:rsidRPr="00D67C5F">
      <w:rPr>
        <w:rFonts w:ascii="Arial" w:hAnsi="Arial" w:cs="Arial"/>
        <w:b/>
        <w:bCs/>
        <w:sz w:val="24"/>
        <w:szCs w:val="24"/>
      </w:rPr>
      <w:fldChar w:fldCharType="end"/>
    </w:r>
    <w:r w:rsidRPr="00D67C5F">
      <w:rPr>
        <w:rFonts w:ascii="Arial" w:hAnsi="Arial" w:cs="Arial"/>
        <w:lang w:val="de-DE"/>
      </w:rPr>
      <w:t xml:space="preserve"> von </w:t>
    </w:r>
    <w:r w:rsidRPr="00D67C5F">
      <w:rPr>
        <w:rFonts w:ascii="Arial" w:hAnsi="Arial" w:cs="Arial"/>
        <w:b/>
        <w:bCs/>
        <w:sz w:val="24"/>
        <w:szCs w:val="24"/>
      </w:rPr>
      <w:fldChar w:fldCharType="begin"/>
    </w:r>
    <w:r w:rsidRPr="00D67C5F">
      <w:rPr>
        <w:rFonts w:ascii="Arial" w:hAnsi="Arial" w:cs="Arial"/>
        <w:b/>
        <w:bCs/>
      </w:rPr>
      <w:instrText>NUMPAGES</w:instrText>
    </w:r>
    <w:r w:rsidRPr="00D67C5F">
      <w:rPr>
        <w:rFonts w:ascii="Arial" w:hAnsi="Arial" w:cs="Arial"/>
        <w:b/>
        <w:bCs/>
        <w:sz w:val="24"/>
        <w:szCs w:val="24"/>
      </w:rPr>
      <w:fldChar w:fldCharType="separate"/>
    </w:r>
    <w:r w:rsidR="00420187" w:rsidRPr="00D67C5F">
      <w:rPr>
        <w:rFonts w:ascii="Arial" w:hAnsi="Arial" w:cs="Arial"/>
        <w:b/>
        <w:bCs/>
        <w:noProof/>
      </w:rPr>
      <w:t>1</w:t>
    </w:r>
    <w:r w:rsidRPr="00D67C5F">
      <w:rPr>
        <w:rFonts w:ascii="Arial" w:hAnsi="Arial" w:cs="Arial"/>
        <w:b/>
        <w:bCs/>
        <w:sz w:val="24"/>
        <w:szCs w:val="24"/>
      </w:rPr>
      <w:fldChar w:fldCharType="end"/>
    </w:r>
  </w:p>
  <w:p w14:paraId="2EAE5F0B" w14:textId="77777777" w:rsidR="00124169" w:rsidRDefault="0012416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A4F04" w14:textId="77777777" w:rsidR="00B05D9E" w:rsidRDefault="00B05D9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D3411" w14:textId="77777777" w:rsidR="001009F5" w:rsidRDefault="001009F5" w:rsidP="00D265F5">
      <w:pPr>
        <w:spacing w:after="0" w:line="240" w:lineRule="auto"/>
      </w:pPr>
      <w:r>
        <w:separator/>
      </w:r>
    </w:p>
  </w:footnote>
  <w:footnote w:type="continuationSeparator" w:id="0">
    <w:p w14:paraId="1973D7EF" w14:textId="77777777" w:rsidR="001009F5" w:rsidRDefault="001009F5" w:rsidP="00D26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8F9D0" w14:textId="77777777" w:rsidR="00B05D9E" w:rsidRDefault="00B05D9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E8297" w14:textId="77777777" w:rsidR="00B05D9E" w:rsidRDefault="00B05D9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2EC46" w14:textId="77777777" w:rsidR="00B05D9E" w:rsidRDefault="00B05D9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0A8E47E"/>
    <w:lvl w:ilvl="0">
      <w:numFmt w:val="decimal"/>
      <w:lvlText w:val="*"/>
      <w:lvlJc w:val="left"/>
    </w:lvl>
  </w:abstractNum>
  <w:abstractNum w:abstractNumId="1" w15:restartNumberingAfterBreak="0">
    <w:nsid w:val="565F4365"/>
    <w:multiLevelType w:val="hybridMultilevel"/>
    <w:tmpl w:val="664E5F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038601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708" w:hanging="283"/>
        </w:pPr>
        <w:rPr>
          <w:rFonts w:ascii="Symbol" w:hAnsi="Symbol" w:hint="default"/>
        </w:rPr>
      </w:lvl>
    </w:lvlOverride>
  </w:num>
  <w:num w:numId="2" w16cid:durableId="493303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attachedTemplate r:id="rId1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ID" w:val="18784872"/>
    <w:docVar w:name="Version" w:val="1"/>
  </w:docVars>
  <w:rsids>
    <w:rsidRoot w:val="005F56CE"/>
    <w:rsid w:val="00001806"/>
    <w:rsid w:val="00004CBE"/>
    <w:rsid w:val="000066D9"/>
    <w:rsid w:val="000152EA"/>
    <w:rsid w:val="00016E2D"/>
    <w:rsid w:val="00033EB1"/>
    <w:rsid w:val="00043640"/>
    <w:rsid w:val="000506B0"/>
    <w:rsid w:val="000529A5"/>
    <w:rsid w:val="00053965"/>
    <w:rsid w:val="00064D49"/>
    <w:rsid w:val="00065339"/>
    <w:rsid w:val="00070CBA"/>
    <w:rsid w:val="0008448E"/>
    <w:rsid w:val="00086FE0"/>
    <w:rsid w:val="00094917"/>
    <w:rsid w:val="000A569C"/>
    <w:rsid w:val="000A71BE"/>
    <w:rsid w:val="000B2EA8"/>
    <w:rsid w:val="000B36B7"/>
    <w:rsid w:val="000B3EAC"/>
    <w:rsid w:val="000B4F21"/>
    <w:rsid w:val="000B5274"/>
    <w:rsid w:val="000B784B"/>
    <w:rsid w:val="000C2FA0"/>
    <w:rsid w:val="000C48C5"/>
    <w:rsid w:val="000C5463"/>
    <w:rsid w:val="000C713F"/>
    <w:rsid w:val="000C7D8F"/>
    <w:rsid w:val="000C7DA6"/>
    <w:rsid w:val="000D072D"/>
    <w:rsid w:val="000D2D7D"/>
    <w:rsid w:val="000D358D"/>
    <w:rsid w:val="000D6703"/>
    <w:rsid w:val="000E339D"/>
    <w:rsid w:val="000E4975"/>
    <w:rsid w:val="000E6095"/>
    <w:rsid w:val="000F06D6"/>
    <w:rsid w:val="0010022A"/>
    <w:rsid w:val="001009F5"/>
    <w:rsid w:val="001018A0"/>
    <w:rsid w:val="00101CF8"/>
    <w:rsid w:val="001033E6"/>
    <w:rsid w:val="0010688D"/>
    <w:rsid w:val="001150AB"/>
    <w:rsid w:val="00115695"/>
    <w:rsid w:val="00123228"/>
    <w:rsid w:val="00124169"/>
    <w:rsid w:val="00127A2C"/>
    <w:rsid w:val="00132C7A"/>
    <w:rsid w:val="00135292"/>
    <w:rsid w:val="00136E1F"/>
    <w:rsid w:val="00137DF4"/>
    <w:rsid w:val="001453FE"/>
    <w:rsid w:val="00146950"/>
    <w:rsid w:val="001541DC"/>
    <w:rsid w:val="001567A7"/>
    <w:rsid w:val="001629BE"/>
    <w:rsid w:val="00162C86"/>
    <w:rsid w:val="0016513A"/>
    <w:rsid w:val="00167280"/>
    <w:rsid w:val="00174119"/>
    <w:rsid w:val="001742C6"/>
    <w:rsid w:val="00184FD7"/>
    <w:rsid w:val="00190A73"/>
    <w:rsid w:val="0019283F"/>
    <w:rsid w:val="001973F7"/>
    <w:rsid w:val="00197EB1"/>
    <w:rsid w:val="001A2D77"/>
    <w:rsid w:val="001A7604"/>
    <w:rsid w:val="001B14DD"/>
    <w:rsid w:val="001B3B57"/>
    <w:rsid w:val="001B4CE8"/>
    <w:rsid w:val="001B64AA"/>
    <w:rsid w:val="001B6BBE"/>
    <w:rsid w:val="001B76F7"/>
    <w:rsid w:val="001C01DB"/>
    <w:rsid w:val="001C151B"/>
    <w:rsid w:val="001C48DA"/>
    <w:rsid w:val="001C64F5"/>
    <w:rsid w:val="001C6885"/>
    <w:rsid w:val="001C6FB9"/>
    <w:rsid w:val="001D4B46"/>
    <w:rsid w:val="001E070E"/>
    <w:rsid w:val="001E08CA"/>
    <w:rsid w:val="001E14B2"/>
    <w:rsid w:val="001E2A5B"/>
    <w:rsid w:val="002008B9"/>
    <w:rsid w:val="002034C2"/>
    <w:rsid w:val="002051FD"/>
    <w:rsid w:val="002078A9"/>
    <w:rsid w:val="00216805"/>
    <w:rsid w:val="00221970"/>
    <w:rsid w:val="00222A3B"/>
    <w:rsid w:val="00223ED6"/>
    <w:rsid w:val="002334B4"/>
    <w:rsid w:val="00234B0D"/>
    <w:rsid w:val="00240126"/>
    <w:rsid w:val="00240D2E"/>
    <w:rsid w:val="00242B69"/>
    <w:rsid w:val="00242C0F"/>
    <w:rsid w:val="0025181B"/>
    <w:rsid w:val="0025287B"/>
    <w:rsid w:val="00253801"/>
    <w:rsid w:val="00254D66"/>
    <w:rsid w:val="002677C3"/>
    <w:rsid w:val="0027378D"/>
    <w:rsid w:val="00275934"/>
    <w:rsid w:val="00276334"/>
    <w:rsid w:val="00276EF1"/>
    <w:rsid w:val="00290688"/>
    <w:rsid w:val="00291018"/>
    <w:rsid w:val="0029259E"/>
    <w:rsid w:val="00295665"/>
    <w:rsid w:val="002A186E"/>
    <w:rsid w:val="002A229E"/>
    <w:rsid w:val="002A4678"/>
    <w:rsid w:val="002B03D6"/>
    <w:rsid w:val="002B0630"/>
    <w:rsid w:val="002B08DB"/>
    <w:rsid w:val="002B29F2"/>
    <w:rsid w:val="002B5092"/>
    <w:rsid w:val="002C1B0E"/>
    <w:rsid w:val="002C23BC"/>
    <w:rsid w:val="002C492A"/>
    <w:rsid w:val="002C5122"/>
    <w:rsid w:val="002C75AF"/>
    <w:rsid w:val="002D29AE"/>
    <w:rsid w:val="002D5673"/>
    <w:rsid w:val="002D792B"/>
    <w:rsid w:val="002E117D"/>
    <w:rsid w:val="002E7B33"/>
    <w:rsid w:val="002F0E84"/>
    <w:rsid w:val="002F32F4"/>
    <w:rsid w:val="002F7A52"/>
    <w:rsid w:val="0030081B"/>
    <w:rsid w:val="0030324E"/>
    <w:rsid w:val="00303F75"/>
    <w:rsid w:val="00304976"/>
    <w:rsid w:val="00304C78"/>
    <w:rsid w:val="00305725"/>
    <w:rsid w:val="0032002C"/>
    <w:rsid w:val="00321B79"/>
    <w:rsid w:val="00323D67"/>
    <w:rsid w:val="00323DBB"/>
    <w:rsid w:val="003307CF"/>
    <w:rsid w:val="003316C5"/>
    <w:rsid w:val="00331745"/>
    <w:rsid w:val="00337357"/>
    <w:rsid w:val="00343AE9"/>
    <w:rsid w:val="00344EB6"/>
    <w:rsid w:val="0035136E"/>
    <w:rsid w:val="0035421E"/>
    <w:rsid w:val="00361EE0"/>
    <w:rsid w:val="00363F8B"/>
    <w:rsid w:val="003658A3"/>
    <w:rsid w:val="00372431"/>
    <w:rsid w:val="00374793"/>
    <w:rsid w:val="003809E3"/>
    <w:rsid w:val="00381A0A"/>
    <w:rsid w:val="00383557"/>
    <w:rsid w:val="0038518B"/>
    <w:rsid w:val="0039042B"/>
    <w:rsid w:val="00395B14"/>
    <w:rsid w:val="00396930"/>
    <w:rsid w:val="00397794"/>
    <w:rsid w:val="003A2B17"/>
    <w:rsid w:val="003A66B8"/>
    <w:rsid w:val="003A768D"/>
    <w:rsid w:val="003B1511"/>
    <w:rsid w:val="003B4F51"/>
    <w:rsid w:val="003B7A09"/>
    <w:rsid w:val="003C3394"/>
    <w:rsid w:val="003D012F"/>
    <w:rsid w:val="003D10CD"/>
    <w:rsid w:val="003D33BF"/>
    <w:rsid w:val="003E07BF"/>
    <w:rsid w:val="003E47ED"/>
    <w:rsid w:val="003E53B2"/>
    <w:rsid w:val="003E640E"/>
    <w:rsid w:val="003F1E84"/>
    <w:rsid w:val="00410F56"/>
    <w:rsid w:val="00411431"/>
    <w:rsid w:val="0041147B"/>
    <w:rsid w:val="0041747D"/>
    <w:rsid w:val="00420182"/>
    <w:rsid w:val="00420187"/>
    <w:rsid w:val="00423C9F"/>
    <w:rsid w:val="00432303"/>
    <w:rsid w:val="004346CE"/>
    <w:rsid w:val="00434A40"/>
    <w:rsid w:val="00434B05"/>
    <w:rsid w:val="00437FC3"/>
    <w:rsid w:val="004457AF"/>
    <w:rsid w:val="004558E6"/>
    <w:rsid w:val="00457002"/>
    <w:rsid w:val="004617D8"/>
    <w:rsid w:val="00464E40"/>
    <w:rsid w:val="00467A1C"/>
    <w:rsid w:val="00471295"/>
    <w:rsid w:val="00473CF5"/>
    <w:rsid w:val="00474F1F"/>
    <w:rsid w:val="00484482"/>
    <w:rsid w:val="00484A7F"/>
    <w:rsid w:val="00493E5A"/>
    <w:rsid w:val="004953C1"/>
    <w:rsid w:val="004954D7"/>
    <w:rsid w:val="004966D4"/>
    <w:rsid w:val="00497768"/>
    <w:rsid w:val="00497DDD"/>
    <w:rsid w:val="004A091F"/>
    <w:rsid w:val="004A27EF"/>
    <w:rsid w:val="004A2FA2"/>
    <w:rsid w:val="004A4962"/>
    <w:rsid w:val="004B0CCA"/>
    <w:rsid w:val="004B3626"/>
    <w:rsid w:val="004C4121"/>
    <w:rsid w:val="004C6FED"/>
    <w:rsid w:val="004C7CB8"/>
    <w:rsid w:val="004D7CEE"/>
    <w:rsid w:val="004E086C"/>
    <w:rsid w:val="004E20F8"/>
    <w:rsid w:val="004E393A"/>
    <w:rsid w:val="004E3F47"/>
    <w:rsid w:val="004E68EF"/>
    <w:rsid w:val="004F1676"/>
    <w:rsid w:val="004F2B8D"/>
    <w:rsid w:val="004F6EEF"/>
    <w:rsid w:val="00506009"/>
    <w:rsid w:val="005157F4"/>
    <w:rsid w:val="00520D69"/>
    <w:rsid w:val="0053125F"/>
    <w:rsid w:val="00534129"/>
    <w:rsid w:val="00535953"/>
    <w:rsid w:val="005370F7"/>
    <w:rsid w:val="00542B3B"/>
    <w:rsid w:val="00543748"/>
    <w:rsid w:val="00553E35"/>
    <w:rsid w:val="00555B17"/>
    <w:rsid w:val="005573B0"/>
    <w:rsid w:val="00562C7A"/>
    <w:rsid w:val="00563D9B"/>
    <w:rsid w:val="00567CC6"/>
    <w:rsid w:val="0057599A"/>
    <w:rsid w:val="00577751"/>
    <w:rsid w:val="00585CAE"/>
    <w:rsid w:val="005957D6"/>
    <w:rsid w:val="00596A14"/>
    <w:rsid w:val="005A25D3"/>
    <w:rsid w:val="005A761B"/>
    <w:rsid w:val="005B61F9"/>
    <w:rsid w:val="005B7493"/>
    <w:rsid w:val="005D66CF"/>
    <w:rsid w:val="005E1CD3"/>
    <w:rsid w:val="005F4933"/>
    <w:rsid w:val="005F56CE"/>
    <w:rsid w:val="0060005C"/>
    <w:rsid w:val="00606502"/>
    <w:rsid w:val="006071A2"/>
    <w:rsid w:val="00612BED"/>
    <w:rsid w:val="006159D6"/>
    <w:rsid w:val="006159F4"/>
    <w:rsid w:val="0062628B"/>
    <w:rsid w:val="0063003D"/>
    <w:rsid w:val="00630BC1"/>
    <w:rsid w:val="0063268D"/>
    <w:rsid w:val="00633875"/>
    <w:rsid w:val="0064423F"/>
    <w:rsid w:val="00644EC7"/>
    <w:rsid w:val="00647F40"/>
    <w:rsid w:val="00654FC1"/>
    <w:rsid w:val="00664545"/>
    <w:rsid w:val="00665DBB"/>
    <w:rsid w:val="00680254"/>
    <w:rsid w:val="00681529"/>
    <w:rsid w:val="00682BF6"/>
    <w:rsid w:val="00682E30"/>
    <w:rsid w:val="00687946"/>
    <w:rsid w:val="00690F13"/>
    <w:rsid w:val="00694A24"/>
    <w:rsid w:val="006A0E5F"/>
    <w:rsid w:val="006A116B"/>
    <w:rsid w:val="006A52D3"/>
    <w:rsid w:val="006B1678"/>
    <w:rsid w:val="006B751E"/>
    <w:rsid w:val="006C4DC9"/>
    <w:rsid w:val="006C5AAA"/>
    <w:rsid w:val="006C6232"/>
    <w:rsid w:val="006C658B"/>
    <w:rsid w:val="006C753C"/>
    <w:rsid w:val="006E6B98"/>
    <w:rsid w:val="006F140A"/>
    <w:rsid w:val="006F6801"/>
    <w:rsid w:val="006F6D53"/>
    <w:rsid w:val="00704C71"/>
    <w:rsid w:val="0071127D"/>
    <w:rsid w:val="00711451"/>
    <w:rsid w:val="00715539"/>
    <w:rsid w:val="00717BBF"/>
    <w:rsid w:val="00721167"/>
    <w:rsid w:val="007269BB"/>
    <w:rsid w:val="00726C3C"/>
    <w:rsid w:val="00730679"/>
    <w:rsid w:val="0073424F"/>
    <w:rsid w:val="00735B27"/>
    <w:rsid w:val="00736226"/>
    <w:rsid w:val="00740B9A"/>
    <w:rsid w:val="00741C3D"/>
    <w:rsid w:val="00741EC3"/>
    <w:rsid w:val="0074524B"/>
    <w:rsid w:val="00746C50"/>
    <w:rsid w:val="00753005"/>
    <w:rsid w:val="0076113F"/>
    <w:rsid w:val="007633CD"/>
    <w:rsid w:val="00765E10"/>
    <w:rsid w:val="00773D0C"/>
    <w:rsid w:val="00775A2A"/>
    <w:rsid w:val="007766E5"/>
    <w:rsid w:val="00777723"/>
    <w:rsid w:val="007777A5"/>
    <w:rsid w:val="00780D4C"/>
    <w:rsid w:val="00781DA8"/>
    <w:rsid w:val="007822B0"/>
    <w:rsid w:val="00793B8F"/>
    <w:rsid w:val="0079450B"/>
    <w:rsid w:val="007951A6"/>
    <w:rsid w:val="00797CA7"/>
    <w:rsid w:val="007A08EF"/>
    <w:rsid w:val="007A7014"/>
    <w:rsid w:val="007C5835"/>
    <w:rsid w:val="007D0A52"/>
    <w:rsid w:val="007D38A6"/>
    <w:rsid w:val="007E01A4"/>
    <w:rsid w:val="007E3003"/>
    <w:rsid w:val="007E4C29"/>
    <w:rsid w:val="007E6D96"/>
    <w:rsid w:val="007E7D1C"/>
    <w:rsid w:val="007F597A"/>
    <w:rsid w:val="007F6C17"/>
    <w:rsid w:val="0080000F"/>
    <w:rsid w:val="0080010A"/>
    <w:rsid w:val="00801A08"/>
    <w:rsid w:val="00803363"/>
    <w:rsid w:val="00805BFB"/>
    <w:rsid w:val="0081485B"/>
    <w:rsid w:val="0081503C"/>
    <w:rsid w:val="008252B0"/>
    <w:rsid w:val="008252D6"/>
    <w:rsid w:val="0082664F"/>
    <w:rsid w:val="00833043"/>
    <w:rsid w:val="008468F8"/>
    <w:rsid w:val="008601A7"/>
    <w:rsid w:val="00860754"/>
    <w:rsid w:val="00861BFB"/>
    <w:rsid w:val="00866B37"/>
    <w:rsid w:val="008736E5"/>
    <w:rsid w:val="008749A4"/>
    <w:rsid w:val="00874A42"/>
    <w:rsid w:val="0088029A"/>
    <w:rsid w:val="00883EC0"/>
    <w:rsid w:val="00890AFC"/>
    <w:rsid w:val="008946B1"/>
    <w:rsid w:val="008A1A2E"/>
    <w:rsid w:val="008A1A5D"/>
    <w:rsid w:val="008A398C"/>
    <w:rsid w:val="008B3E37"/>
    <w:rsid w:val="008B538A"/>
    <w:rsid w:val="008B5C5A"/>
    <w:rsid w:val="008B6DD3"/>
    <w:rsid w:val="008D1F78"/>
    <w:rsid w:val="008D7914"/>
    <w:rsid w:val="008E5128"/>
    <w:rsid w:val="008F06DC"/>
    <w:rsid w:val="0090297B"/>
    <w:rsid w:val="00912A06"/>
    <w:rsid w:val="00913ED4"/>
    <w:rsid w:val="00917A71"/>
    <w:rsid w:val="00921D57"/>
    <w:rsid w:val="00933DC4"/>
    <w:rsid w:val="00936F88"/>
    <w:rsid w:val="00941F1E"/>
    <w:rsid w:val="009445B9"/>
    <w:rsid w:val="00950D0F"/>
    <w:rsid w:val="0095188B"/>
    <w:rsid w:val="00951B98"/>
    <w:rsid w:val="00955E84"/>
    <w:rsid w:val="009569FC"/>
    <w:rsid w:val="009600F4"/>
    <w:rsid w:val="00961284"/>
    <w:rsid w:val="00971C0A"/>
    <w:rsid w:val="00981B70"/>
    <w:rsid w:val="00985676"/>
    <w:rsid w:val="00985D3E"/>
    <w:rsid w:val="00985F74"/>
    <w:rsid w:val="009861E7"/>
    <w:rsid w:val="00991503"/>
    <w:rsid w:val="00991A05"/>
    <w:rsid w:val="009A0427"/>
    <w:rsid w:val="009A0BF6"/>
    <w:rsid w:val="009A13C8"/>
    <w:rsid w:val="009A1F03"/>
    <w:rsid w:val="009A3013"/>
    <w:rsid w:val="009A4A78"/>
    <w:rsid w:val="009A7147"/>
    <w:rsid w:val="009B37D1"/>
    <w:rsid w:val="009C1E80"/>
    <w:rsid w:val="009C2563"/>
    <w:rsid w:val="009C67D1"/>
    <w:rsid w:val="009C68FB"/>
    <w:rsid w:val="009D3A3F"/>
    <w:rsid w:val="009E3A64"/>
    <w:rsid w:val="009F0001"/>
    <w:rsid w:val="009F3AE1"/>
    <w:rsid w:val="009F3FB1"/>
    <w:rsid w:val="009F56A0"/>
    <w:rsid w:val="009F7976"/>
    <w:rsid w:val="009F7BE7"/>
    <w:rsid w:val="00A07886"/>
    <w:rsid w:val="00A11A94"/>
    <w:rsid w:val="00A11CC2"/>
    <w:rsid w:val="00A149F5"/>
    <w:rsid w:val="00A14D9D"/>
    <w:rsid w:val="00A15E05"/>
    <w:rsid w:val="00A21BA9"/>
    <w:rsid w:val="00A22AA1"/>
    <w:rsid w:val="00A302CA"/>
    <w:rsid w:val="00A36DCF"/>
    <w:rsid w:val="00A42586"/>
    <w:rsid w:val="00A46308"/>
    <w:rsid w:val="00A50DEF"/>
    <w:rsid w:val="00A5657C"/>
    <w:rsid w:val="00A61F3E"/>
    <w:rsid w:val="00A62CC6"/>
    <w:rsid w:val="00A65CB2"/>
    <w:rsid w:val="00A65E18"/>
    <w:rsid w:val="00A7132B"/>
    <w:rsid w:val="00A71B97"/>
    <w:rsid w:val="00A75C5F"/>
    <w:rsid w:val="00A900DF"/>
    <w:rsid w:val="00A909C8"/>
    <w:rsid w:val="00A9452B"/>
    <w:rsid w:val="00A95EA7"/>
    <w:rsid w:val="00AB0966"/>
    <w:rsid w:val="00AB6A2E"/>
    <w:rsid w:val="00AB7B13"/>
    <w:rsid w:val="00AC6853"/>
    <w:rsid w:val="00AD51CF"/>
    <w:rsid w:val="00AD5771"/>
    <w:rsid w:val="00AE4BC1"/>
    <w:rsid w:val="00AE697D"/>
    <w:rsid w:val="00AE7366"/>
    <w:rsid w:val="00AF0627"/>
    <w:rsid w:val="00AF1C52"/>
    <w:rsid w:val="00AF2C44"/>
    <w:rsid w:val="00AF36D3"/>
    <w:rsid w:val="00B0214E"/>
    <w:rsid w:val="00B02231"/>
    <w:rsid w:val="00B05494"/>
    <w:rsid w:val="00B059DB"/>
    <w:rsid w:val="00B05D9E"/>
    <w:rsid w:val="00B10716"/>
    <w:rsid w:val="00B15EBA"/>
    <w:rsid w:val="00B173AD"/>
    <w:rsid w:val="00B2588A"/>
    <w:rsid w:val="00B272EC"/>
    <w:rsid w:val="00B27DF3"/>
    <w:rsid w:val="00B32F69"/>
    <w:rsid w:val="00B40D8E"/>
    <w:rsid w:val="00B4205A"/>
    <w:rsid w:val="00B4280E"/>
    <w:rsid w:val="00B44D6A"/>
    <w:rsid w:val="00B46419"/>
    <w:rsid w:val="00B4661B"/>
    <w:rsid w:val="00B46B36"/>
    <w:rsid w:val="00B470B9"/>
    <w:rsid w:val="00B5514D"/>
    <w:rsid w:val="00B555C1"/>
    <w:rsid w:val="00B56782"/>
    <w:rsid w:val="00B70F76"/>
    <w:rsid w:val="00B72329"/>
    <w:rsid w:val="00B72FBD"/>
    <w:rsid w:val="00B74155"/>
    <w:rsid w:val="00B76FA7"/>
    <w:rsid w:val="00B905A5"/>
    <w:rsid w:val="00B943B9"/>
    <w:rsid w:val="00B951A9"/>
    <w:rsid w:val="00BA7622"/>
    <w:rsid w:val="00BA79EC"/>
    <w:rsid w:val="00BB0B5D"/>
    <w:rsid w:val="00BB28E9"/>
    <w:rsid w:val="00BD29D5"/>
    <w:rsid w:val="00BD3546"/>
    <w:rsid w:val="00BE02D2"/>
    <w:rsid w:val="00BE16E3"/>
    <w:rsid w:val="00BE2436"/>
    <w:rsid w:val="00BE4D63"/>
    <w:rsid w:val="00BE6AA2"/>
    <w:rsid w:val="00BE7783"/>
    <w:rsid w:val="00BF0271"/>
    <w:rsid w:val="00C02CF5"/>
    <w:rsid w:val="00C11144"/>
    <w:rsid w:val="00C12696"/>
    <w:rsid w:val="00C1448B"/>
    <w:rsid w:val="00C14C46"/>
    <w:rsid w:val="00C16C45"/>
    <w:rsid w:val="00C20118"/>
    <w:rsid w:val="00C20850"/>
    <w:rsid w:val="00C26020"/>
    <w:rsid w:val="00C26587"/>
    <w:rsid w:val="00C27B39"/>
    <w:rsid w:val="00C33298"/>
    <w:rsid w:val="00C34EBA"/>
    <w:rsid w:val="00C36435"/>
    <w:rsid w:val="00C44568"/>
    <w:rsid w:val="00C45260"/>
    <w:rsid w:val="00C5246E"/>
    <w:rsid w:val="00C528AB"/>
    <w:rsid w:val="00C5391B"/>
    <w:rsid w:val="00C55DDF"/>
    <w:rsid w:val="00C56CE9"/>
    <w:rsid w:val="00C63FEE"/>
    <w:rsid w:val="00C64AFC"/>
    <w:rsid w:val="00C654C2"/>
    <w:rsid w:val="00C6572F"/>
    <w:rsid w:val="00C70F40"/>
    <w:rsid w:val="00C721A7"/>
    <w:rsid w:val="00C737B7"/>
    <w:rsid w:val="00C76517"/>
    <w:rsid w:val="00C77DCA"/>
    <w:rsid w:val="00C809AD"/>
    <w:rsid w:val="00C831A2"/>
    <w:rsid w:val="00C85844"/>
    <w:rsid w:val="00C92F7D"/>
    <w:rsid w:val="00C941CC"/>
    <w:rsid w:val="00C953DF"/>
    <w:rsid w:val="00C968E8"/>
    <w:rsid w:val="00CA1738"/>
    <w:rsid w:val="00CA2348"/>
    <w:rsid w:val="00CA2858"/>
    <w:rsid w:val="00CA423D"/>
    <w:rsid w:val="00CA4D86"/>
    <w:rsid w:val="00CA5A5B"/>
    <w:rsid w:val="00CA6C1B"/>
    <w:rsid w:val="00CB03E6"/>
    <w:rsid w:val="00CB174F"/>
    <w:rsid w:val="00CB38CF"/>
    <w:rsid w:val="00CB7ADE"/>
    <w:rsid w:val="00CC0A99"/>
    <w:rsid w:val="00CC3DF5"/>
    <w:rsid w:val="00CC522F"/>
    <w:rsid w:val="00CC531C"/>
    <w:rsid w:val="00CD477C"/>
    <w:rsid w:val="00CD79E8"/>
    <w:rsid w:val="00CE5097"/>
    <w:rsid w:val="00CE7F4E"/>
    <w:rsid w:val="00CF5327"/>
    <w:rsid w:val="00CF7119"/>
    <w:rsid w:val="00D02125"/>
    <w:rsid w:val="00D05EB0"/>
    <w:rsid w:val="00D0603F"/>
    <w:rsid w:val="00D1194E"/>
    <w:rsid w:val="00D12526"/>
    <w:rsid w:val="00D25806"/>
    <w:rsid w:val="00D265F5"/>
    <w:rsid w:val="00D30948"/>
    <w:rsid w:val="00D3595A"/>
    <w:rsid w:val="00D4121E"/>
    <w:rsid w:val="00D44DAF"/>
    <w:rsid w:val="00D45982"/>
    <w:rsid w:val="00D45F1B"/>
    <w:rsid w:val="00D51A7F"/>
    <w:rsid w:val="00D52D08"/>
    <w:rsid w:val="00D5797C"/>
    <w:rsid w:val="00D618E2"/>
    <w:rsid w:val="00D64A6C"/>
    <w:rsid w:val="00D67C5F"/>
    <w:rsid w:val="00D72F47"/>
    <w:rsid w:val="00D73200"/>
    <w:rsid w:val="00D73FC5"/>
    <w:rsid w:val="00D75931"/>
    <w:rsid w:val="00D75FD3"/>
    <w:rsid w:val="00D8369E"/>
    <w:rsid w:val="00D83897"/>
    <w:rsid w:val="00D92015"/>
    <w:rsid w:val="00D93D56"/>
    <w:rsid w:val="00D945A4"/>
    <w:rsid w:val="00D97EF4"/>
    <w:rsid w:val="00DA1E4A"/>
    <w:rsid w:val="00DA224A"/>
    <w:rsid w:val="00DA240D"/>
    <w:rsid w:val="00DA52AA"/>
    <w:rsid w:val="00DA6C15"/>
    <w:rsid w:val="00DB57F6"/>
    <w:rsid w:val="00DC2E1C"/>
    <w:rsid w:val="00DC4540"/>
    <w:rsid w:val="00DD27D7"/>
    <w:rsid w:val="00DD3BA5"/>
    <w:rsid w:val="00DD4C2E"/>
    <w:rsid w:val="00DD68CA"/>
    <w:rsid w:val="00DE00BD"/>
    <w:rsid w:val="00DE66B7"/>
    <w:rsid w:val="00E048DA"/>
    <w:rsid w:val="00E0633C"/>
    <w:rsid w:val="00E07A88"/>
    <w:rsid w:val="00E13EDE"/>
    <w:rsid w:val="00E170F6"/>
    <w:rsid w:val="00E21E36"/>
    <w:rsid w:val="00E2362C"/>
    <w:rsid w:val="00E25B94"/>
    <w:rsid w:val="00E2647B"/>
    <w:rsid w:val="00E30344"/>
    <w:rsid w:val="00E30812"/>
    <w:rsid w:val="00E3436A"/>
    <w:rsid w:val="00E37DEF"/>
    <w:rsid w:val="00E44D1D"/>
    <w:rsid w:val="00E453E7"/>
    <w:rsid w:val="00E47139"/>
    <w:rsid w:val="00E47F0C"/>
    <w:rsid w:val="00E50162"/>
    <w:rsid w:val="00E51A1F"/>
    <w:rsid w:val="00E56FEA"/>
    <w:rsid w:val="00E621F4"/>
    <w:rsid w:val="00E64CF6"/>
    <w:rsid w:val="00E65567"/>
    <w:rsid w:val="00E67C22"/>
    <w:rsid w:val="00E727AC"/>
    <w:rsid w:val="00E72F50"/>
    <w:rsid w:val="00E773DC"/>
    <w:rsid w:val="00E81E76"/>
    <w:rsid w:val="00E86ACF"/>
    <w:rsid w:val="00E91789"/>
    <w:rsid w:val="00EB064E"/>
    <w:rsid w:val="00EB49A5"/>
    <w:rsid w:val="00EB57DD"/>
    <w:rsid w:val="00EB7E2E"/>
    <w:rsid w:val="00EC1359"/>
    <w:rsid w:val="00EC165A"/>
    <w:rsid w:val="00EC62C3"/>
    <w:rsid w:val="00EC6DFD"/>
    <w:rsid w:val="00EC77D6"/>
    <w:rsid w:val="00ED15E2"/>
    <w:rsid w:val="00ED492B"/>
    <w:rsid w:val="00ED6780"/>
    <w:rsid w:val="00ED6C7C"/>
    <w:rsid w:val="00EE1679"/>
    <w:rsid w:val="00EE17BC"/>
    <w:rsid w:val="00EE1F20"/>
    <w:rsid w:val="00EE7FF9"/>
    <w:rsid w:val="00EF030F"/>
    <w:rsid w:val="00EF2077"/>
    <w:rsid w:val="00EF29BD"/>
    <w:rsid w:val="00EF3350"/>
    <w:rsid w:val="00F00D97"/>
    <w:rsid w:val="00F00FF1"/>
    <w:rsid w:val="00F044EC"/>
    <w:rsid w:val="00F07AD3"/>
    <w:rsid w:val="00F15352"/>
    <w:rsid w:val="00F212C2"/>
    <w:rsid w:val="00F23F9C"/>
    <w:rsid w:val="00F30F4E"/>
    <w:rsid w:val="00F46811"/>
    <w:rsid w:val="00F46F51"/>
    <w:rsid w:val="00F54697"/>
    <w:rsid w:val="00F55031"/>
    <w:rsid w:val="00F55217"/>
    <w:rsid w:val="00F55A1F"/>
    <w:rsid w:val="00F60649"/>
    <w:rsid w:val="00F63810"/>
    <w:rsid w:val="00F6759D"/>
    <w:rsid w:val="00F67858"/>
    <w:rsid w:val="00F70E95"/>
    <w:rsid w:val="00F7296C"/>
    <w:rsid w:val="00F73F6A"/>
    <w:rsid w:val="00F74926"/>
    <w:rsid w:val="00F76E2E"/>
    <w:rsid w:val="00F865AF"/>
    <w:rsid w:val="00F95425"/>
    <w:rsid w:val="00FA1F89"/>
    <w:rsid w:val="00FA2932"/>
    <w:rsid w:val="00FA517B"/>
    <w:rsid w:val="00FA5180"/>
    <w:rsid w:val="00FA5D1F"/>
    <w:rsid w:val="00FB1E09"/>
    <w:rsid w:val="00FB298D"/>
    <w:rsid w:val="00FB3DB2"/>
    <w:rsid w:val="00FB66B6"/>
    <w:rsid w:val="00FB7871"/>
    <w:rsid w:val="00FC0993"/>
    <w:rsid w:val="00FC2159"/>
    <w:rsid w:val="00FC56BE"/>
    <w:rsid w:val="00FC60C6"/>
    <w:rsid w:val="00FD052E"/>
    <w:rsid w:val="00FD10DA"/>
    <w:rsid w:val="00FD4B37"/>
    <w:rsid w:val="00FD4FED"/>
    <w:rsid w:val="00FE6987"/>
    <w:rsid w:val="00FF5632"/>
    <w:rsid w:val="00FF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5A089"/>
  <w15:docId w15:val="{D5E30EE6-837B-4021-A62D-37BF811D4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04C78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C48D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252B0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57599A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paragraph" w:styleId="berschrift4">
    <w:name w:val="heading 4"/>
    <w:basedOn w:val="Standard"/>
    <w:next w:val="Standard"/>
    <w:link w:val="berschrift4Zchn"/>
    <w:qFormat/>
    <w:rsid w:val="0057599A"/>
    <w:pPr>
      <w:keepNext/>
      <w:spacing w:after="0" w:line="240" w:lineRule="auto"/>
      <w:outlineLvl w:val="3"/>
    </w:pPr>
    <w:rPr>
      <w:rFonts w:ascii="Arial" w:eastAsia="Times New Roman" w:hAnsi="Arial"/>
      <w:b/>
      <w:i/>
      <w:szCs w:val="20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265F5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uiPriority w:val="99"/>
    <w:rsid w:val="00D265F5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D265F5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uiPriority w:val="99"/>
    <w:rsid w:val="00D265F5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65F5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D265F5"/>
    <w:rPr>
      <w:rFonts w:ascii="Tahoma" w:hAnsi="Tahoma" w:cs="Tahoma"/>
      <w:sz w:val="16"/>
      <w:szCs w:val="16"/>
      <w:lang w:eastAsia="en-US"/>
    </w:rPr>
  </w:style>
  <w:style w:type="character" w:customStyle="1" w:styleId="berschrift3Zchn">
    <w:name w:val="Überschrift 3 Zchn"/>
    <w:link w:val="berschrift3"/>
    <w:rsid w:val="0057599A"/>
    <w:rPr>
      <w:rFonts w:ascii="Arial" w:eastAsia="Times New Roman" w:hAnsi="Arial" w:cs="Arial"/>
      <w:b/>
      <w:bCs/>
      <w:sz w:val="26"/>
      <w:szCs w:val="26"/>
    </w:rPr>
  </w:style>
  <w:style w:type="character" w:customStyle="1" w:styleId="berschrift4Zchn">
    <w:name w:val="Überschrift 4 Zchn"/>
    <w:link w:val="berschrift4"/>
    <w:rsid w:val="0057599A"/>
    <w:rPr>
      <w:rFonts w:ascii="Arial" w:eastAsia="Times New Roman" w:hAnsi="Arial"/>
      <w:b/>
      <w:i/>
      <w:sz w:val="22"/>
    </w:rPr>
  </w:style>
  <w:style w:type="paragraph" w:customStyle="1" w:styleId="berschrift40">
    <w:name w:val="Überschrift4"/>
    <w:basedOn w:val="berschrift3"/>
    <w:next w:val="Standard"/>
    <w:rsid w:val="0057599A"/>
    <w:pPr>
      <w:spacing w:before="60" w:line="360" w:lineRule="auto"/>
    </w:pPr>
    <w:rPr>
      <w:rFonts w:ascii="Times New Roman" w:hAnsi="Times New Roman"/>
      <w:b w:val="0"/>
      <w:sz w:val="24"/>
    </w:rPr>
  </w:style>
  <w:style w:type="paragraph" w:customStyle="1" w:styleId="Flietext">
    <w:name w:val="Fließtext"/>
    <w:basedOn w:val="Standard"/>
    <w:rsid w:val="0057599A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de-DE"/>
    </w:rPr>
  </w:style>
  <w:style w:type="character" w:styleId="Kommentarzeichen">
    <w:name w:val="annotation reference"/>
    <w:uiPriority w:val="99"/>
    <w:semiHidden/>
    <w:unhideWhenUsed/>
    <w:rsid w:val="00E621F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621F4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E621F4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621F4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E621F4"/>
    <w:rPr>
      <w:b/>
      <w:bCs/>
      <w:lang w:eastAsia="en-US"/>
    </w:rPr>
  </w:style>
  <w:style w:type="character" w:customStyle="1" w:styleId="berschrift1Zchn">
    <w:name w:val="Überschrift 1 Zchn"/>
    <w:link w:val="berschrift1"/>
    <w:uiPriority w:val="9"/>
    <w:rsid w:val="001C48DA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berschrift2Zchn">
    <w:name w:val="Überschrift 2 Zchn"/>
    <w:link w:val="berschrift2"/>
    <w:uiPriority w:val="9"/>
    <w:rsid w:val="008252B0"/>
    <w:rPr>
      <w:rFonts w:ascii="Cambria" w:eastAsia="Times New Roman" w:hAnsi="Cambria" w:cs="Times New Roman"/>
      <w:color w:val="365F91"/>
      <w:sz w:val="26"/>
      <w:szCs w:val="26"/>
      <w:lang w:eastAsia="en-US"/>
    </w:rPr>
  </w:style>
  <w:style w:type="table" w:styleId="Tabellenraster">
    <w:name w:val="Table Grid"/>
    <w:basedOn w:val="NormaleTabelle"/>
    <w:uiPriority w:val="59"/>
    <w:rsid w:val="00C968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71127D"/>
    <w:rPr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D4121E"/>
    <w:pPr>
      <w:ind w:left="720"/>
      <w:contextualSpacing/>
    </w:pPr>
  </w:style>
  <w:style w:type="character" w:customStyle="1" w:styleId="label-inside-label">
    <w:name w:val="label-inside-label"/>
    <w:basedOn w:val="Absatz-Standardschriftart"/>
    <w:rsid w:val="00793B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4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ontrol" Target="activeX/activeX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Ref.%20III-6\MSOffice\Vorlagen\;Ausschreibung\50_Eigenerkl&#228;rung%20zur%20Eignung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966C9-5792-49C6-88D3-855BC9D3F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50_Eigenerklärung zur Eignung.dot</Template>
  <TotalTime>0</TotalTime>
  <Pages>4</Pages>
  <Words>600</Words>
  <Characters>3786</Characters>
  <Application>Microsoft Office Word</Application>
  <DocSecurity>0</DocSecurity>
  <Lines>31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Osseforth</Company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 Tobias Osseforth</dc:creator>
  <cp:keywords/>
  <dc:description/>
  <cp:lastModifiedBy>Luther.</cp:lastModifiedBy>
  <cp:revision>15</cp:revision>
  <cp:lastPrinted>2024-03-28T08:53:00Z</cp:lastPrinted>
  <dcterms:created xsi:type="dcterms:W3CDTF">2026-07-05T08:15:00Z</dcterms:created>
  <dcterms:modified xsi:type="dcterms:W3CDTF">2026-09-04T13:12:00Z</dcterms:modified>
</cp:coreProperties>
</file>