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9060B" w14:textId="6A932AEB" w:rsidR="00847A71" w:rsidRPr="00CB7E64" w:rsidRDefault="00847A71" w:rsidP="006F3D34">
      <w:pPr>
        <w:autoSpaceDE w:val="0"/>
        <w:autoSpaceDN w:val="0"/>
        <w:adjustRightInd w:val="0"/>
        <w:jc w:val="both"/>
        <w:rPr>
          <w:rFonts w:ascii="Arial" w:hAnsi="Arial" w:cs="Arial"/>
          <w:b/>
          <w:sz w:val="36"/>
          <w:szCs w:val="36"/>
        </w:rPr>
      </w:pPr>
      <w:r w:rsidRPr="00CB7E64">
        <w:rPr>
          <w:rFonts w:ascii="Arial" w:hAnsi="Arial" w:cs="Arial"/>
          <w:b/>
          <w:sz w:val="36"/>
          <w:szCs w:val="36"/>
        </w:rPr>
        <w:t>Angebot</w:t>
      </w:r>
      <w:r w:rsidR="00CB7E64" w:rsidRPr="00CB7E64">
        <w:rPr>
          <w:rFonts w:ascii="Arial" w:hAnsi="Arial" w:cs="Arial"/>
          <w:b/>
          <w:sz w:val="36"/>
          <w:szCs w:val="36"/>
        </w:rPr>
        <w:t>sschreiben</w:t>
      </w:r>
      <w:r w:rsidR="009173D6">
        <w:rPr>
          <w:rFonts w:ascii="Arial" w:hAnsi="Arial" w:cs="Arial"/>
          <w:b/>
          <w:sz w:val="36"/>
          <w:szCs w:val="36"/>
        </w:rPr>
        <w:t xml:space="preserve"> – </w:t>
      </w:r>
      <w:r w:rsidR="00FC6758">
        <w:rPr>
          <w:rFonts w:ascii="Arial" w:hAnsi="Arial" w:cs="Arial"/>
          <w:b/>
          <w:sz w:val="36"/>
          <w:szCs w:val="36"/>
        </w:rPr>
        <w:t xml:space="preserve">verbindliches Erstangebot – </w:t>
      </w:r>
    </w:p>
    <w:p w14:paraId="1789BFBF" w14:textId="77777777" w:rsidR="005F132B" w:rsidRDefault="005F132B" w:rsidP="006F3D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86"/>
      </w:tblGrid>
      <w:tr w:rsidR="005F132B" w14:paraId="7E1DD226" w14:textId="77777777" w:rsidTr="005F132B">
        <w:tc>
          <w:tcPr>
            <w:tcW w:w="4786" w:type="dxa"/>
          </w:tcPr>
          <w:p w14:paraId="1A8DBD82" w14:textId="370A98DA" w:rsidR="005F132B" w:rsidRP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F132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Name und </w:t>
            </w:r>
            <w:r w:rsidR="0006159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Ans</w:t>
            </w:r>
            <w:r w:rsidRPr="005F132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chrift des Bieters</w:t>
            </w:r>
            <w:r w:rsidR="00C833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/ der Bietergemeinschaft</w:t>
            </w:r>
          </w:p>
          <w:p w14:paraId="4AABE3C4" w14:textId="77777777" w:rsid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bCs/>
                <w:color w:val="000000"/>
                <w:sz w:val="20"/>
                <w:szCs w:val="20"/>
              </w:rPr>
              <w:id w:val="549273403"/>
              <w:placeholder>
                <w:docPart w:val="DefaultPlaceholder_1081868574"/>
              </w:placeholder>
            </w:sdtPr>
            <w:sdtEndPr/>
            <w:sdtContent>
              <w:bookmarkStart w:id="0" w:name="_GoBack" w:displacedByCustomXml="prev"/>
              <w:p w14:paraId="3F4DB13E" w14:textId="65A11ED3" w:rsidR="005F132B" w:rsidRDefault="003072B2" w:rsidP="006F3D34">
                <w:pPr>
                  <w:tabs>
                    <w:tab w:val="left" w:pos="7560"/>
                  </w:tabs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  <w:t>...</w:t>
                </w:r>
              </w:p>
              <w:bookmarkEnd w:id="0" w:displacedByCustomXml="next"/>
            </w:sdtContent>
          </w:sdt>
          <w:p w14:paraId="2295659A" w14:textId="77777777" w:rsid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86782C3" w14:textId="77777777" w:rsidR="006F3D34" w:rsidRDefault="006F3D34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6104710" w14:textId="77777777" w:rsidR="006F3D34" w:rsidRDefault="006F3D34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982EA96" w14:textId="77777777" w:rsid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E6E31B0" w14:textId="77777777" w:rsid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4752BCA" w14:textId="77777777" w:rsidR="005F132B" w:rsidRDefault="005F132B" w:rsidP="006F3D34">
            <w:pPr>
              <w:tabs>
                <w:tab w:val="left" w:pos="75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5913FFFA" w14:textId="77777777" w:rsidR="005F132B" w:rsidRDefault="005F132B" w:rsidP="006F3D34">
      <w:pPr>
        <w:tabs>
          <w:tab w:val="left" w:pos="75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2A25B5EF" w14:textId="77777777" w:rsidR="006F3D34" w:rsidRPr="00CC27F5" w:rsidRDefault="006F3D34" w:rsidP="006F3D34">
      <w:pPr>
        <w:tabs>
          <w:tab w:val="left" w:pos="52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4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5F132B" w:rsidRPr="00ED1D27" w14:paraId="05205C19" w14:textId="77777777" w:rsidTr="00CC27F5">
        <w:trPr>
          <w:trHeight w:val="903"/>
        </w:trPr>
        <w:tc>
          <w:tcPr>
            <w:tcW w:w="9067" w:type="dxa"/>
            <w:vAlign w:val="center"/>
          </w:tcPr>
          <w:p w14:paraId="7720E3C8" w14:textId="13497498" w:rsidR="00CC38D4" w:rsidRPr="00E435B2" w:rsidRDefault="00EF18DF" w:rsidP="00CC38D4">
            <w:pPr>
              <w:ind w:left="2268" w:right="-2" w:hanging="2268"/>
              <w:jc w:val="both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9173D6">
              <w:rPr>
                <w:rFonts w:ascii="Arial" w:hAnsi="Arial" w:cs="Arial"/>
                <w:b/>
                <w:spacing w:val="-1"/>
                <w:sz w:val="22"/>
                <w:szCs w:val="22"/>
              </w:rPr>
              <w:t>Objektplanung AEMP und Endoskopieaufbereitung</w:t>
            </w:r>
          </w:p>
          <w:p w14:paraId="43CF56C2" w14:textId="5F12C337" w:rsidR="00CC38D4" w:rsidRDefault="00CC38D4" w:rsidP="00CC38D4">
            <w:pPr>
              <w:autoSpaceDE w:val="0"/>
              <w:autoSpaceDN w:val="0"/>
              <w:adjustRightInd w:val="0"/>
              <w:ind w:left="2268" w:hanging="2268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proofErr w:type="spellStart"/>
            <w:r w:rsidRPr="00E435B2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E435B2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E435B2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D36DC1">
              <w:rPr>
                <w:rFonts w:ascii="Arial" w:hAnsi="Arial" w:cs="Arial"/>
                <w:b/>
                <w:spacing w:val="-1"/>
                <w:sz w:val="22"/>
                <w:szCs w:val="22"/>
              </w:rPr>
              <w:t>120</w:t>
            </w:r>
            <w:r w:rsidR="009173D6">
              <w:rPr>
                <w:rFonts w:ascii="Arial" w:hAnsi="Arial" w:cs="Arial"/>
                <w:b/>
                <w:spacing w:val="-1"/>
                <w:sz w:val="22"/>
                <w:szCs w:val="22"/>
              </w:rPr>
              <w:t>-26</w:t>
            </w:r>
            <w:r w:rsidR="00DC7636" w:rsidRPr="009F6179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(200</w:t>
            </w:r>
            <w:r w:rsidR="00DC7636">
              <w:rPr>
                <w:rFonts w:ascii="Arial" w:hAnsi="Arial" w:cs="Arial"/>
                <w:b/>
                <w:spacing w:val="-1"/>
                <w:sz w:val="22"/>
                <w:szCs w:val="22"/>
              </w:rPr>
              <w:t>)</w:t>
            </w:r>
          </w:p>
          <w:p w14:paraId="672B59C9" w14:textId="182FAC06" w:rsidR="00D21100" w:rsidRPr="00ED1D27" w:rsidRDefault="00CC38D4" w:rsidP="00FC6758">
            <w:pPr>
              <w:autoSpaceDE w:val="0"/>
              <w:autoSpaceDN w:val="0"/>
              <w:adjustRightInd w:val="0"/>
              <w:ind w:left="2268" w:hanging="2268"/>
              <w:rPr>
                <w:rFonts w:ascii="Arial" w:hAnsi="Arial" w:cs="Arial"/>
                <w:sz w:val="20"/>
                <w:szCs w:val="20"/>
              </w:rPr>
            </w:pPr>
            <w:r w:rsidRPr="002B4661">
              <w:rPr>
                <w:rFonts w:ascii="Arial" w:hAnsi="Arial" w:cs="Arial"/>
                <w:b/>
                <w:spacing w:val="-1"/>
                <w:sz w:val="22"/>
                <w:szCs w:val="22"/>
              </w:rPr>
              <w:t>Zuschlagsfrist:</w:t>
            </w:r>
            <w:r>
              <w:rPr>
                <w:rFonts w:ascii="Arial" w:hAnsi="Arial" w:cs="Arial"/>
                <w:b/>
                <w:color w:val="000000"/>
                <w:sz w:val="20"/>
                <w:szCs w:val="22"/>
              </w:rPr>
              <w:t xml:space="preserve"> </w:t>
            </w:r>
            <w:r w:rsidRPr="00015758">
              <w:rPr>
                <w:rFonts w:ascii="Arial" w:hAnsi="Arial" w:cs="Arial"/>
                <w:b/>
                <w:color w:val="000000"/>
                <w:sz w:val="20"/>
                <w:szCs w:val="22"/>
              </w:rPr>
              <w:tab/>
            </w:r>
            <w:r w:rsidR="00DC7636">
              <w:rPr>
                <w:rFonts w:ascii="Arial" w:hAnsi="Arial" w:cs="Arial"/>
                <w:b/>
                <w:color w:val="000000"/>
                <w:sz w:val="20"/>
                <w:szCs w:val="22"/>
              </w:rPr>
              <w:t>gem. Bekanntmachung</w:t>
            </w:r>
          </w:p>
        </w:tc>
      </w:tr>
    </w:tbl>
    <w:p w14:paraId="4579EA06" w14:textId="77777777" w:rsidR="000C1657" w:rsidRDefault="000C1657" w:rsidP="006F3D34">
      <w:pPr>
        <w:jc w:val="both"/>
        <w:rPr>
          <w:rFonts w:ascii="Arial" w:hAnsi="Arial" w:cs="Arial"/>
          <w:color w:val="000000"/>
          <w:sz w:val="17"/>
          <w:szCs w:val="17"/>
        </w:rPr>
      </w:pPr>
    </w:p>
    <w:p w14:paraId="0BB5B4EE" w14:textId="77777777" w:rsidR="00CC38D4" w:rsidRDefault="00CC38D4" w:rsidP="00CC38D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4EAD57E" w14:textId="77777777" w:rsidR="00CC38D4" w:rsidRDefault="00CC38D4" w:rsidP="00CC38D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113B1D5" w14:textId="3E24BB88" w:rsidR="000C1657" w:rsidRPr="00272F59" w:rsidRDefault="00CC38D4" w:rsidP="00CC38D4">
      <w:pPr>
        <w:ind w:left="567" w:hanging="567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1. 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BE7555">
        <w:rPr>
          <w:rFonts w:ascii="Arial" w:hAnsi="Arial" w:cs="Arial"/>
          <w:b/>
          <w:bCs/>
          <w:sz w:val="20"/>
          <w:szCs w:val="20"/>
        </w:rPr>
        <w:t xml:space="preserve">Folgende </w:t>
      </w:r>
      <w:r w:rsidR="00CC27F5">
        <w:rPr>
          <w:rFonts w:ascii="Arial" w:hAnsi="Arial" w:cs="Arial"/>
          <w:b/>
          <w:bCs/>
          <w:sz w:val="20"/>
          <w:szCs w:val="20"/>
        </w:rPr>
        <w:t>Unterlagen</w:t>
      </w:r>
      <w:r w:rsidR="00BE7555">
        <w:rPr>
          <w:rFonts w:ascii="Arial" w:hAnsi="Arial" w:cs="Arial"/>
          <w:b/>
          <w:bCs/>
          <w:sz w:val="20"/>
          <w:szCs w:val="20"/>
        </w:rPr>
        <w:t xml:space="preserve"> liegen unserem Angebot </w:t>
      </w:r>
      <w:r w:rsidR="009476B0">
        <w:rPr>
          <w:rFonts w:ascii="Arial" w:hAnsi="Arial" w:cs="Arial"/>
          <w:b/>
          <w:bCs/>
          <w:sz w:val="20"/>
          <w:szCs w:val="20"/>
        </w:rPr>
        <w:t>zu Grunde</w:t>
      </w:r>
      <w:r w:rsidR="00CA36D0">
        <w:rPr>
          <w:rFonts w:ascii="Arial" w:hAnsi="Arial" w:cs="Arial"/>
          <w:b/>
          <w:bCs/>
          <w:sz w:val="20"/>
          <w:szCs w:val="20"/>
        </w:rPr>
        <w:t>:</w:t>
      </w:r>
    </w:p>
    <w:p w14:paraId="1B9A276D" w14:textId="77777777" w:rsidR="000C1657" w:rsidRPr="00272F59" w:rsidRDefault="000C1657" w:rsidP="006F3D34">
      <w:pPr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03E73B92" w14:textId="6936880D" w:rsidR="00C146B9" w:rsidRPr="00CC27F5" w:rsidRDefault="00C146B9" w:rsidP="00C146B9">
      <w:pPr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Pr="00CC27F5">
        <w:rPr>
          <w:rFonts w:ascii="Arial" w:hAnsi="Arial" w:cs="Arial"/>
          <w:b/>
          <w:sz w:val="20"/>
          <w:szCs w:val="20"/>
        </w:rPr>
        <w:t>.1</w:t>
      </w:r>
      <w:r w:rsidRPr="00CC27F5">
        <w:rPr>
          <w:rFonts w:ascii="Arial" w:hAnsi="Arial" w:cs="Arial"/>
          <w:b/>
          <w:sz w:val="20"/>
          <w:szCs w:val="20"/>
        </w:rPr>
        <w:tab/>
      </w:r>
      <w:r w:rsidR="000C1657" w:rsidRPr="00CC27F5">
        <w:rPr>
          <w:rFonts w:ascii="Arial" w:hAnsi="Arial" w:cs="Arial"/>
          <w:b/>
          <w:sz w:val="20"/>
          <w:szCs w:val="20"/>
        </w:rPr>
        <w:t>Vertragsbestandteile</w:t>
      </w:r>
      <w:r w:rsidR="00427662">
        <w:rPr>
          <w:rFonts w:ascii="Arial" w:hAnsi="Arial" w:cs="Arial"/>
          <w:b/>
          <w:sz w:val="20"/>
          <w:szCs w:val="20"/>
        </w:rPr>
        <w:t xml:space="preserve"> (dem Angebot beizufügen)</w:t>
      </w:r>
    </w:p>
    <w:p w14:paraId="77DD2387" w14:textId="0069C178" w:rsidR="00A73E0F" w:rsidRDefault="00EA626F" w:rsidP="00A73E0F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12353286"/>
          <w:lock w:val="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6C17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A73E0F" w:rsidRPr="00CC27F5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dieses 2.03_</w:t>
      </w:r>
      <w:r w:rsidR="00A73E0F" w:rsidRPr="00CC27F5">
        <w:rPr>
          <w:rFonts w:ascii="Arial" w:hAnsi="Arial" w:cs="Arial"/>
          <w:sz w:val="20"/>
          <w:szCs w:val="20"/>
        </w:rPr>
        <w:t xml:space="preserve">Angebotsschreiben </w:t>
      </w:r>
    </w:p>
    <w:p w14:paraId="2CC13EB5" w14:textId="7EBEF331" w:rsidR="00CC38D4" w:rsidRDefault="00EA626F" w:rsidP="006F3D34">
      <w:pPr>
        <w:tabs>
          <w:tab w:val="left" w:pos="540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1247702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38D4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641DDF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2.04_</w:t>
      </w:r>
      <w:r w:rsidR="000104E2">
        <w:rPr>
          <w:rFonts w:ascii="Arial" w:hAnsi="Arial" w:cs="Arial"/>
          <w:sz w:val="20"/>
          <w:szCs w:val="20"/>
        </w:rPr>
        <w:t>Vertragsentwurf</w:t>
      </w:r>
    </w:p>
    <w:p w14:paraId="581F0FF3" w14:textId="1EE2DA28" w:rsidR="003E0D4E" w:rsidRDefault="00EA626F" w:rsidP="009173D6">
      <w:pPr>
        <w:tabs>
          <w:tab w:val="left" w:pos="540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4486009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0D4E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3E0D4E">
        <w:rPr>
          <w:rFonts w:ascii="Arial" w:hAnsi="Arial" w:cs="Arial"/>
          <w:sz w:val="20"/>
          <w:szCs w:val="20"/>
        </w:rPr>
        <w:t xml:space="preserve"> </w:t>
      </w:r>
      <w:r w:rsidR="00F45495">
        <w:rPr>
          <w:rFonts w:ascii="Arial" w:hAnsi="Arial" w:cs="Arial"/>
          <w:sz w:val="20"/>
          <w:szCs w:val="20"/>
        </w:rPr>
        <w:t>2.06</w:t>
      </w:r>
      <w:r w:rsidR="0026243B">
        <w:rPr>
          <w:rFonts w:ascii="Arial" w:hAnsi="Arial" w:cs="Arial"/>
          <w:sz w:val="20"/>
          <w:szCs w:val="20"/>
        </w:rPr>
        <w:t>_</w:t>
      </w:r>
      <w:r w:rsidR="003E0D4E" w:rsidRPr="003E0D4E">
        <w:rPr>
          <w:rFonts w:ascii="Arial" w:hAnsi="Arial" w:cs="Arial"/>
          <w:sz w:val="20"/>
          <w:szCs w:val="20"/>
        </w:rPr>
        <w:t>Honorarangebot Objektplanung</w:t>
      </w:r>
      <w:r w:rsidR="003E0D4E">
        <w:rPr>
          <w:rFonts w:ascii="Arial" w:hAnsi="Arial" w:cs="Arial"/>
          <w:sz w:val="20"/>
          <w:szCs w:val="20"/>
        </w:rPr>
        <w:t xml:space="preserve"> </w:t>
      </w:r>
      <w:r w:rsidR="003E0D4E" w:rsidRPr="003E0D4E">
        <w:rPr>
          <w:rFonts w:ascii="Arial" w:hAnsi="Arial" w:cs="Arial"/>
          <w:sz w:val="20"/>
          <w:szCs w:val="20"/>
        </w:rPr>
        <w:t>(Anlage 2 Teil I</w:t>
      </w:r>
      <w:r w:rsidR="0026243B">
        <w:rPr>
          <w:rFonts w:ascii="Arial" w:hAnsi="Arial" w:cs="Arial"/>
          <w:sz w:val="20"/>
          <w:szCs w:val="20"/>
        </w:rPr>
        <w:t>I</w:t>
      </w:r>
      <w:r w:rsidR="003E0D4E" w:rsidRPr="003E0D4E">
        <w:rPr>
          <w:rFonts w:ascii="Arial" w:hAnsi="Arial" w:cs="Arial"/>
          <w:sz w:val="20"/>
          <w:szCs w:val="20"/>
        </w:rPr>
        <w:t xml:space="preserve"> zum Vertrag)</w:t>
      </w:r>
    </w:p>
    <w:p w14:paraId="2CDBD851" w14:textId="448FE704" w:rsidR="00641DDF" w:rsidRDefault="00EA626F" w:rsidP="006F3D34">
      <w:pPr>
        <w:tabs>
          <w:tab w:val="left" w:pos="540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730603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A76D9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8A76D9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2.14_</w:t>
      </w:r>
      <w:r w:rsidR="008A76D9" w:rsidRPr="003E0D4E">
        <w:rPr>
          <w:rFonts w:ascii="Arial" w:hAnsi="Arial" w:cs="Arial"/>
          <w:sz w:val="20"/>
          <w:szCs w:val="20"/>
        </w:rPr>
        <w:t>Verhandlungsbedarf</w:t>
      </w:r>
      <w:r w:rsidR="006D138E">
        <w:rPr>
          <w:rFonts w:ascii="Arial" w:hAnsi="Arial" w:cs="Arial"/>
          <w:sz w:val="20"/>
          <w:szCs w:val="20"/>
        </w:rPr>
        <w:t xml:space="preserve"> (sofern erforderlich)</w:t>
      </w:r>
    </w:p>
    <w:p w14:paraId="5C85C84C" w14:textId="77777777" w:rsidR="008A76D9" w:rsidRPr="00CC27F5" w:rsidRDefault="008A76D9" w:rsidP="006F3D34">
      <w:pPr>
        <w:tabs>
          <w:tab w:val="left" w:pos="540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52BEC84B" w14:textId="2BF221D9" w:rsidR="00CA36D0" w:rsidRDefault="00197FA4" w:rsidP="0027627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CC27F5">
        <w:rPr>
          <w:rFonts w:ascii="Arial" w:hAnsi="Arial" w:cs="Arial"/>
          <w:b/>
          <w:sz w:val="20"/>
          <w:szCs w:val="20"/>
        </w:rPr>
        <w:t>1.</w:t>
      </w:r>
      <w:r w:rsidR="008C528D">
        <w:rPr>
          <w:rFonts w:ascii="Arial" w:hAnsi="Arial" w:cs="Arial"/>
          <w:b/>
          <w:sz w:val="20"/>
          <w:szCs w:val="20"/>
        </w:rPr>
        <w:t>2</w:t>
      </w:r>
      <w:r w:rsidRPr="00CC27F5">
        <w:rPr>
          <w:rFonts w:ascii="Arial" w:hAnsi="Arial" w:cs="Arial"/>
          <w:b/>
          <w:sz w:val="20"/>
          <w:szCs w:val="20"/>
        </w:rPr>
        <w:tab/>
      </w:r>
      <w:r w:rsidR="00CA36D0">
        <w:rPr>
          <w:rFonts w:ascii="Arial" w:hAnsi="Arial" w:cs="Arial"/>
          <w:b/>
          <w:sz w:val="20"/>
          <w:szCs w:val="20"/>
        </w:rPr>
        <w:t>Vertragsbestandteile (nicht beizufügen)</w:t>
      </w:r>
    </w:p>
    <w:p w14:paraId="05B70629" w14:textId="0162CFFD" w:rsidR="003E0D4E" w:rsidRDefault="00EA626F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0526177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243B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F45495">
        <w:rPr>
          <w:rFonts w:ascii="Arial" w:hAnsi="Arial" w:cs="Arial"/>
          <w:sz w:val="20"/>
          <w:szCs w:val="20"/>
        </w:rPr>
        <w:t xml:space="preserve"> 2.05</w:t>
      </w:r>
      <w:r w:rsidR="0026243B">
        <w:rPr>
          <w:rFonts w:ascii="Arial" w:hAnsi="Arial" w:cs="Arial"/>
          <w:sz w:val="20"/>
          <w:szCs w:val="20"/>
        </w:rPr>
        <w:t xml:space="preserve">_ Tabelle zur Bewertung von Grundleistungen </w:t>
      </w:r>
      <w:r w:rsidR="003E0D4E" w:rsidRPr="003E0D4E">
        <w:rPr>
          <w:rFonts w:ascii="Arial" w:hAnsi="Arial" w:cs="Arial"/>
          <w:sz w:val="20"/>
          <w:szCs w:val="20"/>
        </w:rPr>
        <w:t>(Anlage 2 Teil I zum Vertrag)</w:t>
      </w:r>
    </w:p>
    <w:p w14:paraId="7ED13DB8" w14:textId="7ACBAF00" w:rsidR="007E04F2" w:rsidRDefault="00EA626F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4474149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4F2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7E04F2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1.07_</w:t>
      </w:r>
      <w:r w:rsidR="007E04F2" w:rsidRPr="007E04F2">
        <w:rPr>
          <w:rFonts w:ascii="Arial" w:hAnsi="Arial" w:cs="Arial"/>
          <w:sz w:val="20"/>
          <w:szCs w:val="20"/>
        </w:rPr>
        <w:t>Erklärung zur Tariftreue und Mindestentgelt</w:t>
      </w:r>
      <w:r w:rsidR="007E04F2">
        <w:rPr>
          <w:rFonts w:ascii="Arial" w:hAnsi="Arial" w:cs="Arial"/>
          <w:sz w:val="20"/>
          <w:szCs w:val="20"/>
        </w:rPr>
        <w:t xml:space="preserve"> (im Teilnahmewettbewerb eingereicht)</w:t>
      </w:r>
    </w:p>
    <w:p w14:paraId="75D0C9DE" w14:textId="48404502" w:rsidR="007E04F2" w:rsidRDefault="00EA626F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267180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4F2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7E04F2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1.05_</w:t>
      </w:r>
      <w:r w:rsidR="007E04F2">
        <w:rPr>
          <w:rFonts w:ascii="Arial" w:hAnsi="Arial" w:cs="Arial"/>
          <w:sz w:val="20"/>
          <w:szCs w:val="20"/>
        </w:rPr>
        <w:t>Eigenerklärung zur Eignung (im Teilnahmewettbewerb eingereicht)</w:t>
      </w:r>
    </w:p>
    <w:p w14:paraId="6142BC6A" w14:textId="53E79E1D" w:rsidR="00181CA0" w:rsidRDefault="00EA626F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145295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81CA0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181CA0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1.08_</w:t>
      </w:r>
      <w:r w:rsidR="00181CA0" w:rsidRPr="00181CA0">
        <w:rPr>
          <w:rFonts w:ascii="Arial" w:hAnsi="Arial" w:cs="Arial"/>
          <w:sz w:val="20"/>
          <w:szCs w:val="20"/>
        </w:rPr>
        <w:t>Bewerber- und Bietergemeinschaftserklärung</w:t>
      </w:r>
      <w:r w:rsidR="00181CA0">
        <w:rPr>
          <w:rFonts w:ascii="Arial" w:hAnsi="Arial" w:cs="Arial"/>
          <w:sz w:val="20"/>
          <w:szCs w:val="20"/>
        </w:rPr>
        <w:t xml:space="preserve"> (im Teilnahmewettbewerb eingereicht)</w:t>
      </w:r>
    </w:p>
    <w:p w14:paraId="165586BE" w14:textId="16D22726" w:rsidR="008C7C6A" w:rsidRDefault="00EA626F" w:rsidP="008A76D9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8122341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7C6A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1861BE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1.10_</w:t>
      </w:r>
      <w:r w:rsidR="008C7C6A" w:rsidRPr="008C7C6A">
        <w:rPr>
          <w:rFonts w:ascii="Arial" w:hAnsi="Arial" w:cs="Arial"/>
          <w:sz w:val="20"/>
          <w:szCs w:val="20"/>
        </w:rPr>
        <w:t>Verpflichtungserklärung Leistungen anderer Unternehmen</w:t>
      </w:r>
      <w:r w:rsidR="001861BE">
        <w:rPr>
          <w:rFonts w:ascii="Arial" w:hAnsi="Arial" w:cs="Arial"/>
          <w:sz w:val="20"/>
          <w:szCs w:val="20"/>
        </w:rPr>
        <w:t xml:space="preserve"> (im Teilnahmewettbewerb eingereicht)</w:t>
      </w:r>
    </w:p>
    <w:p w14:paraId="0EDCB01B" w14:textId="03ECC470" w:rsidR="009173D6" w:rsidRPr="009173D6" w:rsidRDefault="00EA626F" w:rsidP="009173D6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255995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0D4E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3E0D4E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2.13_</w:t>
      </w:r>
      <w:r w:rsidR="003E0D4E" w:rsidRPr="003E0D4E">
        <w:rPr>
          <w:rFonts w:ascii="Arial" w:hAnsi="Arial" w:cs="Arial"/>
          <w:sz w:val="20"/>
          <w:szCs w:val="20"/>
        </w:rPr>
        <w:t>Neu- und Umbauplanung im Krankenhaus unter Gesich</w:t>
      </w:r>
      <w:r w:rsidR="003E0D4E">
        <w:rPr>
          <w:rFonts w:ascii="Arial" w:hAnsi="Arial" w:cs="Arial"/>
          <w:sz w:val="20"/>
          <w:szCs w:val="20"/>
        </w:rPr>
        <w:t xml:space="preserve">tspunkten des Arbeitsschutzes - </w:t>
      </w:r>
      <w:r w:rsidR="003E0D4E" w:rsidRPr="003E0D4E">
        <w:rPr>
          <w:rFonts w:ascii="Arial" w:hAnsi="Arial" w:cs="Arial"/>
          <w:sz w:val="20"/>
          <w:szCs w:val="20"/>
        </w:rPr>
        <w:t>Basismodul (DGUV Information 2017-016) (Anlage 3 zum Vertrag)</w:t>
      </w:r>
    </w:p>
    <w:p w14:paraId="75032F86" w14:textId="1715C142" w:rsidR="009173D6" w:rsidRPr="009173D6" w:rsidRDefault="009173D6" w:rsidP="009173D6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9173D6">
        <w:rPr>
          <w:rFonts w:ascii="Segoe UI Symbol" w:hAnsi="Segoe UI Symbol" w:cs="Segoe UI Symbol"/>
          <w:sz w:val="20"/>
          <w:szCs w:val="20"/>
        </w:rPr>
        <w:t>☒</w:t>
      </w:r>
      <w:r w:rsidR="00FB0D34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 xml:space="preserve"> </w:t>
      </w:r>
      <w:r w:rsidRPr="009173D6">
        <w:rPr>
          <w:rFonts w:ascii="Arial" w:hAnsi="Arial" w:cs="Arial"/>
          <w:sz w:val="20"/>
          <w:szCs w:val="20"/>
        </w:rPr>
        <w:t>2.0</w:t>
      </w:r>
      <w:r w:rsidR="0026243B">
        <w:rPr>
          <w:rFonts w:ascii="Arial" w:hAnsi="Arial" w:cs="Arial"/>
          <w:sz w:val="20"/>
          <w:szCs w:val="20"/>
        </w:rPr>
        <w:t>7</w:t>
      </w:r>
      <w:proofErr w:type="gramEnd"/>
      <w:r w:rsidRPr="009173D6">
        <w:rPr>
          <w:rFonts w:ascii="Arial" w:hAnsi="Arial" w:cs="Arial"/>
          <w:sz w:val="20"/>
          <w:szCs w:val="20"/>
        </w:rPr>
        <w:t xml:space="preserve"> Erläuterungsbericht (Anlage 4 zum Vertrag)</w:t>
      </w:r>
    </w:p>
    <w:p w14:paraId="16432051" w14:textId="38A3B727" w:rsidR="009173D6" w:rsidRPr="009173D6" w:rsidRDefault="009173D6" w:rsidP="009173D6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9173D6">
        <w:rPr>
          <w:rFonts w:ascii="Segoe UI Symbol" w:hAnsi="Segoe UI Symbol" w:cs="Segoe UI Symbol"/>
          <w:sz w:val="20"/>
          <w:szCs w:val="20"/>
        </w:rPr>
        <w:t>☒</w:t>
      </w:r>
      <w:r w:rsidR="00FB0D34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 xml:space="preserve"> </w:t>
      </w:r>
      <w:r w:rsidRPr="009173D6">
        <w:rPr>
          <w:rFonts w:ascii="Arial" w:hAnsi="Arial" w:cs="Arial"/>
          <w:sz w:val="20"/>
          <w:szCs w:val="20"/>
        </w:rPr>
        <w:t>2.0</w:t>
      </w:r>
      <w:r w:rsidR="0026243B">
        <w:rPr>
          <w:rFonts w:ascii="Arial" w:hAnsi="Arial" w:cs="Arial"/>
          <w:sz w:val="20"/>
          <w:szCs w:val="20"/>
        </w:rPr>
        <w:t>8</w:t>
      </w:r>
      <w:proofErr w:type="gramEnd"/>
      <w:r w:rsidRPr="009173D6">
        <w:rPr>
          <w:rFonts w:ascii="Arial" w:hAnsi="Arial" w:cs="Arial"/>
          <w:sz w:val="20"/>
          <w:szCs w:val="20"/>
        </w:rPr>
        <w:t xml:space="preserve"> Entwurfsplanung (Anlage 7 zum Vertrag)</w:t>
      </w:r>
    </w:p>
    <w:p w14:paraId="45DEEA0C" w14:textId="7BB61327" w:rsidR="003E0D4E" w:rsidRDefault="009173D6" w:rsidP="009173D6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9173D6">
        <w:rPr>
          <w:rFonts w:ascii="Segoe UI Symbol" w:hAnsi="Segoe UI Symbol" w:cs="Segoe UI Symbol"/>
          <w:sz w:val="20"/>
          <w:szCs w:val="20"/>
        </w:rPr>
        <w:t>☒</w:t>
      </w:r>
      <w:r w:rsidRPr="009173D6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 xml:space="preserve"> </w:t>
      </w:r>
      <w:r w:rsidRPr="009173D6">
        <w:rPr>
          <w:rFonts w:ascii="Arial" w:hAnsi="Arial" w:cs="Arial"/>
          <w:sz w:val="20"/>
          <w:szCs w:val="20"/>
        </w:rPr>
        <w:t>2.0</w:t>
      </w:r>
      <w:r w:rsidR="0026243B">
        <w:rPr>
          <w:rFonts w:ascii="Arial" w:hAnsi="Arial" w:cs="Arial"/>
          <w:sz w:val="20"/>
          <w:szCs w:val="20"/>
        </w:rPr>
        <w:t>9</w:t>
      </w:r>
      <w:proofErr w:type="gramEnd"/>
      <w:r w:rsidRPr="009173D6">
        <w:rPr>
          <w:rFonts w:ascii="Arial" w:hAnsi="Arial" w:cs="Arial"/>
          <w:sz w:val="20"/>
          <w:szCs w:val="20"/>
        </w:rPr>
        <w:t xml:space="preserve"> Erläuterung der Maßnahmen im Betrieb (Anlage 8 zum Vertrag)</w:t>
      </w:r>
    </w:p>
    <w:p w14:paraId="3644BCB8" w14:textId="1309C405" w:rsidR="003E0D4E" w:rsidRDefault="00EA626F" w:rsidP="008A76D9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9148875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0D4E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3E0D4E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 xml:space="preserve"> 2.10_</w:t>
      </w:r>
      <w:r w:rsidR="003E0D4E" w:rsidRPr="003E0D4E">
        <w:rPr>
          <w:rFonts w:ascii="Arial" w:hAnsi="Arial" w:cs="Arial"/>
          <w:sz w:val="20"/>
          <w:szCs w:val="20"/>
        </w:rPr>
        <w:t>Abgestimmter Rahmenterminplan in seinen Fortschreibungen (Anlage 9 zum Vertrag)</w:t>
      </w:r>
    </w:p>
    <w:p w14:paraId="17CE4D74" w14:textId="703A2173" w:rsidR="003E0D4E" w:rsidRDefault="00EA626F" w:rsidP="008A76D9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992855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243B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26243B">
        <w:rPr>
          <w:rFonts w:ascii="Arial" w:hAnsi="Arial" w:cs="Arial"/>
          <w:sz w:val="20"/>
          <w:szCs w:val="20"/>
        </w:rPr>
        <w:t xml:space="preserve">  2.11_</w:t>
      </w:r>
      <w:r w:rsidR="003E0D4E" w:rsidRPr="003E0D4E">
        <w:rPr>
          <w:rFonts w:ascii="Arial" w:hAnsi="Arial" w:cs="Arial"/>
          <w:sz w:val="20"/>
          <w:szCs w:val="20"/>
        </w:rPr>
        <w:t>Vergabehandbuch der BG Kliniken</w:t>
      </w:r>
      <w:r w:rsidR="00EB4692">
        <w:rPr>
          <w:rFonts w:ascii="Arial" w:hAnsi="Arial" w:cs="Arial"/>
          <w:sz w:val="20"/>
          <w:szCs w:val="20"/>
        </w:rPr>
        <w:t xml:space="preserve"> </w:t>
      </w:r>
      <w:r w:rsidR="00EB4692" w:rsidRPr="003E0D4E">
        <w:rPr>
          <w:rFonts w:ascii="Arial" w:hAnsi="Arial" w:cs="Arial"/>
          <w:sz w:val="20"/>
          <w:szCs w:val="20"/>
        </w:rPr>
        <w:t>(Anlage 1</w:t>
      </w:r>
      <w:r w:rsidR="00EB4692">
        <w:rPr>
          <w:rFonts w:ascii="Arial" w:hAnsi="Arial" w:cs="Arial"/>
          <w:sz w:val="20"/>
          <w:szCs w:val="20"/>
        </w:rPr>
        <w:t>1</w:t>
      </w:r>
      <w:r w:rsidR="00EB4692" w:rsidRPr="003E0D4E">
        <w:rPr>
          <w:rFonts w:ascii="Arial" w:hAnsi="Arial" w:cs="Arial"/>
          <w:sz w:val="20"/>
          <w:szCs w:val="20"/>
        </w:rPr>
        <w:t xml:space="preserve"> zum Vertrag)</w:t>
      </w:r>
    </w:p>
    <w:p w14:paraId="212BF13A" w14:textId="18F3A6BB" w:rsidR="003E0D4E" w:rsidRDefault="00EA626F" w:rsidP="008A76D9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6770127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4F2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26243B">
        <w:rPr>
          <w:rFonts w:ascii="Arial" w:hAnsi="Arial" w:cs="Arial"/>
          <w:sz w:val="20"/>
          <w:szCs w:val="20"/>
        </w:rPr>
        <w:t xml:space="preserve">  2.12_</w:t>
      </w:r>
      <w:r w:rsidR="003E0D4E" w:rsidRPr="003E0D4E">
        <w:rPr>
          <w:rFonts w:ascii="Arial" w:hAnsi="Arial" w:cs="Arial"/>
          <w:sz w:val="20"/>
          <w:szCs w:val="20"/>
        </w:rPr>
        <w:t>Beschaffungsrichtlinie der BG Kliniken</w:t>
      </w:r>
      <w:r w:rsidR="00EB4692">
        <w:rPr>
          <w:rFonts w:ascii="Arial" w:hAnsi="Arial" w:cs="Arial"/>
          <w:sz w:val="20"/>
          <w:szCs w:val="20"/>
        </w:rPr>
        <w:t xml:space="preserve"> (Anlage 12</w:t>
      </w:r>
      <w:r w:rsidR="00EB4692" w:rsidRPr="003E0D4E">
        <w:rPr>
          <w:rFonts w:ascii="Arial" w:hAnsi="Arial" w:cs="Arial"/>
          <w:sz w:val="20"/>
          <w:szCs w:val="20"/>
        </w:rPr>
        <w:t xml:space="preserve"> zum Vertrag)</w:t>
      </w:r>
    </w:p>
    <w:p w14:paraId="2CAEB2A5" w14:textId="6E0D80DE" w:rsidR="007E04F2" w:rsidRDefault="00EA626F" w:rsidP="008A76D9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71988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4F2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7E04F2">
        <w:rPr>
          <w:rFonts w:ascii="Arial" w:hAnsi="Arial" w:cs="Arial"/>
          <w:sz w:val="20"/>
          <w:szCs w:val="20"/>
        </w:rPr>
        <w:t xml:space="preserve"> </w:t>
      </w:r>
      <w:r w:rsidR="0026243B">
        <w:rPr>
          <w:rFonts w:ascii="Arial" w:hAnsi="Arial" w:cs="Arial"/>
          <w:sz w:val="20"/>
          <w:szCs w:val="20"/>
        </w:rPr>
        <w:t>1.13_</w:t>
      </w:r>
      <w:r w:rsidR="007E04F2">
        <w:rPr>
          <w:rFonts w:ascii="Arial" w:hAnsi="Arial" w:cs="Arial"/>
          <w:sz w:val="20"/>
          <w:szCs w:val="20"/>
        </w:rPr>
        <w:t>Bewerber- und Bieterrückfragenliste</w:t>
      </w:r>
    </w:p>
    <w:p w14:paraId="58475A4C" w14:textId="3C91AC04" w:rsidR="003E0D4E" w:rsidRDefault="00EA626F" w:rsidP="003E0D4E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1115092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0D4E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3E0D4E" w:rsidRPr="00CC27F5">
        <w:rPr>
          <w:rFonts w:ascii="Arial" w:hAnsi="Arial" w:cs="Arial"/>
          <w:sz w:val="20"/>
          <w:szCs w:val="20"/>
        </w:rPr>
        <w:t xml:space="preserve"> </w:t>
      </w:r>
      <w:r w:rsidR="003E0D4E">
        <w:rPr>
          <w:rFonts w:ascii="Arial" w:hAnsi="Arial" w:cs="Arial"/>
          <w:sz w:val="20"/>
          <w:szCs w:val="20"/>
        </w:rPr>
        <w:t xml:space="preserve">ggf. Verhandlungsprotokolle </w:t>
      </w:r>
    </w:p>
    <w:p w14:paraId="3B80E3E7" w14:textId="77777777" w:rsidR="008A76D9" w:rsidRDefault="008A76D9" w:rsidP="003E0D4E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5158402F" w14:textId="7745BEEB" w:rsidR="003E0D4E" w:rsidRDefault="003E0D4E" w:rsidP="008A76D9">
      <w:pPr>
        <w:tabs>
          <w:tab w:val="left" w:pos="6840"/>
        </w:tabs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20"/>
          <w:szCs w:val="20"/>
        </w:rPr>
      </w:pPr>
    </w:p>
    <w:p w14:paraId="37996F1E" w14:textId="057E7954" w:rsidR="00CA36D0" w:rsidRDefault="00CA36D0" w:rsidP="0027627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30934809" w14:textId="1F5BB45C" w:rsidR="00197FA4" w:rsidRPr="00CC27F5" w:rsidRDefault="00CA36D0" w:rsidP="0027627C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 w:rsidR="008C528D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ab/>
      </w:r>
      <w:r w:rsidR="001C3039" w:rsidRPr="00CC27F5">
        <w:rPr>
          <w:rFonts w:ascii="Arial" w:hAnsi="Arial" w:cs="Arial"/>
          <w:b/>
          <w:sz w:val="20"/>
          <w:szCs w:val="20"/>
        </w:rPr>
        <w:t>Weitere Unterlagen</w:t>
      </w:r>
      <w:r w:rsidR="00197FA4" w:rsidRPr="00CC27F5">
        <w:rPr>
          <w:rFonts w:ascii="Arial" w:hAnsi="Arial" w:cs="Arial"/>
          <w:b/>
          <w:sz w:val="20"/>
          <w:szCs w:val="20"/>
        </w:rPr>
        <w:t>:</w:t>
      </w:r>
      <w:r w:rsidR="008A76D9">
        <w:rPr>
          <w:rFonts w:ascii="Arial" w:hAnsi="Arial" w:cs="Arial"/>
          <w:b/>
          <w:sz w:val="20"/>
          <w:szCs w:val="20"/>
        </w:rPr>
        <w:t xml:space="preserve"> - </w:t>
      </w:r>
    </w:p>
    <w:p w14:paraId="78A82521" w14:textId="77777777" w:rsidR="00CC38D4" w:rsidRDefault="00CC38D4" w:rsidP="00CC38D4">
      <w:pPr>
        <w:tabs>
          <w:tab w:val="left" w:pos="684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21FAD2DF" w14:textId="77777777" w:rsidR="009476B0" w:rsidRDefault="009476B0">
      <w:pPr>
        <w:rPr>
          <w:rFonts w:ascii="Arial" w:hAnsi="Arial" w:cs="Arial"/>
          <w:sz w:val="20"/>
          <w:szCs w:val="20"/>
        </w:rPr>
      </w:pPr>
    </w:p>
    <w:p w14:paraId="5E6269BF" w14:textId="571D7547" w:rsidR="008C7C6A" w:rsidRPr="00CC38D4" w:rsidRDefault="008C7C6A" w:rsidP="008C7C6A">
      <w:pPr>
        <w:pStyle w:val="Listenabsatz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C38D4">
        <w:rPr>
          <w:rFonts w:ascii="Arial" w:hAnsi="Arial" w:cs="Arial"/>
          <w:sz w:val="20"/>
          <w:szCs w:val="20"/>
        </w:rPr>
        <w:t xml:space="preserve">Wir bieten die Ausführung der beschriebenen Leistungen zu den von uns im </w:t>
      </w:r>
      <w:r w:rsidR="0026243B">
        <w:rPr>
          <w:rFonts w:ascii="Arial" w:hAnsi="Arial" w:cs="Arial"/>
          <w:sz w:val="20"/>
          <w:szCs w:val="20"/>
        </w:rPr>
        <w:t>Honorarblatt 2.05</w:t>
      </w:r>
      <w:r>
        <w:rPr>
          <w:rFonts w:ascii="Arial" w:hAnsi="Arial" w:cs="Arial"/>
          <w:sz w:val="20"/>
          <w:szCs w:val="20"/>
        </w:rPr>
        <w:t xml:space="preserve"> (Anlage 2, Teil II zum Vertrag) angegebenen</w:t>
      </w:r>
      <w:r w:rsidRPr="00CC38D4">
        <w:rPr>
          <w:rFonts w:ascii="Arial" w:hAnsi="Arial" w:cs="Arial"/>
          <w:sz w:val="20"/>
          <w:szCs w:val="20"/>
        </w:rPr>
        <w:t xml:space="preserve"> Preisen an. </w:t>
      </w:r>
    </w:p>
    <w:p w14:paraId="464758B5" w14:textId="77777777" w:rsidR="00DE7D53" w:rsidRDefault="00DE7D53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18C69F00" w14:textId="77777777" w:rsidR="0027627C" w:rsidRDefault="0027627C" w:rsidP="0027627C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724CC942" w14:textId="5E0CD488" w:rsidR="008C3EBB" w:rsidRPr="00272F59" w:rsidRDefault="00CB7D50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="003072B2">
        <w:rPr>
          <w:rFonts w:ascii="Arial" w:hAnsi="Arial" w:cs="Arial"/>
          <w:b/>
          <w:sz w:val="20"/>
          <w:szCs w:val="20"/>
        </w:rPr>
        <w:t>.</w:t>
      </w:r>
      <w:r w:rsidR="008C3EBB" w:rsidRPr="00272F59">
        <w:rPr>
          <w:rFonts w:ascii="Arial" w:hAnsi="Arial" w:cs="Arial"/>
          <w:b/>
          <w:sz w:val="20"/>
          <w:szCs w:val="20"/>
        </w:rPr>
        <w:tab/>
        <w:t>Einsatz von anderen Unternehmen</w:t>
      </w:r>
    </w:p>
    <w:p w14:paraId="36F2C405" w14:textId="3A8DAD44" w:rsidR="00FD218A" w:rsidRPr="00272F59" w:rsidRDefault="008C3EBB" w:rsidP="006F3D3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272F59">
        <w:rPr>
          <w:rFonts w:ascii="Arial" w:hAnsi="Arial" w:cs="Arial"/>
          <w:sz w:val="20"/>
          <w:szCs w:val="20"/>
        </w:rPr>
        <w:lastRenderedPageBreak/>
        <w:t>Wir erklären, dass wir die Leistungen ohne andere Unternehmen ausführen werden</w:t>
      </w:r>
      <w:r w:rsidR="00D66C4D">
        <w:rPr>
          <w:rFonts w:ascii="Arial" w:hAnsi="Arial" w:cs="Arial"/>
          <w:sz w:val="20"/>
          <w:szCs w:val="20"/>
        </w:rPr>
        <w:t>, mit Ausnahme der ggf. im „Verzeichnis Leistungen anderer Unternehmen“ aufgeführten Leistungen</w:t>
      </w:r>
      <w:r w:rsidRPr="00272F59">
        <w:rPr>
          <w:rFonts w:ascii="Arial" w:hAnsi="Arial" w:cs="Arial"/>
          <w:sz w:val="20"/>
          <w:szCs w:val="20"/>
        </w:rPr>
        <w:t>.</w:t>
      </w:r>
      <w:r w:rsidR="003072B2">
        <w:rPr>
          <w:rFonts w:ascii="Arial" w:hAnsi="Arial" w:cs="Arial"/>
          <w:sz w:val="20"/>
          <w:szCs w:val="20"/>
        </w:rPr>
        <w:t xml:space="preserve"> </w:t>
      </w:r>
      <w:r w:rsidRPr="00272F59">
        <w:rPr>
          <w:rFonts w:ascii="Arial" w:hAnsi="Arial" w:cs="Arial"/>
          <w:sz w:val="20"/>
          <w:szCs w:val="20"/>
        </w:rPr>
        <w:t xml:space="preserve">Uns ist bekannt, dass wir </w:t>
      </w:r>
      <w:r w:rsidR="00D66C4D">
        <w:rPr>
          <w:rFonts w:ascii="Arial" w:hAnsi="Arial" w:cs="Arial"/>
          <w:sz w:val="20"/>
          <w:szCs w:val="20"/>
        </w:rPr>
        <w:t xml:space="preserve">andere </w:t>
      </w:r>
      <w:r w:rsidRPr="00272F59">
        <w:rPr>
          <w:rFonts w:ascii="Arial" w:hAnsi="Arial" w:cs="Arial"/>
          <w:sz w:val="20"/>
          <w:szCs w:val="20"/>
        </w:rPr>
        <w:t>Leistungen</w:t>
      </w:r>
      <w:r w:rsidR="00D66C4D">
        <w:rPr>
          <w:rFonts w:ascii="Arial" w:hAnsi="Arial" w:cs="Arial"/>
          <w:sz w:val="20"/>
          <w:szCs w:val="20"/>
        </w:rPr>
        <w:t xml:space="preserve"> </w:t>
      </w:r>
      <w:r w:rsidRPr="00272F59">
        <w:rPr>
          <w:rFonts w:ascii="Arial" w:hAnsi="Arial" w:cs="Arial"/>
          <w:sz w:val="20"/>
          <w:szCs w:val="20"/>
        </w:rPr>
        <w:t xml:space="preserve">nur mit schriftlicher Zustimmung des Auftraggebers an andere Unternehmen </w:t>
      </w:r>
      <w:r w:rsidR="00540DBB" w:rsidRPr="00272F59">
        <w:rPr>
          <w:rFonts w:ascii="Arial" w:hAnsi="Arial" w:cs="Arial"/>
          <w:sz w:val="20"/>
          <w:szCs w:val="20"/>
        </w:rPr>
        <w:t>ü</w:t>
      </w:r>
      <w:r w:rsidRPr="00272F59">
        <w:rPr>
          <w:rFonts w:ascii="Arial" w:hAnsi="Arial" w:cs="Arial"/>
          <w:sz w:val="20"/>
          <w:szCs w:val="20"/>
        </w:rPr>
        <w:t>bertragen dür</w:t>
      </w:r>
      <w:r w:rsidR="00106A93">
        <w:rPr>
          <w:rFonts w:ascii="Arial" w:hAnsi="Arial" w:cs="Arial"/>
          <w:sz w:val="20"/>
          <w:szCs w:val="20"/>
        </w:rPr>
        <w:softHyphen/>
      </w:r>
      <w:r w:rsidRPr="00272F59">
        <w:rPr>
          <w:rFonts w:ascii="Arial" w:hAnsi="Arial" w:cs="Arial"/>
          <w:sz w:val="20"/>
          <w:szCs w:val="20"/>
        </w:rPr>
        <w:t>fen und nach Vertragsschluss mit einer Zustimmung hierzu nicht rechnen können.</w:t>
      </w:r>
    </w:p>
    <w:p w14:paraId="0DD4C673" w14:textId="77777777" w:rsidR="00FC0A34" w:rsidRDefault="00FC0A34" w:rsidP="006F3D34">
      <w:pPr>
        <w:rPr>
          <w:rFonts w:ascii="Arial" w:hAnsi="Arial" w:cs="Arial"/>
          <w:b/>
          <w:sz w:val="20"/>
          <w:szCs w:val="20"/>
        </w:rPr>
      </w:pPr>
    </w:p>
    <w:p w14:paraId="7E8CAEF9" w14:textId="77777777" w:rsidR="00B05287" w:rsidRDefault="00CC38D4" w:rsidP="00B05287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3072B2">
        <w:rPr>
          <w:rFonts w:ascii="Arial" w:hAnsi="Arial" w:cs="Arial"/>
          <w:b/>
          <w:sz w:val="20"/>
          <w:szCs w:val="20"/>
        </w:rPr>
        <w:t>.</w:t>
      </w:r>
      <w:r w:rsidR="00FB3FD1" w:rsidRPr="00272F59">
        <w:rPr>
          <w:rFonts w:ascii="Arial" w:hAnsi="Arial" w:cs="Arial"/>
          <w:b/>
          <w:sz w:val="20"/>
          <w:szCs w:val="20"/>
        </w:rPr>
        <w:tab/>
      </w:r>
      <w:r w:rsidR="00B05287">
        <w:rPr>
          <w:rFonts w:ascii="Arial" w:hAnsi="Arial" w:cs="Arial"/>
          <w:b/>
          <w:sz w:val="20"/>
          <w:szCs w:val="20"/>
        </w:rPr>
        <w:t>KMU</w:t>
      </w:r>
    </w:p>
    <w:p w14:paraId="7621731A" w14:textId="77777777" w:rsidR="00B05287" w:rsidRPr="00E27CAA" w:rsidRDefault="00B05287" w:rsidP="00B05287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E27CAA">
        <w:rPr>
          <w:rFonts w:ascii="Arial" w:hAnsi="Arial" w:cs="Arial"/>
          <w:bCs/>
          <w:sz w:val="20"/>
          <w:szCs w:val="20"/>
        </w:rPr>
        <w:t xml:space="preserve">Bei unserem Unternehmen handelt es sich um ein KMU </w:t>
      </w:r>
    </w:p>
    <w:p w14:paraId="7C4994F8" w14:textId="77777777" w:rsidR="00B05287" w:rsidRDefault="00B05287" w:rsidP="00B05287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2DE4D6EB" w14:textId="77777777" w:rsidR="00B05287" w:rsidRDefault="00EA626F" w:rsidP="00B05287">
      <w:pPr>
        <w:autoSpaceDE w:val="0"/>
        <w:autoSpaceDN w:val="0"/>
        <w:adjustRightInd w:val="0"/>
        <w:ind w:left="1418" w:hanging="848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813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528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05287" w:rsidRPr="00272F59">
        <w:rPr>
          <w:rFonts w:ascii="Arial" w:hAnsi="Arial" w:cs="Arial"/>
          <w:sz w:val="20"/>
          <w:szCs w:val="20"/>
        </w:rPr>
        <w:tab/>
      </w:r>
      <w:r w:rsidR="00B05287">
        <w:rPr>
          <w:rFonts w:ascii="Arial" w:hAnsi="Arial" w:cs="Arial"/>
          <w:sz w:val="20"/>
          <w:szCs w:val="20"/>
        </w:rPr>
        <w:t xml:space="preserve">Ja (Das Unternehmen hat weniger als 250 Mitarbeiter und einen Jahresumsatz von höchstens 50 Mio. Euro oder eine Jahresbilanzsumme von höchstens 43 Mio. Euro.) </w:t>
      </w:r>
    </w:p>
    <w:p w14:paraId="3F15D3B5" w14:textId="77777777" w:rsidR="00B05287" w:rsidRDefault="00B05287" w:rsidP="00B05287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MS Gothic" w:eastAsia="MS Gothic" w:hAnsi="MS Gothic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167477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272F5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Nein</w:t>
      </w:r>
    </w:p>
    <w:p w14:paraId="43679488" w14:textId="77777777" w:rsidR="00B05287" w:rsidRDefault="00B05287" w:rsidP="00B05287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77B9EDB5" w14:textId="77777777" w:rsidR="00B05287" w:rsidRPr="00E27CAA" w:rsidRDefault="00B05287" w:rsidP="00B05287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E27CAA">
        <w:rPr>
          <w:rFonts w:ascii="Arial" w:hAnsi="Arial" w:cs="Arial"/>
          <w:sz w:val="20"/>
          <w:szCs w:val="20"/>
        </w:rPr>
        <w:t>Es wird die KMU-Definition in der Empfehlung 2003/361/EG der Kommission vom 6. Mai 2003 betreffend die Definition der Kleinstunternehmen sowie der kleinen und mittleren Unternehmen (</w:t>
      </w:r>
      <w:proofErr w:type="spellStart"/>
      <w:r w:rsidRPr="00E27CAA">
        <w:rPr>
          <w:rFonts w:ascii="Arial" w:hAnsi="Arial" w:cs="Arial"/>
          <w:sz w:val="20"/>
          <w:szCs w:val="20"/>
        </w:rPr>
        <w:t>ABl.</w:t>
      </w:r>
      <w:proofErr w:type="spellEnd"/>
      <w:r w:rsidRPr="00E27CAA">
        <w:rPr>
          <w:rFonts w:ascii="Arial" w:hAnsi="Arial" w:cs="Arial"/>
          <w:sz w:val="20"/>
          <w:szCs w:val="20"/>
        </w:rPr>
        <w:t xml:space="preserve"> L 124 vom 20.5.2003, S. 36) zugrunde gelegt.</w:t>
      </w:r>
    </w:p>
    <w:p w14:paraId="7B753C11" w14:textId="32E143D2" w:rsidR="00B05287" w:rsidRDefault="00B05287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7D0FA7EF" w14:textId="77777777" w:rsidR="00B05287" w:rsidRDefault="00B05287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339780B8" w14:textId="4B3D8350" w:rsidR="00FB3FD1" w:rsidRPr="00272F59" w:rsidRDefault="00B05287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b/>
          <w:sz w:val="20"/>
          <w:szCs w:val="20"/>
        </w:rPr>
        <w:tab/>
      </w:r>
      <w:r w:rsidR="00FB3FD1" w:rsidRPr="00272F59">
        <w:rPr>
          <w:rFonts w:ascii="Arial" w:hAnsi="Arial" w:cs="Arial"/>
          <w:b/>
          <w:sz w:val="20"/>
          <w:szCs w:val="20"/>
        </w:rPr>
        <w:t>Bindefrist</w:t>
      </w:r>
    </w:p>
    <w:p w14:paraId="5631E38A" w14:textId="6B772492" w:rsidR="00FB3FD1" w:rsidRPr="00272F59" w:rsidRDefault="00FB3FD1" w:rsidP="001A6DBD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272F59">
        <w:rPr>
          <w:rFonts w:ascii="Arial" w:hAnsi="Arial" w:cs="Arial"/>
          <w:sz w:val="20"/>
          <w:szCs w:val="20"/>
        </w:rPr>
        <w:t xml:space="preserve">An unser Angebot halten wir uns bis zum Ablauf der </w:t>
      </w:r>
      <w:r w:rsidR="00EC61EA" w:rsidRPr="00272F59">
        <w:rPr>
          <w:rFonts w:ascii="Arial" w:hAnsi="Arial" w:cs="Arial"/>
          <w:sz w:val="20"/>
          <w:szCs w:val="20"/>
        </w:rPr>
        <w:t>Zuschlagsfrist</w:t>
      </w:r>
      <w:r w:rsidRPr="00272F59">
        <w:rPr>
          <w:rFonts w:ascii="Arial" w:hAnsi="Arial" w:cs="Arial"/>
          <w:sz w:val="20"/>
          <w:szCs w:val="20"/>
        </w:rPr>
        <w:t xml:space="preserve"> gebun</w:t>
      </w:r>
      <w:r w:rsidR="001A6DBD">
        <w:rPr>
          <w:rFonts w:ascii="Arial" w:hAnsi="Arial" w:cs="Arial"/>
          <w:sz w:val="20"/>
          <w:szCs w:val="20"/>
        </w:rPr>
        <w:t xml:space="preserve">den. </w:t>
      </w:r>
    </w:p>
    <w:p w14:paraId="7507255B" w14:textId="56856FF8" w:rsidR="00854255" w:rsidRPr="00272F59" w:rsidRDefault="00854255" w:rsidP="006F3D34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52C71E9D" w14:textId="6032239A" w:rsidR="008C3EBB" w:rsidRDefault="00B05287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8C023E" w:rsidRPr="00F73822">
        <w:rPr>
          <w:rFonts w:ascii="Arial" w:hAnsi="Arial" w:cs="Arial"/>
          <w:b/>
          <w:sz w:val="20"/>
          <w:szCs w:val="20"/>
        </w:rPr>
        <w:t>.</w:t>
      </w:r>
      <w:r w:rsidR="008C023E" w:rsidRPr="00272F59">
        <w:rPr>
          <w:rFonts w:ascii="Arial" w:hAnsi="Arial" w:cs="Arial"/>
          <w:sz w:val="20"/>
          <w:szCs w:val="20"/>
        </w:rPr>
        <w:tab/>
      </w:r>
      <w:r w:rsidR="00A166E6" w:rsidRPr="00272F59">
        <w:rPr>
          <w:rFonts w:ascii="Arial" w:hAnsi="Arial" w:cs="Arial"/>
          <w:sz w:val="20"/>
          <w:szCs w:val="20"/>
        </w:rPr>
        <w:t xml:space="preserve">Wir sind uns bewusst, dass eine wissentlich falsche Erklärung im Angebot unseren Ausschluss </w:t>
      </w:r>
      <w:r w:rsidR="00BB5FB2" w:rsidRPr="00272F59">
        <w:rPr>
          <w:rFonts w:ascii="Arial" w:hAnsi="Arial" w:cs="Arial"/>
          <w:sz w:val="20"/>
          <w:szCs w:val="20"/>
        </w:rPr>
        <w:t xml:space="preserve">aus dem Vergabeverfahren und </w:t>
      </w:r>
      <w:r w:rsidR="00A166E6" w:rsidRPr="00272F59">
        <w:rPr>
          <w:rFonts w:ascii="Arial" w:hAnsi="Arial" w:cs="Arial"/>
          <w:sz w:val="20"/>
          <w:szCs w:val="20"/>
        </w:rPr>
        <w:t>von weiteren Auftragserteilungen zur Folge haben kann.</w:t>
      </w:r>
    </w:p>
    <w:p w14:paraId="758A0B99" w14:textId="4AA2DC8D" w:rsidR="00120DC2" w:rsidRDefault="00120DC2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4F3ED47" w14:textId="77777777" w:rsidR="00120DC2" w:rsidRDefault="00120DC2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9AEE641" w14:textId="2813BDAC" w:rsidR="00120DC2" w:rsidRDefault="00120DC2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36B16D7" w14:textId="77777777" w:rsidR="00120DC2" w:rsidRPr="00D30430" w:rsidRDefault="00EA626F" w:rsidP="00120DC2">
      <w:pPr>
        <w:autoSpaceDE w:val="0"/>
        <w:autoSpaceDN w:val="0"/>
        <w:adjustRightInd w:val="0"/>
        <w:ind w:left="360" w:hanging="360"/>
        <w:rPr>
          <w:rFonts w:cs="Arial"/>
          <w:b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29007953"/>
          <w:placeholder>
            <w:docPart w:val="4CBD6FEEB67A45CEAA90B250DDDE0E52"/>
          </w:placeholder>
        </w:sdtPr>
        <w:sdtEndPr>
          <w:rPr>
            <w:b/>
          </w:rPr>
        </w:sdtEndPr>
        <w:sdtContent>
          <w:r w:rsidR="00120DC2" w:rsidRPr="00D30430">
            <w:rPr>
              <w:rFonts w:ascii="Arial" w:hAnsi="Arial" w:cs="Arial"/>
              <w:b/>
              <w:color w:val="FF0000"/>
              <w:sz w:val="20"/>
              <w:szCs w:val="20"/>
            </w:rPr>
            <w:t>………………………..</w:t>
          </w:r>
        </w:sdtContent>
      </w:sdt>
      <w:r w:rsidR="00120DC2" w:rsidRPr="00D30430">
        <w:rPr>
          <w:rFonts w:ascii="Arial" w:hAnsi="Arial" w:cs="Arial"/>
          <w:b/>
          <w:sz w:val="20"/>
          <w:szCs w:val="20"/>
        </w:rPr>
        <w:t xml:space="preserve"> </w:t>
      </w:r>
      <w:r w:rsidR="00120DC2" w:rsidRPr="00D30430">
        <w:rPr>
          <w:rFonts w:ascii="Arial" w:hAnsi="Arial" w:cs="Arial"/>
          <w:b/>
          <w:sz w:val="20"/>
          <w:szCs w:val="20"/>
        </w:rPr>
        <w:tab/>
      </w:r>
      <w:r w:rsidR="00120DC2" w:rsidRPr="00D30430">
        <w:rPr>
          <w:rFonts w:ascii="Arial" w:hAnsi="Arial" w:cs="Arial"/>
          <w:b/>
          <w:sz w:val="20"/>
          <w:szCs w:val="20"/>
        </w:rPr>
        <w:tab/>
      </w:r>
      <w:r w:rsidR="00120DC2" w:rsidRPr="00D30430">
        <w:rPr>
          <w:rFonts w:ascii="Arial" w:hAnsi="Arial" w:cs="Arial"/>
          <w:b/>
          <w:sz w:val="20"/>
          <w:szCs w:val="20"/>
        </w:rPr>
        <w:tab/>
      </w:r>
      <w:r w:rsidR="00120DC2" w:rsidRPr="00D30430">
        <w:rPr>
          <w:rFonts w:ascii="Arial" w:hAnsi="Arial" w:cs="Arial"/>
          <w:b/>
          <w:sz w:val="20"/>
          <w:szCs w:val="20"/>
        </w:rPr>
        <w:tab/>
      </w:r>
      <w:r w:rsidR="00120DC2" w:rsidRPr="00D30430">
        <w:rPr>
          <w:rFonts w:ascii="Arial" w:hAnsi="Arial" w:cs="Arial"/>
          <w:b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/>
            <w:color w:val="FF0000"/>
            <w:sz w:val="20"/>
            <w:szCs w:val="20"/>
          </w:rPr>
          <w:id w:val="-683440441"/>
          <w:placeholder>
            <w:docPart w:val="534E952A4C78411C9132797AB8B56F17"/>
          </w:placeholder>
        </w:sdtPr>
        <w:sdtEndPr/>
        <w:sdtContent>
          <w:r w:rsidR="00120DC2">
            <w:rPr>
              <w:rFonts w:ascii="Arial" w:hAnsi="Arial" w:cs="Arial"/>
              <w:b/>
              <w:color w:val="FF0000"/>
              <w:sz w:val="20"/>
              <w:szCs w:val="20"/>
            </w:rPr>
            <w:t>………………………….</w:t>
          </w:r>
          <w:r w:rsidR="00120DC2" w:rsidRPr="00D30430">
            <w:rPr>
              <w:rFonts w:ascii="Arial" w:hAnsi="Arial" w:cs="Arial"/>
              <w:b/>
              <w:color w:val="FF0000"/>
              <w:sz w:val="20"/>
              <w:szCs w:val="20"/>
            </w:rPr>
            <w:t xml:space="preserve"> </w:t>
          </w:r>
        </w:sdtContent>
      </w:sdt>
    </w:p>
    <w:p w14:paraId="0E57F0DA" w14:textId="77777777" w:rsidR="00120DC2" w:rsidRPr="00914FD1" w:rsidRDefault="00120DC2" w:rsidP="00120DC2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  <w:r w:rsidRPr="00914FD1">
        <w:rPr>
          <w:rFonts w:ascii="Arial" w:hAnsi="Arial" w:cs="Arial"/>
          <w:sz w:val="20"/>
          <w:szCs w:val="20"/>
        </w:rPr>
        <w:t>(Ort, Datum)</w:t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</w:r>
      <w:r w:rsidRPr="00914FD1">
        <w:rPr>
          <w:rFonts w:ascii="Arial" w:hAnsi="Arial" w:cs="Arial"/>
          <w:sz w:val="20"/>
          <w:szCs w:val="20"/>
        </w:rPr>
        <w:tab/>
        <w:t>(</w:t>
      </w:r>
      <w:r>
        <w:rPr>
          <w:rFonts w:ascii="Arial" w:hAnsi="Arial" w:cs="Arial"/>
          <w:sz w:val="20"/>
          <w:szCs w:val="20"/>
        </w:rPr>
        <w:t>Name des Erklärenden</w:t>
      </w:r>
      <w:r w:rsidRPr="00914FD1">
        <w:rPr>
          <w:rFonts w:ascii="Arial" w:hAnsi="Arial" w:cs="Arial"/>
          <w:sz w:val="20"/>
          <w:szCs w:val="20"/>
        </w:rPr>
        <w:t>)</w:t>
      </w:r>
    </w:p>
    <w:p w14:paraId="5EBF9E41" w14:textId="77777777" w:rsidR="00120DC2" w:rsidRPr="00914FD1" w:rsidRDefault="00120DC2" w:rsidP="00120DC2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78271341" w14:textId="77777777" w:rsidR="00120DC2" w:rsidRPr="00914FD1" w:rsidRDefault="00120DC2" w:rsidP="00120DC2">
      <w:pPr>
        <w:autoSpaceDE w:val="0"/>
        <w:autoSpaceDN w:val="0"/>
        <w:adjustRightInd w:val="0"/>
        <w:ind w:left="993" w:hanging="993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914FD1">
        <w:rPr>
          <w:rFonts w:ascii="Arial" w:hAnsi="Arial" w:cs="Arial"/>
          <w:b/>
          <w:color w:val="808080" w:themeColor="background1" w:themeShade="80"/>
          <w:sz w:val="20"/>
          <w:szCs w:val="20"/>
        </w:rPr>
        <w:t>Hinweis: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Das Angebotsformblatt muss nicht unterschrieben werden.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 xml:space="preserve">Im elektronischen Verfahren ersetzt die 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Angabe des Namens der natürlichen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>Person, die die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>se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 xml:space="preserve"> Erklärung 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für den Bieter </w:t>
      </w:r>
      <w:r w:rsidRPr="00914FD1">
        <w:rPr>
          <w:rFonts w:ascii="Arial" w:hAnsi="Arial" w:cs="Arial"/>
          <w:color w:val="808080" w:themeColor="background1" w:themeShade="80"/>
          <w:sz w:val="20"/>
          <w:szCs w:val="20"/>
        </w:rPr>
        <w:t>abgibt, die händische Unterschrift.</w:t>
      </w:r>
    </w:p>
    <w:p w14:paraId="18604162" w14:textId="77777777" w:rsidR="00120DC2" w:rsidRPr="00272F59" w:rsidRDefault="00120DC2" w:rsidP="006F3D34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BEE5A48" w14:textId="77777777" w:rsidR="00A166E6" w:rsidRPr="00272F59" w:rsidRDefault="00A166E6" w:rsidP="006F3D34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6A08C27D" w14:textId="1E558069" w:rsidR="00D81E4B" w:rsidRPr="00272F59" w:rsidRDefault="00D81E4B" w:rsidP="0049244B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sectPr w:rsidR="00D81E4B" w:rsidRPr="00272F59" w:rsidSect="00D51C8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098F160" w16cex:dateUtc="2024-04-09T12:57:00Z"/>
  <w16cex:commentExtensible w16cex:durableId="0F2746F8" w16cex:dateUtc="2024-04-09T12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2329D6" w16cid:durableId="26372074"/>
  <w16cid:commentId w16cid:paraId="7E0A1EC5" w16cid:durableId="1E835B1A"/>
  <w16cid:commentId w16cid:paraId="040CAE77" w16cid:durableId="1098F160"/>
  <w16cid:commentId w16cid:paraId="67D419BD" w16cid:durableId="26372075"/>
  <w16cid:commentId w16cid:paraId="63C6F77D" w16cid:durableId="2989EDB0"/>
  <w16cid:commentId w16cid:paraId="3A7450FC" w16cid:durableId="0F2746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340C2" w14:textId="77777777" w:rsidR="00D51C81" w:rsidRDefault="00D51C81">
      <w:r>
        <w:separator/>
      </w:r>
    </w:p>
  </w:endnote>
  <w:endnote w:type="continuationSeparator" w:id="0">
    <w:p w14:paraId="1648CBBE" w14:textId="77777777" w:rsidR="00D51C81" w:rsidRDefault="00D5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17C82" w14:textId="240D3FA6" w:rsidR="00FB3FD1" w:rsidRPr="00943069" w:rsidRDefault="00FB3FD1" w:rsidP="008D7E6A">
    <w:pPr>
      <w:pStyle w:val="Fuzeile"/>
      <w:jc w:val="center"/>
      <w:rPr>
        <w:rFonts w:ascii="Arial" w:hAnsi="Arial" w:cs="Arial"/>
        <w:sz w:val="18"/>
        <w:szCs w:val="14"/>
      </w:rPr>
    </w:pPr>
    <w:r w:rsidRPr="00943069">
      <w:rPr>
        <w:rFonts w:ascii="Arial" w:hAnsi="Arial" w:cs="Arial"/>
        <w:sz w:val="18"/>
        <w:szCs w:val="14"/>
      </w:rPr>
      <w:t xml:space="preserve">Seite </w:t>
    </w:r>
    <w:r w:rsidR="003D4EB4" w:rsidRPr="00943069">
      <w:rPr>
        <w:rFonts w:ascii="Arial" w:hAnsi="Arial" w:cs="Arial"/>
        <w:b/>
        <w:sz w:val="18"/>
        <w:szCs w:val="14"/>
      </w:rPr>
      <w:fldChar w:fldCharType="begin"/>
    </w:r>
    <w:r w:rsidRPr="00943069">
      <w:rPr>
        <w:rFonts w:ascii="Arial" w:hAnsi="Arial" w:cs="Arial"/>
        <w:b/>
        <w:sz w:val="18"/>
        <w:szCs w:val="14"/>
      </w:rPr>
      <w:instrText xml:space="preserve"> PAGE </w:instrText>
    </w:r>
    <w:r w:rsidR="003D4EB4" w:rsidRPr="00943069">
      <w:rPr>
        <w:rFonts w:ascii="Arial" w:hAnsi="Arial" w:cs="Arial"/>
        <w:b/>
        <w:sz w:val="18"/>
        <w:szCs w:val="14"/>
      </w:rPr>
      <w:fldChar w:fldCharType="separate"/>
    </w:r>
    <w:r w:rsidR="00EA626F">
      <w:rPr>
        <w:rFonts w:ascii="Arial" w:hAnsi="Arial" w:cs="Arial"/>
        <w:b/>
        <w:noProof/>
        <w:sz w:val="18"/>
        <w:szCs w:val="14"/>
      </w:rPr>
      <w:t>2</w:t>
    </w:r>
    <w:r w:rsidR="003D4EB4" w:rsidRPr="00943069">
      <w:rPr>
        <w:rFonts w:ascii="Arial" w:hAnsi="Arial" w:cs="Arial"/>
        <w:b/>
        <w:sz w:val="18"/>
        <w:szCs w:val="14"/>
      </w:rPr>
      <w:fldChar w:fldCharType="end"/>
    </w:r>
    <w:r w:rsidRPr="00943069">
      <w:rPr>
        <w:rFonts w:ascii="Arial" w:hAnsi="Arial" w:cs="Arial"/>
        <w:sz w:val="18"/>
        <w:szCs w:val="14"/>
      </w:rPr>
      <w:t xml:space="preserve"> von </w:t>
    </w:r>
    <w:r w:rsidR="003D4EB4" w:rsidRPr="00943069">
      <w:rPr>
        <w:rFonts w:ascii="Arial" w:hAnsi="Arial" w:cs="Arial"/>
        <w:b/>
        <w:sz w:val="18"/>
        <w:szCs w:val="14"/>
      </w:rPr>
      <w:fldChar w:fldCharType="begin"/>
    </w:r>
    <w:r w:rsidRPr="00943069">
      <w:rPr>
        <w:rFonts w:ascii="Arial" w:hAnsi="Arial" w:cs="Arial"/>
        <w:b/>
        <w:sz w:val="18"/>
        <w:szCs w:val="14"/>
      </w:rPr>
      <w:instrText xml:space="preserve"> NUMPAGES </w:instrText>
    </w:r>
    <w:r w:rsidR="003D4EB4" w:rsidRPr="00943069">
      <w:rPr>
        <w:rFonts w:ascii="Arial" w:hAnsi="Arial" w:cs="Arial"/>
        <w:b/>
        <w:sz w:val="18"/>
        <w:szCs w:val="14"/>
      </w:rPr>
      <w:fldChar w:fldCharType="separate"/>
    </w:r>
    <w:r w:rsidR="00EA626F">
      <w:rPr>
        <w:rFonts w:ascii="Arial" w:hAnsi="Arial" w:cs="Arial"/>
        <w:b/>
        <w:noProof/>
        <w:sz w:val="18"/>
        <w:szCs w:val="14"/>
      </w:rPr>
      <w:t>2</w:t>
    </w:r>
    <w:r w:rsidR="003D4EB4" w:rsidRPr="00943069">
      <w:rPr>
        <w:rFonts w:ascii="Arial" w:hAnsi="Arial" w:cs="Arial"/>
        <w:b/>
        <w:sz w:val="18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3A069" w14:textId="1ADBE9A9" w:rsidR="00126E96" w:rsidRPr="008D7E6A" w:rsidRDefault="00D21100" w:rsidP="00B26760">
    <w:pPr>
      <w:pStyle w:val="Fuzeile"/>
      <w:rPr>
        <w:rFonts w:ascii="Arial" w:hAnsi="Arial" w:cs="Arial"/>
        <w:color w:val="808080" w:themeColor="background1" w:themeShade="80"/>
        <w:sz w:val="20"/>
        <w:szCs w:val="22"/>
      </w:rPr>
    </w:pPr>
    <w:r>
      <w:rPr>
        <w:rFonts w:ascii="Arial" w:hAnsi="Arial" w:cs="Arial"/>
        <w:color w:val="808080" w:themeColor="background1" w:themeShade="80"/>
        <w:sz w:val="20"/>
        <w:szCs w:val="22"/>
      </w:rPr>
      <w:t>2</w:t>
    </w:r>
    <w:r w:rsidR="00B26760" w:rsidRPr="008D7E6A">
      <w:rPr>
        <w:rFonts w:ascii="Arial" w:hAnsi="Arial" w:cs="Arial"/>
        <w:color w:val="808080" w:themeColor="background1" w:themeShade="80"/>
        <w:sz w:val="20"/>
        <w:szCs w:val="22"/>
      </w:rPr>
      <w:t>.0</w:t>
    </w:r>
    <w:r w:rsidR="00A45CD2">
      <w:rPr>
        <w:rFonts w:ascii="Arial" w:hAnsi="Arial" w:cs="Arial"/>
        <w:color w:val="808080" w:themeColor="background1" w:themeShade="80"/>
        <w:sz w:val="20"/>
        <w:szCs w:val="22"/>
      </w:rPr>
      <w:t>3</w:t>
    </w:r>
    <w:r w:rsidR="00B26760" w:rsidRPr="008D7E6A">
      <w:rPr>
        <w:rFonts w:ascii="Arial" w:hAnsi="Arial" w:cs="Arial"/>
        <w:color w:val="808080" w:themeColor="background1" w:themeShade="80"/>
        <w:sz w:val="20"/>
        <w:szCs w:val="22"/>
      </w:rPr>
      <w:t>_Angebotsschreiben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5710A" w14:textId="77777777" w:rsidR="00D51C81" w:rsidRDefault="00D51C81">
      <w:r>
        <w:separator/>
      </w:r>
    </w:p>
  </w:footnote>
  <w:footnote w:type="continuationSeparator" w:id="0">
    <w:p w14:paraId="47762F44" w14:textId="77777777" w:rsidR="00D51C81" w:rsidRDefault="00D51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00913" w14:textId="77777777" w:rsidR="006F4E7E" w:rsidRDefault="006F4E7E" w:rsidP="0007451C">
    <w:pPr>
      <w:pStyle w:val="Kopfzeile"/>
      <w:tabs>
        <w:tab w:val="clear" w:pos="4536"/>
      </w:tabs>
      <w:rPr>
        <w:rFonts w:ascii="Arial" w:hAnsi="Arial" w:cs="Arial"/>
        <w:sz w:val="22"/>
        <w:szCs w:val="18"/>
      </w:rPr>
    </w:pPr>
  </w:p>
  <w:p w14:paraId="7C38E3A8" w14:textId="77777777" w:rsidR="00C3778E" w:rsidRPr="00C3778E" w:rsidRDefault="00C3778E" w:rsidP="0007451C">
    <w:pPr>
      <w:pStyle w:val="Kopfzeile"/>
      <w:tabs>
        <w:tab w:val="clear" w:pos="4536"/>
      </w:tabs>
      <w:rPr>
        <w:rFonts w:ascii="Arial" w:hAnsi="Arial" w:cs="Arial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F5FB6" w14:textId="4903103C" w:rsidR="00126E96" w:rsidRDefault="00DC7636" w:rsidP="0029105C">
    <w:pPr>
      <w:pStyle w:val="Kopfzeile"/>
      <w:tabs>
        <w:tab w:val="clear" w:pos="4536"/>
        <w:tab w:val="clear" w:pos="9072"/>
      </w:tabs>
      <w:jc w:val="right"/>
    </w:pPr>
    <w:r>
      <w:rPr>
        <w:b/>
        <w:noProof/>
        <w:sz w:val="26"/>
      </w:rPr>
      <w:drawing>
        <wp:inline distT="0" distB="0" distL="0" distR="0" wp14:anchorId="1510FE57" wp14:editId="47FA033B">
          <wp:extent cx="2108200" cy="643845"/>
          <wp:effectExtent l="0" t="0" r="6350" b="4445"/>
          <wp:docPr id="3" name="Grafik 3" descr="C:\Users\kochste\AppData\Local\Microsoft\Windows\INetCache\Content.Word\Logo_Bergmannsheil_UKRU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kochste\AppData\Local\Microsoft\Windows\INetCache\Content.Word\Logo_Bergmannsheil_UKRU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714" cy="659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B76D63" w14:textId="77777777" w:rsidR="006F3D34" w:rsidRPr="006F3D34" w:rsidRDefault="006F3D34" w:rsidP="006F3D3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A4A24"/>
    <w:multiLevelType w:val="hybridMultilevel"/>
    <w:tmpl w:val="D53AD276"/>
    <w:lvl w:ilvl="0" w:tplc="C9F2C4EE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0C7F9D"/>
    <w:multiLevelType w:val="hybridMultilevel"/>
    <w:tmpl w:val="D1623602"/>
    <w:lvl w:ilvl="0" w:tplc="C9F2C4EE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4277EB"/>
    <w:multiLevelType w:val="hybridMultilevel"/>
    <w:tmpl w:val="B3B47F5E"/>
    <w:lvl w:ilvl="0" w:tplc="F7E82A8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4B17D9"/>
    <w:multiLevelType w:val="multilevel"/>
    <w:tmpl w:val="47201BE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YK5rfcX4JzwJiu0Uu5UZVB1Ya1rms+0diHhf/3mpmUKq6kem2WHP9kAlvCY7yw+Ora8kZfBHVHpqaDoKThxkw==" w:salt="Rb4FmXozk+YBrgnnTSIAh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96"/>
    <w:rsid w:val="000104E2"/>
    <w:rsid w:val="00015758"/>
    <w:rsid w:val="00031F3C"/>
    <w:rsid w:val="000461A1"/>
    <w:rsid w:val="0005204E"/>
    <w:rsid w:val="00052791"/>
    <w:rsid w:val="00061599"/>
    <w:rsid w:val="0007451C"/>
    <w:rsid w:val="00077AB7"/>
    <w:rsid w:val="00081633"/>
    <w:rsid w:val="000923B4"/>
    <w:rsid w:val="000A220D"/>
    <w:rsid w:val="000B4BCF"/>
    <w:rsid w:val="000C11BA"/>
    <w:rsid w:val="000C1657"/>
    <w:rsid w:val="000C253F"/>
    <w:rsid w:val="000C3A2E"/>
    <w:rsid w:val="000D2F9E"/>
    <w:rsid w:val="000D2FBB"/>
    <w:rsid w:val="000D30C3"/>
    <w:rsid w:val="000E1BF9"/>
    <w:rsid w:val="000F1DD7"/>
    <w:rsid w:val="00100A39"/>
    <w:rsid w:val="00106A93"/>
    <w:rsid w:val="00116235"/>
    <w:rsid w:val="00116DC6"/>
    <w:rsid w:val="00120DC2"/>
    <w:rsid w:val="00126E96"/>
    <w:rsid w:val="00132FA2"/>
    <w:rsid w:val="00137F9B"/>
    <w:rsid w:val="00142335"/>
    <w:rsid w:val="00151BAC"/>
    <w:rsid w:val="0015213D"/>
    <w:rsid w:val="001546C9"/>
    <w:rsid w:val="00165400"/>
    <w:rsid w:val="00165B7F"/>
    <w:rsid w:val="00181CA0"/>
    <w:rsid w:val="001861BE"/>
    <w:rsid w:val="00186C16"/>
    <w:rsid w:val="00197897"/>
    <w:rsid w:val="00197FA4"/>
    <w:rsid w:val="001A6DBD"/>
    <w:rsid w:val="001A791B"/>
    <w:rsid w:val="001B637D"/>
    <w:rsid w:val="001C2B1D"/>
    <w:rsid w:val="001C3039"/>
    <w:rsid w:val="001F69D7"/>
    <w:rsid w:val="002223D8"/>
    <w:rsid w:val="00231914"/>
    <w:rsid w:val="002328D5"/>
    <w:rsid w:val="0023382C"/>
    <w:rsid w:val="002376E3"/>
    <w:rsid w:val="00242062"/>
    <w:rsid w:val="0026243B"/>
    <w:rsid w:val="0026284D"/>
    <w:rsid w:val="00263234"/>
    <w:rsid w:val="0027101A"/>
    <w:rsid w:val="00272F59"/>
    <w:rsid w:val="0027627C"/>
    <w:rsid w:val="00277E33"/>
    <w:rsid w:val="002844DE"/>
    <w:rsid w:val="00287856"/>
    <w:rsid w:val="0029105C"/>
    <w:rsid w:val="00291CEE"/>
    <w:rsid w:val="0029428D"/>
    <w:rsid w:val="002B062C"/>
    <w:rsid w:val="002B08BC"/>
    <w:rsid w:val="002B4661"/>
    <w:rsid w:val="002C21D6"/>
    <w:rsid w:val="002C648B"/>
    <w:rsid w:val="002D4BCD"/>
    <w:rsid w:val="002D56BD"/>
    <w:rsid w:val="003068B3"/>
    <w:rsid w:val="003072B2"/>
    <w:rsid w:val="00310A23"/>
    <w:rsid w:val="0031381C"/>
    <w:rsid w:val="00336748"/>
    <w:rsid w:val="00341BC6"/>
    <w:rsid w:val="00353BC2"/>
    <w:rsid w:val="00355D85"/>
    <w:rsid w:val="003578E6"/>
    <w:rsid w:val="003630E1"/>
    <w:rsid w:val="0036379C"/>
    <w:rsid w:val="003816F7"/>
    <w:rsid w:val="003823F9"/>
    <w:rsid w:val="003A1E44"/>
    <w:rsid w:val="003A3018"/>
    <w:rsid w:val="003A3A71"/>
    <w:rsid w:val="003C150F"/>
    <w:rsid w:val="003C37C2"/>
    <w:rsid w:val="003D2BE6"/>
    <w:rsid w:val="003D4EB4"/>
    <w:rsid w:val="003D604F"/>
    <w:rsid w:val="003E0D4E"/>
    <w:rsid w:val="003F3069"/>
    <w:rsid w:val="003F39D9"/>
    <w:rsid w:val="00407902"/>
    <w:rsid w:val="00412688"/>
    <w:rsid w:val="004149AB"/>
    <w:rsid w:val="00414DDF"/>
    <w:rsid w:val="00427662"/>
    <w:rsid w:val="00436EDC"/>
    <w:rsid w:val="004444CF"/>
    <w:rsid w:val="00444DFC"/>
    <w:rsid w:val="0045060C"/>
    <w:rsid w:val="004624F1"/>
    <w:rsid w:val="0047002F"/>
    <w:rsid w:val="004710AC"/>
    <w:rsid w:val="0049244B"/>
    <w:rsid w:val="0049670F"/>
    <w:rsid w:val="004F0CD4"/>
    <w:rsid w:val="004F1F6A"/>
    <w:rsid w:val="004F53B1"/>
    <w:rsid w:val="00503C74"/>
    <w:rsid w:val="00505353"/>
    <w:rsid w:val="00505AF4"/>
    <w:rsid w:val="005172AF"/>
    <w:rsid w:val="00540DBB"/>
    <w:rsid w:val="005441C3"/>
    <w:rsid w:val="00570CE6"/>
    <w:rsid w:val="0057507C"/>
    <w:rsid w:val="005A08AB"/>
    <w:rsid w:val="005A5F5F"/>
    <w:rsid w:val="005B216B"/>
    <w:rsid w:val="005C71A0"/>
    <w:rsid w:val="005D0904"/>
    <w:rsid w:val="005D0E38"/>
    <w:rsid w:val="005D21CF"/>
    <w:rsid w:val="005D4CEC"/>
    <w:rsid w:val="005D5780"/>
    <w:rsid w:val="005E013A"/>
    <w:rsid w:val="005E5FD1"/>
    <w:rsid w:val="005F132B"/>
    <w:rsid w:val="00606930"/>
    <w:rsid w:val="00613C4C"/>
    <w:rsid w:val="0061430D"/>
    <w:rsid w:val="00617DC7"/>
    <w:rsid w:val="006226CC"/>
    <w:rsid w:val="006375B1"/>
    <w:rsid w:val="00641DDF"/>
    <w:rsid w:val="00645701"/>
    <w:rsid w:val="006477D4"/>
    <w:rsid w:val="00647C26"/>
    <w:rsid w:val="00655D3D"/>
    <w:rsid w:val="00662C21"/>
    <w:rsid w:val="00663C1C"/>
    <w:rsid w:val="006715C2"/>
    <w:rsid w:val="0067437A"/>
    <w:rsid w:val="00675EF6"/>
    <w:rsid w:val="00676888"/>
    <w:rsid w:val="0067749F"/>
    <w:rsid w:val="006872FC"/>
    <w:rsid w:val="00692202"/>
    <w:rsid w:val="006971FD"/>
    <w:rsid w:val="006975ED"/>
    <w:rsid w:val="00697E60"/>
    <w:rsid w:val="006B5364"/>
    <w:rsid w:val="006C0477"/>
    <w:rsid w:val="006D138E"/>
    <w:rsid w:val="006E438C"/>
    <w:rsid w:val="006F3D34"/>
    <w:rsid w:val="006F4E7E"/>
    <w:rsid w:val="006F7AD1"/>
    <w:rsid w:val="0070033C"/>
    <w:rsid w:val="00702D9D"/>
    <w:rsid w:val="00713E95"/>
    <w:rsid w:val="0071552C"/>
    <w:rsid w:val="00715C1A"/>
    <w:rsid w:val="007254B4"/>
    <w:rsid w:val="00737A9B"/>
    <w:rsid w:val="0074039B"/>
    <w:rsid w:val="00741F14"/>
    <w:rsid w:val="0075029E"/>
    <w:rsid w:val="00761E14"/>
    <w:rsid w:val="007630AC"/>
    <w:rsid w:val="00765353"/>
    <w:rsid w:val="0077362C"/>
    <w:rsid w:val="00783B5F"/>
    <w:rsid w:val="007A3C9E"/>
    <w:rsid w:val="007A5DE3"/>
    <w:rsid w:val="007B13AD"/>
    <w:rsid w:val="007B3D3E"/>
    <w:rsid w:val="007B4FD1"/>
    <w:rsid w:val="007D0609"/>
    <w:rsid w:val="007E04F2"/>
    <w:rsid w:val="007E522B"/>
    <w:rsid w:val="007F3EC2"/>
    <w:rsid w:val="00800FD4"/>
    <w:rsid w:val="00803D83"/>
    <w:rsid w:val="008054A7"/>
    <w:rsid w:val="00813E93"/>
    <w:rsid w:val="008212D1"/>
    <w:rsid w:val="008233EE"/>
    <w:rsid w:val="00833937"/>
    <w:rsid w:val="0084140E"/>
    <w:rsid w:val="00844C90"/>
    <w:rsid w:val="00846486"/>
    <w:rsid w:val="00847A71"/>
    <w:rsid w:val="00854255"/>
    <w:rsid w:val="0085441E"/>
    <w:rsid w:val="008568FD"/>
    <w:rsid w:val="00862D77"/>
    <w:rsid w:val="00864A73"/>
    <w:rsid w:val="00866F84"/>
    <w:rsid w:val="00873630"/>
    <w:rsid w:val="00882790"/>
    <w:rsid w:val="008A76D9"/>
    <w:rsid w:val="008C001F"/>
    <w:rsid w:val="008C023E"/>
    <w:rsid w:val="008C2B6E"/>
    <w:rsid w:val="008C3EBB"/>
    <w:rsid w:val="008C528D"/>
    <w:rsid w:val="008C7C6A"/>
    <w:rsid w:val="008D028D"/>
    <w:rsid w:val="008D7E6A"/>
    <w:rsid w:val="008E5F79"/>
    <w:rsid w:val="008F1C78"/>
    <w:rsid w:val="008F35F6"/>
    <w:rsid w:val="008F664F"/>
    <w:rsid w:val="0090383D"/>
    <w:rsid w:val="009128B8"/>
    <w:rsid w:val="009173D6"/>
    <w:rsid w:val="0092127E"/>
    <w:rsid w:val="00922007"/>
    <w:rsid w:val="00922759"/>
    <w:rsid w:val="0092298A"/>
    <w:rsid w:val="009250D9"/>
    <w:rsid w:val="0093092B"/>
    <w:rsid w:val="00934148"/>
    <w:rsid w:val="00934C5C"/>
    <w:rsid w:val="00941279"/>
    <w:rsid w:val="00943069"/>
    <w:rsid w:val="009476B0"/>
    <w:rsid w:val="00962051"/>
    <w:rsid w:val="00972B3E"/>
    <w:rsid w:val="009B6498"/>
    <w:rsid w:val="009B7FE4"/>
    <w:rsid w:val="00A001E4"/>
    <w:rsid w:val="00A0202D"/>
    <w:rsid w:val="00A13065"/>
    <w:rsid w:val="00A166E6"/>
    <w:rsid w:val="00A23DF4"/>
    <w:rsid w:val="00A31080"/>
    <w:rsid w:val="00A357DB"/>
    <w:rsid w:val="00A45CD2"/>
    <w:rsid w:val="00A61B10"/>
    <w:rsid w:val="00A70100"/>
    <w:rsid w:val="00A73E0F"/>
    <w:rsid w:val="00A77D52"/>
    <w:rsid w:val="00A80EA0"/>
    <w:rsid w:val="00A81043"/>
    <w:rsid w:val="00A810A7"/>
    <w:rsid w:val="00A975D0"/>
    <w:rsid w:val="00AB5EB8"/>
    <w:rsid w:val="00AE38F3"/>
    <w:rsid w:val="00AF4988"/>
    <w:rsid w:val="00AF5D29"/>
    <w:rsid w:val="00AF634A"/>
    <w:rsid w:val="00B017EE"/>
    <w:rsid w:val="00B027F3"/>
    <w:rsid w:val="00B05287"/>
    <w:rsid w:val="00B22442"/>
    <w:rsid w:val="00B24700"/>
    <w:rsid w:val="00B26760"/>
    <w:rsid w:val="00B35FB2"/>
    <w:rsid w:val="00B374F3"/>
    <w:rsid w:val="00B40BF4"/>
    <w:rsid w:val="00B46A3A"/>
    <w:rsid w:val="00B63BE0"/>
    <w:rsid w:val="00B64031"/>
    <w:rsid w:val="00B72F5D"/>
    <w:rsid w:val="00B77C60"/>
    <w:rsid w:val="00B83179"/>
    <w:rsid w:val="00B832DB"/>
    <w:rsid w:val="00B86C17"/>
    <w:rsid w:val="00B908A4"/>
    <w:rsid w:val="00B92145"/>
    <w:rsid w:val="00BA0EC5"/>
    <w:rsid w:val="00BB5FB2"/>
    <w:rsid w:val="00BB7E85"/>
    <w:rsid w:val="00BC0B2F"/>
    <w:rsid w:val="00BE5860"/>
    <w:rsid w:val="00BE7555"/>
    <w:rsid w:val="00BF0888"/>
    <w:rsid w:val="00C01034"/>
    <w:rsid w:val="00C01CE6"/>
    <w:rsid w:val="00C03A8D"/>
    <w:rsid w:val="00C04813"/>
    <w:rsid w:val="00C06427"/>
    <w:rsid w:val="00C07FE7"/>
    <w:rsid w:val="00C146B9"/>
    <w:rsid w:val="00C3778E"/>
    <w:rsid w:val="00C4264F"/>
    <w:rsid w:val="00C7246F"/>
    <w:rsid w:val="00C82E90"/>
    <w:rsid w:val="00C833B6"/>
    <w:rsid w:val="00C95D3E"/>
    <w:rsid w:val="00C9700B"/>
    <w:rsid w:val="00CA36D0"/>
    <w:rsid w:val="00CB14E3"/>
    <w:rsid w:val="00CB2833"/>
    <w:rsid w:val="00CB37E7"/>
    <w:rsid w:val="00CB7D50"/>
    <w:rsid w:val="00CB7E64"/>
    <w:rsid w:val="00CC27F5"/>
    <w:rsid w:val="00CC38D4"/>
    <w:rsid w:val="00CC6207"/>
    <w:rsid w:val="00CE4278"/>
    <w:rsid w:val="00CF0C75"/>
    <w:rsid w:val="00D11D8D"/>
    <w:rsid w:val="00D16933"/>
    <w:rsid w:val="00D16B6F"/>
    <w:rsid w:val="00D21100"/>
    <w:rsid w:val="00D32740"/>
    <w:rsid w:val="00D36DC1"/>
    <w:rsid w:val="00D51C81"/>
    <w:rsid w:val="00D5364E"/>
    <w:rsid w:val="00D66C4D"/>
    <w:rsid w:val="00D70081"/>
    <w:rsid w:val="00D71BDE"/>
    <w:rsid w:val="00D81E4B"/>
    <w:rsid w:val="00D82945"/>
    <w:rsid w:val="00D9415B"/>
    <w:rsid w:val="00D97031"/>
    <w:rsid w:val="00DA348F"/>
    <w:rsid w:val="00DA47CC"/>
    <w:rsid w:val="00DB04A8"/>
    <w:rsid w:val="00DB11A3"/>
    <w:rsid w:val="00DB258D"/>
    <w:rsid w:val="00DB35BE"/>
    <w:rsid w:val="00DB4D01"/>
    <w:rsid w:val="00DC1CCA"/>
    <w:rsid w:val="00DC7636"/>
    <w:rsid w:val="00DE1003"/>
    <w:rsid w:val="00DE7D53"/>
    <w:rsid w:val="00DF5B22"/>
    <w:rsid w:val="00E008EC"/>
    <w:rsid w:val="00E01BB5"/>
    <w:rsid w:val="00E250E6"/>
    <w:rsid w:val="00E34710"/>
    <w:rsid w:val="00E37633"/>
    <w:rsid w:val="00E37683"/>
    <w:rsid w:val="00E444B7"/>
    <w:rsid w:val="00E5008E"/>
    <w:rsid w:val="00E52F1A"/>
    <w:rsid w:val="00E56E45"/>
    <w:rsid w:val="00E75E0E"/>
    <w:rsid w:val="00E849EB"/>
    <w:rsid w:val="00E85FBB"/>
    <w:rsid w:val="00E93169"/>
    <w:rsid w:val="00E95778"/>
    <w:rsid w:val="00E96A54"/>
    <w:rsid w:val="00EA626F"/>
    <w:rsid w:val="00EB283D"/>
    <w:rsid w:val="00EB4692"/>
    <w:rsid w:val="00EB46C3"/>
    <w:rsid w:val="00EC1234"/>
    <w:rsid w:val="00EC61EA"/>
    <w:rsid w:val="00ED1D27"/>
    <w:rsid w:val="00ED247B"/>
    <w:rsid w:val="00ED7868"/>
    <w:rsid w:val="00EE1E23"/>
    <w:rsid w:val="00EF18DF"/>
    <w:rsid w:val="00EF6CAB"/>
    <w:rsid w:val="00EF79AF"/>
    <w:rsid w:val="00F0240B"/>
    <w:rsid w:val="00F02CCB"/>
    <w:rsid w:val="00F051EE"/>
    <w:rsid w:val="00F116E8"/>
    <w:rsid w:val="00F14CC4"/>
    <w:rsid w:val="00F25E8A"/>
    <w:rsid w:val="00F45495"/>
    <w:rsid w:val="00F525F3"/>
    <w:rsid w:val="00F6136D"/>
    <w:rsid w:val="00F6528A"/>
    <w:rsid w:val="00F6750A"/>
    <w:rsid w:val="00F73822"/>
    <w:rsid w:val="00F76330"/>
    <w:rsid w:val="00F9309C"/>
    <w:rsid w:val="00F93F75"/>
    <w:rsid w:val="00FA3AFB"/>
    <w:rsid w:val="00FA68B7"/>
    <w:rsid w:val="00FB0D34"/>
    <w:rsid w:val="00FB3FD1"/>
    <w:rsid w:val="00FC0A34"/>
    <w:rsid w:val="00FC216C"/>
    <w:rsid w:val="00FC6758"/>
    <w:rsid w:val="00FD218A"/>
    <w:rsid w:val="00FE09A6"/>
    <w:rsid w:val="00FE0F02"/>
    <w:rsid w:val="00FE252B"/>
    <w:rsid w:val="00FE2EFC"/>
    <w:rsid w:val="00FF507C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770D3"/>
  <w15:docId w15:val="{D9BF175F-47BE-437D-82A8-312BABEF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C165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34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B374F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374F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23382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3382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16235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rsid w:val="00263234"/>
    <w:rPr>
      <w:sz w:val="24"/>
      <w:szCs w:val="24"/>
    </w:rPr>
  </w:style>
  <w:style w:type="character" w:styleId="Kommentarzeichen">
    <w:name w:val="annotation reference"/>
    <w:basedOn w:val="Absatz-Standardschriftart"/>
    <w:rsid w:val="007A3C9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A3C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A3C9E"/>
  </w:style>
  <w:style w:type="paragraph" w:styleId="Kommentarthema">
    <w:name w:val="annotation subject"/>
    <w:basedOn w:val="Kommentartext"/>
    <w:next w:val="Kommentartext"/>
    <w:link w:val="KommentarthemaZchn"/>
    <w:rsid w:val="007A3C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A3C9E"/>
    <w:rPr>
      <w:b/>
      <w:bCs/>
    </w:rPr>
  </w:style>
  <w:style w:type="paragraph" w:styleId="KeinLeerraum">
    <w:name w:val="No Spacing"/>
    <w:uiPriority w:val="1"/>
    <w:qFormat/>
    <w:rsid w:val="00505353"/>
    <w:rPr>
      <w:rFonts w:ascii="Calibri" w:eastAsia="Calibri" w:hAnsi="Calibri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CB7D50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1A6DBD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1A6DBD"/>
  </w:style>
  <w:style w:type="character" w:styleId="Funotenzeichen">
    <w:name w:val="footnote reference"/>
    <w:basedOn w:val="Absatz-Standardschriftart"/>
    <w:semiHidden/>
    <w:unhideWhenUsed/>
    <w:rsid w:val="001A6DBD"/>
    <w:rPr>
      <w:vertAlign w:val="superscript"/>
    </w:rPr>
  </w:style>
  <w:style w:type="paragraph" w:styleId="berarbeitung">
    <w:name w:val="Revision"/>
    <w:hidden/>
    <w:uiPriority w:val="99"/>
    <w:semiHidden/>
    <w:rsid w:val="000104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Rechtsanw&#228;lte\Wronna\_Mdt\WB%20Wohnbau\Unterlagen%20-%20Download\3%20Angebot%20(EU-Verfahre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B5188-E609-4DE8-A206-BB575A926585}"/>
      </w:docPartPr>
      <w:docPartBody>
        <w:p w:rsidR="0084096A" w:rsidRDefault="0087383C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CBD6FEEB67A45CEAA90B250DDDE0E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26AB0A-D192-48ED-91C7-63EB7337A494}"/>
      </w:docPartPr>
      <w:docPartBody>
        <w:p w:rsidR="008E08AC" w:rsidRDefault="007B1F7A" w:rsidP="007B1F7A">
          <w:pPr>
            <w:pStyle w:val="4CBD6FEEB67A45CEAA90B250DDDE0E52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4E952A4C78411C9132797AB8B56F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60F21-6008-4580-84A4-1C20C8695402}"/>
      </w:docPartPr>
      <w:docPartBody>
        <w:p w:rsidR="008E08AC" w:rsidRDefault="007B1F7A" w:rsidP="007B1F7A">
          <w:pPr>
            <w:pStyle w:val="534E952A4C78411C9132797AB8B56F17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3C"/>
    <w:rsid w:val="004F3A07"/>
    <w:rsid w:val="005B70DB"/>
    <w:rsid w:val="007B1F7A"/>
    <w:rsid w:val="0084096A"/>
    <w:rsid w:val="0087383C"/>
    <w:rsid w:val="008E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1F7A"/>
    <w:rPr>
      <w:color w:val="808080"/>
    </w:rPr>
  </w:style>
  <w:style w:type="paragraph" w:customStyle="1" w:styleId="5C026E4EF1E54FCCA34046EDDAA80127">
    <w:name w:val="5C026E4EF1E54FCCA34046EDDAA80127"/>
    <w:rsid w:val="005B70DB"/>
  </w:style>
  <w:style w:type="paragraph" w:customStyle="1" w:styleId="4CBD6FEEB67A45CEAA90B250DDDE0E52">
    <w:name w:val="4CBD6FEEB67A45CEAA90B250DDDE0E52"/>
    <w:rsid w:val="007B1F7A"/>
  </w:style>
  <w:style w:type="paragraph" w:customStyle="1" w:styleId="534E952A4C78411C9132797AB8B56F17">
    <w:name w:val="534E952A4C78411C9132797AB8B56F17"/>
    <w:rsid w:val="007B1F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40A72-8D4B-454D-ADD7-1FFCE228B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Angebot (EU-Verfahren)</Template>
  <TotalTime>0</TotalTime>
  <Pages>2</Pages>
  <Words>410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Zur Einreichung bei der Vergabestelle</vt:lpstr>
    </vt:vector>
  </TitlesOfParts>
  <Company>KNH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Zur Einreichung bei der Vergabestelle</dc:title>
  <dc:creator>Vanessa Werner</dc:creator>
  <cp:lastModifiedBy>Quurck, Anna Lena</cp:lastModifiedBy>
  <cp:revision>7</cp:revision>
  <cp:lastPrinted>2017-06-13T08:52:00Z</cp:lastPrinted>
  <dcterms:created xsi:type="dcterms:W3CDTF">2026-09-22T10:24:00Z</dcterms:created>
  <dcterms:modified xsi:type="dcterms:W3CDTF">2026-10-05T14:21:00Z</dcterms:modified>
</cp:coreProperties>
</file>