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6B6A0" w14:textId="77777777" w:rsidR="000C1657" w:rsidRPr="00ED1D27" w:rsidRDefault="000C1657" w:rsidP="006F3D34">
      <w:pPr>
        <w:tabs>
          <w:tab w:val="left" w:pos="64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6"/>
          <w:szCs w:val="16"/>
        </w:rPr>
      </w:pPr>
      <w:r w:rsidRPr="00ED1D27">
        <w:rPr>
          <w:rFonts w:ascii="Arial" w:hAnsi="Arial" w:cs="Arial"/>
          <w:b/>
          <w:bCs/>
          <w:color w:val="000000"/>
          <w:sz w:val="16"/>
          <w:szCs w:val="16"/>
        </w:rPr>
        <w:t>Zur Ein</w:t>
      </w:r>
      <w:r w:rsidR="00847A71" w:rsidRPr="00ED1D27">
        <w:rPr>
          <w:rFonts w:ascii="Arial" w:hAnsi="Arial" w:cs="Arial"/>
          <w:b/>
          <w:bCs/>
          <w:color w:val="000000"/>
          <w:sz w:val="16"/>
          <w:szCs w:val="16"/>
        </w:rPr>
        <w:t>reichung bei der Vergabestelle!</w:t>
      </w:r>
    </w:p>
    <w:p w14:paraId="6699060B" w14:textId="23BFC231" w:rsidR="00847A71" w:rsidRPr="00CB7E64" w:rsidRDefault="00847A71" w:rsidP="006F3D34">
      <w:pPr>
        <w:autoSpaceDE w:val="0"/>
        <w:autoSpaceDN w:val="0"/>
        <w:adjustRightInd w:val="0"/>
        <w:jc w:val="both"/>
        <w:rPr>
          <w:rFonts w:ascii="Arial" w:hAnsi="Arial" w:cs="Arial"/>
          <w:b/>
          <w:sz w:val="36"/>
          <w:szCs w:val="36"/>
        </w:rPr>
      </w:pPr>
      <w:r w:rsidRPr="00CB7E64">
        <w:rPr>
          <w:rFonts w:ascii="Arial" w:hAnsi="Arial" w:cs="Arial"/>
          <w:b/>
          <w:sz w:val="36"/>
          <w:szCs w:val="36"/>
        </w:rPr>
        <w:t>Angebot</w:t>
      </w:r>
      <w:r w:rsidR="00CB7E64" w:rsidRPr="00CB7E64">
        <w:rPr>
          <w:rFonts w:ascii="Arial" w:hAnsi="Arial" w:cs="Arial"/>
          <w:b/>
          <w:sz w:val="36"/>
          <w:szCs w:val="36"/>
        </w:rPr>
        <w:t>sschreiben</w:t>
      </w:r>
    </w:p>
    <w:p w14:paraId="1789BFBF" w14:textId="77777777" w:rsidR="005F132B" w:rsidRDefault="005F132B" w:rsidP="006F3D3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786"/>
      </w:tblGrid>
      <w:tr w:rsidR="005F132B" w14:paraId="7E1DD226" w14:textId="77777777" w:rsidTr="00914FD1">
        <w:trPr>
          <w:trHeight w:val="864"/>
        </w:trPr>
        <w:tc>
          <w:tcPr>
            <w:tcW w:w="4786" w:type="dxa"/>
          </w:tcPr>
          <w:p w14:paraId="1A8DBD82" w14:textId="6B161747" w:rsidR="005F132B" w:rsidRPr="005F132B" w:rsidRDefault="005F132B" w:rsidP="006F3D34">
            <w:pPr>
              <w:tabs>
                <w:tab w:val="left" w:pos="75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5F132B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Name und </w:t>
            </w:r>
            <w:r w:rsidR="00061599">
              <w:rPr>
                <w:rFonts w:ascii="Arial" w:hAnsi="Arial" w:cs="Arial"/>
                <w:bCs/>
                <w:color w:val="000000"/>
                <w:sz w:val="16"/>
                <w:szCs w:val="16"/>
              </w:rPr>
              <w:t>Ans</w:t>
            </w:r>
            <w:r w:rsidRPr="005F132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chrift des Bieters</w:t>
            </w:r>
          </w:p>
          <w:p w14:paraId="4AABE3C4" w14:textId="77777777" w:rsidR="005F132B" w:rsidRDefault="005F132B" w:rsidP="006F3D34">
            <w:pPr>
              <w:tabs>
                <w:tab w:val="left" w:pos="75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bCs/>
                <w:color w:val="000000"/>
                <w:sz w:val="20"/>
                <w:szCs w:val="20"/>
              </w:rPr>
              <w:id w:val="549273403"/>
              <w:placeholder>
                <w:docPart w:val="DefaultPlaceholder_1081868574"/>
              </w:placeholder>
            </w:sdtPr>
            <w:sdtEndPr/>
            <w:sdtContent>
              <w:p w14:paraId="64752BCA" w14:textId="198FD4EF" w:rsidR="005F132B" w:rsidRDefault="003072B2" w:rsidP="00914FD1">
                <w:pPr>
                  <w:tabs>
                    <w:tab w:val="left" w:pos="7560"/>
                  </w:tabs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bCs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Cs/>
                    <w:color w:val="000000"/>
                    <w:sz w:val="20"/>
                    <w:szCs w:val="20"/>
                  </w:rPr>
                  <w:t>...</w:t>
                </w:r>
              </w:p>
            </w:sdtContent>
          </w:sdt>
        </w:tc>
      </w:tr>
    </w:tbl>
    <w:p w14:paraId="5913FFFA" w14:textId="77777777" w:rsidR="005F132B" w:rsidRDefault="005F132B" w:rsidP="006F3D34">
      <w:pPr>
        <w:tabs>
          <w:tab w:val="left" w:pos="756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</w:p>
    <w:tbl>
      <w:tblPr>
        <w:tblW w:w="920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9209"/>
      </w:tblGrid>
      <w:tr w:rsidR="00B1601E" w:rsidRPr="00E8773E" w14:paraId="450856DC" w14:textId="77777777" w:rsidTr="00DC12FF">
        <w:trPr>
          <w:trHeight w:val="770"/>
        </w:trPr>
        <w:tc>
          <w:tcPr>
            <w:tcW w:w="92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38704364" w14:textId="381FEE07" w:rsidR="00B1601E" w:rsidRPr="00E8773E" w:rsidRDefault="00B1601E" w:rsidP="00DC12FF">
            <w:pPr>
              <w:ind w:left="2268" w:right="-2" w:hanging="2268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  <w:r w:rsidRPr="00E8773E">
              <w:rPr>
                <w:rFonts w:ascii="Arial" w:hAnsi="Arial" w:cs="Arial"/>
                <w:b/>
                <w:spacing w:val="-1"/>
                <w:sz w:val="22"/>
                <w:szCs w:val="22"/>
              </w:rPr>
              <w:t xml:space="preserve">Leistung:  </w:t>
            </w:r>
            <w:r>
              <w:rPr>
                <w:rFonts w:ascii="Arial" w:hAnsi="Arial" w:cs="Arial"/>
                <w:b/>
                <w:spacing w:val="-1"/>
                <w:sz w:val="22"/>
                <w:szCs w:val="22"/>
              </w:rPr>
              <w:t xml:space="preserve">Erneuerung der Herzkatheter Messplätze 1 und </w:t>
            </w:r>
            <w:r w:rsidR="00ED357A">
              <w:rPr>
                <w:rFonts w:ascii="Arial" w:hAnsi="Arial" w:cs="Arial"/>
                <w:b/>
                <w:spacing w:val="-1"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spacing w:val="-1"/>
                <w:sz w:val="22"/>
                <w:szCs w:val="22"/>
              </w:rPr>
              <w:t xml:space="preserve"> im </w:t>
            </w:r>
            <w:proofErr w:type="spellStart"/>
            <w:r>
              <w:rPr>
                <w:rFonts w:ascii="Arial" w:hAnsi="Arial" w:cs="Arial"/>
                <w:b/>
                <w:spacing w:val="-1"/>
                <w:sz w:val="22"/>
                <w:szCs w:val="22"/>
              </w:rPr>
              <w:t>ukb</w:t>
            </w:r>
            <w:proofErr w:type="spellEnd"/>
          </w:p>
          <w:p w14:paraId="45D63050" w14:textId="5AC91590" w:rsidR="00B1601E" w:rsidRPr="00E8773E" w:rsidRDefault="00B1601E" w:rsidP="00DC12FF">
            <w:pPr>
              <w:autoSpaceDE w:val="0"/>
              <w:autoSpaceDN w:val="0"/>
              <w:adjustRightInd w:val="0"/>
              <w:ind w:left="2268" w:hanging="226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8773E">
              <w:rPr>
                <w:rFonts w:ascii="Arial" w:hAnsi="Arial" w:cs="Arial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b/>
                <w:spacing w:val="-1"/>
                <w:sz w:val="22"/>
                <w:szCs w:val="22"/>
              </w:rPr>
              <w:t>z</w:t>
            </w:r>
            <w:proofErr w:type="spellEnd"/>
            <w:r>
              <w:rPr>
                <w:rFonts w:ascii="Arial" w:hAnsi="Arial" w:cs="Arial"/>
                <w:b/>
                <w:spacing w:val="-1"/>
                <w:sz w:val="22"/>
                <w:szCs w:val="22"/>
              </w:rPr>
              <w:t xml:space="preserve">:             </w:t>
            </w:r>
            <w:r w:rsidR="0088147B">
              <w:rPr>
                <w:rFonts w:ascii="Arial" w:hAnsi="Arial" w:cs="Arial"/>
                <w:b/>
                <w:spacing w:val="-1"/>
                <w:sz w:val="22"/>
                <w:szCs w:val="22"/>
              </w:rPr>
              <w:t>98-26</w:t>
            </w:r>
            <w:r w:rsidRPr="00E8773E">
              <w:rPr>
                <w:rFonts w:ascii="Arial" w:hAnsi="Arial" w:cs="Arial"/>
                <w:b/>
                <w:spacing w:val="-1"/>
                <w:sz w:val="22"/>
                <w:szCs w:val="22"/>
              </w:rPr>
              <w:t xml:space="preserve"> (200) BER</w:t>
            </w:r>
          </w:p>
        </w:tc>
      </w:tr>
    </w:tbl>
    <w:p w14:paraId="2A25B5EF" w14:textId="77777777" w:rsidR="006F3D34" w:rsidRPr="00CC27F5" w:rsidRDefault="006F3D34" w:rsidP="006F3D34">
      <w:pPr>
        <w:tabs>
          <w:tab w:val="left" w:pos="52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4"/>
          <w:szCs w:val="20"/>
        </w:rPr>
      </w:pPr>
    </w:p>
    <w:p w14:paraId="4579EA06" w14:textId="41F9116E" w:rsidR="000C1657" w:rsidRDefault="000C1657" w:rsidP="006F3D34">
      <w:pPr>
        <w:jc w:val="both"/>
        <w:rPr>
          <w:rFonts w:ascii="Arial" w:hAnsi="Arial" w:cs="Arial"/>
          <w:color w:val="000000"/>
          <w:sz w:val="17"/>
          <w:szCs w:val="17"/>
        </w:rPr>
      </w:pPr>
    </w:p>
    <w:p w14:paraId="0B1E8919" w14:textId="77777777" w:rsidR="00B1601E" w:rsidRDefault="00B1601E" w:rsidP="006F3D34">
      <w:pPr>
        <w:jc w:val="both"/>
        <w:rPr>
          <w:rFonts w:ascii="Arial" w:hAnsi="Arial" w:cs="Arial"/>
          <w:color w:val="000000"/>
          <w:sz w:val="17"/>
          <w:szCs w:val="17"/>
        </w:rPr>
      </w:pPr>
    </w:p>
    <w:p w14:paraId="23ED9419" w14:textId="77777777" w:rsidR="00DE1965" w:rsidRPr="004C42C3" w:rsidRDefault="00DE1965" w:rsidP="00DE1965">
      <w:pPr>
        <w:jc w:val="both"/>
        <w:rPr>
          <w:rFonts w:ascii="Arial" w:hAnsi="Arial" w:cs="Arial"/>
          <w:color w:val="808080" w:themeColor="background1" w:themeShade="80"/>
          <w:sz w:val="20"/>
          <w:szCs w:val="20"/>
        </w:rPr>
      </w:pPr>
      <w:r w:rsidRPr="004C42C3">
        <w:rPr>
          <w:rFonts w:ascii="Arial" w:hAnsi="Arial" w:cs="Arial"/>
          <w:b/>
          <w:color w:val="808080" w:themeColor="background1" w:themeShade="80"/>
          <w:sz w:val="20"/>
          <w:szCs w:val="20"/>
        </w:rPr>
        <w:t>Wichtige Hinweise</w:t>
      </w:r>
      <w:r w:rsidRPr="004C42C3">
        <w:rPr>
          <w:rFonts w:ascii="Arial" w:hAnsi="Arial" w:cs="Arial"/>
          <w:color w:val="808080" w:themeColor="background1" w:themeShade="80"/>
          <w:sz w:val="20"/>
          <w:szCs w:val="20"/>
        </w:rPr>
        <w:t xml:space="preserve">: </w:t>
      </w:r>
    </w:p>
    <w:p w14:paraId="6C5758F3" w14:textId="5462D672" w:rsidR="00DE1965" w:rsidRPr="004C42C3" w:rsidRDefault="00DE1965" w:rsidP="00DE1965">
      <w:pPr>
        <w:numPr>
          <w:ilvl w:val="0"/>
          <w:numId w:val="5"/>
        </w:numPr>
        <w:ind w:left="567"/>
        <w:jc w:val="both"/>
        <w:rPr>
          <w:rFonts w:ascii="Arial" w:hAnsi="Arial" w:cs="Arial"/>
          <w:color w:val="808080" w:themeColor="background1" w:themeShade="80"/>
          <w:sz w:val="20"/>
          <w:szCs w:val="20"/>
        </w:rPr>
      </w:pPr>
      <w:r w:rsidRPr="004C42C3">
        <w:rPr>
          <w:rFonts w:ascii="Arial" w:hAnsi="Arial" w:cs="Arial"/>
          <w:color w:val="808080" w:themeColor="background1" w:themeShade="80"/>
          <w:sz w:val="20"/>
          <w:szCs w:val="20"/>
        </w:rPr>
        <w:t xml:space="preserve">Zutreffendes ist anzukreuzen bzw. auszufüllen. </w:t>
      </w:r>
      <w:r>
        <w:rPr>
          <w:rFonts w:ascii="Arial" w:hAnsi="Arial" w:cs="Arial"/>
          <w:color w:val="808080" w:themeColor="background1" w:themeShade="80"/>
          <w:sz w:val="20"/>
          <w:szCs w:val="20"/>
        </w:rPr>
        <w:t xml:space="preserve">Die bereits angekreuzten Unterlagen sind auf jeden Fall vorzulegen. </w:t>
      </w:r>
      <w:r w:rsidRPr="004C42C3">
        <w:rPr>
          <w:rFonts w:ascii="Arial" w:hAnsi="Arial" w:cs="Arial"/>
          <w:color w:val="808080" w:themeColor="background1" w:themeShade="80"/>
          <w:sz w:val="20"/>
          <w:szCs w:val="20"/>
        </w:rPr>
        <w:t>Ein nicht vollständig ausgefülltes Formblatt kann zum Ausschluss führen; ein Anspruch auf Nachforderung besteht nicht!</w:t>
      </w:r>
    </w:p>
    <w:p w14:paraId="6DFC4242" w14:textId="77777777" w:rsidR="00DE1965" w:rsidRDefault="00DE1965" w:rsidP="00DE1965">
      <w:pPr>
        <w:numPr>
          <w:ilvl w:val="0"/>
          <w:numId w:val="5"/>
        </w:numPr>
        <w:ind w:left="567"/>
        <w:jc w:val="both"/>
        <w:rPr>
          <w:rFonts w:ascii="Arial" w:hAnsi="Arial" w:cs="Arial"/>
          <w:color w:val="808080" w:themeColor="background1" w:themeShade="80"/>
          <w:sz w:val="20"/>
          <w:szCs w:val="20"/>
        </w:rPr>
      </w:pPr>
      <w:r>
        <w:rPr>
          <w:rFonts w:ascii="Arial" w:hAnsi="Arial" w:cs="Arial"/>
          <w:color w:val="808080" w:themeColor="background1" w:themeShade="80"/>
          <w:sz w:val="20"/>
          <w:szCs w:val="20"/>
        </w:rPr>
        <w:t>W</w:t>
      </w:r>
      <w:r w:rsidRPr="004C42C3">
        <w:rPr>
          <w:rFonts w:ascii="Arial" w:hAnsi="Arial" w:cs="Arial"/>
          <w:color w:val="808080" w:themeColor="background1" w:themeShade="80"/>
          <w:sz w:val="20"/>
          <w:szCs w:val="20"/>
        </w:rPr>
        <w:t xml:space="preserve">elche Unterlagen dem Angebot beizufügen sind, ergibt sich aus der Aufforderung zur Angebotsabgabe. </w:t>
      </w:r>
    </w:p>
    <w:p w14:paraId="0186D20B" w14:textId="77777777" w:rsidR="00DE1965" w:rsidRPr="004C0109" w:rsidRDefault="00DE1965" w:rsidP="00DE1965">
      <w:pPr>
        <w:numPr>
          <w:ilvl w:val="0"/>
          <w:numId w:val="5"/>
        </w:numPr>
        <w:ind w:left="567"/>
        <w:jc w:val="both"/>
        <w:rPr>
          <w:rFonts w:ascii="Arial" w:hAnsi="Arial" w:cs="Arial"/>
          <w:color w:val="808080" w:themeColor="background1" w:themeShade="80"/>
          <w:sz w:val="20"/>
          <w:szCs w:val="20"/>
        </w:rPr>
      </w:pPr>
      <w:r w:rsidRPr="004C0109">
        <w:rPr>
          <w:rFonts w:ascii="Arial" w:hAnsi="Arial" w:cs="Arial"/>
          <w:color w:val="808080" w:themeColor="background1" w:themeShade="80"/>
          <w:sz w:val="20"/>
          <w:szCs w:val="20"/>
        </w:rPr>
        <w:t xml:space="preserve">Unterlagen sind nur einmal für beide Lose vorzulegen, es sei denn, es werden jeweils gesonderte Dokumente verlangt. In den Dokumenten ist ggf. anzugeben, ob sie für Los 1 oder Los 2 oder für beide Lose gelten sollen. </w:t>
      </w:r>
    </w:p>
    <w:p w14:paraId="4B0BEF71" w14:textId="77777777" w:rsidR="00DE1965" w:rsidRDefault="00DE1965" w:rsidP="006F3D34">
      <w:pPr>
        <w:jc w:val="both"/>
        <w:rPr>
          <w:rFonts w:ascii="Arial" w:hAnsi="Arial" w:cs="Arial"/>
          <w:color w:val="000000"/>
          <w:sz w:val="17"/>
          <w:szCs w:val="17"/>
        </w:rPr>
      </w:pPr>
    </w:p>
    <w:p w14:paraId="7113B1D5" w14:textId="2934FC85" w:rsidR="000C1657" w:rsidRPr="00272F59" w:rsidRDefault="00BE7555" w:rsidP="00F0240B">
      <w:pPr>
        <w:numPr>
          <w:ilvl w:val="0"/>
          <w:numId w:val="4"/>
        </w:numPr>
        <w:ind w:left="567" w:hanging="567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Folgende </w:t>
      </w:r>
      <w:r w:rsidR="00CC27F5">
        <w:rPr>
          <w:rFonts w:ascii="Arial" w:hAnsi="Arial" w:cs="Arial"/>
          <w:b/>
          <w:bCs/>
          <w:sz w:val="20"/>
          <w:szCs w:val="20"/>
        </w:rPr>
        <w:t>Unterlagen</w:t>
      </w:r>
      <w:r>
        <w:rPr>
          <w:rFonts w:ascii="Arial" w:hAnsi="Arial" w:cs="Arial"/>
          <w:b/>
          <w:bCs/>
          <w:sz w:val="20"/>
          <w:szCs w:val="20"/>
        </w:rPr>
        <w:t xml:space="preserve"> liegen unserem Angebot </w:t>
      </w:r>
      <w:r w:rsidR="009476B0">
        <w:rPr>
          <w:rFonts w:ascii="Arial" w:hAnsi="Arial" w:cs="Arial"/>
          <w:b/>
          <w:bCs/>
          <w:sz w:val="20"/>
          <w:szCs w:val="20"/>
        </w:rPr>
        <w:t>zu Grunde</w:t>
      </w:r>
      <w:r w:rsidR="00CA36D0">
        <w:rPr>
          <w:rFonts w:ascii="Arial" w:hAnsi="Arial" w:cs="Arial"/>
          <w:b/>
          <w:bCs/>
          <w:sz w:val="20"/>
          <w:szCs w:val="20"/>
        </w:rPr>
        <w:t>:</w:t>
      </w:r>
    </w:p>
    <w:p w14:paraId="1B9A276D" w14:textId="77777777" w:rsidR="000C1657" w:rsidRPr="00272F59" w:rsidRDefault="000C1657" w:rsidP="006F3D34">
      <w:pPr>
        <w:ind w:left="360" w:hanging="360"/>
        <w:jc w:val="both"/>
        <w:rPr>
          <w:rFonts w:ascii="Arial" w:hAnsi="Arial" w:cs="Arial"/>
          <w:sz w:val="20"/>
          <w:szCs w:val="20"/>
        </w:rPr>
      </w:pPr>
    </w:p>
    <w:p w14:paraId="03E73B92" w14:textId="0BF2C102" w:rsidR="00C146B9" w:rsidRPr="00CC27F5" w:rsidRDefault="00C146B9" w:rsidP="00C146B9">
      <w:pPr>
        <w:ind w:left="567" w:hanging="567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</w:t>
      </w:r>
      <w:r w:rsidRPr="00CC27F5">
        <w:rPr>
          <w:rFonts w:ascii="Arial" w:hAnsi="Arial" w:cs="Arial"/>
          <w:b/>
          <w:sz w:val="20"/>
          <w:szCs w:val="20"/>
        </w:rPr>
        <w:t>.1</w:t>
      </w:r>
      <w:r w:rsidRPr="00CC27F5">
        <w:rPr>
          <w:rFonts w:ascii="Arial" w:hAnsi="Arial" w:cs="Arial"/>
          <w:b/>
          <w:sz w:val="20"/>
          <w:szCs w:val="20"/>
        </w:rPr>
        <w:tab/>
      </w:r>
      <w:r w:rsidR="00CE00DE">
        <w:rPr>
          <w:rFonts w:ascii="Arial" w:hAnsi="Arial" w:cs="Arial"/>
          <w:b/>
          <w:sz w:val="20"/>
          <w:szCs w:val="20"/>
        </w:rPr>
        <w:t>Vergabe</w:t>
      </w:r>
      <w:r w:rsidR="00E66868">
        <w:rPr>
          <w:rFonts w:ascii="Arial" w:hAnsi="Arial" w:cs="Arial"/>
          <w:b/>
          <w:sz w:val="20"/>
          <w:szCs w:val="20"/>
        </w:rPr>
        <w:t>- und Vertrags</w:t>
      </w:r>
      <w:r w:rsidR="00CE00DE">
        <w:rPr>
          <w:rFonts w:ascii="Arial" w:hAnsi="Arial" w:cs="Arial"/>
          <w:b/>
          <w:sz w:val="20"/>
          <w:szCs w:val="20"/>
        </w:rPr>
        <w:t xml:space="preserve">unterlagen </w:t>
      </w:r>
      <w:r w:rsidR="00427662">
        <w:rPr>
          <w:rFonts w:ascii="Arial" w:hAnsi="Arial" w:cs="Arial"/>
          <w:b/>
          <w:sz w:val="20"/>
          <w:szCs w:val="20"/>
        </w:rPr>
        <w:t>(dem Angebot beizufügen)</w:t>
      </w:r>
    </w:p>
    <w:p w14:paraId="394027B2" w14:textId="73810225" w:rsidR="000544F3" w:rsidRPr="000544F3" w:rsidRDefault="00FF217D" w:rsidP="000544F3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201137150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1794C">
            <w:rPr>
              <w:rFonts w:ascii="MS Gothic" w:eastAsia="MS Gothic" w:hAnsi="MS Gothic" w:cs="Arial" w:hint="eastAsia"/>
              <w:sz w:val="20"/>
              <w:szCs w:val="20"/>
            </w:rPr>
            <w:t>☒</w:t>
          </w:r>
        </w:sdtContent>
      </w:sdt>
      <w:r w:rsidR="000544F3" w:rsidRPr="00CC27F5">
        <w:rPr>
          <w:rFonts w:ascii="Arial" w:hAnsi="Arial" w:cs="Arial"/>
          <w:sz w:val="20"/>
          <w:szCs w:val="20"/>
        </w:rPr>
        <w:t xml:space="preserve"> </w:t>
      </w:r>
      <w:r w:rsidR="000544F3" w:rsidRPr="000544F3">
        <w:rPr>
          <w:rFonts w:ascii="Arial" w:hAnsi="Arial" w:cs="Arial"/>
          <w:sz w:val="20"/>
          <w:szCs w:val="20"/>
        </w:rPr>
        <w:t>04_Angebotsschreiben</w:t>
      </w:r>
    </w:p>
    <w:p w14:paraId="6D3FAFB4" w14:textId="04921A8F" w:rsidR="000544F3" w:rsidRDefault="00FF217D" w:rsidP="000544F3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207750975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544F3">
            <w:rPr>
              <w:rFonts w:ascii="MS Gothic" w:eastAsia="MS Gothic" w:hAnsi="MS Gothic" w:cs="Arial" w:hint="eastAsia"/>
              <w:sz w:val="20"/>
              <w:szCs w:val="20"/>
            </w:rPr>
            <w:t>☒</w:t>
          </w:r>
        </w:sdtContent>
      </w:sdt>
      <w:r w:rsidR="000544F3" w:rsidRPr="000544F3">
        <w:rPr>
          <w:rFonts w:ascii="Arial" w:hAnsi="Arial" w:cs="Arial"/>
          <w:sz w:val="20"/>
          <w:szCs w:val="20"/>
        </w:rPr>
        <w:t xml:space="preserve"> 05_Eigenerklärung zur Eignung</w:t>
      </w:r>
    </w:p>
    <w:p w14:paraId="62025397" w14:textId="65149624" w:rsidR="0078778B" w:rsidRDefault="00FF217D" w:rsidP="0078778B">
      <w:pPr>
        <w:tabs>
          <w:tab w:val="left" w:pos="6840"/>
        </w:tabs>
        <w:autoSpaceDE w:val="0"/>
        <w:autoSpaceDN w:val="0"/>
        <w:adjustRightInd w:val="0"/>
        <w:ind w:left="1418" w:hanging="283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72682614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8778B" w:rsidRPr="0078778B">
            <w:rPr>
              <w:rFonts w:ascii="Segoe UI Symbol" w:hAnsi="Segoe UI Symbol" w:cs="Segoe UI Symbol"/>
              <w:sz w:val="20"/>
              <w:szCs w:val="20"/>
            </w:rPr>
            <w:t>☒</w:t>
          </w:r>
        </w:sdtContent>
      </w:sdt>
      <w:r w:rsidR="0078778B" w:rsidRPr="000544F3">
        <w:rPr>
          <w:rFonts w:ascii="Arial" w:hAnsi="Arial" w:cs="Arial"/>
          <w:sz w:val="20"/>
          <w:szCs w:val="20"/>
        </w:rPr>
        <w:t xml:space="preserve"> </w:t>
      </w:r>
      <w:r w:rsidR="0078778B">
        <w:rPr>
          <w:rFonts w:ascii="Arial" w:hAnsi="Arial" w:cs="Arial"/>
          <w:sz w:val="20"/>
          <w:szCs w:val="20"/>
        </w:rPr>
        <w:tab/>
        <w:t>Bieter</w:t>
      </w:r>
    </w:p>
    <w:p w14:paraId="05250C7B" w14:textId="73CF250C" w:rsidR="0078778B" w:rsidRDefault="00FF217D" w:rsidP="0078778B">
      <w:pPr>
        <w:tabs>
          <w:tab w:val="left" w:pos="6840"/>
        </w:tabs>
        <w:autoSpaceDE w:val="0"/>
        <w:autoSpaceDN w:val="0"/>
        <w:adjustRightInd w:val="0"/>
        <w:ind w:left="1418" w:hanging="283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20420832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78B" w:rsidRPr="0078778B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="0078778B" w:rsidRPr="000544F3">
        <w:rPr>
          <w:rFonts w:ascii="Arial" w:hAnsi="Arial" w:cs="Arial"/>
          <w:sz w:val="20"/>
          <w:szCs w:val="20"/>
        </w:rPr>
        <w:t xml:space="preserve"> </w:t>
      </w:r>
      <w:r w:rsidR="0078778B">
        <w:rPr>
          <w:rFonts w:ascii="Arial" w:hAnsi="Arial" w:cs="Arial"/>
          <w:sz w:val="20"/>
          <w:szCs w:val="20"/>
        </w:rPr>
        <w:tab/>
        <w:t>Mitglieder Bietergemeinschaft*</w:t>
      </w:r>
    </w:p>
    <w:p w14:paraId="59C937F0" w14:textId="7C798363" w:rsidR="0078778B" w:rsidRDefault="00FF217D" w:rsidP="0078778B">
      <w:pPr>
        <w:tabs>
          <w:tab w:val="left" w:pos="6840"/>
        </w:tabs>
        <w:autoSpaceDE w:val="0"/>
        <w:autoSpaceDN w:val="0"/>
        <w:adjustRightInd w:val="0"/>
        <w:ind w:left="1418" w:hanging="283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5967454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78B" w:rsidRPr="0078778B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="0078778B" w:rsidRPr="000544F3">
        <w:rPr>
          <w:rFonts w:ascii="Arial" w:hAnsi="Arial" w:cs="Arial"/>
          <w:sz w:val="20"/>
          <w:szCs w:val="20"/>
        </w:rPr>
        <w:t xml:space="preserve"> </w:t>
      </w:r>
      <w:r w:rsidR="0078778B">
        <w:rPr>
          <w:rFonts w:ascii="Arial" w:hAnsi="Arial" w:cs="Arial"/>
          <w:sz w:val="20"/>
          <w:szCs w:val="20"/>
        </w:rPr>
        <w:tab/>
        <w:t>Nachunternehmer*</w:t>
      </w:r>
    </w:p>
    <w:p w14:paraId="6E2821E8" w14:textId="5CB26B71" w:rsidR="0078778B" w:rsidRPr="000544F3" w:rsidRDefault="00FF217D" w:rsidP="0078778B">
      <w:pPr>
        <w:tabs>
          <w:tab w:val="left" w:pos="6840"/>
        </w:tabs>
        <w:autoSpaceDE w:val="0"/>
        <w:autoSpaceDN w:val="0"/>
        <w:adjustRightInd w:val="0"/>
        <w:ind w:left="1418" w:hanging="283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062149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78B" w:rsidRPr="0078778B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="0078778B" w:rsidRPr="000544F3">
        <w:rPr>
          <w:rFonts w:ascii="Arial" w:hAnsi="Arial" w:cs="Arial"/>
          <w:sz w:val="20"/>
          <w:szCs w:val="20"/>
        </w:rPr>
        <w:t xml:space="preserve"> </w:t>
      </w:r>
      <w:r w:rsidR="0078778B">
        <w:rPr>
          <w:rFonts w:ascii="Arial" w:hAnsi="Arial" w:cs="Arial"/>
          <w:sz w:val="20"/>
          <w:szCs w:val="20"/>
        </w:rPr>
        <w:tab/>
        <w:t>Eignungsleihgeber*</w:t>
      </w:r>
      <w:r w:rsidR="0078778B">
        <w:rPr>
          <w:rFonts w:ascii="Arial" w:hAnsi="Arial" w:cs="Arial"/>
          <w:sz w:val="20"/>
          <w:szCs w:val="20"/>
        </w:rPr>
        <w:tab/>
      </w:r>
    </w:p>
    <w:p w14:paraId="3F4476A4" w14:textId="7A057032" w:rsidR="000544F3" w:rsidRPr="000544F3" w:rsidRDefault="00FF217D" w:rsidP="000544F3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40037511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544F3">
            <w:rPr>
              <w:rFonts w:ascii="MS Gothic" w:eastAsia="MS Gothic" w:hAnsi="MS Gothic" w:cs="Arial" w:hint="eastAsia"/>
              <w:sz w:val="20"/>
              <w:szCs w:val="20"/>
            </w:rPr>
            <w:t>☒</w:t>
          </w:r>
        </w:sdtContent>
      </w:sdt>
      <w:r w:rsidR="000544F3" w:rsidRPr="000544F3">
        <w:rPr>
          <w:rFonts w:ascii="Arial" w:hAnsi="Arial" w:cs="Arial"/>
          <w:sz w:val="20"/>
          <w:szCs w:val="20"/>
        </w:rPr>
        <w:t xml:space="preserve"> 06_Referenzbogen</w:t>
      </w:r>
      <w:r w:rsidR="00C24CC9">
        <w:rPr>
          <w:rFonts w:ascii="Arial" w:hAnsi="Arial" w:cs="Arial"/>
          <w:sz w:val="20"/>
          <w:szCs w:val="20"/>
        </w:rPr>
        <w:t xml:space="preserve"> </w:t>
      </w:r>
      <w:r w:rsidR="002B3459">
        <w:rPr>
          <w:rFonts w:ascii="Arial" w:hAnsi="Arial" w:cs="Arial"/>
          <w:sz w:val="20"/>
          <w:szCs w:val="20"/>
        </w:rPr>
        <w:t>1 - 6</w:t>
      </w:r>
    </w:p>
    <w:p w14:paraId="40883AEF" w14:textId="6CCACAC7" w:rsidR="000544F3" w:rsidRPr="000544F3" w:rsidRDefault="00FF217D" w:rsidP="000544F3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772822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44F3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0544F3" w:rsidRPr="000544F3">
        <w:rPr>
          <w:rFonts w:ascii="Arial" w:hAnsi="Arial" w:cs="Arial"/>
          <w:sz w:val="20"/>
          <w:szCs w:val="20"/>
        </w:rPr>
        <w:t xml:space="preserve"> 07_Liste andere Unternehmen</w:t>
      </w:r>
      <w:r w:rsidR="000544F3" w:rsidRPr="000544F3">
        <w:rPr>
          <w:rFonts w:ascii="Arial" w:hAnsi="Arial" w:cs="Arial"/>
          <w:sz w:val="20"/>
          <w:szCs w:val="20"/>
        </w:rPr>
        <w:footnoteReference w:customMarkFollows="1" w:id="1"/>
        <w:t>*</w:t>
      </w:r>
    </w:p>
    <w:p w14:paraId="6E465FCC" w14:textId="56B3F94A" w:rsidR="0078778B" w:rsidRDefault="00FF217D" w:rsidP="000544F3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286434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44F3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0544F3" w:rsidRPr="000544F3">
        <w:rPr>
          <w:rFonts w:ascii="Arial" w:hAnsi="Arial" w:cs="Arial"/>
          <w:sz w:val="20"/>
          <w:szCs w:val="20"/>
        </w:rPr>
        <w:t xml:space="preserve"> 08_Verpflichtungserklärung</w:t>
      </w:r>
      <w:r w:rsidR="0078778B">
        <w:rPr>
          <w:rFonts w:ascii="Arial" w:hAnsi="Arial" w:cs="Arial"/>
          <w:sz w:val="20"/>
          <w:szCs w:val="20"/>
        </w:rPr>
        <w:t xml:space="preserve"> andere Unternehmen</w:t>
      </w:r>
      <w:r w:rsidR="004F60CA">
        <w:rPr>
          <w:rFonts w:ascii="Arial" w:hAnsi="Arial" w:cs="Arial"/>
          <w:sz w:val="20"/>
          <w:szCs w:val="20"/>
        </w:rPr>
        <w:t>*</w:t>
      </w:r>
    </w:p>
    <w:p w14:paraId="4549B5FF" w14:textId="23346DE1" w:rsidR="000544F3" w:rsidRDefault="00FF217D" w:rsidP="0078778B">
      <w:pPr>
        <w:tabs>
          <w:tab w:val="left" w:pos="6840"/>
        </w:tabs>
        <w:autoSpaceDE w:val="0"/>
        <w:autoSpaceDN w:val="0"/>
        <w:adjustRightInd w:val="0"/>
        <w:ind w:left="1560" w:hanging="425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632786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78B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78778B" w:rsidRPr="000544F3">
        <w:rPr>
          <w:rFonts w:ascii="Arial" w:hAnsi="Arial" w:cs="Arial"/>
          <w:sz w:val="20"/>
          <w:szCs w:val="20"/>
        </w:rPr>
        <w:t xml:space="preserve"> </w:t>
      </w:r>
      <w:r w:rsidR="0078778B">
        <w:rPr>
          <w:rFonts w:ascii="Arial" w:hAnsi="Arial" w:cs="Arial"/>
          <w:sz w:val="20"/>
          <w:szCs w:val="20"/>
        </w:rPr>
        <w:t>Nachunternehmer</w:t>
      </w:r>
      <w:r w:rsidR="004F443A">
        <w:rPr>
          <w:rFonts w:ascii="Arial" w:hAnsi="Arial" w:cs="Arial"/>
          <w:sz w:val="20"/>
          <w:szCs w:val="20"/>
        </w:rPr>
        <w:t>*</w:t>
      </w:r>
    </w:p>
    <w:p w14:paraId="183B48AE" w14:textId="2D681539" w:rsidR="0078778B" w:rsidRDefault="00FF217D" w:rsidP="0078778B">
      <w:pPr>
        <w:tabs>
          <w:tab w:val="left" w:pos="6840"/>
        </w:tabs>
        <w:autoSpaceDE w:val="0"/>
        <w:autoSpaceDN w:val="0"/>
        <w:adjustRightInd w:val="0"/>
        <w:ind w:left="1560" w:hanging="425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253624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78B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78778B" w:rsidRPr="000544F3">
        <w:rPr>
          <w:rFonts w:ascii="Arial" w:hAnsi="Arial" w:cs="Arial"/>
          <w:sz w:val="20"/>
          <w:szCs w:val="20"/>
        </w:rPr>
        <w:t xml:space="preserve"> </w:t>
      </w:r>
      <w:r w:rsidR="0078778B">
        <w:rPr>
          <w:rFonts w:ascii="Arial" w:hAnsi="Arial" w:cs="Arial"/>
          <w:sz w:val="20"/>
          <w:szCs w:val="20"/>
        </w:rPr>
        <w:t>Eignungsleihgeber</w:t>
      </w:r>
      <w:r w:rsidR="004F443A">
        <w:rPr>
          <w:rFonts w:ascii="Arial" w:hAnsi="Arial" w:cs="Arial"/>
          <w:sz w:val="20"/>
          <w:szCs w:val="20"/>
        </w:rPr>
        <w:t>*</w:t>
      </w:r>
    </w:p>
    <w:p w14:paraId="37D7C2F1" w14:textId="556D301E" w:rsidR="000544F3" w:rsidRDefault="00FF217D" w:rsidP="000544F3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35868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44F3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0544F3" w:rsidRPr="000544F3">
        <w:rPr>
          <w:rFonts w:ascii="Arial" w:hAnsi="Arial" w:cs="Arial"/>
          <w:sz w:val="20"/>
          <w:szCs w:val="20"/>
        </w:rPr>
        <w:t xml:space="preserve"> 09_Bietergemeinschaftserklärung</w:t>
      </w:r>
      <w:r w:rsidR="000544F3">
        <w:rPr>
          <w:rFonts w:ascii="Arial" w:hAnsi="Arial" w:cs="Arial"/>
          <w:sz w:val="20"/>
          <w:szCs w:val="20"/>
        </w:rPr>
        <w:t>*</w:t>
      </w:r>
    </w:p>
    <w:p w14:paraId="1E98D8E0" w14:textId="2AC91969" w:rsidR="000544F3" w:rsidRPr="000544F3" w:rsidRDefault="00FF217D" w:rsidP="000544F3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57046513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544F3">
            <w:rPr>
              <w:rFonts w:ascii="MS Gothic" w:eastAsia="MS Gothic" w:hAnsi="MS Gothic" w:cs="Arial" w:hint="eastAsia"/>
              <w:sz w:val="20"/>
              <w:szCs w:val="20"/>
            </w:rPr>
            <w:t>☒</w:t>
          </w:r>
        </w:sdtContent>
      </w:sdt>
      <w:r w:rsidR="000544F3" w:rsidRPr="000544F3">
        <w:rPr>
          <w:rFonts w:ascii="Arial" w:hAnsi="Arial" w:cs="Arial"/>
          <w:sz w:val="20"/>
          <w:szCs w:val="20"/>
        </w:rPr>
        <w:t xml:space="preserve"> 11_</w:t>
      </w:r>
      <w:r w:rsidR="00A01596">
        <w:rPr>
          <w:rFonts w:ascii="Arial" w:hAnsi="Arial" w:cs="Arial"/>
          <w:sz w:val="20"/>
          <w:szCs w:val="20"/>
        </w:rPr>
        <w:t>Leistungs</w:t>
      </w:r>
      <w:r w:rsidR="007C1A76">
        <w:rPr>
          <w:rFonts w:ascii="Arial" w:hAnsi="Arial" w:cs="Arial"/>
          <w:sz w:val="20"/>
          <w:szCs w:val="20"/>
        </w:rPr>
        <w:t>verzeichnis (LV)</w:t>
      </w:r>
      <w:r w:rsidR="00FC269D">
        <w:rPr>
          <w:rFonts w:ascii="Arial" w:hAnsi="Arial" w:cs="Arial"/>
          <w:sz w:val="20"/>
          <w:szCs w:val="20"/>
        </w:rPr>
        <w:t xml:space="preserve"> und Preisblatt</w:t>
      </w:r>
      <w:r w:rsidR="000544F3" w:rsidRPr="000544F3">
        <w:rPr>
          <w:rFonts w:ascii="Arial" w:hAnsi="Arial" w:cs="Arial"/>
          <w:sz w:val="20"/>
          <w:szCs w:val="20"/>
        </w:rPr>
        <w:t xml:space="preserve"> (Anlage 1 zum Vertrag)</w:t>
      </w:r>
    </w:p>
    <w:p w14:paraId="078BB33C" w14:textId="7861D3E1" w:rsidR="003B756B" w:rsidRDefault="00FF217D" w:rsidP="000544F3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82920754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B756B">
            <w:rPr>
              <w:rFonts w:ascii="MS Gothic" w:eastAsia="MS Gothic" w:hAnsi="MS Gothic" w:cs="Arial" w:hint="eastAsia"/>
              <w:sz w:val="20"/>
              <w:szCs w:val="20"/>
            </w:rPr>
            <w:t>☒</w:t>
          </w:r>
        </w:sdtContent>
      </w:sdt>
      <w:r w:rsidR="003B756B">
        <w:rPr>
          <w:rFonts w:ascii="Arial" w:hAnsi="Arial" w:cs="Arial"/>
          <w:sz w:val="20"/>
          <w:szCs w:val="20"/>
        </w:rPr>
        <w:t xml:space="preserve"> 1</w:t>
      </w:r>
      <w:r w:rsidR="00A01596">
        <w:rPr>
          <w:rFonts w:ascii="Arial" w:hAnsi="Arial" w:cs="Arial"/>
          <w:sz w:val="20"/>
          <w:szCs w:val="20"/>
        </w:rPr>
        <w:t>2</w:t>
      </w:r>
      <w:r w:rsidR="003B756B">
        <w:rPr>
          <w:rFonts w:ascii="Arial" w:hAnsi="Arial" w:cs="Arial"/>
          <w:sz w:val="20"/>
          <w:szCs w:val="20"/>
        </w:rPr>
        <w:t>_</w:t>
      </w:r>
      <w:r w:rsidR="00A01596">
        <w:rPr>
          <w:rFonts w:ascii="Arial" w:hAnsi="Arial" w:cs="Arial"/>
          <w:sz w:val="20"/>
          <w:szCs w:val="20"/>
        </w:rPr>
        <w:t>Tariftreueerklärung</w:t>
      </w:r>
      <w:r w:rsidR="003B756B">
        <w:rPr>
          <w:rFonts w:ascii="Arial" w:hAnsi="Arial" w:cs="Arial"/>
          <w:sz w:val="20"/>
          <w:szCs w:val="20"/>
        </w:rPr>
        <w:t xml:space="preserve"> (Anlage </w:t>
      </w:r>
      <w:r w:rsidR="00A01596">
        <w:rPr>
          <w:rFonts w:ascii="Arial" w:hAnsi="Arial" w:cs="Arial"/>
          <w:sz w:val="20"/>
          <w:szCs w:val="20"/>
        </w:rPr>
        <w:t>2</w:t>
      </w:r>
      <w:r w:rsidR="003B756B">
        <w:rPr>
          <w:rFonts w:ascii="Arial" w:hAnsi="Arial" w:cs="Arial"/>
          <w:sz w:val="20"/>
          <w:szCs w:val="20"/>
        </w:rPr>
        <w:t xml:space="preserve"> zum Vertrag)</w:t>
      </w:r>
    </w:p>
    <w:p w14:paraId="73DAD5A2" w14:textId="77777777" w:rsidR="00922566" w:rsidRDefault="00FF217D" w:rsidP="00922566">
      <w:pPr>
        <w:tabs>
          <w:tab w:val="left" w:pos="6840"/>
        </w:tabs>
        <w:autoSpaceDE w:val="0"/>
        <w:autoSpaceDN w:val="0"/>
        <w:adjustRightInd w:val="0"/>
        <w:ind w:left="1418" w:hanging="283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47213672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22566" w:rsidRPr="0078778B">
            <w:rPr>
              <w:rFonts w:ascii="Segoe UI Symbol" w:hAnsi="Segoe UI Symbol" w:cs="Segoe UI Symbol"/>
              <w:sz w:val="20"/>
              <w:szCs w:val="20"/>
            </w:rPr>
            <w:t>☒</w:t>
          </w:r>
        </w:sdtContent>
      </w:sdt>
      <w:r w:rsidR="00922566" w:rsidRPr="000544F3">
        <w:rPr>
          <w:rFonts w:ascii="Arial" w:hAnsi="Arial" w:cs="Arial"/>
          <w:sz w:val="20"/>
          <w:szCs w:val="20"/>
        </w:rPr>
        <w:t xml:space="preserve"> </w:t>
      </w:r>
      <w:r w:rsidR="00922566">
        <w:rPr>
          <w:rFonts w:ascii="Arial" w:hAnsi="Arial" w:cs="Arial"/>
          <w:sz w:val="20"/>
          <w:szCs w:val="20"/>
        </w:rPr>
        <w:tab/>
        <w:t>Bieter</w:t>
      </w:r>
    </w:p>
    <w:p w14:paraId="2D42A835" w14:textId="77777777" w:rsidR="00922566" w:rsidRDefault="00FF217D" w:rsidP="00922566">
      <w:pPr>
        <w:tabs>
          <w:tab w:val="left" w:pos="6840"/>
        </w:tabs>
        <w:autoSpaceDE w:val="0"/>
        <w:autoSpaceDN w:val="0"/>
        <w:adjustRightInd w:val="0"/>
        <w:ind w:left="1418" w:hanging="283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741473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2566" w:rsidRPr="0078778B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="00922566" w:rsidRPr="000544F3">
        <w:rPr>
          <w:rFonts w:ascii="Arial" w:hAnsi="Arial" w:cs="Arial"/>
          <w:sz w:val="20"/>
          <w:szCs w:val="20"/>
        </w:rPr>
        <w:t xml:space="preserve"> </w:t>
      </w:r>
      <w:r w:rsidR="00922566">
        <w:rPr>
          <w:rFonts w:ascii="Arial" w:hAnsi="Arial" w:cs="Arial"/>
          <w:sz w:val="20"/>
          <w:szCs w:val="20"/>
        </w:rPr>
        <w:tab/>
        <w:t>Mitglieder Bietergemeinschaft*</w:t>
      </w:r>
    </w:p>
    <w:p w14:paraId="35DEF644" w14:textId="77777777" w:rsidR="004F443A" w:rsidRDefault="00FF217D" w:rsidP="004F443A">
      <w:pPr>
        <w:tabs>
          <w:tab w:val="left" w:pos="6840"/>
        </w:tabs>
        <w:autoSpaceDE w:val="0"/>
        <w:autoSpaceDN w:val="0"/>
        <w:adjustRightInd w:val="0"/>
        <w:ind w:left="1418" w:hanging="283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556428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443A" w:rsidRPr="0078778B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="004F443A" w:rsidRPr="000544F3">
        <w:rPr>
          <w:rFonts w:ascii="Arial" w:hAnsi="Arial" w:cs="Arial"/>
          <w:sz w:val="20"/>
          <w:szCs w:val="20"/>
        </w:rPr>
        <w:t xml:space="preserve"> </w:t>
      </w:r>
      <w:r w:rsidR="004F443A">
        <w:rPr>
          <w:rFonts w:ascii="Arial" w:hAnsi="Arial" w:cs="Arial"/>
          <w:sz w:val="20"/>
          <w:szCs w:val="20"/>
        </w:rPr>
        <w:tab/>
        <w:t>Nachunternehmer*</w:t>
      </w:r>
    </w:p>
    <w:p w14:paraId="5C0A43F7" w14:textId="77777777" w:rsidR="00A01596" w:rsidRDefault="00FF217D" w:rsidP="004F443A">
      <w:pPr>
        <w:tabs>
          <w:tab w:val="left" w:pos="6840"/>
        </w:tabs>
        <w:autoSpaceDE w:val="0"/>
        <w:autoSpaceDN w:val="0"/>
        <w:adjustRightInd w:val="0"/>
        <w:ind w:left="1418" w:hanging="283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48043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443A" w:rsidRPr="0078778B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="004F443A" w:rsidRPr="000544F3">
        <w:rPr>
          <w:rFonts w:ascii="Arial" w:hAnsi="Arial" w:cs="Arial"/>
          <w:sz w:val="20"/>
          <w:szCs w:val="20"/>
        </w:rPr>
        <w:t xml:space="preserve"> </w:t>
      </w:r>
      <w:r w:rsidR="004F443A">
        <w:rPr>
          <w:rFonts w:ascii="Arial" w:hAnsi="Arial" w:cs="Arial"/>
          <w:sz w:val="20"/>
          <w:szCs w:val="20"/>
        </w:rPr>
        <w:tab/>
        <w:t>Eignungsleihgeber*</w:t>
      </w:r>
    </w:p>
    <w:p w14:paraId="1115BFBD" w14:textId="25116AC0" w:rsidR="00B065D8" w:rsidRDefault="00FF217D" w:rsidP="00B065D8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898106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3047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150422" w:rsidRPr="000544F3">
        <w:rPr>
          <w:rFonts w:ascii="Arial" w:hAnsi="Arial" w:cs="Arial"/>
          <w:sz w:val="20"/>
          <w:szCs w:val="20"/>
        </w:rPr>
        <w:t xml:space="preserve"> 1</w:t>
      </w:r>
      <w:r w:rsidR="00150422">
        <w:rPr>
          <w:rFonts w:ascii="Arial" w:hAnsi="Arial" w:cs="Arial"/>
          <w:sz w:val="20"/>
          <w:szCs w:val="20"/>
        </w:rPr>
        <w:t>4</w:t>
      </w:r>
      <w:r w:rsidR="00150422" w:rsidRPr="000544F3">
        <w:rPr>
          <w:rFonts w:ascii="Arial" w:hAnsi="Arial" w:cs="Arial"/>
          <w:sz w:val="20"/>
          <w:szCs w:val="20"/>
        </w:rPr>
        <w:t>_</w:t>
      </w:r>
      <w:r w:rsidR="00150422">
        <w:rPr>
          <w:rFonts w:ascii="Arial" w:hAnsi="Arial" w:cs="Arial"/>
          <w:sz w:val="20"/>
          <w:szCs w:val="20"/>
        </w:rPr>
        <w:t>Erklärung zur Frauenförderung</w:t>
      </w:r>
    </w:p>
    <w:p w14:paraId="528E019F" w14:textId="77777777" w:rsidR="007C1A76" w:rsidRDefault="00FF217D" w:rsidP="00FC269D">
      <w:pPr>
        <w:tabs>
          <w:tab w:val="left" w:pos="2296"/>
          <w:tab w:val="center" w:pos="4819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860713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2872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150422" w:rsidRPr="000544F3">
        <w:rPr>
          <w:rFonts w:ascii="Arial" w:hAnsi="Arial" w:cs="Arial"/>
          <w:sz w:val="20"/>
          <w:szCs w:val="20"/>
        </w:rPr>
        <w:t xml:space="preserve"> 1</w:t>
      </w:r>
      <w:r w:rsidR="00150422">
        <w:rPr>
          <w:rFonts w:ascii="Arial" w:hAnsi="Arial" w:cs="Arial"/>
          <w:sz w:val="20"/>
          <w:szCs w:val="20"/>
        </w:rPr>
        <w:t>5</w:t>
      </w:r>
      <w:r w:rsidR="00150422" w:rsidRPr="000544F3">
        <w:rPr>
          <w:rFonts w:ascii="Arial" w:hAnsi="Arial" w:cs="Arial"/>
          <w:sz w:val="20"/>
          <w:szCs w:val="20"/>
        </w:rPr>
        <w:t>_</w:t>
      </w:r>
      <w:r w:rsidR="00150422">
        <w:rPr>
          <w:rFonts w:ascii="Arial" w:hAnsi="Arial" w:cs="Arial"/>
          <w:sz w:val="20"/>
          <w:szCs w:val="20"/>
        </w:rPr>
        <w:t>AVV</w:t>
      </w:r>
      <w:r w:rsidR="00FC269D">
        <w:rPr>
          <w:rFonts w:ascii="Arial" w:hAnsi="Arial" w:cs="Arial"/>
          <w:sz w:val="20"/>
          <w:szCs w:val="20"/>
        </w:rPr>
        <w:tab/>
      </w:r>
    </w:p>
    <w:p w14:paraId="2E999675" w14:textId="77777777" w:rsidR="007C1A76" w:rsidRDefault="007C1A76" w:rsidP="00FC269D">
      <w:pPr>
        <w:tabs>
          <w:tab w:val="left" w:pos="2296"/>
          <w:tab w:val="center" w:pos="4819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</w:p>
    <w:p w14:paraId="77D0CEA1" w14:textId="7CB4C5F2" w:rsidR="007C1A76" w:rsidRPr="007C1A76" w:rsidRDefault="007C1A76" w:rsidP="007C1A76">
      <w:pPr>
        <w:ind w:left="567" w:hanging="567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1.1.1</w:t>
      </w:r>
      <w:r>
        <w:rPr>
          <w:rFonts w:ascii="Arial" w:hAnsi="Arial" w:cs="Arial"/>
          <w:b/>
          <w:sz w:val="20"/>
          <w:szCs w:val="20"/>
        </w:rPr>
        <w:tab/>
        <w:t>einzureichende</w:t>
      </w:r>
      <w:r w:rsidRPr="007C1A76">
        <w:rPr>
          <w:rFonts w:ascii="Arial" w:hAnsi="Arial" w:cs="Arial"/>
          <w:b/>
          <w:sz w:val="20"/>
          <w:szCs w:val="20"/>
        </w:rPr>
        <w:t xml:space="preserve"> Unterlagen gemäß Leistungsverzeichnis (LV)</w:t>
      </w:r>
    </w:p>
    <w:p w14:paraId="50DC46DB" w14:textId="719FDA4F" w:rsidR="00CB54F0" w:rsidRDefault="00CB54F0" w:rsidP="00FC269D">
      <w:pPr>
        <w:tabs>
          <w:tab w:val="left" w:pos="2296"/>
          <w:tab w:val="center" w:pos="4819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</w:p>
    <w:p w14:paraId="2CF2DB25" w14:textId="185F1C1C" w:rsidR="007A2C0A" w:rsidRDefault="00FF217D" w:rsidP="007A2C0A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716392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2C0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7A2C0A" w:rsidRPr="000544F3">
        <w:rPr>
          <w:rFonts w:ascii="Arial" w:hAnsi="Arial" w:cs="Arial"/>
          <w:sz w:val="20"/>
          <w:szCs w:val="20"/>
        </w:rPr>
        <w:t xml:space="preserve"> </w:t>
      </w:r>
      <w:r w:rsidR="007A2C0A">
        <w:rPr>
          <w:rFonts w:ascii="Arial" w:hAnsi="Arial" w:cs="Arial"/>
          <w:sz w:val="20"/>
          <w:szCs w:val="20"/>
        </w:rPr>
        <w:t>Technisches Datenblatt, Produktspezifikation angebotenes System</w:t>
      </w:r>
    </w:p>
    <w:p w14:paraId="7BCDE584" w14:textId="248C509C" w:rsidR="007A2C0A" w:rsidRPr="00846C55" w:rsidRDefault="007A2C0A" w:rsidP="007A2C0A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846C55">
        <w:rPr>
          <w:rFonts w:cs="Arial"/>
          <w:color w:val="808080" w:themeColor="background1" w:themeShade="80"/>
          <w:sz w:val="20"/>
        </w:rPr>
        <w:t>Siehe Ziffer 0.0</w:t>
      </w:r>
      <w:r>
        <w:rPr>
          <w:rFonts w:cs="Arial"/>
          <w:color w:val="808080" w:themeColor="background1" w:themeShade="80"/>
          <w:sz w:val="20"/>
        </w:rPr>
        <w:t>2</w:t>
      </w:r>
      <w:r w:rsidRPr="00846C55">
        <w:rPr>
          <w:rFonts w:cs="Arial"/>
          <w:color w:val="808080" w:themeColor="background1" w:themeShade="80"/>
          <w:sz w:val="20"/>
        </w:rPr>
        <w:t xml:space="preserve"> - 1.1 Biplan</w:t>
      </w:r>
      <w:r w:rsidR="006C2704">
        <w:rPr>
          <w:rFonts w:cs="Arial"/>
          <w:color w:val="808080" w:themeColor="background1" w:themeShade="80"/>
          <w:sz w:val="20"/>
        </w:rPr>
        <w:t xml:space="preserve"> </w:t>
      </w:r>
      <w:r w:rsidRPr="00846C55">
        <w:rPr>
          <w:rFonts w:cs="Arial"/>
          <w:color w:val="808080" w:themeColor="background1" w:themeShade="80"/>
          <w:sz w:val="20"/>
        </w:rPr>
        <w:t>Mindestanforderung HK1</w:t>
      </w:r>
    </w:p>
    <w:p w14:paraId="24EAF94F" w14:textId="5B1DB844" w:rsidR="007A2C0A" w:rsidRPr="00846C55" w:rsidRDefault="007A2C0A" w:rsidP="007A2C0A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846C55">
        <w:rPr>
          <w:rFonts w:cs="Arial"/>
          <w:color w:val="808080" w:themeColor="background1" w:themeShade="80"/>
          <w:sz w:val="20"/>
        </w:rPr>
        <w:t>Siehe Ziffer</w:t>
      </w:r>
      <w:r w:rsidR="00CB54F0">
        <w:rPr>
          <w:rFonts w:cs="Arial"/>
          <w:color w:val="808080" w:themeColor="background1" w:themeShade="80"/>
          <w:sz w:val="20"/>
        </w:rPr>
        <w:t xml:space="preserve"> </w:t>
      </w:r>
      <w:r>
        <w:rPr>
          <w:rFonts w:cs="Arial"/>
          <w:color w:val="808080" w:themeColor="background1" w:themeShade="80"/>
          <w:sz w:val="20"/>
        </w:rPr>
        <w:t>0.02 - 1.2 Monoplan Mindestanforderung HK2</w:t>
      </w:r>
    </w:p>
    <w:p w14:paraId="761D17D8" w14:textId="4D3EAA51" w:rsidR="00846C55" w:rsidRDefault="00FF217D" w:rsidP="00846C55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3843262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2C0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846C55" w:rsidRPr="000544F3">
        <w:rPr>
          <w:rFonts w:ascii="Arial" w:hAnsi="Arial" w:cs="Arial"/>
          <w:sz w:val="20"/>
          <w:szCs w:val="20"/>
        </w:rPr>
        <w:t xml:space="preserve"> </w:t>
      </w:r>
      <w:r w:rsidR="00846C55">
        <w:rPr>
          <w:rFonts w:ascii="Arial" w:hAnsi="Arial" w:cs="Arial"/>
          <w:sz w:val="20"/>
          <w:szCs w:val="20"/>
        </w:rPr>
        <w:t>CE-Konformitätserklärung</w:t>
      </w:r>
    </w:p>
    <w:p w14:paraId="39CE8463" w14:textId="4BB463B7" w:rsidR="00846C55" w:rsidRPr="00846C55" w:rsidRDefault="00846C55" w:rsidP="00846C55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846C55">
        <w:rPr>
          <w:rFonts w:cs="Arial"/>
          <w:color w:val="808080" w:themeColor="background1" w:themeShade="80"/>
          <w:sz w:val="20"/>
        </w:rPr>
        <w:t>Siehe Ziffer 0.04 - 1.1 Biplan</w:t>
      </w:r>
      <w:r w:rsidR="006C2704">
        <w:rPr>
          <w:rFonts w:cs="Arial"/>
          <w:color w:val="808080" w:themeColor="background1" w:themeShade="80"/>
          <w:sz w:val="20"/>
        </w:rPr>
        <w:t xml:space="preserve"> </w:t>
      </w:r>
      <w:r w:rsidRPr="00846C55">
        <w:rPr>
          <w:rFonts w:cs="Arial"/>
          <w:color w:val="808080" w:themeColor="background1" w:themeShade="80"/>
          <w:sz w:val="20"/>
        </w:rPr>
        <w:t>Mindestanforderung HK1</w:t>
      </w:r>
    </w:p>
    <w:p w14:paraId="05D5E132" w14:textId="74745236" w:rsidR="00846C55" w:rsidRPr="00846C55" w:rsidRDefault="00846C55" w:rsidP="00846C55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846C55">
        <w:rPr>
          <w:rFonts w:cs="Arial"/>
          <w:color w:val="808080" w:themeColor="background1" w:themeShade="80"/>
          <w:sz w:val="20"/>
        </w:rPr>
        <w:t xml:space="preserve">Siehe Ziffer </w:t>
      </w:r>
      <w:r w:rsidR="007A2C0A">
        <w:rPr>
          <w:rFonts w:cs="Arial"/>
          <w:color w:val="808080" w:themeColor="background1" w:themeShade="80"/>
          <w:sz w:val="20"/>
        </w:rPr>
        <w:t>0.04 - 1.2 Monoplan Mindestanforderung HK2</w:t>
      </w:r>
    </w:p>
    <w:p w14:paraId="148F73E6" w14:textId="6EF4C64C" w:rsidR="00846C55" w:rsidRDefault="00FF217D" w:rsidP="00846C55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4944921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C55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846C55" w:rsidRPr="000544F3">
        <w:rPr>
          <w:rFonts w:ascii="Arial" w:hAnsi="Arial" w:cs="Arial"/>
          <w:sz w:val="20"/>
          <w:szCs w:val="20"/>
        </w:rPr>
        <w:t xml:space="preserve"> </w:t>
      </w:r>
      <w:r w:rsidR="00846C55">
        <w:rPr>
          <w:rFonts w:ascii="Arial" w:hAnsi="Arial" w:cs="Arial"/>
          <w:sz w:val="20"/>
          <w:szCs w:val="20"/>
        </w:rPr>
        <w:t xml:space="preserve">Zertifizierung gemäß </w:t>
      </w:r>
      <w:r w:rsidR="00846C55" w:rsidRPr="00846C55">
        <w:rPr>
          <w:rFonts w:ascii="Arial" w:hAnsi="Arial" w:cs="Arial"/>
          <w:sz w:val="20"/>
          <w:szCs w:val="20"/>
        </w:rPr>
        <w:t>ISO/IEC 27001 TÜV</w:t>
      </w:r>
    </w:p>
    <w:p w14:paraId="42A660D5" w14:textId="4F31BA4B" w:rsidR="00846C55" w:rsidRPr="00846C55" w:rsidRDefault="00846C55" w:rsidP="00846C55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846C55">
        <w:rPr>
          <w:rFonts w:cs="Arial"/>
          <w:color w:val="808080" w:themeColor="background1" w:themeShade="80"/>
          <w:sz w:val="20"/>
        </w:rPr>
        <w:t>Siehe Ziffer 0.0</w:t>
      </w:r>
      <w:r>
        <w:rPr>
          <w:rFonts w:cs="Arial"/>
          <w:color w:val="808080" w:themeColor="background1" w:themeShade="80"/>
          <w:sz w:val="20"/>
        </w:rPr>
        <w:t>5</w:t>
      </w:r>
      <w:r w:rsidRPr="00846C55">
        <w:rPr>
          <w:rFonts w:cs="Arial"/>
          <w:color w:val="808080" w:themeColor="background1" w:themeShade="80"/>
          <w:sz w:val="20"/>
        </w:rPr>
        <w:t xml:space="preserve"> - 1.1 Biplan</w:t>
      </w:r>
      <w:r w:rsidR="006C2704">
        <w:rPr>
          <w:rFonts w:cs="Arial"/>
          <w:color w:val="808080" w:themeColor="background1" w:themeShade="80"/>
          <w:sz w:val="20"/>
        </w:rPr>
        <w:t xml:space="preserve"> </w:t>
      </w:r>
      <w:r w:rsidRPr="00846C55">
        <w:rPr>
          <w:rFonts w:cs="Arial"/>
          <w:color w:val="808080" w:themeColor="background1" w:themeShade="80"/>
          <w:sz w:val="20"/>
        </w:rPr>
        <w:t>Mindestanforderung HK1</w:t>
      </w:r>
    </w:p>
    <w:p w14:paraId="4E37CEB7" w14:textId="41C4BC31" w:rsidR="007A2C0A" w:rsidRPr="00846C55" w:rsidRDefault="00846C55" w:rsidP="007A2C0A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846C55">
        <w:rPr>
          <w:rFonts w:cs="Arial"/>
          <w:color w:val="808080" w:themeColor="background1" w:themeShade="80"/>
          <w:sz w:val="20"/>
        </w:rPr>
        <w:t xml:space="preserve">Siehe Ziffer </w:t>
      </w:r>
      <w:r w:rsidR="007A2C0A">
        <w:rPr>
          <w:rFonts w:cs="Arial"/>
          <w:color w:val="808080" w:themeColor="background1" w:themeShade="80"/>
          <w:sz w:val="20"/>
        </w:rPr>
        <w:t>0.05 - 1.2 Monopan Mindestanforderung HK2</w:t>
      </w:r>
    </w:p>
    <w:p w14:paraId="517CB650" w14:textId="002AFA50" w:rsidR="00846C55" w:rsidRDefault="00FF217D" w:rsidP="00846C55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943219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C55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846C55" w:rsidRPr="000544F3">
        <w:rPr>
          <w:rFonts w:ascii="Arial" w:hAnsi="Arial" w:cs="Arial"/>
          <w:sz w:val="20"/>
          <w:szCs w:val="20"/>
        </w:rPr>
        <w:t xml:space="preserve"> </w:t>
      </w:r>
      <w:r w:rsidR="003572B9">
        <w:rPr>
          <w:rFonts w:ascii="Arial" w:hAnsi="Arial" w:cs="Arial"/>
          <w:sz w:val="20"/>
          <w:szCs w:val="20"/>
        </w:rPr>
        <w:t>G</w:t>
      </w:r>
      <w:r w:rsidR="00846C55" w:rsidRPr="00846C55">
        <w:rPr>
          <w:rFonts w:ascii="Arial" w:hAnsi="Arial" w:cs="Arial"/>
          <w:sz w:val="20"/>
          <w:szCs w:val="20"/>
        </w:rPr>
        <w:t>erätespezifische Planungsangaben zur Installation</w:t>
      </w:r>
    </w:p>
    <w:p w14:paraId="2DCC2D92" w14:textId="337481B0" w:rsidR="00846C55" w:rsidRPr="00846C55" w:rsidRDefault="00846C55" w:rsidP="00846C55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846C55">
        <w:rPr>
          <w:rFonts w:cs="Arial"/>
          <w:color w:val="808080" w:themeColor="background1" w:themeShade="80"/>
          <w:sz w:val="20"/>
        </w:rPr>
        <w:t>Siehe Ziffer 0.0</w:t>
      </w:r>
      <w:r>
        <w:rPr>
          <w:rFonts w:cs="Arial"/>
          <w:color w:val="808080" w:themeColor="background1" w:themeShade="80"/>
          <w:sz w:val="20"/>
        </w:rPr>
        <w:t>6</w:t>
      </w:r>
      <w:r w:rsidRPr="00846C55">
        <w:rPr>
          <w:rFonts w:cs="Arial"/>
          <w:color w:val="808080" w:themeColor="background1" w:themeShade="80"/>
          <w:sz w:val="20"/>
        </w:rPr>
        <w:t xml:space="preserve"> - 1.1 Biplan</w:t>
      </w:r>
      <w:r w:rsidR="006C2704">
        <w:rPr>
          <w:rFonts w:cs="Arial"/>
          <w:color w:val="808080" w:themeColor="background1" w:themeShade="80"/>
          <w:sz w:val="20"/>
        </w:rPr>
        <w:t xml:space="preserve"> </w:t>
      </w:r>
      <w:r w:rsidRPr="00846C55">
        <w:rPr>
          <w:rFonts w:cs="Arial"/>
          <w:color w:val="808080" w:themeColor="background1" w:themeShade="80"/>
          <w:sz w:val="20"/>
        </w:rPr>
        <w:t>Mindestanforderung HK1</w:t>
      </w:r>
    </w:p>
    <w:p w14:paraId="75603EAA" w14:textId="3DB6A6B9" w:rsidR="00F03C96" w:rsidRPr="00846C55" w:rsidRDefault="00846C55" w:rsidP="00F03C96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846C55">
        <w:rPr>
          <w:rFonts w:cs="Arial"/>
          <w:color w:val="808080" w:themeColor="background1" w:themeShade="80"/>
          <w:sz w:val="20"/>
        </w:rPr>
        <w:t xml:space="preserve">Siehe Ziffer </w:t>
      </w:r>
      <w:r w:rsidR="00F03C96">
        <w:rPr>
          <w:rFonts w:cs="Arial"/>
          <w:color w:val="808080" w:themeColor="background1" w:themeShade="80"/>
          <w:sz w:val="20"/>
        </w:rPr>
        <w:t>0.06 - 1.2 Monoplan Mindestanforderung HK2</w:t>
      </w:r>
    </w:p>
    <w:p w14:paraId="3540110F" w14:textId="2F1148E0" w:rsidR="003572B9" w:rsidRDefault="00FF217D" w:rsidP="003572B9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7281805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0C7B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3572B9" w:rsidRPr="000544F3">
        <w:rPr>
          <w:rFonts w:ascii="Arial" w:hAnsi="Arial" w:cs="Arial"/>
          <w:sz w:val="20"/>
          <w:szCs w:val="20"/>
        </w:rPr>
        <w:t xml:space="preserve"> </w:t>
      </w:r>
      <w:r w:rsidR="00463458">
        <w:rPr>
          <w:rFonts w:ascii="Arial" w:hAnsi="Arial" w:cs="Arial"/>
          <w:sz w:val="20"/>
          <w:szCs w:val="20"/>
        </w:rPr>
        <w:t>Nachweis Vor-Ort-B</w:t>
      </w:r>
      <w:r w:rsidR="003572B9">
        <w:rPr>
          <w:rFonts w:ascii="Arial" w:hAnsi="Arial" w:cs="Arial"/>
          <w:sz w:val="20"/>
          <w:szCs w:val="20"/>
        </w:rPr>
        <w:t>esichtigung (lfd. Nr. 17)</w:t>
      </w:r>
    </w:p>
    <w:p w14:paraId="506E40FD" w14:textId="17A00745" w:rsidR="003572B9" w:rsidRPr="00846C55" w:rsidRDefault="003572B9" w:rsidP="003572B9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846C55">
        <w:rPr>
          <w:rFonts w:cs="Arial"/>
          <w:color w:val="808080" w:themeColor="background1" w:themeShade="80"/>
          <w:sz w:val="20"/>
        </w:rPr>
        <w:t>Siehe Ziffer 0.0</w:t>
      </w:r>
      <w:r>
        <w:rPr>
          <w:rFonts w:cs="Arial"/>
          <w:color w:val="808080" w:themeColor="background1" w:themeShade="80"/>
          <w:sz w:val="20"/>
        </w:rPr>
        <w:t>7</w:t>
      </w:r>
      <w:r w:rsidRPr="00846C55">
        <w:rPr>
          <w:rFonts w:cs="Arial"/>
          <w:color w:val="808080" w:themeColor="background1" w:themeShade="80"/>
          <w:sz w:val="20"/>
        </w:rPr>
        <w:t xml:space="preserve"> - 1.1 Biplan</w:t>
      </w:r>
      <w:r w:rsidR="006C2704">
        <w:rPr>
          <w:rFonts w:cs="Arial"/>
          <w:color w:val="808080" w:themeColor="background1" w:themeShade="80"/>
          <w:sz w:val="20"/>
        </w:rPr>
        <w:t xml:space="preserve"> </w:t>
      </w:r>
      <w:r w:rsidRPr="00846C55">
        <w:rPr>
          <w:rFonts w:cs="Arial"/>
          <w:color w:val="808080" w:themeColor="background1" w:themeShade="80"/>
          <w:sz w:val="20"/>
        </w:rPr>
        <w:t>Mindestanforderung HK1</w:t>
      </w:r>
    </w:p>
    <w:p w14:paraId="2C96F87F" w14:textId="2AC29EB2" w:rsidR="00F03C96" w:rsidRPr="00846C55" w:rsidRDefault="003572B9" w:rsidP="00F03C96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846C55">
        <w:rPr>
          <w:rFonts w:cs="Arial"/>
          <w:color w:val="808080" w:themeColor="background1" w:themeShade="80"/>
          <w:sz w:val="20"/>
        </w:rPr>
        <w:t xml:space="preserve">Siehe Ziffer </w:t>
      </w:r>
      <w:r w:rsidR="00F03C96">
        <w:rPr>
          <w:rFonts w:cs="Arial"/>
          <w:color w:val="808080" w:themeColor="background1" w:themeShade="80"/>
          <w:sz w:val="20"/>
        </w:rPr>
        <w:t>0.07 - 1.2 Monoplan Mindestanforderung HK2</w:t>
      </w:r>
    </w:p>
    <w:p w14:paraId="59A55406" w14:textId="035E9303" w:rsidR="003572B9" w:rsidRDefault="00FF217D" w:rsidP="003572B9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4395618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72B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3572B9" w:rsidRPr="000544F3">
        <w:rPr>
          <w:rFonts w:ascii="Arial" w:hAnsi="Arial" w:cs="Arial"/>
          <w:sz w:val="20"/>
          <w:szCs w:val="20"/>
        </w:rPr>
        <w:t xml:space="preserve"> </w:t>
      </w:r>
      <w:r w:rsidR="003572B9" w:rsidRPr="003572B9">
        <w:rPr>
          <w:rFonts w:ascii="Arial" w:hAnsi="Arial" w:cs="Arial"/>
          <w:sz w:val="20"/>
          <w:szCs w:val="20"/>
        </w:rPr>
        <w:t>Aufstellplan inkl. Strahlenschutzplan</w:t>
      </w:r>
    </w:p>
    <w:p w14:paraId="389FF3E3" w14:textId="71439CBC" w:rsidR="003572B9" w:rsidRPr="00846C55" w:rsidRDefault="003572B9" w:rsidP="003572B9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846C55">
        <w:rPr>
          <w:rFonts w:cs="Arial"/>
          <w:color w:val="808080" w:themeColor="background1" w:themeShade="80"/>
          <w:sz w:val="20"/>
        </w:rPr>
        <w:t>Siehe Ziffer 0.0</w:t>
      </w:r>
      <w:r>
        <w:rPr>
          <w:rFonts w:cs="Arial"/>
          <w:color w:val="808080" w:themeColor="background1" w:themeShade="80"/>
          <w:sz w:val="20"/>
        </w:rPr>
        <w:t>8</w:t>
      </w:r>
      <w:r w:rsidRPr="00846C55">
        <w:rPr>
          <w:rFonts w:cs="Arial"/>
          <w:color w:val="808080" w:themeColor="background1" w:themeShade="80"/>
          <w:sz w:val="20"/>
        </w:rPr>
        <w:t xml:space="preserve"> - 1.1 Biplan</w:t>
      </w:r>
      <w:r w:rsidR="006C2704">
        <w:rPr>
          <w:rFonts w:cs="Arial"/>
          <w:color w:val="808080" w:themeColor="background1" w:themeShade="80"/>
          <w:sz w:val="20"/>
        </w:rPr>
        <w:t xml:space="preserve"> </w:t>
      </w:r>
      <w:r w:rsidRPr="00846C55">
        <w:rPr>
          <w:rFonts w:cs="Arial"/>
          <w:color w:val="808080" w:themeColor="background1" w:themeShade="80"/>
          <w:sz w:val="20"/>
        </w:rPr>
        <w:t>Mindestanforderung HK1</w:t>
      </w:r>
    </w:p>
    <w:p w14:paraId="707E028E" w14:textId="77777777" w:rsidR="00F03C96" w:rsidRPr="00846C55" w:rsidRDefault="003572B9" w:rsidP="00F03C96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846C55">
        <w:rPr>
          <w:rFonts w:cs="Arial"/>
          <w:color w:val="808080" w:themeColor="background1" w:themeShade="80"/>
          <w:sz w:val="20"/>
        </w:rPr>
        <w:t xml:space="preserve">Siehe Ziffer </w:t>
      </w:r>
      <w:r w:rsidR="00F03C96">
        <w:rPr>
          <w:rFonts w:cs="Arial"/>
          <w:color w:val="808080" w:themeColor="background1" w:themeShade="80"/>
          <w:sz w:val="20"/>
        </w:rPr>
        <w:t>0.08 - 1.2 Monoplan Mindestanforderung HK2</w:t>
      </w:r>
    </w:p>
    <w:p w14:paraId="4E404FB3" w14:textId="4C21F86C" w:rsidR="003572B9" w:rsidRDefault="00FF217D" w:rsidP="003572B9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421209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72B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3572B9" w:rsidRPr="000544F3">
        <w:rPr>
          <w:rFonts w:ascii="Arial" w:hAnsi="Arial" w:cs="Arial"/>
          <w:sz w:val="20"/>
          <w:szCs w:val="20"/>
        </w:rPr>
        <w:t xml:space="preserve"> </w:t>
      </w:r>
      <w:r w:rsidR="003572B9" w:rsidRPr="003572B9">
        <w:rPr>
          <w:rFonts w:ascii="Arial" w:hAnsi="Arial" w:cs="Arial"/>
          <w:sz w:val="20"/>
          <w:szCs w:val="20"/>
        </w:rPr>
        <w:t>bemaßte technische Skizze des angebotenen Systems</w:t>
      </w:r>
    </w:p>
    <w:p w14:paraId="2B90C26F" w14:textId="49E0BAC1" w:rsidR="003572B9" w:rsidRPr="00846C55" w:rsidRDefault="003572B9" w:rsidP="003572B9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846C55">
        <w:rPr>
          <w:rFonts w:cs="Arial"/>
          <w:color w:val="808080" w:themeColor="background1" w:themeShade="80"/>
          <w:sz w:val="20"/>
        </w:rPr>
        <w:t>Siehe Ziffer 0.0</w:t>
      </w:r>
      <w:r>
        <w:rPr>
          <w:rFonts w:cs="Arial"/>
          <w:color w:val="808080" w:themeColor="background1" w:themeShade="80"/>
          <w:sz w:val="20"/>
        </w:rPr>
        <w:t>9</w:t>
      </w:r>
      <w:r w:rsidRPr="00846C55">
        <w:rPr>
          <w:rFonts w:cs="Arial"/>
          <w:color w:val="808080" w:themeColor="background1" w:themeShade="80"/>
          <w:sz w:val="20"/>
        </w:rPr>
        <w:t xml:space="preserve"> - 1.1 Biplan</w:t>
      </w:r>
      <w:r w:rsidR="006C2704">
        <w:rPr>
          <w:rFonts w:cs="Arial"/>
          <w:color w:val="808080" w:themeColor="background1" w:themeShade="80"/>
          <w:sz w:val="20"/>
        </w:rPr>
        <w:t xml:space="preserve"> </w:t>
      </w:r>
      <w:r w:rsidRPr="00846C55">
        <w:rPr>
          <w:rFonts w:cs="Arial"/>
          <w:color w:val="808080" w:themeColor="background1" w:themeShade="80"/>
          <w:sz w:val="20"/>
        </w:rPr>
        <w:t>Mindestanforderung HK1</w:t>
      </w:r>
    </w:p>
    <w:p w14:paraId="6B7FEA19" w14:textId="71325DE3" w:rsidR="003572B9" w:rsidRDefault="003572B9" w:rsidP="003572B9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846C55">
        <w:rPr>
          <w:rFonts w:cs="Arial"/>
          <w:color w:val="808080" w:themeColor="background1" w:themeShade="80"/>
          <w:sz w:val="20"/>
        </w:rPr>
        <w:t xml:space="preserve">Siehe Ziffer </w:t>
      </w:r>
      <w:r w:rsidR="00F03C96">
        <w:rPr>
          <w:rFonts w:cs="Arial"/>
          <w:color w:val="808080" w:themeColor="background1" w:themeShade="80"/>
          <w:sz w:val="20"/>
        </w:rPr>
        <w:t>0.09 - 1.2 Monoplan Mindestanforderung HK2</w:t>
      </w:r>
    </w:p>
    <w:p w14:paraId="31B8FF57" w14:textId="0AF50D61" w:rsidR="003572B9" w:rsidRDefault="00FF217D" w:rsidP="003572B9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389764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72B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3572B9" w:rsidRPr="000544F3">
        <w:rPr>
          <w:rFonts w:ascii="Arial" w:hAnsi="Arial" w:cs="Arial"/>
          <w:sz w:val="20"/>
          <w:szCs w:val="20"/>
        </w:rPr>
        <w:t xml:space="preserve"> </w:t>
      </w:r>
      <w:r w:rsidR="003572B9">
        <w:rPr>
          <w:rFonts w:ascii="Arial" w:hAnsi="Arial" w:cs="Arial"/>
          <w:sz w:val="20"/>
          <w:szCs w:val="20"/>
        </w:rPr>
        <w:t>Auflistung weitere bauliche Maßnahmen</w:t>
      </w:r>
    </w:p>
    <w:p w14:paraId="5A9E0789" w14:textId="4D694BAA" w:rsidR="003572B9" w:rsidRPr="00846C55" w:rsidRDefault="003572B9" w:rsidP="003572B9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846C55">
        <w:rPr>
          <w:rFonts w:cs="Arial"/>
          <w:color w:val="808080" w:themeColor="background1" w:themeShade="80"/>
          <w:sz w:val="20"/>
        </w:rPr>
        <w:t>Siehe Ziffer 0.</w:t>
      </w:r>
      <w:r>
        <w:rPr>
          <w:rFonts w:cs="Arial"/>
          <w:color w:val="808080" w:themeColor="background1" w:themeShade="80"/>
          <w:sz w:val="20"/>
        </w:rPr>
        <w:t>11</w:t>
      </w:r>
      <w:r w:rsidRPr="00846C55">
        <w:rPr>
          <w:rFonts w:cs="Arial"/>
          <w:color w:val="808080" w:themeColor="background1" w:themeShade="80"/>
          <w:sz w:val="20"/>
        </w:rPr>
        <w:t xml:space="preserve"> - 1.1 Biplan</w:t>
      </w:r>
      <w:r w:rsidR="006C2704">
        <w:rPr>
          <w:rFonts w:cs="Arial"/>
          <w:color w:val="808080" w:themeColor="background1" w:themeShade="80"/>
          <w:sz w:val="20"/>
        </w:rPr>
        <w:t xml:space="preserve"> </w:t>
      </w:r>
      <w:r w:rsidRPr="00846C55">
        <w:rPr>
          <w:rFonts w:cs="Arial"/>
          <w:color w:val="808080" w:themeColor="background1" w:themeShade="80"/>
          <w:sz w:val="20"/>
        </w:rPr>
        <w:t>Mindestanforderung HK1</w:t>
      </w:r>
    </w:p>
    <w:p w14:paraId="4975000A" w14:textId="77777777" w:rsidR="00F03C96" w:rsidRDefault="003572B9" w:rsidP="00F03C96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846C55">
        <w:rPr>
          <w:rFonts w:cs="Arial"/>
          <w:color w:val="808080" w:themeColor="background1" w:themeShade="80"/>
          <w:sz w:val="20"/>
        </w:rPr>
        <w:t xml:space="preserve">Siehe Ziffer </w:t>
      </w:r>
      <w:r w:rsidR="00F03C96">
        <w:rPr>
          <w:rFonts w:cs="Arial"/>
          <w:color w:val="808080" w:themeColor="background1" w:themeShade="80"/>
          <w:sz w:val="20"/>
        </w:rPr>
        <w:t>0.11 - 1.2 Monoplan Mindestanforderung HK2</w:t>
      </w:r>
    </w:p>
    <w:p w14:paraId="369DA1F4" w14:textId="58EDED27" w:rsidR="003572B9" w:rsidRPr="00DC3445" w:rsidRDefault="00FF217D" w:rsidP="003572B9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343217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72B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3572B9" w:rsidRPr="000544F3">
        <w:rPr>
          <w:rFonts w:ascii="Arial" w:hAnsi="Arial" w:cs="Arial"/>
          <w:sz w:val="20"/>
          <w:szCs w:val="20"/>
        </w:rPr>
        <w:t xml:space="preserve"> </w:t>
      </w:r>
      <w:r w:rsidR="00DC3445" w:rsidRPr="00DC3445">
        <w:rPr>
          <w:rFonts w:ascii="Arial" w:hAnsi="Arial" w:cs="Arial"/>
          <w:sz w:val="20"/>
          <w:szCs w:val="20"/>
        </w:rPr>
        <w:t xml:space="preserve">Beschreibung der </w:t>
      </w:r>
      <w:r w:rsidR="003572B9" w:rsidRPr="00DC3445">
        <w:rPr>
          <w:rFonts w:ascii="Arial" w:hAnsi="Arial" w:cs="Arial"/>
          <w:sz w:val="20"/>
          <w:szCs w:val="20"/>
        </w:rPr>
        <w:t>technische</w:t>
      </w:r>
      <w:r w:rsidR="00DC3445" w:rsidRPr="00FF7E55">
        <w:rPr>
          <w:rFonts w:ascii="Arial" w:hAnsi="Arial" w:cs="Arial"/>
          <w:sz w:val="20"/>
          <w:szCs w:val="20"/>
        </w:rPr>
        <w:t>n</w:t>
      </w:r>
      <w:r w:rsidR="003572B9" w:rsidRPr="00DC3445">
        <w:rPr>
          <w:rFonts w:ascii="Arial" w:hAnsi="Arial" w:cs="Arial"/>
          <w:sz w:val="20"/>
          <w:szCs w:val="20"/>
        </w:rPr>
        <w:t xml:space="preserve"> Möglichkeiten zum Löschen und Archivieren von Daten</w:t>
      </w:r>
    </w:p>
    <w:p w14:paraId="2F2B81EA" w14:textId="5B889285" w:rsidR="003572B9" w:rsidRPr="00820C7B" w:rsidRDefault="003572B9" w:rsidP="003572B9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820C7B">
        <w:rPr>
          <w:rFonts w:cs="Arial"/>
          <w:color w:val="808080" w:themeColor="background1" w:themeShade="80"/>
          <w:sz w:val="20"/>
        </w:rPr>
        <w:t>Siehe Ziffer 0.14 -</w:t>
      </w:r>
      <w:r w:rsidR="00F03C96" w:rsidRPr="00820C7B">
        <w:rPr>
          <w:rFonts w:cs="Arial"/>
          <w:color w:val="808080" w:themeColor="background1" w:themeShade="80"/>
          <w:sz w:val="20"/>
        </w:rPr>
        <w:t xml:space="preserve"> </w:t>
      </w:r>
      <w:r w:rsidRPr="00820C7B">
        <w:rPr>
          <w:rFonts w:cs="Arial"/>
          <w:color w:val="808080" w:themeColor="background1" w:themeShade="80"/>
          <w:sz w:val="20"/>
        </w:rPr>
        <w:t>1.1 Biplan</w:t>
      </w:r>
      <w:r w:rsidR="006C2704" w:rsidRPr="00820C7B">
        <w:rPr>
          <w:rFonts w:cs="Arial"/>
          <w:color w:val="808080" w:themeColor="background1" w:themeShade="80"/>
          <w:sz w:val="20"/>
        </w:rPr>
        <w:t xml:space="preserve"> </w:t>
      </w:r>
      <w:r w:rsidRPr="00820C7B">
        <w:rPr>
          <w:rFonts w:cs="Arial"/>
          <w:color w:val="808080" w:themeColor="background1" w:themeShade="80"/>
          <w:sz w:val="20"/>
        </w:rPr>
        <w:t>Mindestanforderung HK1</w:t>
      </w:r>
    </w:p>
    <w:p w14:paraId="3323C261" w14:textId="3ED7D03F" w:rsidR="003572B9" w:rsidRPr="00820C7B" w:rsidRDefault="003572B9" w:rsidP="003572B9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820C7B">
        <w:rPr>
          <w:rFonts w:cs="Arial"/>
          <w:color w:val="808080" w:themeColor="background1" w:themeShade="80"/>
          <w:sz w:val="20"/>
        </w:rPr>
        <w:t xml:space="preserve">Siehe Ziffer </w:t>
      </w:r>
      <w:r w:rsidR="00F03C96" w:rsidRPr="00820C7B">
        <w:rPr>
          <w:rFonts w:cs="Arial"/>
          <w:color w:val="808080" w:themeColor="background1" w:themeShade="80"/>
          <w:sz w:val="20"/>
        </w:rPr>
        <w:t>0.14 - 1.2 Monoplan Mindestanforderung HK2</w:t>
      </w:r>
    </w:p>
    <w:p w14:paraId="7110C242" w14:textId="6EB7BAF2" w:rsidR="003572B9" w:rsidRPr="00820C7B" w:rsidRDefault="00FF217D" w:rsidP="003572B9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065511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72B9" w:rsidRPr="00820C7B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3572B9" w:rsidRPr="00820C7B">
        <w:rPr>
          <w:rFonts w:ascii="Arial" w:hAnsi="Arial" w:cs="Arial"/>
          <w:sz w:val="20"/>
          <w:szCs w:val="20"/>
        </w:rPr>
        <w:t xml:space="preserve"> </w:t>
      </w:r>
      <w:r w:rsidR="00820C7B" w:rsidRPr="00820C7B">
        <w:rPr>
          <w:rFonts w:ascii="Arial" w:hAnsi="Arial" w:cs="Arial"/>
          <w:sz w:val="20"/>
          <w:szCs w:val="20"/>
        </w:rPr>
        <w:t>Datenschutzkonzept inkl. TOM</w:t>
      </w:r>
    </w:p>
    <w:p w14:paraId="64B5D1E1" w14:textId="772B321C" w:rsidR="003572B9" w:rsidRPr="00820C7B" w:rsidRDefault="003572B9" w:rsidP="003572B9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820C7B">
        <w:rPr>
          <w:rFonts w:cs="Arial"/>
          <w:color w:val="808080" w:themeColor="background1" w:themeShade="80"/>
          <w:sz w:val="20"/>
        </w:rPr>
        <w:t>Siehe Ziffer 0.15 -</w:t>
      </w:r>
      <w:r w:rsidR="00F03C96" w:rsidRPr="00820C7B">
        <w:rPr>
          <w:rFonts w:cs="Arial"/>
          <w:color w:val="808080" w:themeColor="background1" w:themeShade="80"/>
          <w:sz w:val="20"/>
        </w:rPr>
        <w:t xml:space="preserve"> </w:t>
      </w:r>
      <w:r w:rsidRPr="00820C7B">
        <w:rPr>
          <w:rFonts w:cs="Arial"/>
          <w:color w:val="808080" w:themeColor="background1" w:themeShade="80"/>
          <w:sz w:val="20"/>
        </w:rPr>
        <w:t>1.1 Biplan</w:t>
      </w:r>
      <w:r w:rsidR="006C2704" w:rsidRPr="00820C7B">
        <w:rPr>
          <w:rFonts w:cs="Arial"/>
          <w:color w:val="808080" w:themeColor="background1" w:themeShade="80"/>
          <w:sz w:val="20"/>
        </w:rPr>
        <w:t xml:space="preserve"> </w:t>
      </w:r>
      <w:r w:rsidRPr="00820C7B">
        <w:rPr>
          <w:rFonts w:cs="Arial"/>
          <w:color w:val="808080" w:themeColor="background1" w:themeShade="80"/>
          <w:sz w:val="20"/>
        </w:rPr>
        <w:t>Mindestanforderung HK1</w:t>
      </w:r>
    </w:p>
    <w:p w14:paraId="2E419881" w14:textId="1CFA7DDE" w:rsidR="003572B9" w:rsidRPr="00820C7B" w:rsidRDefault="003572B9" w:rsidP="003572B9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820C7B">
        <w:rPr>
          <w:rFonts w:cs="Arial"/>
          <w:color w:val="808080" w:themeColor="background1" w:themeShade="80"/>
          <w:sz w:val="20"/>
        </w:rPr>
        <w:t xml:space="preserve">Siehe Ziffer </w:t>
      </w:r>
      <w:r w:rsidR="00820C7B" w:rsidRPr="00820C7B">
        <w:rPr>
          <w:rFonts w:cs="Arial"/>
          <w:color w:val="808080" w:themeColor="background1" w:themeShade="80"/>
          <w:sz w:val="20"/>
        </w:rPr>
        <w:t>0.15 - 1.2 Monoplan Mindestanforderung HK2</w:t>
      </w:r>
    </w:p>
    <w:p w14:paraId="12955519" w14:textId="75F303CF" w:rsidR="00DC3445" w:rsidRPr="00DC3445" w:rsidRDefault="00FF217D" w:rsidP="00DC3445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2048339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C96" w:rsidRPr="00820C7B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DC3445" w:rsidRPr="00820C7B">
        <w:rPr>
          <w:rFonts w:ascii="Arial" w:hAnsi="Arial" w:cs="Arial"/>
          <w:sz w:val="20"/>
          <w:szCs w:val="20"/>
        </w:rPr>
        <w:t xml:space="preserve"> Information zu am System zu verwendenden Hygienemitteln</w:t>
      </w:r>
    </w:p>
    <w:p w14:paraId="4434CFE0" w14:textId="4F2E5063" w:rsidR="00DC3445" w:rsidRPr="00DC3445" w:rsidRDefault="00DC3445" w:rsidP="00DC3445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DC3445">
        <w:rPr>
          <w:rFonts w:cs="Arial"/>
          <w:color w:val="808080" w:themeColor="background1" w:themeShade="80"/>
          <w:sz w:val="20"/>
        </w:rPr>
        <w:t>Siehe Ziffer 0.1</w:t>
      </w:r>
      <w:r>
        <w:rPr>
          <w:rFonts w:cs="Arial"/>
          <w:color w:val="808080" w:themeColor="background1" w:themeShade="80"/>
          <w:sz w:val="20"/>
        </w:rPr>
        <w:t>6</w:t>
      </w:r>
      <w:r w:rsidRPr="00DC3445">
        <w:rPr>
          <w:rFonts w:cs="Arial"/>
          <w:color w:val="808080" w:themeColor="background1" w:themeShade="80"/>
          <w:sz w:val="20"/>
        </w:rPr>
        <w:t xml:space="preserve"> - 1.1 Biplan</w:t>
      </w:r>
      <w:r w:rsidR="006C2704">
        <w:rPr>
          <w:rFonts w:cs="Arial"/>
          <w:color w:val="808080" w:themeColor="background1" w:themeShade="80"/>
          <w:sz w:val="20"/>
        </w:rPr>
        <w:t xml:space="preserve"> </w:t>
      </w:r>
      <w:r w:rsidRPr="00DC3445">
        <w:rPr>
          <w:rFonts w:cs="Arial"/>
          <w:color w:val="808080" w:themeColor="background1" w:themeShade="80"/>
          <w:sz w:val="20"/>
        </w:rPr>
        <w:t>Mindestanforderung HK1</w:t>
      </w:r>
    </w:p>
    <w:p w14:paraId="583C5199" w14:textId="77777777" w:rsidR="00F03C96" w:rsidRPr="00DC3445" w:rsidRDefault="00DC3445" w:rsidP="00F03C96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DC3445">
        <w:rPr>
          <w:rFonts w:cs="Arial"/>
          <w:color w:val="808080" w:themeColor="background1" w:themeShade="80"/>
          <w:sz w:val="20"/>
        </w:rPr>
        <w:t xml:space="preserve">Siehe Ziffer </w:t>
      </w:r>
      <w:r w:rsidR="00F03C96">
        <w:rPr>
          <w:rFonts w:cs="Arial"/>
          <w:color w:val="808080" w:themeColor="background1" w:themeShade="80"/>
          <w:sz w:val="20"/>
        </w:rPr>
        <w:t>0.16 - 1.2 Monoplan Mindestanforderung HK2</w:t>
      </w:r>
    </w:p>
    <w:p w14:paraId="295962C2" w14:textId="2518393F" w:rsidR="00DC3445" w:rsidRPr="00DC3445" w:rsidRDefault="00FF217D" w:rsidP="00DC3445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570802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445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DC3445" w:rsidRPr="000544F3">
        <w:rPr>
          <w:rFonts w:ascii="Arial" w:hAnsi="Arial" w:cs="Arial"/>
          <w:sz w:val="20"/>
          <w:szCs w:val="20"/>
        </w:rPr>
        <w:t xml:space="preserve"> </w:t>
      </w:r>
      <w:r w:rsidR="00DC3445">
        <w:rPr>
          <w:rFonts w:ascii="Arial" w:hAnsi="Arial" w:cs="Arial"/>
          <w:sz w:val="20"/>
          <w:szCs w:val="20"/>
        </w:rPr>
        <w:t>Angaben zu baulichen Maßnahmen</w:t>
      </w:r>
      <w:r w:rsidR="00DC3445" w:rsidRPr="00DC3445">
        <w:rPr>
          <w:rFonts w:ascii="Arial" w:hAnsi="Arial" w:cs="Arial"/>
          <w:sz w:val="20"/>
          <w:szCs w:val="20"/>
        </w:rPr>
        <w:t xml:space="preserve"> </w:t>
      </w:r>
    </w:p>
    <w:p w14:paraId="6A1AD829" w14:textId="3ECEB550" w:rsidR="00DC3445" w:rsidRPr="00DC3445" w:rsidRDefault="00DC3445" w:rsidP="00DC3445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DC3445">
        <w:rPr>
          <w:rFonts w:cs="Arial"/>
          <w:color w:val="808080" w:themeColor="background1" w:themeShade="80"/>
          <w:sz w:val="20"/>
        </w:rPr>
        <w:t xml:space="preserve">Siehe Ziffer </w:t>
      </w:r>
      <w:r w:rsidR="00463458">
        <w:rPr>
          <w:rFonts w:cs="Arial"/>
          <w:color w:val="808080" w:themeColor="background1" w:themeShade="80"/>
          <w:sz w:val="20"/>
        </w:rPr>
        <w:t>5.1 bis 5.9</w:t>
      </w:r>
      <w:r w:rsidRPr="00DC3445">
        <w:rPr>
          <w:rFonts w:cs="Arial"/>
          <w:color w:val="808080" w:themeColor="background1" w:themeShade="80"/>
          <w:sz w:val="20"/>
        </w:rPr>
        <w:t xml:space="preserve"> - 1.1 Biplan</w:t>
      </w:r>
      <w:r w:rsidR="006C2704">
        <w:rPr>
          <w:rFonts w:cs="Arial"/>
          <w:color w:val="808080" w:themeColor="background1" w:themeShade="80"/>
          <w:sz w:val="20"/>
        </w:rPr>
        <w:t xml:space="preserve"> </w:t>
      </w:r>
      <w:r w:rsidRPr="00DC3445">
        <w:rPr>
          <w:rFonts w:cs="Arial"/>
          <w:color w:val="808080" w:themeColor="background1" w:themeShade="80"/>
          <w:sz w:val="20"/>
        </w:rPr>
        <w:t>Mindestanforderung HK1</w:t>
      </w:r>
    </w:p>
    <w:p w14:paraId="1BBC79C7" w14:textId="46AB61E5" w:rsidR="00463458" w:rsidRPr="00DC3445" w:rsidRDefault="00DC3445" w:rsidP="007461EB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DC3445">
        <w:rPr>
          <w:rFonts w:cs="Arial"/>
          <w:color w:val="808080" w:themeColor="background1" w:themeShade="80"/>
          <w:sz w:val="20"/>
        </w:rPr>
        <w:t xml:space="preserve">Siehe Ziffer </w:t>
      </w:r>
      <w:r w:rsidR="00F03C96">
        <w:rPr>
          <w:rFonts w:cs="Arial"/>
          <w:color w:val="808080" w:themeColor="background1" w:themeShade="80"/>
          <w:sz w:val="20"/>
        </w:rPr>
        <w:t>5.1 bis 5.9 - 1.2 Monoplan Mindestanforderung HK2</w:t>
      </w:r>
    </w:p>
    <w:p w14:paraId="105CDB57" w14:textId="527008E2" w:rsidR="00463458" w:rsidRPr="00DC3445" w:rsidRDefault="00FF217D" w:rsidP="00463458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026563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345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463458" w:rsidRPr="000544F3">
        <w:rPr>
          <w:rFonts w:ascii="Arial" w:hAnsi="Arial" w:cs="Arial"/>
          <w:sz w:val="20"/>
          <w:szCs w:val="20"/>
        </w:rPr>
        <w:t xml:space="preserve"> </w:t>
      </w:r>
      <w:r w:rsidR="00463458">
        <w:rPr>
          <w:rFonts w:ascii="Arial" w:hAnsi="Arial" w:cs="Arial"/>
          <w:sz w:val="20"/>
          <w:szCs w:val="20"/>
        </w:rPr>
        <w:t>Produktdatenblatt</w:t>
      </w:r>
      <w:r w:rsidR="00315E60">
        <w:rPr>
          <w:rFonts w:ascii="Arial" w:hAnsi="Arial" w:cs="Arial"/>
          <w:sz w:val="20"/>
          <w:szCs w:val="20"/>
        </w:rPr>
        <w:t xml:space="preserve"> </w:t>
      </w:r>
      <w:r w:rsidR="00463458">
        <w:rPr>
          <w:rFonts w:ascii="Arial" w:hAnsi="Arial" w:cs="Arial"/>
          <w:sz w:val="20"/>
          <w:szCs w:val="20"/>
        </w:rPr>
        <w:t>–</w:t>
      </w:r>
      <w:r w:rsidR="00315E60">
        <w:rPr>
          <w:rFonts w:ascii="Arial" w:hAnsi="Arial" w:cs="Arial"/>
          <w:sz w:val="20"/>
          <w:szCs w:val="20"/>
        </w:rPr>
        <w:t xml:space="preserve"> Bilddarstellung und Nachverarbeitung am Untersuchertisch auf</w:t>
      </w:r>
      <w:r w:rsidR="00463458" w:rsidRPr="00463458">
        <w:rPr>
          <w:rFonts w:ascii="Arial" w:hAnsi="Arial" w:cs="Arial"/>
          <w:sz w:val="20"/>
          <w:szCs w:val="20"/>
        </w:rPr>
        <w:t xml:space="preserve"> Touchscreen-Modul</w:t>
      </w:r>
    </w:p>
    <w:p w14:paraId="55574C3B" w14:textId="0D5E6F02" w:rsidR="00463458" w:rsidRPr="00DC3445" w:rsidRDefault="00463458" w:rsidP="00463458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DC3445">
        <w:rPr>
          <w:rFonts w:cs="Arial"/>
          <w:color w:val="808080" w:themeColor="background1" w:themeShade="80"/>
          <w:sz w:val="20"/>
        </w:rPr>
        <w:t xml:space="preserve">Siehe Ziffer </w:t>
      </w:r>
      <w:r w:rsidR="00315E60">
        <w:rPr>
          <w:rFonts w:cs="Arial"/>
          <w:color w:val="808080" w:themeColor="background1" w:themeShade="80"/>
          <w:sz w:val="20"/>
        </w:rPr>
        <w:t>3.7</w:t>
      </w:r>
      <w:r w:rsidRPr="00DC3445">
        <w:rPr>
          <w:rFonts w:cs="Arial"/>
          <w:color w:val="808080" w:themeColor="background1" w:themeShade="80"/>
          <w:sz w:val="20"/>
        </w:rPr>
        <w:t xml:space="preserve"> - 1.1 Biplan</w:t>
      </w:r>
      <w:r w:rsidR="006C2704">
        <w:rPr>
          <w:rFonts w:cs="Arial"/>
          <w:color w:val="808080" w:themeColor="background1" w:themeShade="80"/>
          <w:sz w:val="20"/>
        </w:rPr>
        <w:t xml:space="preserve"> </w:t>
      </w:r>
      <w:r w:rsidRPr="00DC3445">
        <w:rPr>
          <w:rFonts w:cs="Arial"/>
          <w:color w:val="808080" w:themeColor="background1" w:themeShade="80"/>
          <w:sz w:val="20"/>
        </w:rPr>
        <w:t>Mindestanforderung HK1</w:t>
      </w:r>
    </w:p>
    <w:p w14:paraId="1114530C" w14:textId="7AD5456A" w:rsidR="00463458" w:rsidRPr="00DC3445" w:rsidRDefault="00463458" w:rsidP="00463458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DC3445">
        <w:rPr>
          <w:rFonts w:cs="Arial"/>
          <w:color w:val="808080" w:themeColor="background1" w:themeShade="80"/>
          <w:sz w:val="20"/>
        </w:rPr>
        <w:t xml:space="preserve">Siehe Ziffer </w:t>
      </w:r>
      <w:r w:rsidR="00315E60">
        <w:rPr>
          <w:rFonts w:cs="Arial"/>
          <w:color w:val="808080" w:themeColor="background1" w:themeShade="80"/>
          <w:sz w:val="20"/>
        </w:rPr>
        <w:t>3.7</w:t>
      </w:r>
      <w:r w:rsidR="00F03C96">
        <w:rPr>
          <w:rFonts w:cs="Arial"/>
          <w:color w:val="808080" w:themeColor="background1" w:themeShade="80"/>
          <w:sz w:val="20"/>
        </w:rPr>
        <w:t xml:space="preserve"> - 1.2 Monoplan Mindestanforderung HK2</w:t>
      </w:r>
    </w:p>
    <w:p w14:paraId="4AC22F1A" w14:textId="0691DD6F" w:rsidR="00463458" w:rsidRDefault="00FF217D" w:rsidP="00F03C96">
      <w:pPr>
        <w:tabs>
          <w:tab w:val="left" w:pos="6840"/>
        </w:tabs>
        <w:autoSpaceDE w:val="0"/>
        <w:autoSpaceDN w:val="0"/>
        <w:adjustRightInd w:val="0"/>
        <w:ind w:left="851" w:hanging="284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361591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7E55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463458" w:rsidRPr="000544F3">
        <w:rPr>
          <w:rFonts w:ascii="Arial" w:hAnsi="Arial" w:cs="Arial"/>
          <w:sz w:val="20"/>
          <w:szCs w:val="20"/>
        </w:rPr>
        <w:t xml:space="preserve"> </w:t>
      </w:r>
      <w:r w:rsidR="00463458">
        <w:rPr>
          <w:rFonts w:ascii="Arial" w:hAnsi="Arial" w:cs="Arial"/>
          <w:sz w:val="20"/>
          <w:szCs w:val="20"/>
        </w:rPr>
        <w:t>Produktdatenblatt –</w:t>
      </w:r>
      <w:r w:rsidR="00CB54F0">
        <w:rPr>
          <w:rFonts w:ascii="Arial" w:hAnsi="Arial" w:cs="Arial"/>
          <w:sz w:val="20"/>
          <w:szCs w:val="20"/>
        </w:rPr>
        <w:t xml:space="preserve"> </w:t>
      </w:r>
      <w:proofErr w:type="gramStart"/>
      <w:r w:rsidR="00463458">
        <w:t>t</w:t>
      </w:r>
      <w:r w:rsidR="00463458" w:rsidRPr="00463458">
        <w:rPr>
          <w:rFonts w:ascii="Arial" w:hAnsi="Arial" w:cs="Arial"/>
          <w:sz w:val="20"/>
          <w:szCs w:val="20"/>
        </w:rPr>
        <w:t>iefenintegriertes Systems</w:t>
      </w:r>
      <w:proofErr w:type="gramEnd"/>
      <w:r w:rsidR="00463458" w:rsidRPr="00463458">
        <w:rPr>
          <w:rFonts w:ascii="Arial" w:hAnsi="Arial" w:cs="Arial"/>
          <w:sz w:val="20"/>
          <w:szCs w:val="20"/>
        </w:rPr>
        <w:t xml:space="preserve"> zur intravaskularen Ultraschallbildgebung und IFR/FFR Messung</w:t>
      </w:r>
    </w:p>
    <w:p w14:paraId="4F47D724" w14:textId="7C93998F" w:rsidR="00463458" w:rsidRPr="00DC3445" w:rsidRDefault="00463458" w:rsidP="00463458">
      <w:pPr>
        <w:tabs>
          <w:tab w:val="left" w:pos="6840"/>
        </w:tabs>
        <w:autoSpaceDE w:val="0"/>
        <w:autoSpaceDN w:val="0"/>
        <w:adjustRightInd w:val="0"/>
        <w:ind w:left="993" w:hanging="426"/>
        <w:jc w:val="both"/>
        <w:rPr>
          <w:rFonts w:ascii="Arial" w:hAnsi="Arial" w:cs="Arial"/>
          <w:color w:val="808080" w:themeColor="background1" w:themeShade="80"/>
          <w:sz w:val="20"/>
          <w:szCs w:val="22"/>
        </w:rPr>
      </w:pPr>
      <w:r>
        <w:rPr>
          <w:rFonts w:ascii="Arial" w:hAnsi="Arial" w:cs="Arial"/>
          <w:color w:val="808080" w:themeColor="background1" w:themeShade="80"/>
          <w:sz w:val="20"/>
          <w:szCs w:val="22"/>
        </w:rPr>
        <w:t xml:space="preserve">     </w:t>
      </w:r>
      <w:r w:rsidRPr="00DC3445">
        <w:rPr>
          <w:rFonts w:ascii="Arial" w:hAnsi="Arial" w:cs="Arial"/>
          <w:color w:val="808080" w:themeColor="background1" w:themeShade="80"/>
          <w:sz w:val="20"/>
          <w:szCs w:val="22"/>
        </w:rPr>
        <w:t xml:space="preserve">Siehe Ziffer </w:t>
      </w:r>
      <w:proofErr w:type="gramStart"/>
      <w:r w:rsidR="007461EB">
        <w:rPr>
          <w:rFonts w:ascii="Arial" w:hAnsi="Arial" w:cs="Arial"/>
          <w:color w:val="808080" w:themeColor="background1" w:themeShade="80"/>
          <w:sz w:val="20"/>
          <w:szCs w:val="22"/>
        </w:rPr>
        <w:t xml:space="preserve">3.8 </w:t>
      </w:r>
      <w:r w:rsidRPr="00DC3445">
        <w:rPr>
          <w:rFonts w:ascii="Arial" w:hAnsi="Arial" w:cs="Arial"/>
          <w:color w:val="808080" w:themeColor="background1" w:themeShade="80"/>
          <w:sz w:val="20"/>
          <w:szCs w:val="22"/>
        </w:rPr>
        <w:t xml:space="preserve"> -</w:t>
      </w:r>
      <w:proofErr w:type="gramEnd"/>
      <w:r w:rsidRPr="00DC3445">
        <w:rPr>
          <w:rFonts w:ascii="Arial" w:hAnsi="Arial" w:cs="Arial"/>
          <w:color w:val="808080" w:themeColor="background1" w:themeShade="80"/>
          <w:sz w:val="20"/>
          <w:szCs w:val="22"/>
        </w:rPr>
        <w:t xml:space="preserve"> 1.1 Biplan</w:t>
      </w:r>
      <w:r w:rsidR="006C2704">
        <w:rPr>
          <w:rFonts w:ascii="Arial" w:hAnsi="Arial" w:cs="Arial"/>
          <w:color w:val="808080" w:themeColor="background1" w:themeShade="80"/>
          <w:sz w:val="20"/>
          <w:szCs w:val="22"/>
        </w:rPr>
        <w:t xml:space="preserve"> </w:t>
      </w:r>
      <w:r w:rsidR="00CB54F0">
        <w:rPr>
          <w:rFonts w:ascii="Arial" w:hAnsi="Arial" w:cs="Arial"/>
          <w:color w:val="808080" w:themeColor="background1" w:themeShade="80"/>
          <w:sz w:val="20"/>
          <w:szCs w:val="22"/>
        </w:rPr>
        <w:t>Wertungskriterien</w:t>
      </w:r>
      <w:r w:rsidR="00CB54F0" w:rsidRPr="00DC3445">
        <w:rPr>
          <w:rFonts w:ascii="Arial" w:hAnsi="Arial" w:cs="Arial"/>
          <w:color w:val="808080" w:themeColor="background1" w:themeShade="80"/>
          <w:sz w:val="20"/>
          <w:szCs w:val="22"/>
        </w:rPr>
        <w:t xml:space="preserve"> </w:t>
      </w:r>
      <w:r w:rsidRPr="00DC3445">
        <w:rPr>
          <w:rFonts w:ascii="Arial" w:hAnsi="Arial" w:cs="Arial"/>
          <w:color w:val="808080" w:themeColor="background1" w:themeShade="80"/>
          <w:sz w:val="20"/>
          <w:szCs w:val="22"/>
        </w:rPr>
        <w:t>HK1</w:t>
      </w:r>
      <w:r w:rsidR="007461EB">
        <w:rPr>
          <w:rFonts w:ascii="Arial" w:hAnsi="Arial" w:cs="Arial"/>
          <w:color w:val="808080" w:themeColor="background1" w:themeShade="80"/>
          <w:sz w:val="20"/>
          <w:szCs w:val="22"/>
        </w:rPr>
        <w:t xml:space="preserve"> </w:t>
      </w:r>
    </w:p>
    <w:p w14:paraId="0013F3EC" w14:textId="13C10517" w:rsidR="006C2704" w:rsidRPr="00DC3445" w:rsidRDefault="00463458" w:rsidP="006C2704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DC3445">
        <w:rPr>
          <w:rFonts w:cs="Arial"/>
          <w:color w:val="808080" w:themeColor="background1" w:themeShade="80"/>
          <w:sz w:val="20"/>
        </w:rPr>
        <w:t xml:space="preserve">Siehe Ziffer </w:t>
      </w:r>
      <w:proofErr w:type="gramStart"/>
      <w:r w:rsidR="007461EB">
        <w:rPr>
          <w:rFonts w:cs="Arial"/>
          <w:color w:val="808080" w:themeColor="background1" w:themeShade="80"/>
          <w:sz w:val="20"/>
        </w:rPr>
        <w:t xml:space="preserve">3.8 </w:t>
      </w:r>
      <w:r w:rsidR="006C2704">
        <w:rPr>
          <w:rFonts w:cs="Arial"/>
          <w:color w:val="808080" w:themeColor="background1" w:themeShade="80"/>
          <w:sz w:val="20"/>
        </w:rPr>
        <w:t xml:space="preserve"> -</w:t>
      </w:r>
      <w:proofErr w:type="gramEnd"/>
      <w:r w:rsidR="006C2704">
        <w:rPr>
          <w:rFonts w:cs="Arial"/>
          <w:color w:val="808080" w:themeColor="background1" w:themeShade="80"/>
          <w:sz w:val="20"/>
        </w:rPr>
        <w:t xml:space="preserve"> 1.2 Monoplan </w:t>
      </w:r>
      <w:r w:rsidR="00CB54F0">
        <w:rPr>
          <w:rFonts w:cs="Arial"/>
          <w:color w:val="808080" w:themeColor="background1" w:themeShade="80"/>
          <w:sz w:val="20"/>
        </w:rPr>
        <w:t xml:space="preserve">Wertungskriterien </w:t>
      </w:r>
      <w:r w:rsidR="006C2704">
        <w:rPr>
          <w:rFonts w:cs="Arial"/>
          <w:color w:val="808080" w:themeColor="background1" w:themeShade="80"/>
          <w:sz w:val="20"/>
        </w:rPr>
        <w:t>HK2</w:t>
      </w:r>
      <w:r w:rsidR="007461EB">
        <w:rPr>
          <w:rFonts w:cs="Arial"/>
          <w:color w:val="808080" w:themeColor="background1" w:themeShade="80"/>
          <w:sz w:val="20"/>
        </w:rPr>
        <w:t xml:space="preserve"> </w:t>
      </w:r>
    </w:p>
    <w:p w14:paraId="5A2B7281" w14:textId="6B4C3CEB" w:rsidR="00463458" w:rsidRDefault="00FF217D" w:rsidP="00463458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2139757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7E55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463458" w:rsidRPr="000544F3">
        <w:rPr>
          <w:rFonts w:ascii="Arial" w:hAnsi="Arial" w:cs="Arial"/>
          <w:sz w:val="20"/>
          <w:szCs w:val="20"/>
        </w:rPr>
        <w:t xml:space="preserve"> </w:t>
      </w:r>
      <w:r w:rsidR="00463458">
        <w:rPr>
          <w:rFonts w:ascii="Arial" w:hAnsi="Arial" w:cs="Arial"/>
          <w:sz w:val="20"/>
          <w:szCs w:val="20"/>
        </w:rPr>
        <w:t>Produktdatenblatt –</w:t>
      </w:r>
      <w:r w:rsidR="0031794C">
        <w:rPr>
          <w:rFonts w:ascii="Arial" w:hAnsi="Arial" w:cs="Arial"/>
          <w:sz w:val="20"/>
          <w:szCs w:val="20"/>
        </w:rPr>
        <w:t xml:space="preserve"> </w:t>
      </w:r>
      <w:r w:rsidR="00463458" w:rsidRPr="00463458">
        <w:rPr>
          <w:rFonts w:ascii="Arial" w:hAnsi="Arial" w:cs="Arial"/>
          <w:sz w:val="20"/>
          <w:szCs w:val="20"/>
        </w:rPr>
        <w:t xml:space="preserve">Kontrastmittelinjektor / Hochdruck-Injektionsspritze </w:t>
      </w:r>
    </w:p>
    <w:p w14:paraId="26C0B019" w14:textId="51318188" w:rsidR="00463458" w:rsidRPr="00DC3445" w:rsidRDefault="00463458" w:rsidP="00463458">
      <w:pPr>
        <w:tabs>
          <w:tab w:val="left" w:pos="6840"/>
        </w:tabs>
        <w:autoSpaceDE w:val="0"/>
        <w:autoSpaceDN w:val="0"/>
        <w:adjustRightInd w:val="0"/>
        <w:ind w:left="993" w:hanging="426"/>
        <w:jc w:val="both"/>
        <w:rPr>
          <w:rFonts w:ascii="Arial" w:hAnsi="Arial" w:cs="Arial"/>
          <w:color w:val="808080" w:themeColor="background1" w:themeShade="80"/>
          <w:sz w:val="20"/>
          <w:szCs w:val="22"/>
        </w:rPr>
      </w:pPr>
      <w:r>
        <w:rPr>
          <w:rFonts w:ascii="Arial" w:hAnsi="Arial" w:cs="Arial"/>
          <w:color w:val="808080" w:themeColor="background1" w:themeShade="80"/>
          <w:sz w:val="20"/>
          <w:szCs w:val="22"/>
        </w:rPr>
        <w:t xml:space="preserve">     </w:t>
      </w:r>
      <w:r w:rsidRPr="00DC3445">
        <w:rPr>
          <w:rFonts w:ascii="Arial" w:hAnsi="Arial" w:cs="Arial"/>
          <w:color w:val="808080" w:themeColor="background1" w:themeShade="80"/>
          <w:sz w:val="20"/>
          <w:szCs w:val="22"/>
        </w:rPr>
        <w:t xml:space="preserve">Siehe Ziffer </w:t>
      </w:r>
      <w:r w:rsidR="00CB54F0">
        <w:rPr>
          <w:rFonts w:ascii="Arial" w:hAnsi="Arial" w:cs="Arial"/>
          <w:color w:val="808080" w:themeColor="background1" w:themeShade="80"/>
          <w:sz w:val="20"/>
          <w:szCs w:val="22"/>
        </w:rPr>
        <w:t>6.1.11</w:t>
      </w:r>
      <w:r w:rsidRPr="00DC3445">
        <w:rPr>
          <w:rFonts w:ascii="Arial" w:hAnsi="Arial" w:cs="Arial"/>
          <w:color w:val="808080" w:themeColor="background1" w:themeShade="80"/>
          <w:sz w:val="20"/>
          <w:szCs w:val="22"/>
        </w:rPr>
        <w:t xml:space="preserve"> - 1.1 Biplan</w:t>
      </w:r>
      <w:r w:rsidR="006C2704">
        <w:rPr>
          <w:rFonts w:ascii="Arial" w:hAnsi="Arial" w:cs="Arial"/>
          <w:color w:val="808080" w:themeColor="background1" w:themeShade="80"/>
          <w:sz w:val="20"/>
          <w:szCs w:val="22"/>
        </w:rPr>
        <w:t xml:space="preserve"> </w:t>
      </w:r>
      <w:r w:rsidRPr="00DC3445">
        <w:rPr>
          <w:rFonts w:ascii="Arial" w:hAnsi="Arial" w:cs="Arial"/>
          <w:color w:val="808080" w:themeColor="background1" w:themeShade="80"/>
          <w:sz w:val="20"/>
          <w:szCs w:val="22"/>
        </w:rPr>
        <w:t>Mindestanforderung HK1</w:t>
      </w:r>
    </w:p>
    <w:p w14:paraId="6E7A8C67" w14:textId="08AF5E68" w:rsidR="006C2704" w:rsidRPr="00DC3445" w:rsidRDefault="00463458" w:rsidP="006C2704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DC3445">
        <w:rPr>
          <w:rFonts w:cs="Arial"/>
          <w:color w:val="808080" w:themeColor="background1" w:themeShade="80"/>
          <w:sz w:val="20"/>
        </w:rPr>
        <w:t xml:space="preserve">Siehe Ziffer </w:t>
      </w:r>
      <w:r w:rsidR="00CB54F0">
        <w:rPr>
          <w:rFonts w:cs="Arial"/>
          <w:color w:val="808080" w:themeColor="background1" w:themeShade="80"/>
          <w:sz w:val="20"/>
        </w:rPr>
        <w:t xml:space="preserve">6.1.9 </w:t>
      </w:r>
      <w:r w:rsidR="006C2704">
        <w:rPr>
          <w:rFonts w:cs="Arial"/>
          <w:color w:val="808080" w:themeColor="background1" w:themeShade="80"/>
          <w:sz w:val="20"/>
        </w:rPr>
        <w:t>- 1.2 Monoplan Mindestanforderung HK2</w:t>
      </w:r>
    </w:p>
    <w:p w14:paraId="37CF1B50" w14:textId="5907FC04" w:rsidR="00463458" w:rsidRPr="00DC3445" w:rsidRDefault="00FF217D" w:rsidP="00463458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705745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345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463458" w:rsidRPr="000544F3">
        <w:rPr>
          <w:rFonts w:ascii="Arial" w:hAnsi="Arial" w:cs="Arial"/>
          <w:sz w:val="20"/>
          <w:szCs w:val="20"/>
        </w:rPr>
        <w:t xml:space="preserve"> </w:t>
      </w:r>
      <w:r w:rsidR="00463458">
        <w:rPr>
          <w:rFonts w:ascii="Arial" w:hAnsi="Arial" w:cs="Arial"/>
          <w:sz w:val="20"/>
          <w:szCs w:val="20"/>
        </w:rPr>
        <w:t xml:space="preserve">Produktdatenblatt – Option: </w:t>
      </w:r>
      <w:r w:rsidR="00463458" w:rsidRPr="00463458">
        <w:rPr>
          <w:rFonts w:ascii="Arial" w:hAnsi="Arial" w:cs="Arial"/>
          <w:sz w:val="20"/>
          <w:szCs w:val="20"/>
        </w:rPr>
        <w:t xml:space="preserve">mobile oder integrierte </w:t>
      </w:r>
      <w:proofErr w:type="gramStart"/>
      <w:r w:rsidR="00463458" w:rsidRPr="00463458">
        <w:rPr>
          <w:rFonts w:ascii="Arial" w:hAnsi="Arial" w:cs="Arial"/>
          <w:sz w:val="20"/>
          <w:szCs w:val="20"/>
        </w:rPr>
        <w:t>OCT Bildgebung</w:t>
      </w:r>
      <w:proofErr w:type="gramEnd"/>
    </w:p>
    <w:p w14:paraId="1F5792B9" w14:textId="7061F66B" w:rsidR="00463458" w:rsidRPr="00DC3445" w:rsidRDefault="00463458" w:rsidP="00463458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DC3445">
        <w:rPr>
          <w:rFonts w:cs="Arial"/>
          <w:color w:val="808080" w:themeColor="background1" w:themeShade="80"/>
          <w:sz w:val="20"/>
        </w:rPr>
        <w:t xml:space="preserve">Siehe Ziffer </w:t>
      </w:r>
      <w:r>
        <w:rPr>
          <w:rFonts w:cs="Arial"/>
          <w:color w:val="808080" w:themeColor="background1" w:themeShade="80"/>
          <w:sz w:val="20"/>
        </w:rPr>
        <w:t>6.2.</w:t>
      </w:r>
      <w:r w:rsidR="00CB54F0">
        <w:rPr>
          <w:rFonts w:cs="Arial"/>
          <w:color w:val="808080" w:themeColor="background1" w:themeShade="80"/>
          <w:sz w:val="20"/>
        </w:rPr>
        <w:t>1</w:t>
      </w:r>
      <w:r w:rsidRPr="00DC3445">
        <w:rPr>
          <w:rFonts w:cs="Arial"/>
          <w:color w:val="808080" w:themeColor="background1" w:themeShade="80"/>
          <w:sz w:val="20"/>
        </w:rPr>
        <w:t xml:space="preserve"> - 1.1 Biplan</w:t>
      </w:r>
      <w:r w:rsidR="006C2704">
        <w:rPr>
          <w:rFonts w:cs="Arial"/>
          <w:color w:val="808080" w:themeColor="background1" w:themeShade="80"/>
          <w:sz w:val="20"/>
        </w:rPr>
        <w:t xml:space="preserve"> </w:t>
      </w:r>
      <w:r w:rsidRPr="00DC3445">
        <w:rPr>
          <w:rFonts w:cs="Arial"/>
          <w:color w:val="808080" w:themeColor="background1" w:themeShade="80"/>
          <w:sz w:val="20"/>
        </w:rPr>
        <w:t>Mindestanforderung HK1</w:t>
      </w:r>
    </w:p>
    <w:p w14:paraId="511D515C" w14:textId="793755FD" w:rsidR="006C2704" w:rsidRPr="00DC3445" w:rsidRDefault="00463458" w:rsidP="006C2704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DC3445">
        <w:rPr>
          <w:rFonts w:cs="Arial"/>
          <w:color w:val="808080" w:themeColor="background1" w:themeShade="80"/>
          <w:sz w:val="20"/>
        </w:rPr>
        <w:t xml:space="preserve">Siehe Ziffer </w:t>
      </w:r>
      <w:r w:rsidR="006C2704">
        <w:rPr>
          <w:rFonts w:cs="Arial"/>
          <w:color w:val="808080" w:themeColor="background1" w:themeShade="80"/>
          <w:sz w:val="20"/>
        </w:rPr>
        <w:t>6.2.</w:t>
      </w:r>
      <w:r w:rsidR="00CB54F0">
        <w:rPr>
          <w:rFonts w:cs="Arial"/>
          <w:color w:val="808080" w:themeColor="background1" w:themeShade="80"/>
          <w:sz w:val="20"/>
        </w:rPr>
        <w:t>1</w:t>
      </w:r>
      <w:r w:rsidR="006C2704">
        <w:rPr>
          <w:rFonts w:cs="Arial"/>
          <w:color w:val="808080" w:themeColor="background1" w:themeShade="80"/>
          <w:sz w:val="20"/>
        </w:rPr>
        <w:t xml:space="preserve"> - 1.2 Monoplan Mindestanforderung HK2</w:t>
      </w:r>
    </w:p>
    <w:p w14:paraId="1FFEB7E2" w14:textId="30FE61A2" w:rsidR="00FF7E55" w:rsidRPr="00DC3445" w:rsidRDefault="00FF217D" w:rsidP="00FF7E55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964573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7E55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F7E55" w:rsidRPr="000544F3">
        <w:rPr>
          <w:rFonts w:ascii="Arial" w:hAnsi="Arial" w:cs="Arial"/>
          <w:sz w:val="20"/>
          <w:szCs w:val="20"/>
        </w:rPr>
        <w:t xml:space="preserve"> </w:t>
      </w:r>
      <w:r w:rsidR="00FF7E55">
        <w:rPr>
          <w:rFonts w:ascii="Arial" w:hAnsi="Arial" w:cs="Arial"/>
          <w:sz w:val="20"/>
          <w:szCs w:val="20"/>
        </w:rPr>
        <w:t xml:space="preserve">Produktdatenblatt – Option: </w:t>
      </w:r>
      <w:r w:rsidR="00FF7E55" w:rsidRPr="00FF7E55">
        <w:rPr>
          <w:rFonts w:ascii="Arial" w:hAnsi="Arial" w:cs="Arial"/>
          <w:sz w:val="20"/>
          <w:szCs w:val="20"/>
        </w:rPr>
        <w:t>mobile oder integrierte Ultraschallbildgebung</w:t>
      </w:r>
    </w:p>
    <w:p w14:paraId="09E11413" w14:textId="66CA06A5" w:rsidR="00FF7E55" w:rsidRPr="00DC3445" w:rsidRDefault="00FF7E55" w:rsidP="00FF7E55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DC3445">
        <w:rPr>
          <w:rFonts w:cs="Arial"/>
          <w:color w:val="808080" w:themeColor="background1" w:themeShade="80"/>
          <w:sz w:val="20"/>
        </w:rPr>
        <w:t xml:space="preserve">Siehe Ziffer </w:t>
      </w:r>
      <w:r>
        <w:rPr>
          <w:rFonts w:cs="Arial"/>
          <w:color w:val="808080" w:themeColor="background1" w:themeShade="80"/>
          <w:sz w:val="20"/>
        </w:rPr>
        <w:t>6.2</w:t>
      </w:r>
      <w:r w:rsidR="00CB54F0">
        <w:rPr>
          <w:rFonts w:cs="Arial"/>
          <w:color w:val="808080" w:themeColor="background1" w:themeShade="80"/>
          <w:sz w:val="20"/>
        </w:rPr>
        <w:t>.2</w:t>
      </w:r>
      <w:r w:rsidRPr="00DC3445">
        <w:rPr>
          <w:rFonts w:cs="Arial"/>
          <w:color w:val="808080" w:themeColor="background1" w:themeShade="80"/>
          <w:sz w:val="20"/>
        </w:rPr>
        <w:t>- 1.1 Biplan</w:t>
      </w:r>
      <w:r w:rsidR="006C2704">
        <w:rPr>
          <w:rFonts w:cs="Arial"/>
          <w:color w:val="808080" w:themeColor="background1" w:themeShade="80"/>
          <w:sz w:val="20"/>
        </w:rPr>
        <w:t xml:space="preserve"> </w:t>
      </w:r>
      <w:r w:rsidRPr="00DC3445">
        <w:rPr>
          <w:rFonts w:cs="Arial"/>
          <w:color w:val="808080" w:themeColor="background1" w:themeShade="80"/>
          <w:sz w:val="20"/>
        </w:rPr>
        <w:t>Mindestanforderung HK1</w:t>
      </w:r>
    </w:p>
    <w:p w14:paraId="14F07552" w14:textId="1F3B0453" w:rsidR="006C2704" w:rsidRPr="00DC3445" w:rsidRDefault="00FF7E55" w:rsidP="006C2704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DC3445">
        <w:rPr>
          <w:rFonts w:cs="Arial"/>
          <w:color w:val="808080" w:themeColor="background1" w:themeShade="80"/>
          <w:sz w:val="20"/>
        </w:rPr>
        <w:t xml:space="preserve">Siehe Ziffer </w:t>
      </w:r>
      <w:r w:rsidR="006C2704">
        <w:rPr>
          <w:rFonts w:cs="Arial"/>
          <w:color w:val="808080" w:themeColor="background1" w:themeShade="80"/>
          <w:sz w:val="20"/>
        </w:rPr>
        <w:t>6.2.</w:t>
      </w:r>
      <w:r w:rsidR="00CB54F0">
        <w:rPr>
          <w:rFonts w:cs="Arial"/>
          <w:color w:val="808080" w:themeColor="background1" w:themeShade="80"/>
          <w:sz w:val="20"/>
        </w:rPr>
        <w:t>2</w:t>
      </w:r>
      <w:r w:rsidR="006C2704">
        <w:rPr>
          <w:rFonts w:cs="Arial"/>
          <w:color w:val="808080" w:themeColor="background1" w:themeShade="80"/>
          <w:sz w:val="20"/>
        </w:rPr>
        <w:t xml:space="preserve"> - 1.2 Monoplan Mindestanforderung HK2</w:t>
      </w:r>
    </w:p>
    <w:p w14:paraId="6079EDAC" w14:textId="009913D3" w:rsidR="00FF7E55" w:rsidRPr="00DC3445" w:rsidRDefault="00FF217D" w:rsidP="00FF7E55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721486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7E55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F7E55" w:rsidRPr="000544F3">
        <w:rPr>
          <w:rFonts w:ascii="Arial" w:hAnsi="Arial" w:cs="Arial"/>
          <w:sz w:val="20"/>
          <w:szCs w:val="20"/>
        </w:rPr>
        <w:t xml:space="preserve"> </w:t>
      </w:r>
      <w:r w:rsidR="00FF7E55">
        <w:rPr>
          <w:rFonts w:ascii="Arial" w:hAnsi="Arial" w:cs="Arial"/>
          <w:sz w:val="20"/>
          <w:szCs w:val="20"/>
        </w:rPr>
        <w:t>Update- und Wartungskonzept</w:t>
      </w:r>
    </w:p>
    <w:p w14:paraId="409FDA4B" w14:textId="70617692" w:rsidR="00FF7E55" w:rsidRPr="00DC3445" w:rsidRDefault="00FF7E55" w:rsidP="00FF7E55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DC3445">
        <w:rPr>
          <w:rFonts w:cs="Arial"/>
          <w:color w:val="808080" w:themeColor="background1" w:themeShade="80"/>
          <w:sz w:val="20"/>
        </w:rPr>
        <w:t xml:space="preserve">Siehe Ziffer </w:t>
      </w:r>
      <w:r>
        <w:rPr>
          <w:rFonts w:cs="Arial"/>
          <w:color w:val="808080" w:themeColor="background1" w:themeShade="80"/>
          <w:sz w:val="20"/>
        </w:rPr>
        <w:t>8.1</w:t>
      </w:r>
      <w:r w:rsidRPr="00DC3445">
        <w:rPr>
          <w:rFonts w:cs="Arial"/>
          <w:color w:val="808080" w:themeColor="background1" w:themeShade="80"/>
          <w:sz w:val="20"/>
        </w:rPr>
        <w:t xml:space="preserve"> - 1.1 Biplan</w:t>
      </w:r>
      <w:r w:rsidR="006C2704">
        <w:rPr>
          <w:rFonts w:cs="Arial"/>
          <w:color w:val="808080" w:themeColor="background1" w:themeShade="80"/>
          <w:sz w:val="20"/>
        </w:rPr>
        <w:t xml:space="preserve"> </w:t>
      </w:r>
      <w:r w:rsidRPr="00DC3445">
        <w:rPr>
          <w:rFonts w:cs="Arial"/>
          <w:color w:val="808080" w:themeColor="background1" w:themeShade="80"/>
          <w:sz w:val="20"/>
        </w:rPr>
        <w:t>Mindestanforderung HK1</w:t>
      </w:r>
    </w:p>
    <w:p w14:paraId="4F864962" w14:textId="3B2F306E" w:rsidR="00FF7E55" w:rsidRDefault="00FF7E55" w:rsidP="00FF7E55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DC3445">
        <w:rPr>
          <w:rFonts w:cs="Arial"/>
          <w:color w:val="808080" w:themeColor="background1" w:themeShade="80"/>
          <w:sz w:val="20"/>
        </w:rPr>
        <w:t xml:space="preserve">Siehe Ziffer </w:t>
      </w:r>
      <w:r w:rsidR="006C2704">
        <w:rPr>
          <w:rFonts w:cs="Arial"/>
          <w:color w:val="808080" w:themeColor="background1" w:themeShade="80"/>
          <w:sz w:val="20"/>
        </w:rPr>
        <w:t>8.1 - 1.2 Monoplan Mindestanforderung HK2</w:t>
      </w:r>
    </w:p>
    <w:p w14:paraId="623DE36A" w14:textId="353BF9C1" w:rsidR="00FF7E55" w:rsidRPr="00DC3445" w:rsidRDefault="00FF217D" w:rsidP="00FF7E55">
      <w:pPr>
        <w:tabs>
          <w:tab w:val="left" w:pos="6840"/>
        </w:tabs>
        <w:autoSpaceDE w:val="0"/>
        <w:autoSpaceDN w:val="0"/>
        <w:adjustRightInd w:val="0"/>
        <w:ind w:left="851" w:hanging="284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48141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7E55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F7E55">
        <w:rPr>
          <w:rFonts w:ascii="Arial" w:hAnsi="Arial" w:cs="Arial"/>
          <w:sz w:val="20"/>
          <w:szCs w:val="20"/>
        </w:rPr>
        <w:t xml:space="preserve"> Unterlagen zu </w:t>
      </w:r>
      <w:proofErr w:type="gramStart"/>
      <w:r w:rsidR="00FF7E55">
        <w:rPr>
          <w:rFonts w:ascii="Arial" w:hAnsi="Arial" w:cs="Arial"/>
          <w:sz w:val="20"/>
          <w:szCs w:val="20"/>
        </w:rPr>
        <w:t>IT Infrastruktur</w:t>
      </w:r>
      <w:proofErr w:type="gramEnd"/>
      <w:r w:rsidR="00FF7E55">
        <w:rPr>
          <w:rFonts w:ascii="Arial" w:hAnsi="Arial" w:cs="Arial"/>
          <w:sz w:val="20"/>
          <w:szCs w:val="20"/>
        </w:rPr>
        <w:t xml:space="preserve"> und Schnittstellen inkl. netz- und datentechnische Systemübersicht</w:t>
      </w:r>
    </w:p>
    <w:p w14:paraId="7B4A35AB" w14:textId="660EA47D" w:rsidR="00FF7E55" w:rsidRPr="00DC3445" w:rsidRDefault="00FF7E55" w:rsidP="00FF7E55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DC3445">
        <w:rPr>
          <w:rFonts w:cs="Arial"/>
          <w:color w:val="808080" w:themeColor="background1" w:themeShade="80"/>
          <w:sz w:val="20"/>
        </w:rPr>
        <w:t xml:space="preserve">Siehe Ziffer </w:t>
      </w:r>
      <w:r>
        <w:rPr>
          <w:rFonts w:cs="Arial"/>
          <w:color w:val="808080" w:themeColor="background1" w:themeShade="80"/>
          <w:sz w:val="20"/>
        </w:rPr>
        <w:t>8.3 und 8.4</w:t>
      </w:r>
      <w:r w:rsidRPr="00DC3445">
        <w:rPr>
          <w:rFonts w:cs="Arial"/>
          <w:color w:val="808080" w:themeColor="background1" w:themeShade="80"/>
          <w:sz w:val="20"/>
        </w:rPr>
        <w:t xml:space="preserve"> - 1.1 Biplan</w:t>
      </w:r>
      <w:r w:rsidR="006C2704">
        <w:rPr>
          <w:rFonts w:cs="Arial"/>
          <w:color w:val="808080" w:themeColor="background1" w:themeShade="80"/>
          <w:sz w:val="20"/>
        </w:rPr>
        <w:t xml:space="preserve"> </w:t>
      </w:r>
      <w:r w:rsidRPr="00DC3445">
        <w:rPr>
          <w:rFonts w:cs="Arial"/>
          <w:color w:val="808080" w:themeColor="background1" w:themeShade="80"/>
          <w:sz w:val="20"/>
        </w:rPr>
        <w:t>Mindestanforderung HK1</w:t>
      </w:r>
    </w:p>
    <w:p w14:paraId="68F9CAFE" w14:textId="6680A1D8" w:rsidR="00FF7E55" w:rsidRDefault="00FF7E55" w:rsidP="00FF7E55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DC3445">
        <w:rPr>
          <w:rFonts w:cs="Arial"/>
          <w:color w:val="808080" w:themeColor="background1" w:themeShade="80"/>
          <w:sz w:val="20"/>
        </w:rPr>
        <w:t xml:space="preserve">Siehe Ziffer </w:t>
      </w:r>
      <w:r w:rsidR="006C2704">
        <w:rPr>
          <w:rFonts w:cs="Arial"/>
          <w:color w:val="808080" w:themeColor="background1" w:themeShade="80"/>
          <w:sz w:val="20"/>
        </w:rPr>
        <w:t>8.3 und 8.4 - 1.2 Monoplan Mindestanforderung HK2</w:t>
      </w:r>
    </w:p>
    <w:p w14:paraId="7E00FD3A" w14:textId="084E89A5" w:rsidR="00FF7E55" w:rsidRPr="00DC3445" w:rsidRDefault="00FF217D" w:rsidP="00FF7E55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374275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7E55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F7E55" w:rsidRPr="000544F3">
        <w:rPr>
          <w:rFonts w:ascii="Arial" w:hAnsi="Arial" w:cs="Arial"/>
          <w:sz w:val="20"/>
          <w:szCs w:val="20"/>
        </w:rPr>
        <w:t xml:space="preserve"> </w:t>
      </w:r>
      <w:r w:rsidR="00FF7E55" w:rsidRPr="00FF7E55">
        <w:rPr>
          <w:rFonts w:ascii="Arial" w:hAnsi="Arial" w:cs="Arial"/>
          <w:sz w:val="20"/>
          <w:szCs w:val="20"/>
        </w:rPr>
        <w:t>Lifecycle- bzw. Upgrade-Konzept</w:t>
      </w:r>
    </w:p>
    <w:p w14:paraId="06FFA777" w14:textId="5AC94D83" w:rsidR="00FF7E55" w:rsidRPr="00DC3445" w:rsidRDefault="00FF7E55" w:rsidP="00FF7E55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DC3445">
        <w:rPr>
          <w:rFonts w:cs="Arial"/>
          <w:color w:val="808080" w:themeColor="background1" w:themeShade="80"/>
          <w:sz w:val="20"/>
        </w:rPr>
        <w:t xml:space="preserve">Siehe Ziffer </w:t>
      </w:r>
      <w:r>
        <w:rPr>
          <w:rFonts w:cs="Arial"/>
          <w:color w:val="808080" w:themeColor="background1" w:themeShade="80"/>
          <w:sz w:val="20"/>
        </w:rPr>
        <w:t>8.5</w:t>
      </w:r>
      <w:r w:rsidRPr="00DC3445">
        <w:rPr>
          <w:rFonts w:cs="Arial"/>
          <w:color w:val="808080" w:themeColor="background1" w:themeShade="80"/>
          <w:sz w:val="20"/>
        </w:rPr>
        <w:t xml:space="preserve"> - 1.1 Biplan</w:t>
      </w:r>
      <w:r w:rsidR="006C2704">
        <w:rPr>
          <w:rFonts w:cs="Arial"/>
          <w:color w:val="808080" w:themeColor="background1" w:themeShade="80"/>
          <w:sz w:val="20"/>
        </w:rPr>
        <w:t xml:space="preserve"> </w:t>
      </w:r>
      <w:r w:rsidRPr="00DC3445">
        <w:rPr>
          <w:rFonts w:cs="Arial"/>
          <w:color w:val="808080" w:themeColor="background1" w:themeShade="80"/>
          <w:sz w:val="20"/>
        </w:rPr>
        <w:t>Mindestanforderung HK1</w:t>
      </w:r>
    </w:p>
    <w:p w14:paraId="2D11CD7B" w14:textId="77777777" w:rsidR="006C2704" w:rsidRDefault="00FF7E55" w:rsidP="006C2704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DC3445">
        <w:rPr>
          <w:rFonts w:cs="Arial"/>
          <w:color w:val="808080" w:themeColor="background1" w:themeShade="80"/>
          <w:sz w:val="20"/>
        </w:rPr>
        <w:t xml:space="preserve">Siehe Ziffer </w:t>
      </w:r>
      <w:r w:rsidR="006C2704">
        <w:rPr>
          <w:rFonts w:cs="Arial"/>
          <w:color w:val="808080" w:themeColor="background1" w:themeShade="80"/>
          <w:sz w:val="20"/>
        </w:rPr>
        <w:t>8.5 - 1.2 Monoplan Mindestanforderung HK2</w:t>
      </w:r>
    </w:p>
    <w:p w14:paraId="7BE5BB0E" w14:textId="41F1336D" w:rsidR="007A2C0A" w:rsidRPr="00DC3445" w:rsidRDefault="00FF217D" w:rsidP="007A2C0A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858327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2C0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7A2C0A" w:rsidRPr="000544F3">
        <w:rPr>
          <w:rFonts w:ascii="Arial" w:hAnsi="Arial" w:cs="Arial"/>
          <w:sz w:val="20"/>
          <w:szCs w:val="20"/>
        </w:rPr>
        <w:t xml:space="preserve"> </w:t>
      </w:r>
      <w:r w:rsidR="007A2C0A" w:rsidRPr="007A2C0A">
        <w:rPr>
          <w:rFonts w:ascii="Arial" w:hAnsi="Arial" w:cs="Arial"/>
          <w:sz w:val="20"/>
          <w:szCs w:val="20"/>
        </w:rPr>
        <w:t>Backup- und Wiederherstellungskonzept</w:t>
      </w:r>
    </w:p>
    <w:p w14:paraId="3745F27C" w14:textId="13ACC109" w:rsidR="007A2C0A" w:rsidRPr="00DC3445" w:rsidRDefault="007A2C0A" w:rsidP="007A2C0A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DC3445">
        <w:rPr>
          <w:rFonts w:cs="Arial"/>
          <w:color w:val="808080" w:themeColor="background1" w:themeShade="80"/>
          <w:sz w:val="20"/>
        </w:rPr>
        <w:t xml:space="preserve">Siehe Ziffer </w:t>
      </w:r>
      <w:r>
        <w:rPr>
          <w:rFonts w:cs="Arial"/>
          <w:color w:val="808080" w:themeColor="background1" w:themeShade="80"/>
          <w:sz w:val="20"/>
        </w:rPr>
        <w:t>8.12</w:t>
      </w:r>
      <w:r w:rsidRPr="00DC3445">
        <w:rPr>
          <w:rFonts w:cs="Arial"/>
          <w:color w:val="808080" w:themeColor="background1" w:themeShade="80"/>
          <w:sz w:val="20"/>
        </w:rPr>
        <w:t xml:space="preserve"> - 1.1 Biplan</w:t>
      </w:r>
      <w:r w:rsidR="006C2704">
        <w:rPr>
          <w:rFonts w:cs="Arial"/>
          <w:color w:val="808080" w:themeColor="background1" w:themeShade="80"/>
          <w:sz w:val="20"/>
        </w:rPr>
        <w:t xml:space="preserve"> </w:t>
      </w:r>
      <w:r w:rsidRPr="00DC3445">
        <w:rPr>
          <w:rFonts w:cs="Arial"/>
          <w:color w:val="808080" w:themeColor="background1" w:themeShade="80"/>
          <w:sz w:val="20"/>
        </w:rPr>
        <w:t>Mindestanforderung HK1</w:t>
      </w:r>
    </w:p>
    <w:p w14:paraId="128447B8" w14:textId="77777777" w:rsidR="006C2704" w:rsidRDefault="007A2C0A" w:rsidP="006C2704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DC3445">
        <w:rPr>
          <w:rFonts w:cs="Arial"/>
          <w:color w:val="808080" w:themeColor="background1" w:themeShade="80"/>
          <w:sz w:val="20"/>
        </w:rPr>
        <w:lastRenderedPageBreak/>
        <w:t xml:space="preserve">Siehe Ziffer </w:t>
      </w:r>
      <w:r w:rsidR="006C2704">
        <w:rPr>
          <w:rFonts w:cs="Arial"/>
          <w:color w:val="808080" w:themeColor="background1" w:themeShade="80"/>
          <w:sz w:val="20"/>
        </w:rPr>
        <w:t>8.12 - 1.2 Monoplan Mindestanforderung HK2</w:t>
      </w:r>
    </w:p>
    <w:p w14:paraId="24C4A120" w14:textId="728F27B5" w:rsidR="007A2C0A" w:rsidRPr="00DC3445" w:rsidRDefault="00FF217D" w:rsidP="007A2C0A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149324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2C0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7A2C0A" w:rsidRPr="000544F3">
        <w:rPr>
          <w:rFonts w:ascii="Arial" w:hAnsi="Arial" w:cs="Arial"/>
          <w:sz w:val="20"/>
          <w:szCs w:val="20"/>
        </w:rPr>
        <w:t xml:space="preserve"> </w:t>
      </w:r>
      <w:r w:rsidR="007A2C0A">
        <w:rPr>
          <w:rFonts w:ascii="Arial" w:hAnsi="Arial" w:cs="Arial"/>
          <w:sz w:val="20"/>
          <w:szCs w:val="20"/>
        </w:rPr>
        <w:t>Mustervorlage: Vollwartungsvertrag 10 Jahre</w:t>
      </w:r>
    </w:p>
    <w:p w14:paraId="26661EDF" w14:textId="77AF8F53" w:rsidR="007A2C0A" w:rsidRPr="00DC3445" w:rsidRDefault="007A2C0A" w:rsidP="007A2C0A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DC3445">
        <w:rPr>
          <w:rFonts w:cs="Arial"/>
          <w:color w:val="808080" w:themeColor="background1" w:themeShade="80"/>
          <w:sz w:val="20"/>
        </w:rPr>
        <w:t xml:space="preserve">Siehe Ziffer </w:t>
      </w:r>
      <w:r>
        <w:rPr>
          <w:rFonts w:cs="Arial"/>
          <w:color w:val="808080" w:themeColor="background1" w:themeShade="80"/>
          <w:sz w:val="20"/>
        </w:rPr>
        <w:t>9.2</w:t>
      </w:r>
      <w:r w:rsidRPr="00DC3445">
        <w:rPr>
          <w:rFonts w:cs="Arial"/>
          <w:color w:val="808080" w:themeColor="background1" w:themeShade="80"/>
          <w:sz w:val="20"/>
        </w:rPr>
        <w:t xml:space="preserve"> - 1.1 Biplan</w:t>
      </w:r>
      <w:r w:rsidR="006C2704">
        <w:rPr>
          <w:rFonts w:cs="Arial"/>
          <w:color w:val="808080" w:themeColor="background1" w:themeShade="80"/>
          <w:sz w:val="20"/>
        </w:rPr>
        <w:t xml:space="preserve"> </w:t>
      </w:r>
      <w:r w:rsidRPr="00DC3445">
        <w:rPr>
          <w:rFonts w:cs="Arial"/>
          <w:color w:val="808080" w:themeColor="background1" w:themeShade="80"/>
          <w:sz w:val="20"/>
        </w:rPr>
        <w:t>Mindestanforderung HK1</w:t>
      </w:r>
    </w:p>
    <w:p w14:paraId="36BB071C" w14:textId="166CEC40" w:rsidR="007A2C0A" w:rsidRDefault="007A2C0A" w:rsidP="007A2C0A">
      <w:pPr>
        <w:pStyle w:val="TextmitNummerierung"/>
        <w:tabs>
          <w:tab w:val="clear" w:pos="964"/>
        </w:tabs>
        <w:spacing w:after="0" w:line="240" w:lineRule="auto"/>
        <w:ind w:left="851" w:firstLine="1"/>
        <w:rPr>
          <w:rFonts w:cs="Arial"/>
          <w:color w:val="808080" w:themeColor="background1" w:themeShade="80"/>
          <w:sz w:val="20"/>
        </w:rPr>
      </w:pPr>
      <w:r w:rsidRPr="00DC3445">
        <w:rPr>
          <w:rFonts w:cs="Arial"/>
          <w:color w:val="808080" w:themeColor="background1" w:themeShade="80"/>
          <w:sz w:val="20"/>
        </w:rPr>
        <w:t xml:space="preserve">Siehe Ziffer </w:t>
      </w:r>
      <w:r w:rsidR="006C2704">
        <w:rPr>
          <w:rFonts w:cs="Arial"/>
          <w:color w:val="808080" w:themeColor="background1" w:themeShade="80"/>
          <w:sz w:val="20"/>
        </w:rPr>
        <w:t>9.2 - 1.2 Monoplan Mindestanforderung HK2</w:t>
      </w:r>
    </w:p>
    <w:p w14:paraId="02609C87" w14:textId="77777777" w:rsidR="000544F3" w:rsidRDefault="000544F3" w:rsidP="000544F3">
      <w:pPr>
        <w:tabs>
          <w:tab w:val="left" w:pos="684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2BEC84B" w14:textId="7B34F6F4" w:rsidR="00CA36D0" w:rsidRDefault="00197FA4" w:rsidP="0027627C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b/>
          <w:sz w:val="20"/>
          <w:szCs w:val="20"/>
        </w:rPr>
      </w:pPr>
      <w:r w:rsidRPr="00CC27F5">
        <w:rPr>
          <w:rFonts w:ascii="Arial" w:hAnsi="Arial" w:cs="Arial"/>
          <w:b/>
          <w:sz w:val="20"/>
          <w:szCs w:val="20"/>
        </w:rPr>
        <w:t>1.</w:t>
      </w:r>
      <w:r w:rsidR="008C528D">
        <w:rPr>
          <w:rFonts w:ascii="Arial" w:hAnsi="Arial" w:cs="Arial"/>
          <w:b/>
          <w:sz w:val="20"/>
          <w:szCs w:val="20"/>
        </w:rPr>
        <w:t>2</w:t>
      </w:r>
      <w:r w:rsidRPr="00CC27F5">
        <w:rPr>
          <w:rFonts w:ascii="Arial" w:hAnsi="Arial" w:cs="Arial"/>
          <w:b/>
          <w:sz w:val="20"/>
          <w:szCs w:val="20"/>
        </w:rPr>
        <w:tab/>
      </w:r>
      <w:r w:rsidR="00CA36D0">
        <w:rPr>
          <w:rFonts w:ascii="Arial" w:hAnsi="Arial" w:cs="Arial"/>
          <w:b/>
          <w:sz w:val="20"/>
          <w:szCs w:val="20"/>
        </w:rPr>
        <w:t>Vertragsbestandteile (nicht beizufügen)</w:t>
      </w:r>
    </w:p>
    <w:p w14:paraId="0F3EDC58" w14:textId="7262DD7A" w:rsidR="00564216" w:rsidRDefault="00FF217D" w:rsidP="00E66868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97898042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64216">
            <w:rPr>
              <w:rFonts w:ascii="MS Gothic" w:eastAsia="MS Gothic" w:hAnsi="MS Gothic" w:cs="Arial" w:hint="eastAsia"/>
              <w:sz w:val="20"/>
              <w:szCs w:val="20"/>
            </w:rPr>
            <w:t>☒</w:t>
          </w:r>
        </w:sdtContent>
      </w:sdt>
      <w:r w:rsidR="00564216">
        <w:rPr>
          <w:rFonts w:ascii="Arial" w:hAnsi="Arial" w:cs="Arial"/>
          <w:sz w:val="20"/>
          <w:szCs w:val="20"/>
        </w:rPr>
        <w:t xml:space="preserve"> Vertrag</w:t>
      </w:r>
    </w:p>
    <w:p w14:paraId="3F7A5048" w14:textId="2796A4BB" w:rsidR="00A01596" w:rsidRDefault="00FF217D" w:rsidP="00E66868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30527493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64216">
            <w:rPr>
              <w:rFonts w:ascii="MS Gothic" w:eastAsia="MS Gothic" w:hAnsi="MS Gothic" w:cs="Arial" w:hint="eastAsia"/>
              <w:sz w:val="20"/>
              <w:szCs w:val="20"/>
            </w:rPr>
            <w:t>☒</w:t>
          </w:r>
        </w:sdtContent>
      </w:sdt>
      <w:r w:rsidR="00A01596" w:rsidRPr="000544F3">
        <w:rPr>
          <w:rFonts w:ascii="Arial" w:hAnsi="Arial" w:cs="Arial"/>
          <w:sz w:val="20"/>
          <w:szCs w:val="20"/>
        </w:rPr>
        <w:t xml:space="preserve"> </w:t>
      </w:r>
      <w:r w:rsidR="00A01596">
        <w:rPr>
          <w:rFonts w:ascii="Arial" w:hAnsi="Arial" w:cs="Arial"/>
          <w:sz w:val="20"/>
          <w:szCs w:val="20"/>
        </w:rPr>
        <w:t>VOL/B</w:t>
      </w:r>
    </w:p>
    <w:p w14:paraId="37996F1E" w14:textId="19385041" w:rsidR="00CA36D0" w:rsidRDefault="00FF217D" w:rsidP="006C4D8E">
      <w:pPr>
        <w:tabs>
          <w:tab w:val="left" w:pos="99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5307152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A2A2E">
            <w:rPr>
              <w:rFonts w:ascii="MS Gothic" w:eastAsia="MS Gothic" w:hAnsi="MS Gothic" w:cs="Arial" w:hint="eastAsia"/>
              <w:sz w:val="20"/>
              <w:szCs w:val="20"/>
            </w:rPr>
            <w:t>☒</w:t>
          </w:r>
        </w:sdtContent>
      </w:sdt>
      <w:r w:rsidR="004A2A2E" w:rsidRPr="000544F3">
        <w:rPr>
          <w:rFonts w:ascii="Arial" w:hAnsi="Arial" w:cs="Arial"/>
          <w:sz w:val="20"/>
          <w:szCs w:val="20"/>
        </w:rPr>
        <w:t xml:space="preserve"> </w:t>
      </w:r>
      <w:r w:rsidR="004A2A2E" w:rsidRPr="004A2A2E">
        <w:rPr>
          <w:rFonts w:ascii="Arial" w:hAnsi="Arial" w:cs="Arial"/>
          <w:sz w:val="20"/>
          <w:szCs w:val="20"/>
        </w:rPr>
        <w:t>Besondere Vertragsbedingungen (BVB)</w:t>
      </w:r>
      <w:r w:rsidR="004A2A2E">
        <w:rPr>
          <w:rFonts w:ascii="Arial" w:hAnsi="Arial" w:cs="Arial"/>
          <w:sz w:val="20"/>
          <w:szCs w:val="20"/>
        </w:rPr>
        <w:t xml:space="preserve"> </w:t>
      </w:r>
      <w:r w:rsidR="004A2A2E" w:rsidRPr="004A2A2E">
        <w:rPr>
          <w:rFonts w:ascii="Arial" w:hAnsi="Arial" w:cs="Arial"/>
          <w:sz w:val="20"/>
          <w:szCs w:val="20"/>
        </w:rPr>
        <w:t>über Kontrollen und Sanktionen nach dem BerlAVG</w:t>
      </w:r>
      <w:sdt>
        <w:sdtPr>
          <w:rPr>
            <w:rFonts w:ascii="Arial" w:hAnsi="Arial" w:cs="Arial"/>
            <w:sz w:val="20"/>
            <w:szCs w:val="20"/>
          </w:rPr>
          <w:id w:val="-11510580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159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01596" w:rsidRPr="000544F3">
        <w:rPr>
          <w:rFonts w:ascii="Arial" w:hAnsi="Arial" w:cs="Arial"/>
          <w:sz w:val="20"/>
          <w:szCs w:val="20"/>
        </w:rPr>
        <w:t xml:space="preserve"> </w:t>
      </w:r>
      <w:r w:rsidR="00A01596">
        <w:rPr>
          <w:rFonts w:ascii="Arial" w:hAnsi="Arial" w:cs="Arial"/>
          <w:sz w:val="20"/>
          <w:szCs w:val="20"/>
        </w:rPr>
        <w:t>VOB/B</w:t>
      </w:r>
    </w:p>
    <w:p w14:paraId="2E33BC7B" w14:textId="404D2DD2" w:rsidR="00730AF1" w:rsidRDefault="00FF217D" w:rsidP="006C4D8E">
      <w:pPr>
        <w:tabs>
          <w:tab w:val="left" w:pos="99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34331973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30AF1">
            <w:rPr>
              <w:rFonts w:ascii="MS Gothic" w:eastAsia="MS Gothic" w:hAnsi="MS Gothic" w:cs="Arial" w:hint="eastAsia"/>
              <w:sz w:val="20"/>
              <w:szCs w:val="20"/>
            </w:rPr>
            <w:t>☒</w:t>
          </w:r>
        </w:sdtContent>
      </w:sdt>
      <w:r w:rsidR="00730AF1" w:rsidRPr="000544F3">
        <w:rPr>
          <w:rFonts w:ascii="Arial" w:hAnsi="Arial" w:cs="Arial"/>
          <w:sz w:val="20"/>
          <w:szCs w:val="20"/>
        </w:rPr>
        <w:t>1</w:t>
      </w:r>
      <w:r w:rsidR="00730AF1">
        <w:rPr>
          <w:rFonts w:ascii="Arial" w:hAnsi="Arial" w:cs="Arial"/>
          <w:sz w:val="20"/>
          <w:szCs w:val="20"/>
        </w:rPr>
        <w:t>6</w:t>
      </w:r>
      <w:r w:rsidR="00730AF1" w:rsidRPr="000544F3">
        <w:rPr>
          <w:rFonts w:ascii="Arial" w:hAnsi="Arial" w:cs="Arial"/>
          <w:sz w:val="20"/>
          <w:szCs w:val="20"/>
        </w:rPr>
        <w:t>_</w:t>
      </w:r>
      <w:r w:rsidR="00730AF1" w:rsidRPr="00F8424A">
        <w:rPr>
          <w:rFonts w:ascii="Arial" w:hAnsi="Arial" w:cs="Arial"/>
          <w:sz w:val="20"/>
          <w:szCs w:val="20"/>
        </w:rPr>
        <w:t xml:space="preserve">räumliche Situation in Form von Grundrissplänen und Deckenspiegel mit </w:t>
      </w:r>
      <w:r w:rsidR="00730AF1">
        <w:rPr>
          <w:rFonts w:ascii="Arial" w:hAnsi="Arial" w:cs="Arial"/>
          <w:sz w:val="20"/>
          <w:szCs w:val="20"/>
        </w:rPr>
        <w:t>S</w:t>
      </w:r>
      <w:r w:rsidR="00730AF1" w:rsidRPr="00F8424A">
        <w:rPr>
          <w:rFonts w:ascii="Arial" w:hAnsi="Arial" w:cs="Arial"/>
          <w:sz w:val="20"/>
          <w:szCs w:val="20"/>
        </w:rPr>
        <w:t>chwerlastdecken</w:t>
      </w:r>
    </w:p>
    <w:p w14:paraId="021DB532" w14:textId="77777777" w:rsidR="00FE3FE1" w:rsidRDefault="00FE3FE1" w:rsidP="006C4D8E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b/>
          <w:sz w:val="20"/>
          <w:szCs w:val="20"/>
        </w:rPr>
      </w:pPr>
    </w:p>
    <w:p w14:paraId="4E366965" w14:textId="39F2EC4C" w:rsidR="00B35FB2" w:rsidRPr="009476B0" w:rsidRDefault="009476B0" w:rsidP="009476B0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b/>
          <w:sz w:val="20"/>
          <w:szCs w:val="20"/>
        </w:rPr>
      </w:pPr>
      <w:r w:rsidRPr="009476B0">
        <w:rPr>
          <w:rFonts w:ascii="Arial" w:hAnsi="Arial" w:cs="Arial"/>
          <w:b/>
          <w:sz w:val="20"/>
          <w:szCs w:val="20"/>
        </w:rPr>
        <w:t>1.</w:t>
      </w:r>
      <w:r w:rsidR="00CE00DE">
        <w:rPr>
          <w:rFonts w:ascii="Arial" w:hAnsi="Arial" w:cs="Arial"/>
          <w:b/>
          <w:sz w:val="20"/>
          <w:szCs w:val="20"/>
        </w:rPr>
        <w:t>3</w:t>
      </w:r>
      <w:r w:rsidRPr="009476B0">
        <w:rPr>
          <w:rFonts w:ascii="Arial" w:hAnsi="Arial" w:cs="Arial"/>
          <w:b/>
          <w:sz w:val="20"/>
          <w:szCs w:val="20"/>
        </w:rPr>
        <w:tab/>
        <w:t xml:space="preserve">Auf </w:t>
      </w:r>
      <w:r>
        <w:rPr>
          <w:rFonts w:ascii="Arial" w:hAnsi="Arial" w:cs="Arial"/>
          <w:b/>
          <w:sz w:val="20"/>
          <w:szCs w:val="20"/>
        </w:rPr>
        <w:t xml:space="preserve">gesonderte </w:t>
      </w:r>
      <w:r w:rsidRPr="009476B0">
        <w:rPr>
          <w:rFonts w:ascii="Arial" w:hAnsi="Arial" w:cs="Arial"/>
          <w:b/>
          <w:sz w:val="20"/>
          <w:szCs w:val="20"/>
        </w:rPr>
        <w:t>Anforderung</w:t>
      </w:r>
      <w:r>
        <w:rPr>
          <w:rFonts w:ascii="Arial" w:hAnsi="Arial" w:cs="Arial"/>
          <w:b/>
          <w:sz w:val="20"/>
          <w:szCs w:val="20"/>
        </w:rPr>
        <w:t xml:space="preserve"> einzureichen</w:t>
      </w:r>
    </w:p>
    <w:p w14:paraId="4F231910" w14:textId="593A6C5A" w:rsidR="009476B0" w:rsidRPr="004C0109" w:rsidRDefault="00FF217D" w:rsidP="009476B0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5550004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64216">
            <w:rPr>
              <w:rFonts w:ascii="MS Gothic" w:eastAsia="MS Gothic" w:hAnsi="MS Gothic" w:cs="Arial" w:hint="eastAsia"/>
              <w:sz w:val="20"/>
              <w:szCs w:val="20"/>
            </w:rPr>
            <w:t>☒</w:t>
          </w:r>
        </w:sdtContent>
      </w:sdt>
      <w:r w:rsidR="000544F3" w:rsidRPr="004C0109">
        <w:rPr>
          <w:rFonts w:ascii="Arial" w:hAnsi="Arial" w:cs="Arial"/>
          <w:sz w:val="20"/>
          <w:szCs w:val="20"/>
        </w:rPr>
        <w:t xml:space="preserve"> </w:t>
      </w:r>
      <w:r w:rsidR="009476B0" w:rsidRPr="004C0109">
        <w:rPr>
          <w:rFonts w:ascii="Arial" w:hAnsi="Arial" w:cs="Arial"/>
          <w:sz w:val="20"/>
          <w:szCs w:val="20"/>
        </w:rPr>
        <w:t>Versicherungsbestätigung</w:t>
      </w:r>
    </w:p>
    <w:p w14:paraId="7FC2DDFC" w14:textId="5C86AB92" w:rsidR="000544F3" w:rsidRPr="00CC27F5" w:rsidRDefault="00FF217D" w:rsidP="009476B0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57497811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64216">
            <w:rPr>
              <w:rFonts w:ascii="MS Gothic" w:eastAsia="MS Gothic" w:hAnsi="MS Gothic" w:cs="Arial" w:hint="eastAsia"/>
              <w:sz w:val="20"/>
              <w:szCs w:val="20"/>
            </w:rPr>
            <w:t>☒</w:t>
          </w:r>
        </w:sdtContent>
      </w:sdt>
      <w:r w:rsidR="00CE00DE" w:rsidRPr="004C0109">
        <w:rPr>
          <w:rFonts w:ascii="Arial" w:hAnsi="Arial" w:cs="Arial"/>
          <w:sz w:val="20"/>
          <w:szCs w:val="20"/>
        </w:rPr>
        <w:t xml:space="preserve"> Drittbescheinigungen / Eignungsnachweise</w:t>
      </w:r>
      <w:r w:rsidR="00CE00DE">
        <w:rPr>
          <w:rFonts w:ascii="Arial" w:hAnsi="Arial" w:cs="Arial"/>
          <w:sz w:val="20"/>
          <w:szCs w:val="20"/>
        </w:rPr>
        <w:t xml:space="preserve"> </w:t>
      </w:r>
    </w:p>
    <w:p w14:paraId="4BC9ACC1" w14:textId="77777777" w:rsidR="001D0985" w:rsidRDefault="001D0985" w:rsidP="0078778B">
      <w:pPr>
        <w:ind w:left="567"/>
        <w:rPr>
          <w:rFonts w:ascii="Arial" w:hAnsi="Arial" w:cs="Arial"/>
          <w:b/>
          <w:color w:val="808080" w:themeColor="background1" w:themeShade="80"/>
          <w:sz w:val="20"/>
          <w:szCs w:val="20"/>
        </w:rPr>
      </w:pPr>
    </w:p>
    <w:p w14:paraId="18F77A41" w14:textId="77777777" w:rsidR="0078778B" w:rsidRDefault="0078778B">
      <w:pPr>
        <w:rPr>
          <w:rFonts w:ascii="Arial" w:hAnsi="Arial" w:cs="Arial"/>
          <w:sz w:val="20"/>
          <w:szCs w:val="20"/>
        </w:rPr>
      </w:pPr>
    </w:p>
    <w:p w14:paraId="5106C372" w14:textId="79F146C4" w:rsidR="00806D31" w:rsidRPr="00806D31" w:rsidRDefault="00806D31" w:rsidP="00806D31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b/>
          <w:sz w:val="20"/>
          <w:szCs w:val="20"/>
        </w:rPr>
      </w:pPr>
      <w:r w:rsidRPr="00806D31">
        <w:rPr>
          <w:rFonts w:ascii="Arial" w:hAnsi="Arial" w:cs="Arial"/>
          <w:b/>
          <w:sz w:val="20"/>
          <w:szCs w:val="20"/>
        </w:rPr>
        <w:t>2.</w:t>
      </w:r>
      <w:r w:rsidRPr="00806D31">
        <w:rPr>
          <w:rFonts w:ascii="Arial" w:hAnsi="Arial" w:cs="Arial"/>
          <w:b/>
          <w:sz w:val="20"/>
          <w:szCs w:val="20"/>
        </w:rPr>
        <w:tab/>
      </w:r>
      <w:r w:rsidR="008E1B71">
        <w:rPr>
          <w:rFonts w:ascii="Arial" w:hAnsi="Arial" w:cs="Arial"/>
          <w:b/>
          <w:sz w:val="20"/>
          <w:szCs w:val="20"/>
        </w:rPr>
        <w:t>Preise:</w:t>
      </w:r>
    </w:p>
    <w:p w14:paraId="18C69F00" w14:textId="467F4351" w:rsidR="0027627C" w:rsidRDefault="008E1B71" w:rsidP="0027627C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r w:rsidRPr="008E1B71">
        <w:rPr>
          <w:rFonts w:ascii="Arial" w:hAnsi="Arial" w:cs="Arial"/>
          <w:sz w:val="20"/>
          <w:szCs w:val="20"/>
        </w:rPr>
        <w:t xml:space="preserve">Wir bieten die Ausführung der beschriebenen Leistungen zu den von uns im </w:t>
      </w:r>
      <w:r>
        <w:rPr>
          <w:rFonts w:ascii="Arial" w:hAnsi="Arial" w:cs="Arial"/>
          <w:sz w:val="20"/>
          <w:szCs w:val="20"/>
        </w:rPr>
        <w:t xml:space="preserve">Preisblatt </w:t>
      </w:r>
      <w:r w:rsidRPr="008E1B71">
        <w:rPr>
          <w:rFonts w:ascii="Arial" w:hAnsi="Arial" w:cs="Arial"/>
          <w:sz w:val="20"/>
          <w:szCs w:val="20"/>
        </w:rPr>
        <w:t xml:space="preserve">angegebenen Preisen an. </w:t>
      </w:r>
    </w:p>
    <w:p w14:paraId="22A5030E" w14:textId="77777777" w:rsidR="00AD23FC" w:rsidRDefault="00AD23FC" w:rsidP="0027627C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</w:p>
    <w:p w14:paraId="57A40620" w14:textId="2948A973" w:rsidR="00F250FE" w:rsidRDefault="00F250FE" w:rsidP="006F3D34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3.</w:t>
      </w:r>
      <w:r>
        <w:rPr>
          <w:rFonts w:ascii="Arial" w:hAnsi="Arial" w:cs="Arial"/>
          <w:b/>
          <w:sz w:val="20"/>
          <w:szCs w:val="20"/>
        </w:rPr>
        <w:tab/>
        <w:t>Bietergemeinschaft</w:t>
      </w:r>
    </w:p>
    <w:p w14:paraId="49961CC9" w14:textId="404285CB" w:rsidR="00F250FE" w:rsidRPr="00BE75F9" w:rsidRDefault="00F250FE" w:rsidP="00F250FE">
      <w:pPr>
        <w:autoSpaceDE w:val="0"/>
        <w:autoSpaceDN w:val="0"/>
        <w:adjustRightInd w:val="0"/>
        <w:ind w:left="1134" w:hanging="567"/>
        <w:jc w:val="both"/>
        <w:rPr>
          <w:rFonts w:ascii="Arial" w:hAnsi="Arial" w:cs="Arial"/>
          <w:sz w:val="20"/>
          <w:szCs w:val="20"/>
        </w:rPr>
      </w:pPr>
      <w:r w:rsidRPr="00BE75F9">
        <w:rPr>
          <w:rFonts w:ascii="Segoe UI Symbol" w:hAnsi="Segoe UI Symbol" w:cs="Segoe UI Symbol"/>
          <w:sz w:val="20"/>
          <w:szCs w:val="20"/>
        </w:rPr>
        <w:t>☐</w:t>
      </w:r>
      <w:r w:rsidRPr="00BE75F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  <w:t xml:space="preserve">Wir geben das Angebot als Bietergemeinschaft ab. </w:t>
      </w:r>
      <w:r w:rsidRPr="00BE75F9">
        <w:rPr>
          <w:rFonts w:ascii="Arial" w:hAnsi="Arial" w:cs="Arial"/>
          <w:sz w:val="20"/>
          <w:szCs w:val="20"/>
        </w:rPr>
        <w:t xml:space="preserve">Siehe beigefügte </w:t>
      </w:r>
      <w:r>
        <w:rPr>
          <w:rFonts w:ascii="Arial" w:hAnsi="Arial" w:cs="Arial"/>
          <w:sz w:val="20"/>
          <w:szCs w:val="20"/>
        </w:rPr>
        <w:t>Bietergemeinschafts</w:t>
      </w:r>
      <w:r w:rsidRPr="00BE75F9">
        <w:rPr>
          <w:rFonts w:ascii="Arial" w:hAnsi="Arial" w:cs="Arial"/>
          <w:sz w:val="20"/>
          <w:szCs w:val="20"/>
        </w:rPr>
        <w:t xml:space="preserve">erklärung. </w:t>
      </w:r>
    </w:p>
    <w:p w14:paraId="7F84047C" w14:textId="0BF93931" w:rsidR="00F250FE" w:rsidRDefault="00F250FE" w:rsidP="006F3D34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b/>
          <w:sz w:val="20"/>
          <w:szCs w:val="20"/>
        </w:rPr>
      </w:pPr>
    </w:p>
    <w:p w14:paraId="724CC942" w14:textId="73106736" w:rsidR="008C3EBB" w:rsidRPr="00272F59" w:rsidRDefault="00F250FE" w:rsidP="006F3D34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</w:t>
      </w:r>
      <w:r w:rsidR="003072B2">
        <w:rPr>
          <w:rFonts w:ascii="Arial" w:hAnsi="Arial" w:cs="Arial"/>
          <w:b/>
          <w:sz w:val="20"/>
          <w:szCs w:val="20"/>
        </w:rPr>
        <w:t>.</w:t>
      </w:r>
      <w:r w:rsidR="008C3EBB" w:rsidRPr="00272F59">
        <w:rPr>
          <w:rFonts w:ascii="Arial" w:hAnsi="Arial" w:cs="Arial"/>
          <w:b/>
          <w:sz w:val="20"/>
          <w:szCs w:val="20"/>
        </w:rPr>
        <w:tab/>
        <w:t>Einsatz von anderen Unternehmen</w:t>
      </w:r>
    </w:p>
    <w:p w14:paraId="3ACF1F5B" w14:textId="32BE132F" w:rsidR="008C3EBB" w:rsidRPr="00272F59" w:rsidRDefault="008C3EBB" w:rsidP="006F3D34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r w:rsidRPr="00272F59">
        <w:rPr>
          <w:rFonts w:ascii="Arial" w:hAnsi="Arial" w:cs="Arial"/>
          <w:sz w:val="20"/>
          <w:szCs w:val="20"/>
        </w:rPr>
        <w:t xml:space="preserve">Wir erklären, sofern nicht </w:t>
      </w:r>
      <w:r w:rsidR="003072B2">
        <w:rPr>
          <w:rFonts w:ascii="Arial" w:hAnsi="Arial" w:cs="Arial"/>
          <w:sz w:val="20"/>
          <w:szCs w:val="20"/>
        </w:rPr>
        <w:t xml:space="preserve">von </w:t>
      </w:r>
      <w:r w:rsidRPr="00272F59">
        <w:rPr>
          <w:rFonts w:ascii="Arial" w:hAnsi="Arial" w:cs="Arial"/>
          <w:sz w:val="20"/>
          <w:szCs w:val="20"/>
        </w:rPr>
        <w:t>uns die nachfolgende gegenteilige Variante ange</w:t>
      </w:r>
      <w:r w:rsidR="00106A93">
        <w:rPr>
          <w:rFonts w:ascii="Arial" w:hAnsi="Arial" w:cs="Arial"/>
          <w:sz w:val="20"/>
          <w:szCs w:val="20"/>
        </w:rPr>
        <w:softHyphen/>
      </w:r>
      <w:r w:rsidRPr="00272F59">
        <w:rPr>
          <w:rFonts w:ascii="Arial" w:hAnsi="Arial" w:cs="Arial"/>
          <w:sz w:val="20"/>
          <w:szCs w:val="20"/>
        </w:rPr>
        <w:t>kreuzt wurde, dass wir die Leistungen ohne andere Unternehmen ausführen werden.</w:t>
      </w:r>
      <w:r w:rsidR="003072B2">
        <w:rPr>
          <w:rFonts w:ascii="Arial" w:hAnsi="Arial" w:cs="Arial"/>
          <w:sz w:val="20"/>
          <w:szCs w:val="20"/>
        </w:rPr>
        <w:t xml:space="preserve"> </w:t>
      </w:r>
      <w:r w:rsidRPr="00272F59">
        <w:rPr>
          <w:rFonts w:ascii="Arial" w:hAnsi="Arial" w:cs="Arial"/>
          <w:sz w:val="20"/>
          <w:szCs w:val="20"/>
        </w:rPr>
        <w:t xml:space="preserve">Uns ist bekannt, dass wir Leistungen, auf die unser Betrieb und die nach Vordruck </w:t>
      </w:r>
      <w:r w:rsidR="00540DBB" w:rsidRPr="00272F59">
        <w:rPr>
          <w:rFonts w:ascii="Arial" w:hAnsi="Arial" w:cs="Arial"/>
          <w:sz w:val="20"/>
          <w:szCs w:val="20"/>
        </w:rPr>
        <w:t>„Verpflichtung</w:t>
      </w:r>
      <w:r w:rsidR="00F76330" w:rsidRPr="00272F59">
        <w:rPr>
          <w:rFonts w:ascii="Arial" w:hAnsi="Arial" w:cs="Arial"/>
          <w:sz w:val="20"/>
          <w:szCs w:val="20"/>
        </w:rPr>
        <w:t>s</w:t>
      </w:r>
      <w:r w:rsidR="00540DBB" w:rsidRPr="00272F59">
        <w:rPr>
          <w:rFonts w:ascii="Arial" w:hAnsi="Arial" w:cs="Arial"/>
          <w:sz w:val="20"/>
          <w:szCs w:val="20"/>
        </w:rPr>
        <w:t xml:space="preserve">erklärung anderer Unternehmen“ </w:t>
      </w:r>
      <w:r w:rsidRPr="00272F59">
        <w:rPr>
          <w:rFonts w:ascii="Arial" w:hAnsi="Arial" w:cs="Arial"/>
          <w:sz w:val="20"/>
          <w:szCs w:val="20"/>
        </w:rPr>
        <w:t xml:space="preserve">verpflichteten Unternehmen eingerichtet sind, nur mit schriftlicher Zustimmung des Auftraggebers an andere Unternehmen </w:t>
      </w:r>
      <w:r w:rsidR="00540DBB" w:rsidRPr="00272F59">
        <w:rPr>
          <w:rFonts w:ascii="Arial" w:hAnsi="Arial" w:cs="Arial"/>
          <w:sz w:val="20"/>
          <w:szCs w:val="20"/>
        </w:rPr>
        <w:t>ü</w:t>
      </w:r>
      <w:r w:rsidRPr="00272F59">
        <w:rPr>
          <w:rFonts w:ascii="Arial" w:hAnsi="Arial" w:cs="Arial"/>
          <w:sz w:val="20"/>
          <w:szCs w:val="20"/>
        </w:rPr>
        <w:t>bertragen dür</w:t>
      </w:r>
      <w:r w:rsidR="00106A93">
        <w:rPr>
          <w:rFonts w:ascii="Arial" w:hAnsi="Arial" w:cs="Arial"/>
          <w:sz w:val="20"/>
          <w:szCs w:val="20"/>
        </w:rPr>
        <w:softHyphen/>
      </w:r>
      <w:r w:rsidRPr="00272F59">
        <w:rPr>
          <w:rFonts w:ascii="Arial" w:hAnsi="Arial" w:cs="Arial"/>
          <w:sz w:val="20"/>
          <w:szCs w:val="20"/>
        </w:rPr>
        <w:t>fen und nach Vertragsschluss mit einer Zustimmung hierzu nicht rechnen können.</w:t>
      </w:r>
    </w:p>
    <w:p w14:paraId="36F2C405" w14:textId="77777777" w:rsidR="00FD218A" w:rsidRPr="00272F59" w:rsidRDefault="00FD218A" w:rsidP="006F3D34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</w:p>
    <w:p w14:paraId="1A56C51E" w14:textId="4ED18D25" w:rsidR="008C3EBB" w:rsidRDefault="00FF217D" w:rsidP="006F3D34">
      <w:pPr>
        <w:autoSpaceDE w:val="0"/>
        <w:autoSpaceDN w:val="0"/>
        <w:adjustRightInd w:val="0"/>
        <w:ind w:left="1134" w:hanging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69251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C17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8C3EBB" w:rsidRPr="00272F59">
        <w:rPr>
          <w:rFonts w:ascii="Arial" w:hAnsi="Arial" w:cs="Arial"/>
          <w:sz w:val="20"/>
          <w:szCs w:val="20"/>
        </w:rPr>
        <w:tab/>
        <w:t xml:space="preserve">Wir beabsichtigen, die im Vordruck </w:t>
      </w:r>
      <w:r w:rsidR="00540DBB" w:rsidRPr="00272F59">
        <w:rPr>
          <w:rFonts w:ascii="Arial" w:hAnsi="Arial" w:cs="Arial"/>
          <w:sz w:val="20"/>
          <w:szCs w:val="20"/>
        </w:rPr>
        <w:t>„Verzeichnis Leistungen anderer Un</w:t>
      </w:r>
      <w:r w:rsidR="00106A93">
        <w:rPr>
          <w:rFonts w:ascii="Arial" w:hAnsi="Arial" w:cs="Arial"/>
          <w:sz w:val="20"/>
          <w:szCs w:val="20"/>
        </w:rPr>
        <w:softHyphen/>
      </w:r>
      <w:r w:rsidR="00540DBB" w:rsidRPr="00272F59">
        <w:rPr>
          <w:rFonts w:ascii="Arial" w:hAnsi="Arial" w:cs="Arial"/>
          <w:sz w:val="20"/>
          <w:szCs w:val="20"/>
        </w:rPr>
        <w:t>ternehmen“ angegebenen</w:t>
      </w:r>
      <w:r w:rsidR="008C3EBB" w:rsidRPr="00272F59">
        <w:rPr>
          <w:rFonts w:ascii="Arial" w:hAnsi="Arial" w:cs="Arial"/>
          <w:sz w:val="20"/>
          <w:szCs w:val="20"/>
        </w:rPr>
        <w:t xml:space="preserve"> Leistungen an andere Unternehmen zu übertragen. Die von</w:t>
      </w:r>
      <w:r w:rsidR="00B35FB2">
        <w:rPr>
          <w:rFonts w:ascii="Arial" w:hAnsi="Arial" w:cs="Arial"/>
          <w:sz w:val="20"/>
          <w:szCs w:val="20"/>
        </w:rPr>
        <w:t> </w:t>
      </w:r>
      <w:r w:rsidR="008C3EBB" w:rsidRPr="00272F59">
        <w:rPr>
          <w:rFonts w:ascii="Arial" w:hAnsi="Arial" w:cs="Arial"/>
          <w:sz w:val="20"/>
          <w:szCs w:val="20"/>
        </w:rPr>
        <w:t xml:space="preserve">uns einzusetzenden Unternehmen werden die </w:t>
      </w:r>
      <w:r w:rsidR="00A357DB">
        <w:rPr>
          <w:rFonts w:ascii="Arial" w:hAnsi="Arial" w:cs="Arial"/>
          <w:sz w:val="20"/>
          <w:szCs w:val="20"/>
        </w:rPr>
        <w:t>erforderlichen Eignungsvoraussetzun</w:t>
      </w:r>
      <w:r w:rsidR="00106A93">
        <w:rPr>
          <w:rFonts w:ascii="Arial" w:hAnsi="Arial" w:cs="Arial"/>
          <w:sz w:val="20"/>
          <w:szCs w:val="20"/>
        </w:rPr>
        <w:softHyphen/>
      </w:r>
      <w:r w:rsidR="00A357DB">
        <w:rPr>
          <w:rFonts w:ascii="Arial" w:hAnsi="Arial" w:cs="Arial"/>
          <w:sz w:val="20"/>
          <w:szCs w:val="20"/>
        </w:rPr>
        <w:t>gen</w:t>
      </w:r>
      <w:r w:rsidR="008C3EBB" w:rsidRPr="00272F59">
        <w:rPr>
          <w:rFonts w:ascii="Arial" w:hAnsi="Arial" w:cs="Arial"/>
          <w:sz w:val="20"/>
          <w:szCs w:val="20"/>
        </w:rPr>
        <w:t xml:space="preserve"> erfüllen.</w:t>
      </w:r>
    </w:p>
    <w:p w14:paraId="5820ABEB" w14:textId="30B7CDA7" w:rsidR="00BE75F9" w:rsidRPr="00272F59" w:rsidRDefault="00BE75F9" w:rsidP="00BE75F9">
      <w:pPr>
        <w:autoSpaceDE w:val="0"/>
        <w:autoSpaceDN w:val="0"/>
        <w:adjustRightInd w:val="0"/>
        <w:ind w:left="1134" w:hanging="567"/>
        <w:jc w:val="both"/>
        <w:rPr>
          <w:rFonts w:ascii="Arial" w:hAnsi="Arial" w:cs="Arial"/>
          <w:sz w:val="20"/>
          <w:szCs w:val="20"/>
        </w:rPr>
      </w:pPr>
      <w:r w:rsidRPr="00BE75F9">
        <w:rPr>
          <w:rFonts w:ascii="Segoe UI Symbol" w:hAnsi="Segoe UI Symbol" w:cs="Segoe UI Symbol"/>
          <w:sz w:val="20"/>
          <w:szCs w:val="20"/>
        </w:rPr>
        <w:t>☐</w:t>
      </w:r>
      <w:r w:rsidRPr="00BE75F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Pr="00BE75F9">
        <w:rPr>
          <w:rFonts w:ascii="Arial" w:hAnsi="Arial" w:cs="Arial"/>
          <w:sz w:val="20"/>
          <w:szCs w:val="20"/>
        </w:rPr>
        <w:t xml:space="preserve">Es werden Eignungsnachweise von anderen Unternehmen zum Nachweis der Eignung vorgelegt (Eignungsleihe). Siehe beigefügtes Verzeichnis Leistungen anderer Unternehmen Ziffer </w:t>
      </w:r>
      <w:r>
        <w:rPr>
          <w:rFonts w:ascii="Arial" w:hAnsi="Arial" w:cs="Arial"/>
          <w:sz w:val="20"/>
          <w:szCs w:val="20"/>
        </w:rPr>
        <w:t>2</w:t>
      </w:r>
      <w:r w:rsidRPr="00BE75F9">
        <w:rPr>
          <w:rFonts w:ascii="Arial" w:hAnsi="Arial" w:cs="Arial"/>
          <w:sz w:val="20"/>
          <w:szCs w:val="20"/>
        </w:rPr>
        <w:t>.</w:t>
      </w:r>
    </w:p>
    <w:p w14:paraId="0DD4C673" w14:textId="77777777" w:rsidR="00FC0A34" w:rsidRDefault="00FC0A34" w:rsidP="006F3D34">
      <w:pPr>
        <w:rPr>
          <w:rFonts w:ascii="Arial" w:hAnsi="Arial" w:cs="Arial"/>
          <w:b/>
          <w:sz w:val="20"/>
          <w:szCs w:val="20"/>
        </w:rPr>
      </w:pPr>
    </w:p>
    <w:p w14:paraId="0A40A738" w14:textId="77777777" w:rsidR="00AB27CF" w:rsidRDefault="00F250FE" w:rsidP="00AB27CF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5</w:t>
      </w:r>
      <w:r w:rsidR="003072B2">
        <w:rPr>
          <w:rFonts w:ascii="Arial" w:hAnsi="Arial" w:cs="Arial"/>
          <w:b/>
          <w:sz w:val="20"/>
          <w:szCs w:val="20"/>
        </w:rPr>
        <w:t>.</w:t>
      </w:r>
      <w:r w:rsidR="00FB3FD1" w:rsidRPr="00272F59">
        <w:rPr>
          <w:rFonts w:ascii="Arial" w:hAnsi="Arial" w:cs="Arial"/>
          <w:b/>
          <w:sz w:val="20"/>
          <w:szCs w:val="20"/>
        </w:rPr>
        <w:tab/>
      </w:r>
      <w:r w:rsidR="00AB27CF">
        <w:rPr>
          <w:rFonts w:ascii="Arial" w:hAnsi="Arial" w:cs="Arial"/>
          <w:b/>
          <w:sz w:val="20"/>
          <w:szCs w:val="20"/>
        </w:rPr>
        <w:t>KMU</w:t>
      </w:r>
    </w:p>
    <w:p w14:paraId="6D5BC2BE" w14:textId="77777777" w:rsidR="00AB27CF" w:rsidRPr="00E27CAA" w:rsidRDefault="00AB27CF" w:rsidP="00AB27CF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Pr="00E27CAA">
        <w:rPr>
          <w:rFonts w:ascii="Arial" w:hAnsi="Arial" w:cs="Arial"/>
          <w:bCs/>
          <w:sz w:val="20"/>
          <w:szCs w:val="20"/>
        </w:rPr>
        <w:t xml:space="preserve">Bei unserem Unternehmen handelt es sich um ein KMU </w:t>
      </w:r>
    </w:p>
    <w:p w14:paraId="744AE416" w14:textId="77777777" w:rsidR="00AB27CF" w:rsidRDefault="00AB27CF" w:rsidP="00AB27CF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b/>
          <w:sz w:val="20"/>
          <w:szCs w:val="20"/>
        </w:rPr>
      </w:pPr>
    </w:p>
    <w:p w14:paraId="781D23F0" w14:textId="77777777" w:rsidR="00AB27CF" w:rsidRDefault="00FF217D" w:rsidP="00AB27CF">
      <w:pPr>
        <w:autoSpaceDE w:val="0"/>
        <w:autoSpaceDN w:val="0"/>
        <w:adjustRightInd w:val="0"/>
        <w:ind w:left="1418" w:hanging="848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8130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27CF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B27CF" w:rsidRPr="00272F59">
        <w:rPr>
          <w:rFonts w:ascii="Arial" w:hAnsi="Arial" w:cs="Arial"/>
          <w:sz w:val="20"/>
          <w:szCs w:val="20"/>
        </w:rPr>
        <w:tab/>
      </w:r>
      <w:r w:rsidR="00AB27CF">
        <w:rPr>
          <w:rFonts w:ascii="Arial" w:hAnsi="Arial" w:cs="Arial"/>
          <w:sz w:val="20"/>
          <w:szCs w:val="20"/>
        </w:rPr>
        <w:t xml:space="preserve">Ja (Das Unternehmen hat weniger als 250 Mitarbeiter und einen Jahresumsatz von höchstens 50 Mio. Euro oder eine Jahresbilanzsumme von höchstens 43 Mio. Euro.) </w:t>
      </w:r>
    </w:p>
    <w:p w14:paraId="10F8A973" w14:textId="77777777" w:rsidR="00AB27CF" w:rsidRDefault="00AB27CF" w:rsidP="00AB27CF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MS Gothic" w:eastAsia="MS Gothic" w:hAnsi="MS Gothic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-1167477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272F59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Nein</w:t>
      </w:r>
    </w:p>
    <w:p w14:paraId="2E894C9D" w14:textId="77777777" w:rsidR="00AB27CF" w:rsidRDefault="00AB27CF" w:rsidP="00AB27CF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b/>
          <w:sz w:val="20"/>
          <w:szCs w:val="20"/>
        </w:rPr>
      </w:pPr>
    </w:p>
    <w:p w14:paraId="644CE079" w14:textId="77777777" w:rsidR="00AB27CF" w:rsidRPr="00E27CAA" w:rsidRDefault="00AB27CF" w:rsidP="00AB27CF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r w:rsidRPr="00E27CAA">
        <w:rPr>
          <w:rFonts w:ascii="Arial" w:hAnsi="Arial" w:cs="Arial"/>
          <w:sz w:val="20"/>
          <w:szCs w:val="20"/>
        </w:rPr>
        <w:t>Es wird die KMU-Definition in der Empfehlung 2003/361/EG der Kommission vom 6. Mai 2003 betreffend die Definition der Kleinstunternehmen sowie der kleinen und mittleren Unternehmen (ABl. L 124 vom 20.5.2003, S. 36) zugrunde gelegt.</w:t>
      </w:r>
    </w:p>
    <w:p w14:paraId="0294DD9B" w14:textId="1D8A6848" w:rsidR="00AB27CF" w:rsidRDefault="00AB27CF" w:rsidP="006F3D34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b/>
          <w:sz w:val="20"/>
          <w:szCs w:val="20"/>
        </w:rPr>
      </w:pPr>
    </w:p>
    <w:p w14:paraId="61CF651A" w14:textId="77777777" w:rsidR="00AB27CF" w:rsidRDefault="00AB27CF" w:rsidP="006F3D34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b/>
          <w:sz w:val="20"/>
          <w:szCs w:val="20"/>
        </w:rPr>
      </w:pPr>
    </w:p>
    <w:p w14:paraId="1CFAB400" w14:textId="77777777" w:rsidR="00AB27CF" w:rsidRDefault="00AB27CF" w:rsidP="006F3D34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b/>
          <w:sz w:val="20"/>
          <w:szCs w:val="20"/>
        </w:rPr>
      </w:pPr>
    </w:p>
    <w:p w14:paraId="339780B8" w14:textId="4DC0661A" w:rsidR="00FB3FD1" w:rsidRPr="00272F59" w:rsidRDefault="00AB27CF" w:rsidP="006F3D34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6.</w:t>
      </w:r>
      <w:r>
        <w:rPr>
          <w:rFonts w:ascii="Arial" w:hAnsi="Arial" w:cs="Arial"/>
          <w:b/>
          <w:sz w:val="20"/>
          <w:szCs w:val="20"/>
        </w:rPr>
        <w:tab/>
      </w:r>
      <w:r w:rsidR="00FB3FD1" w:rsidRPr="00272F59">
        <w:rPr>
          <w:rFonts w:ascii="Arial" w:hAnsi="Arial" w:cs="Arial"/>
          <w:b/>
          <w:sz w:val="20"/>
          <w:szCs w:val="20"/>
        </w:rPr>
        <w:t>Bindefrist</w:t>
      </w:r>
    </w:p>
    <w:p w14:paraId="5631E38A" w14:textId="07BACED0" w:rsidR="00FB3FD1" w:rsidRPr="00272F59" w:rsidRDefault="00FB3FD1" w:rsidP="006F3D34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r w:rsidRPr="00272F59">
        <w:rPr>
          <w:rFonts w:ascii="Arial" w:hAnsi="Arial" w:cs="Arial"/>
          <w:sz w:val="20"/>
          <w:szCs w:val="20"/>
        </w:rPr>
        <w:t xml:space="preserve">An unser Angebot halten wir uns bis zum Ablauf der </w:t>
      </w:r>
      <w:r w:rsidR="00DF68F4">
        <w:rPr>
          <w:rFonts w:ascii="Arial" w:hAnsi="Arial" w:cs="Arial"/>
          <w:sz w:val="20"/>
          <w:szCs w:val="20"/>
        </w:rPr>
        <w:t>Binde</w:t>
      </w:r>
      <w:r w:rsidR="00EC61EA" w:rsidRPr="00272F59">
        <w:rPr>
          <w:rFonts w:ascii="Arial" w:hAnsi="Arial" w:cs="Arial"/>
          <w:sz w:val="20"/>
          <w:szCs w:val="20"/>
        </w:rPr>
        <w:t>frist</w:t>
      </w:r>
      <w:r w:rsidR="00DF68F4">
        <w:rPr>
          <w:rFonts w:ascii="Arial" w:hAnsi="Arial" w:cs="Arial"/>
          <w:sz w:val="20"/>
          <w:szCs w:val="20"/>
        </w:rPr>
        <w:t xml:space="preserve"> </w:t>
      </w:r>
      <w:r w:rsidRPr="00272F59">
        <w:rPr>
          <w:rFonts w:ascii="Arial" w:hAnsi="Arial" w:cs="Arial"/>
          <w:sz w:val="20"/>
          <w:szCs w:val="20"/>
        </w:rPr>
        <w:t>gebun</w:t>
      </w:r>
      <w:r w:rsidR="00106A93">
        <w:rPr>
          <w:rFonts w:ascii="Arial" w:hAnsi="Arial" w:cs="Arial"/>
          <w:sz w:val="20"/>
          <w:szCs w:val="20"/>
        </w:rPr>
        <w:softHyphen/>
        <w:t>den.</w:t>
      </w:r>
    </w:p>
    <w:p w14:paraId="52F31706" w14:textId="77777777" w:rsidR="00FB3FD1" w:rsidRPr="00272F59" w:rsidRDefault="00FB3FD1" w:rsidP="006F3D34">
      <w:pPr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sz w:val="20"/>
          <w:szCs w:val="20"/>
        </w:rPr>
      </w:pPr>
    </w:p>
    <w:p w14:paraId="52C71E9D" w14:textId="1BF111B2" w:rsidR="008C3EBB" w:rsidRPr="00272F59" w:rsidRDefault="00AB27CF" w:rsidP="006F3D34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7</w:t>
      </w:r>
      <w:r w:rsidR="008C023E" w:rsidRPr="00F73822">
        <w:rPr>
          <w:rFonts w:ascii="Arial" w:hAnsi="Arial" w:cs="Arial"/>
          <w:b/>
          <w:sz w:val="20"/>
          <w:szCs w:val="20"/>
        </w:rPr>
        <w:t>.</w:t>
      </w:r>
      <w:r w:rsidR="008C023E" w:rsidRPr="00272F59">
        <w:rPr>
          <w:rFonts w:ascii="Arial" w:hAnsi="Arial" w:cs="Arial"/>
          <w:sz w:val="20"/>
          <w:szCs w:val="20"/>
        </w:rPr>
        <w:tab/>
      </w:r>
      <w:r w:rsidR="00A166E6" w:rsidRPr="00272F59">
        <w:rPr>
          <w:rFonts w:ascii="Arial" w:hAnsi="Arial" w:cs="Arial"/>
          <w:sz w:val="20"/>
          <w:szCs w:val="20"/>
        </w:rPr>
        <w:t xml:space="preserve">Wir sind uns bewusst, dass eine wissentlich falsche Erklärung im Angebot unseren Ausschluss </w:t>
      </w:r>
      <w:r w:rsidR="00BB5FB2" w:rsidRPr="00272F59">
        <w:rPr>
          <w:rFonts w:ascii="Arial" w:hAnsi="Arial" w:cs="Arial"/>
          <w:sz w:val="20"/>
          <w:szCs w:val="20"/>
        </w:rPr>
        <w:t xml:space="preserve">aus dem Vergabeverfahren und </w:t>
      </w:r>
      <w:r w:rsidR="00A166E6" w:rsidRPr="00272F59">
        <w:rPr>
          <w:rFonts w:ascii="Arial" w:hAnsi="Arial" w:cs="Arial"/>
          <w:sz w:val="20"/>
          <w:szCs w:val="20"/>
        </w:rPr>
        <w:t>von weiteren Auftragserteilungen zur Folge haben kann.</w:t>
      </w:r>
    </w:p>
    <w:p w14:paraId="3BEE5A48" w14:textId="6B940918" w:rsidR="00A166E6" w:rsidRDefault="00A166E6" w:rsidP="006F3D34">
      <w:pPr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sz w:val="20"/>
          <w:szCs w:val="20"/>
        </w:rPr>
      </w:pPr>
    </w:p>
    <w:p w14:paraId="20615475" w14:textId="77777777" w:rsidR="00914FD1" w:rsidRDefault="00914FD1" w:rsidP="00914FD1">
      <w:pPr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sz w:val="20"/>
          <w:szCs w:val="20"/>
        </w:rPr>
      </w:pPr>
    </w:p>
    <w:p w14:paraId="72191CB5" w14:textId="30BE3350" w:rsidR="00914FD1" w:rsidRPr="00D30430" w:rsidRDefault="00FF217D" w:rsidP="00914FD1">
      <w:pPr>
        <w:autoSpaceDE w:val="0"/>
        <w:autoSpaceDN w:val="0"/>
        <w:adjustRightInd w:val="0"/>
        <w:ind w:left="360" w:hanging="360"/>
        <w:rPr>
          <w:rFonts w:cs="Arial"/>
          <w:b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229007953"/>
          <w:placeholder>
            <w:docPart w:val="DefaultPlaceholder_-1854013440"/>
          </w:placeholder>
        </w:sdtPr>
        <w:sdtEndPr>
          <w:rPr>
            <w:b/>
          </w:rPr>
        </w:sdtEndPr>
        <w:sdtContent>
          <w:r w:rsidR="00914FD1" w:rsidRPr="00D30430">
            <w:rPr>
              <w:rFonts w:ascii="Arial" w:hAnsi="Arial" w:cs="Arial"/>
              <w:b/>
              <w:color w:val="FF0000"/>
              <w:sz w:val="20"/>
              <w:szCs w:val="20"/>
            </w:rPr>
            <w:t>………………………..</w:t>
          </w:r>
        </w:sdtContent>
      </w:sdt>
      <w:r w:rsidR="00914FD1" w:rsidRPr="00D30430">
        <w:rPr>
          <w:rFonts w:ascii="Arial" w:hAnsi="Arial" w:cs="Arial"/>
          <w:b/>
          <w:sz w:val="20"/>
          <w:szCs w:val="20"/>
        </w:rPr>
        <w:t xml:space="preserve"> </w:t>
      </w:r>
      <w:r w:rsidR="00914FD1" w:rsidRPr="00D30430">
        <w:rPr>
          <w:rFonts w:ascii="Arial" w:hAnsi="Arial" w:cs="Arial"/>
          <w:b/>
          <w:sz w:val="20"/>
          <w:szCs w:val="20"/>
        </w:rPr>
        <w:tab/>
      </w:r>
      <w:r w:rsidR="00914FD1" w:rsidRPr="00D30430">
        <w:rPr>
          <w:rFonts w:ascii="Arial" w:hAnsi="Arial" w:cs="Arial"/>
          <w:b/>
          <w:sz w:val="20"/>
          <w:szCs w:val="20"/>
        </w:rPr>
        <w:tab/>
      </w:r>
      <w:r w:rsidR="00914FD1" w:rsidRPr="00D30430">
        <w:rPr>
          <w:rFonts w:ascii="Arial" w:hAnsi="Arial" w:cs="Arial"/>
          <w:b/>
          <w:sz w:val="20"/>
          <w:szCs w:val="20"/>
        </w:rPr>
        <w:tab/>
      </w:r>
      <w:r w:rsidR="00914FD1" w:rsidRPr="00D30430">
        <w:rPr>
          <w:rFonts w:ascii="Arial" w:hAnsi="Arial" w:cs="Arial"/>
          <w:b/>
          <w:sz w:val="20"/>
          <w:szCs w:val="20"/>
        </w:rPr>
        <w:tab/>
      </w:r>
      <w:r w:rsidR="00914FD1" w:rsidRPr="00D30430">
        <w:rPr>
          <w:rFonts w:ascii="Arial" w:hAnsi="Arial" w:cs="Arial"/>
          <w:b/>
          <w:sz w:val="20"/>
          <w:szCs w:val="20"/>
        </w:rPr>
        <w:tab/>
        <w:t xml:space="preserve"> </w:t>
      </w:r>
      <w:sdt>
        <w:sdtPr>
          <w:rPr>
            <w:rFonts w:ascii="Arial" w:hAnsi="Arial" w:cs="Arial"/>
            <w:b/>
            <w:color w:val="FF0000"/>
            <w:sz w:val="20"/>
            <w:szCs w:val="20"/>
          </w:rPr>
          <w:id w:val="-683440441"/>
          <w:placeholder>
            <w:docPart w:val="38E608EE2BD342B495615C6DBD193A85"/>
          </w:placeholder>
        </w:sdtPr>
        <w:sdtEndPr/>
        <w:sdtContent>
          <w:r w:rsidR="00D30430">
            <w:rPr>
              <w:rFonts w:ascii="Arial" w:hAnsi="Arial" w:cs="Arial"/>
              <w:b/>
              <w:color w:val="FF0000"/>
              <w:sz w:val="20"/>
              <w:szCs w:val="20"/>
            </w:rPr>
            <w:t>………………………….</w:t>
          </w:r>
          <w:r w:rsidR="00D30430" w:rsidRPr="00D30430">
            <w:rPr>
              <w:rFonts w:ascii="Arial" w:hAnsi="Arial" w:cs="Arial"/>
              <w:b/>
              <w:color w:val="FF0000"/>
              <w:sz w:val="20"/>
              <w:szCs w:val="20"/>
            </w:rPr>
            <w:t xml:space="preserve"> </w:t>
          </w:r>
        </w:sdtContent>
      </w:sdt>
    </w:p>
    <w:p w14:paraId="61975279" w14:textId="73842826" w:rsidR="00914FD1" w:rsidRPr="00914FD1" w:rsidRDefault="00914FD1" w:rsidP="00914FD1">
      <w:pPr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sz w:val="20"/>
          <w:szCs w:val="20"/>
        </w:rPr>
      </w:pPr>
      <w:r w:rsidRPr="00914FD1">
        <w:rPr>
          <w:rFonts w:ascii="Arial" w:hAnsi="Arial" w:cs="Arial"/>
          <w:sz w:val="20"/>
          <w:szCs w:val="20"/>
        </w:rPr>
        <w:t>(Ort, Datum)</w:t>
      </w:r>
      <w:r w:rsidRPr="00914FD1">
        <w:rPr>
          <w:rFonts w:ascii="Arial" w:hAnsi="Arial" w:cs="Arial"/>
          <w:sz w:val="20"/>
          <w:szCs w:val="20"/>
        </w:rPr>
        <w:tab/>
      </w:r>
      <w:r w:rsidRPr="00914FD1">
        <w:rPr>
          <w:rFonts w:ascii="Arial" w:hAnsi="Arial" w:cs="Arial"/>
          <w:sz w:val="20"/>
          <w:szCs w:val="20"/>
        </w:rPr>
        <w:tab/>
      </w:r>
      <w:r w:rsidRPr="00914FD1">
        <w:rPr>
          <w:rFonts w:ascii="Arial" w:hAnsi="Arial" w:cs="Arial"/>
          <w:sz w:val="20"/>
          <w:szCs w:val="20"/>
        </w:rPr>
        <w:tab/>
      </w:r>
      <w:r w:rsidRPr="00914FD1">
        <w:rPr>
          <w:rFonts w:ascii="Arial" w:hAnsi="Arial" w:cs="Arial"/>
          <w:sz w:val="20"/>
          <w:szCs w:val="20"/>
        </w:rPr>
        <w:tab/>
      </w:r>
      <w:r w:rsidRPr="00914FD1">
        <w:rPr>
          <w:rFonts w:ascii="Arial" w:hAnsi="Arial" w:cs="Arial"/>
          <w:sz w:val="20"/>
          <w:szCs w:val="20"/>
        </w:rPr>
        <w:tab/>
      </w:r>
      <w:r w:rsidRPr="00914FD1">
        <w:rPr>
          <w:rFonts w:ascii="Arial" w:hAnsi="Arial" w:cs="Arial"/>
          <w:sz w:val="20"/>
          <w:szCs w:val="20"/>
        </w:rPr>
        <w:tab/>
        <w:t>(</w:t>
      </w:r>
      <w:r>
        <w:rPr>
          <w:rFonts w:ascii="Arial" w:hAnsi="Arial" w:cs="Arial"/>
          <w:sz w:val="20"/>
          <w:szCs w:val="20"/>
        </w:rPr>
        <w:t xml:space="preserve">Name des </w:t>
      </w:r>
      <w:r w:rsidR="00D30430">
        <w:rPr>
          <w:rFonts w:ascii="Arial" w:hAnsi="Arial" w:cs="Arial"/>
          <w:sz w:val="20"/>
          <w:szCs w:val="20"/>
        </w:rPr>
        <w:t>Erklärenden</w:t>
      </w:r>
      <w:r w:rsidRPr="00914FD1">
        <w:rPr>
          <w:rFonts w:ascii="Arial" w:hAnsi="Arial" w:cs="Arial"/>
          <w:sz w:val="20"/>
          <w:szCs w:val="20"/>
        </w:rPr>
        <w:t>)</w:t>
      </w:r>
    </w:p>
    <w:p w14:paraId="0543D130" w14:textId="77777777" w:rsidR="00914FD1" w:rsidRPr="00914FD1" w:rsidRDefault="00914FD1" w:rsidP="00914FD1">
      <w:pPr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sz w:val="20"/>
          <w:szCs w:val="20"/>
        </w:rPr>
      </w:pPr>
    </w:p>
    <w:p w14:paraId="3D4B56FA" w14:textId="538D6806" w:rsidR="00914FD1" w:rsidRPr="00914FD1" w:rsidRDefault="00914FD1" w:rsidP="00914FD1">
      <w:pPr>
        <w:autoSpaceDE w:val="0"/>
        <w:autoSpaceDN w:val="0"/>
        <w:adjustRightInd w:val="0"/>
        <w:ind w:left="993" w:hanging="993"/>
        <w:jc w:val="both"/>
        <w:rPr>
          <w:rFonts w:ascii="Arial" w:hAnsi="Arial" w:cs="Arial"/>
          <w:color w:val="808080" w:themeColor="background1" w:themeShade="80"/>
          <w:sz w:val="20"/>
          <w:szCs w:val="20"/>
        </w:rPr>
      </w:pPr>
      <w:r w:rsidRPr="00914FD1">
        <w:rPr>
          <w:rFonts w:ascii="Arial" w:hAnsi="Arial" w:cs="Arial"/>
          <w:b/>
          <w:color w:val="808080" w:themeColor="background1" w:themeShade="80"/>
          <w:sz w:val="20"/>
          <w:szCs w:val="20"/>
        </w:rPr>
        <w:t>Hinweis:</w:t>
      </w:r>
      <w:r w:rsidRPr="00914FD1">
        <w:rPr>
          <w:rFonts w:ascii="Arial" w:hAnsi="Arial" w:cs="Arial"/>
          <w:color w:val="808080" w:themeColor="background1" w:themeShade="80"/>
          <w:sz w:val="20"/>
          <w:szCs w:val="20"/>
        </w:rPr>
        <w:tab/>
      </w:r>
      <w:r w:rsidR="00C91986">
        <w:rPr>
          <w:rFonts w:ascii="Arial" w:hAnsi="Arial" w:cs="Arial"/>
          <w:color w:val="808080" w:themeColor="background1" w:themeShade="80"/>
          <w:sz w:val="20"/>
          <w:szCs w:val="20"/>
        </w:rPr>
        <w:t xml:space="preserve">Bitte füllen Sie die Textfelder am PC aus. </w:t>
      </w:r>
      <w:r w:rsidR="00D30430">
        <w:rPr>
          <w:rFonts w:ascii="Arial" w:hAnsi="Arial" w:cs="Arial"/>
          <w:color w:val="808080" w:themeColor="background1" w:themeShade="80"/>
          <w:sz w:val="20"/>
          <w:szCs w:val="20"/>
        </w:rPr>
        <w:t xml:space="preserve">Das Angebotsformblatt muss nicht unterschrieben werden. </w:t>
      </w:r>
      <w:r w:rsidRPr="00914FD1">
        <w:rPr>
          <w:rFonts w:ascii="Arial" w:hAnsi="Arial" w:cs="Arial"/>
          <w:color w:val="808080" w:themeColor="background1" w:themeShade="80"/>
          <w:sz w:val="20"/>
          <w:szCs w:val="20"/>
        </w:rPr>
        <w:t xml:space="preserve">Im elektronischen Verfahren ersetzt die </w:t>
      </w:r>
      <w:r w:rsidR="00D30430">
        <w:rPr>
          <w:rFonts w:ascii="Arial" w:hAnsi="Arial" w:cs="Arial"/>
          <w:color w:val="808080" w:themeColor="background1" w:themeShade="80"/>
          <w:sz w:val="20"/>
          <w:szCs w:val="20"/>
        </w:rPr>
        <w:t xml:space="preserve">Angabe des Namens der natürlichen </w:t>
      </w:r>
      <w:r w:rsidRPr="00914FD1">
        <w:rPr>
          <w:rFonts w:ascii="Arial" w:hAnsi="Arial" w:cs="Arial"/>
          <w:color w:val="808080" w:themeColor="background1" w:themeShade="80"/>
          <w:sz w:val="20"/>
          <w:szCs w:val="20"/>
        </w:rPr>
        <w:t>Person, die die</w:t>
      </w:r>
      <w:r w:rsidR="00D30430">
        <w:rPr>
          <w:rFonts w:ascii="Arial" w:hAnsi="Arial" w:cs="Arial"/>
          <w:color w:val="808080" w:themeColor="background1" w:themeShade="80"/>
          <w:sz w:val="20"/>
          <w:szCs w:val="20"/>
        </w:rPr>
        <w:t>se</w:t>
      </w:r>
      <w:r w:rsidRPr="00914FD1">
        <w:rPr>
          <w:rFonts w:ascii="Arial" w:hAnsi="Arial" w:cs="Arial"/>
          <w:color w:val="808080" w:themeColor="background1" w:themeShade="80"/>
          <w:sz w:val="20"/>
          <w:szCs w:val="20"/>
        </w:rPr>
        <w:t xml:space="preserve"> Erklärung </w:t>
      </w:r>
      <w:r w:rsidR="00D30430">
        <w:rPr>
          <w:rFonts w:ascii="Arial" w:hAnsi="Arial" w:cs="Arial"/>
          <w:color w:val="808080" w:themeColor="background1" w:themeShade="80"/>
          <w:sz w:val="20"/>
          <w:szCs w:val="20"/>
        </w:rPr>
        <w:t xml:space="preserve">für den Bieter </w:t>
      </w:r>
      <w:r w:rsidRPr="00914FD1">
        <w:rPr>
          <w:rFonts w:ascii="Arial" w:hAnsi="Arial" w:cs="Arial"/>
          <w:color w:val="808080" w:themeColor="background1" w:themeShade="80"/>
          <w:sz w:val="20"/>
          <w:szCs w:val="20"/>
        </w:rPr>
        <w:t>abgibt, die händische Unterschrift.</w:t>
      </w:r>
    </w:p>
    <w:sectPr w:rsidR="00914FD1" w:rsidRPr="00914FD1" w:rsidSect="00126E9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0CFA8" w14:textId="77777777" w:rsidR="00FF217D" w:rsidRDefault="00FF217D">
      <w:r>
        <w:separator/>
      </w:r>
    </w:p>
  </w:endnote>
  <w:endnote w:type="continuationSeparator" w:id="0">
    <w:p w14:paraId="16E614FA" w14:textId="77777777" w:rsidR="00FF217D" w:rsidRDefault="00FF2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17C82" w14:textId="0EE5DD9A" w:rsidR="00FB3FD1" w:rsidRPr="00943069" w:rsidRDefault="00FB3FD1" w:rsidP="008D7E6A">
    <w:pPr>
      <w:pStyle w:val="Fuzeile"/>
      <w:jc w:val="center"/>
      <w:rPr>
        <w:rFonts w:ascii="Arial" w:hAnsi="Arial" w:cs="Arial"/>
        <w:sz w:val="18"/>
        <w:szCs w:val="14"/>
      </w:rPr>
    </w:pPr>
    <w:r w:rsidRPr="00943069">
      <w:rPr>
        <w:rFonts w:ascii="Arial" w:hAnsi="Arial" w:cs="Arial"/>
        <w:sz w:val="18"/>
        <w:szCs w:val="14"/>
      </w:rPr>
      <w:t xml:space="preserve">Seite </w:t>
    </w:r>
    <w:r w:rsidR="003D4EB4" w:rsidRPr="00943069">
      <w:rPr>
        <w:rFonts w:ascii="Arial" w:hAnsi="Arial" w:cs="Arial"/>
        <w:b/>
        <w:sz w:val="18"/>
        <w:szCs w:val="14"/>
      </w:rPr>
      <w:fldChar w:fldCharType="begin"/>
    </w:r>
    <w:r w:rsidRPr="00943069">
      <w:rPr>
        <w:rFonts w:ascii="Arial" w:hAnsi="Arial" w:cs="Arial"/>
        <w:b/>
        <w:sz w:val="18"/>
        <w:szCs w:val="14"/>
      </w:rPr>
      <w:instrText xml:space="preserve"> PAGE </w:instrText>
    </w:r>
    <w:r w:rsidR="003D4EB4" w:rsidRPr="00943069">
      <w:rPr>
        <w:rFonts w:ascii="Arial" w:hAnsi="Arial" w:cs="Arial"/>
        <w:b/>
        <w:sz w:val="18"/>
        <w:szCs w:val="14"/>
      </w:rPr>
      <w:fldChar w:fldCharType="separate"/>
    </w:r>
    <w:r w:rsidR="009312E7">
      <w:rPr>
        <w:rFonts w:ascii="Arial" w:hAnsi="Arial" w:cs="Arial"/>
        <w:b/>
        <w:noProof/>
        <w:sz w:val="18"/>
        <w:szCs w:val="14"/>
      </w:rPr>
      <w:t>4</w:t>
    </w:r>
    <w:r w:rsidR="003D4EB4" w:rsidRPr="00943069">
      <w:rPr>
        <w:rFonts w:ascii="Arial" w:hAnsi="Arial" w:cs="Arial"/>
        <w:b/>
        <w:sz w:val="18"/>
        <w:szCs w:val="14"/>
      </w:rPr>
      <w:fldChar w:fldCharType="end"/>
    </w:r>
    <w:r w:rsidRPr="00943069">
      <w:rPr>
        <w:rFonts w:ascii="Arial" w:hAnsi="Arial" w:cs="Arial"/>
        <w:sz w:val="18"/>
        <w:szCs w:val="14"/>
      </w:rPr>
      <w:t xml:space="preserve"> von </w:t>
    </w:r>
    <w:r w:rsidR="003D4EB4" w:rsidRPr="00943069">
      <w:rPr>
        <w:rFonts w:ascii="Arial" w:hAnsi="Arial" w:cs="Arial"/>
        <w:b/>
        <w:sz w:val="18"/>
        <w:szCs w:val="14"/>
      </w:rPr>
      <w:fldChar w:fldCharType="begin"/>
    </w:r>
    <w:r w:rsidRPr="00943069">
      <w:rPr>
        <w:rFonts w:ascii="Arial" w:hAnsi="Arial" w:cs="Arial"/>
        <w:b/>
        <w:sz w:val="18"/>
        <w:szCs w:val="14"/>
      </w:rPr>
      <w:instrText xml:space="preserve"> NUMPAGES </w:instrText>
    </w:r>
    <w:r w:rsidR="003D4EB4" w:rsidRPr="00943069">
      <w:rPr>
        <w:rFonts w:ascii="Arial" w:hAnsi="Arial" w:cs="Arial"/>
        <w:b/>
        <w:sz w:val="18"/>
        <w:szCs w:val="14"/>
      </w:rPr>
      <w:fldChar w:fldCharType="separate"/>
    </w:r>
    <w:r w:rsidR="009312E7">
      <w:rPr>
        <w:rFonts w:ascii="Arial" w:hAnsi="Arial" w:cs="Arial"/>
        <w:b/>
        <w:noProof/>
        <w:sz w:val="18"/>
        <w:szCs w:val="14"/>
      </w:rPr>
      <w:t>4</w:t>
    </w:r>
    <w:r w:rsidR="003D4EB4" w:rsidRPr="00943069">
      <w:rPr>
        <w:rFonts w:ascii="Arial" w:hAnsi="Arial" w:cs="Arial"/>
        <w:b/>
        <w:sz w:val="18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3A069" w14:textId="666D18E3" w:rsidR="00126E96" w:rsidRPr="008D7E6A" w:rsidRDefault="000544F3" w:rsidP="00B26760">
    <w:pPr>
      <w:pStyle w:val="Fuzeile"/>
      <w:rPr>
        <w:rFonts w:ascii="Arial" w:hAnsi="Arial" w:cs="Arial"/>
        <w:color w:val="808080" w:themeColor="background1" w:themeShade="80"/>
        <w:sz w:val="20"/>
        <w:szCs w:val="22"/>
      </w:rPr>
    </w:pPr>
    <w:r>
      <w:rPr>
        <w:rFonts w:ascii="Arial" w:hAnsi="Arial" w:cs="Arial"/>
        <w:color w:val="808080" w:themeColor="background1" w:themeShade="80"/>
        <w:sz w:val="20"/>
        <w:szCs w:val="22"/>
      </w:rPr>
      <w:t>04</w:t>
    </w:r>
    <w:r w:rsidR="00B26760" w:rsidRPr="008D7E6A">
      <w:rPr>
        <w:rFonts w:ascii="Arial" w:hAnsi="Arial" w:cs="Arial"/>
        <w:color w:val="808080" w:themeColor="background1" w:themeShade="80"/>
        <w:sz w:val="20"/>
        <w:szCs w:val="22"/>
      </w:rPr>
      <w:t>_Angebotsschreiben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FCB46" w14:textId="77777777" w:rsidR="00FF217D" w:rsidRDefault="00FF217D">
      <w:r>
        <w:separator/>
      </w:r>
    </w:p>
  </w:footnote>
  <w:footnote w:type="continuationSeparator" w:id="0">
    <w:p w14:paraId="577743A7" w14:textId="77777777" w:rsidR="00FF217D" w:rsidRDefault="00FF217D">
      <w:r>
        <w:continuationSeparator/>
      </w:r>
    </w:p>
  </w:footnote>
  <w:footnote w:id="1">
    <w:p w14:paraId="3AD2347F" w14:textId="420E2912" w:rsidR="000544F3" w:rsidRPr="000544F3" w:rsidRDefault="000544F3">
      <w:pPr>
        <w:pStyle w:val="Funotentext"/>
        <w:rPr>
          <w:rFonts w:ascii="Arial" w:hAnsi="Arial" w:cs="Arial"/>
          <w:sz w:val="18"/>
          <w:szCs w:val="18"/>
        </w:rPr>
      </w:pPr>
      <w:r w:rsidRPr="000544F3">
        <w:rPr>
          <w:rStyle w:val="Funotenzeichen"/>
          <w:rFonts w:ascii="Arial" w:hAnsi="Arial" w:cs="Arial"/>
          <w:sz w:val="18"/>
          <w:szCs w:val="18"/>
        </w:rPr>
        <w:t>*</w:t>
      </w:r>
      <w:r w:rsidRPr="000544F3">
        <w:rPr>
          <w:rFonts w:ascii="Arial" w:hAnsi="Arial" w:cs="Arial"/>
          <w:sz w:val="18"/>
          <w:szCs w:val="18"/>
        </w:rPr>
        <w:t xml:space="preserve"> Durch den Bieter anzukreuzen und vorzulegen, sofern einschlägig.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00913" w14:textId="77777777" w:rsidR="006F4E7E" w:rsidRDefault="006F4E7E" w:rsidP="0007451C">
    <w:pPr>
      <w:pStyle w:val="Kopfzeile"/>
      <w:tabs>
        <w:tab w:val="clear" w:pos="4536"/>
      </w:tabs>
      <w:rPr>
        <w:rFonts w:ascii="Arial" w:hAnsi="Arial" w:cs="Arial"/>
        <w:sz w:val="22"/>
        <w:szCs w:val="18"/>
      </w:rPr>
    </w:pPr>
  </w:p>
  <w:p w14:paraId="7C38E3A8" w14:textId="77777777" w:rsidR="00C3778E" w:rsidRPr="00C3778E" w:rsidRDefault="00C3778E" w:rsidP="0007451C">
    <w:pPr>
      <w:pStyle w:val="Kopfzeile"/>
      <w:tabs>
        <w:tab w:val="clear" w:pos="4536"/>
      </w:tabs>
      <w:rPr>
        <w:rFonts w:ascii="Arial" w:hAnsi="Arial" w:cs="Arial"/>
        <w:sz w:val="22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F5FB6" w14:textId="45751819" w:rsidR="00126E96" w:rsidRDefault="006E438C" w:rsidP="0029105C">
    <w:pPr>
      <w:pStyle w:val="Kopfzeile"/>
      <w:tabs>
        <w:tab w:val="clear" w:pos="4536"/>
        <w:tab w:val="clear" w:pos="9072"/>
      </w:tabs>
      <w:jc w:val="right"/>
    </w:pPr>
    <w:r w:rsidRPr="006E438C">
      <w:rPr>
        <w:rFonts w:ascii="Arial" w:hAnsi="Arial" w:cs="Arial"/>
        <w:noProof/>
        <w:sz w:val="22"/>
        <w:szCs w:val="22"/>
      </w:rPr>
      <w:drawing>
        <wp:inline distT="0" distB="0" distL="0" distR="0" wp14:anchorId="382A6215" wp14:editId="4D0181CA">
          <wp:extent cx="1872000" cy="360000"/>
          <wp:effectExtent l="0" t="0" r="0" b="2540"/>
          <wp:docPr id="1" name="Grafik 1" descr="K:\6 RECHT\02_ZVSt\04_Formblätter\03_Vergabeverfahren\01_alte Muster und Entwürfe\Wort_Bildmarke_Dac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6 RECHT\02_ZVSt\04_Formblätter\03_Vergabeverfahren\01_alte Muster und Entwürfe\Wort_Bildmarke_Dach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2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B76D63" w14:textId="77777777" w:rsidR="006F3D34" w:rsidRPr="006F3D34" w:rsidRDefault="006F3D34" w:rsidP="006F3D34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A4A24"/>
    <w:multiLevelType w:val="hybridMultilevel"/>
    <w:tmpl w:val="D53AD276"/>
    <w:lvl w:ilvl="0" w:tplc="C9F2C4EE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0C7F9D"/>
    <w:multiLevelType w:val="hybridMultilevel"/>
    <w:tmpl w:val="D1623602"/>
    <w:lvl w:ilvl="0" w:tplc="C9F2C4EE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9E853E8"/>
    <w:multiLevelType w:val="hybridMultilevel"/>
    <w:tmpl w:val="51D499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4277EB"/>
    <w:multiLevelType w:val="hybridMultilevel"/>
    <w:tmpl w:val="4FA4CA7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4B17D9"/>
    <w:multiLevelType w:val="multilevel"/>
    <w:tmpl w:val="47201BE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87124320">
    <w:abstractNumId w:val="0"/>
  </w:num>
  <w:num w:numId="2" w16cid:durableId="1485314351">
    <w:abstractNumId w:val="1"/>
  </w:num>
  <w:num w:numId="3" w16cid:durableId="556941447">
    <w:abstractNumId w:val="4"/>
  </w:num>
  <w:num w:numId="4" w16cid:durableId="1264612360">
    <w:abstractNumId w:val="3"/>
  </w:num>
  <w:num w:numId="5" w16cid:durableId="132671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Pg8Zbb6MN0QXXJDKGjRAW/hwKEwBfqyRMmZ4q3Ns+Bhd3I5dfJ5MMx0YAl3xq108WSlNtsO+1le4sNIu/z+JFQ==" w:salt="65ceBW5xOcx176aymMY7bQ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E96"/>
    <w:rsid w:val="00015758"/>
    <w:rsid w:val="000171D8"/>
    <w:rsid w:val="00031F3C"/>
    <w:rsid w:val="000379C5"/>
    <w:rsid w:val="000461A1"/>
    <w:rsid w:val="0005204E"/>
    <w:rsid w:val="00052791"/>
    <w:rsid w:val="000544F3"/>
    <w:rsid w:val="00055E7E"/>
    <w:rsid w:val="00061599"/>
    <w:rsid w:val="0007451C"/>
    <w:rsid w:val="00077AB7"/>
    <w:rsid w:val="00081633"/>
    <w:rsid w:val="000923B4"/>
    <w:rsid w:val="000A220D"/>
    <w:rsid w:val="000A4BAD"/>
    <w:rsid w:val="000B4BCF"/>
    <w:rsid w:val="000C11BA"/>
    <w:rsid w:val="000C1657"/>
    <w:rsid w:val="000C253F"/>
    <w:rsid w:val="000C3A2E"/>
    <w:rsid w:val="000D2F9E"/>
    <w:rsid w:val="000D2FBB"/>
    <w:rsid w:val="000D30C3"/>
    <w:rsid w:val="000E1BF9"/>
    <w:rsid w:val="000F1DD7"/>
    <w:rsid w:val="00100A39"/>
    <w:rsid w:val="001037D0"/>
    <w:rsid w:val="00106A93"/>
    <w:rsid w:val="00116235"/>
    <w:rsid w:val="00116DC6"/>
    <w:rsid w:val="00126E96"/>
    <w:rsid w:val="00132FA2"/>
    <w:rsid w:val="00137F9B"/>
    <w:rsid w:val="00142335"/>
    <w:rsid w:val="00150422"/>
    <w:rsid w:val="00151BAC"/>
    <w:rsid w:val="0015213D"/>
    <w:rsid w:val="001546C9"/>
    <w:rsid w:val="00165400"/>
    <w:rsid w:val="00165B7F"/>
    <w:rsid w:val="00186C16"/>
    <w:rsid w:val="001923F1"/>
    <w:rsid w:val="00197897"/>
    <w:rsid w:val="00197FA4"/>
    <w:rsid w:val="001A791B"/>
    <w:rsid w:val="001B4D63"/>
    <w:rsid w:val="001B637D"/>
    <w:rsid w:val="001C2B1D"/>
    <w:rsid w:val="001C3039"/>
    <w:rsid w:val="001C40DF"/>
    <w:rsid w:val="001D0735"/>
    <w:rsid w:val="001D0985"/>
    <w:rsid w:val="001F69D7"/>
    <w:rsid w:val="002223D8"/>
    <w:rsid w:val="00231914"/>
    <w:rsid w:val="002328D5"/>
    <w:rsid w:val="0023382C"/>
    <w:rsid w:val="002376E3"/>
    <w:rsid w:val="00242062"/>
    <w:rsid w:val="0026284D"/>
    <w:rsid w:val="00263234"/>
    <w:rsid w:val="0027101A"/>
    <w:rsid w:val="00272F59"/>
    <w:rsid w:val="0027627C"/>
    <w:rsid w:val="00277E33"/>
    <w:rsid w:val="002844DE"/>
    <w:rsid w:val="0028663A"/>
    <w:rsid w:val="00287527"/>
    <w:rsid w:val="00287856"/>
    <w:rsid w:val="0029105C"/>
    <w:rsid w:val="00291CEE"/>
    <w:rsid w:val="0029428D"/>
    <w:rsid w:val="002B062C"/>
    <w:rsid w:val="002B08BC"/>
    <w:rsid w:val="002B3459"/>
    <w:rsid w:val="002B4661"/>
    <w:rsid w:val="002C21D6"/>
    <w:rsid w:val="002C648B"/>
    <w:rsid w:val="002D4BCD"/>
    <w:rsid w:val="002D56BD"/>
    <w:rsid w:val="002E2930"/>
    <w:rsid w:val="002E7FA6"/>
    <w:rsid w:val="003068B3"/>
    <w:rsid w:val="003072B2"/>
    <w:rsid w:val="00310A23"/>
    <w:rsid w:val="0031381C"/>
    <w:rsid w:val="00315E60"/>
    <w:rsid w:val="00316BA4"/>
    <w:rsid w:val="0031794C"/>
    <w:rsid w:val="00336748"/>
    <w:rsid w:val="00341BC6"/>
    <w:rsid w:val="00353BC2"/>
    <w:rsid w:val="00355D85"/>
    <w:rsid w:val="003572B9"/>
    <w:rsid w:val="003578E6"/>
    <w:rsid w:val="003630E1"/>
    <w:rsid w:val="0036379C"/>
    <w:rsid w:val="003816F7"/>
    <w:rsid w:val="003823F9"/>
    <w:rsid w:val="0038337D"/>
    <w:rsid w:val="003A1E44"/>
    <w:rsid w:val="003A3018"/>
    <w:rsid w:val="003A3A71"/>
    <w:rsid w:val="003B756B"/>
    <w:rsid w:val="003C150F"/>
    <w:rsid w:val="003C37C2"/>
    <w:rsid w:val="003D2BE6"/>
    <w:rsid w:val="003D35F6"/>
    <w:rsid w:val="003D4EB4"/>
    <w:rsid w:val="003D604F"/>
    <w:rsid w:val="003F3069"/>
    <w:rsid w:val="003F39D9"/>
    <w:rsid w:val="00407902"/>
    <w:rsid w:val="00412688"/>
    <w:rsid w:val="004149AB"/>
    <w:rsid w:val="00414DDF"/>
    <w:rsid w:val="004244CB"/>
    <w:rsid w:val="00427662"/>
    <w:rsid w:val="00430A49"/>
    <w:rsid w:val="00436EDC"/>
    <w:rsid w:val="004444CF"/>
    <w:rsid w:val="00444DFC"/>
    <w:rsid w:val="00445C18"/>
    <w:rsid w:val="0045060C"/>
    <w:rsid w:val="00460BCE"/>
    <w:rsid w:val="004624F1"/>
    <w:rsid w:val="00463458"/>
    <w:rsid w:val="00467CEF"/>
    <w:rsid w:val="0047002F"/>
    <w:rsid w:val="004710AC"/>
    <w:rsid w:val="00473133"/>
    <w:rsid w:val="00474A45"/>
    <w:rsid w:val="004752E4"/>
    <w:rsid w:val="00477C20"/>
    <w:rsid w:val="0049670F"/>
    <w:rsid w:val="004A2A2E"/>
    <w:rsid w:val="004C0109"/>
    <w:rsid w:val="004D402E"/>
    <w:rsid w:val="004F0CD4"/>
    <w:rsid w:val="004F1F6A"/>
    <w:rsid w:val="004F443A"/>
    <w:rsid w:val="004F53B1"/>
    <w:rsid w:val="004F60CA"/>
    <w:rsid w:val="00503C74"/>
    <w:rsid w:val="00505353"/>
    <w:rsid w:val="00505AF4"/>
    <w:rsid w:val="005172AF"/>
    <w:rsid w:val="005361AB"/>
    <w:rsid w:val="00540DBB"/>
    <w:rsid w:val="005441C3"/>
    <w:rsid w:val="0056363B"/>
    <w:rsid w:val="00564216"/>
    <w:rsid w:val="00570CE6"/>
    <w:rsid w:val="0057507C"/>
    <w:rsid w:val="005865A9"/>
    <w:rsid w:val="005A08AB"/>
    <w:rsid w:val="005A0CDE"/>
    <w:rsid w:val="005A468C"/>
    <w:rsid w:val="005A5F5F"/>
    <w:rsid w:val="005B216B"/>
    <w:rsid w:val="005C71A0"/>
    <w:rsid w:val="005C7F13"/>
    <w:rsid w:val="005D0904"/>
    <w:rsid w:val="005D0E38"/>
    <w:rsid w:val="005D21CF"/>
    <w:rsid w:val="005D5780"/>
    <w:rsid w:val="005E5FD1"/>
    <w:rsid w:val="005F0091"/>
    <w:rsid w:val="005F132B"/>
    <w:rsid w:val="00606930"/>
    <w:rsid w:val="00613D97"/>
    <w:rsid w:val="0061430D"/>
    <w:rsid w:val="00617DC7"/>
    <w:rsid w:val="00622673"/>
    <w:rsid w:val="006226CC"/>
    <w:rsid w:val="006375B1"/>
    <w:rsid w:val="00645701"/>
    <w:rsid w:val="00647C26"/>
    <w:rsid w:val="00655D3D"/>
    <w:rsid w:val="00662C21"/>
    <w:rsid w:val="0066504C"/>
    <w:rsid w:val="006715C2"/>
    <w:rsid w:val="0067437A"/>
    <w:rsid w:val="00675EF6"/>
    <w:rsid w:val="00676888"/>
    <w:rsid w:val="0067749F"/>
    <w:rsid w:val="006872FC"/>
    <w:rsid w:val="00692202"/>
    <w:rsid w:val="00694A7C"/>
    <w:rsid w:val="006971FD"/>
    <w:rsid w:val="006975ED"/>
    <w:rsid w:val="00697E60"/>
    <w:rsid w:val="006B190D"/>
    <w:rsid w:val="006B5364"/>
    <w:rsid w:val="006C0477"/>
    <w:rsid w:val="006C2704"/>
    <w:rsid w:val="006C4D8E"/>
    <w:rsid w:val="006E438C"/>
    <w:rsid w:val="006F3D34"/>
    <w:rsid w:val="006F4E7E"/>
    <w:rsid w:val="006F7AD1"/>
    <w:rsid w:val="0070033C"/>
    <w:rsid w:val="00702D9D"/>
    <w:rsid w:val="00703DA2"/>
    <w:rsid w:val="00713E95"/>
    <w:rsid w:val="0071552C"/>
    <w:rsid w:val="00715C1A"/>
    <w:rsid w:val="007254B4"/>
    <w:rsid w:val="00730AF1"/>
    <w:rsid w:val="00737A9B"/>
    <w:rsid w:val="0074039B"/>
    <w:rsid w:val="00741F14"/>
    <w:rsid w:val="007461EB"/>
    <w:rsid w:val="0075029E"/>
    <w:rsid w:val="00751D58"/>
    <w:rsid w:val="00761E14"/>
    <w:rsid w:val="007630AC"/>
    <w:rsid w:val="00765353"/>
    <w:rsid w:val="0076623D"/>
    <w:rsid w:val="00771976"/>
    <w:rsid w:val="0077362C"/>
    <w:rsid w:val="00783B5F"/>
    <w:rsid w:val="0078778B"/>
    <w:rsid w:val="00791FD8"/>
    <w:rsid w:val="007A2C0A"/>
    <w:rsid w:val="007A3C9E"/>
    <w:rsid w:val="007A5DE3"/>
    <w:rsid w:val="007B13AD"/>
    <w:rsid w:val="007B3D3E"/>
    <w:rsid w:val="007B4FD1"/>
    <w:rsid w:val="007C1A76"/>
    <w:rsid w:val="007D0609"/>
    <w:rsid w:val="007E522B"/>
    <w:rsid w:val="007F3EC2"/>
    <w:rsid w:val="00800FD4"/>
    <w:rsid w:val="00803D83"/>
    <w:rsid w:val="008054A7"/>
    <w:rsid w:val="00806D31"/>
    <w:rsid w:val="008078C0"/>
    <w:rsid w:val="00813E93"/>
    <w:rsid w:val="00820C7B"/>
    <w:rsid w:val="008212D1"/>
    <w:rsid w:val="008233EE"/>
    <w:rsid w:val="00831101"/>
    <w:rsid w:val="00833937"/>
    <w:rsid w:val="0084140E"/>
    <w:rsid w:val="00844C90"/>
    <w:rsid w:val="00846486"/>
    <w:rsid w:val="00846C55"/>
    <w:rsid w:val="008472C7"/>
    <w:rsid w:val="00847A71"/>
    <w:rsid w:val="0085441E"/>
    <w:rsid w:val="008568FD"/>
    <w:rsid w:val="00862D77"/>
    <w:rsid w:val="00864A73"/>
    <w:rsid w:val="00866F84"/>
    <w:rsid w:val="00873630"/>
    <w:rsid w:val="0088147B"/>
    <w:rsid w:val="00882790"/>
    <w:rsid w:val="008A3047"/>
    <w:rsid w:val="008B6155"/>
    <w:rsid w:val="008C001F"/>
    <w:rsid w:val="008C023E"/>
    <w:rsid w:val="008C3EBB"/>
    <w:rsid w:val="008C528D"/>
    <w:rsid w:val="008D028D"/>
    <w:rsid w:val="008D0D10"/>
    <w:rsid w:val="008D7D4D"/>
    <w:rsid w:val="008D7E6A"/>
    <w:rsid w:val="008E1B71"/>
    <w:rsid w:val="008E5F79"/>
    <w:rsid w:val="008E735D"/>
    <w:rsid w:val="008F1C78"/>
    <w:rsid w:val="008F35F6"/>
    <w:rsid w:val="008F664F"/>
    <w:rsid w:val="0090383D"/>
    <w:rsid w:val="009128B8"/>
    <w:rsid w:val="0091385D"/>
    <w:rsid w:val="00914FD1"/>
    <w:rsid w:val="0092127E"/>
    <w:rsid w:val="00922007"/>
    <w:rsid w:val="00922566"/>
    <w:rsid w:val="00922759"/>
    <w:rsid w:val="0092298A"/>
    <w:rsid w:val="009250D9"/>
    <w:rsid w:val="0093092B"/>
    <w:rsid w:val="009312E7"/>
    <w:rsid w:val="00934148"/>
    <w:rsid w:val="00934C5C"/>
    <w:rsid w:val="00941279"/>
    <w:rsid w:val="00943069"/>
    <w:rsid w:val="009451DC"/>
    <w:rsid w:val="009476B0"/>
    <w:rsid w:val="00962051"/>
    <w:rsid w:val="00972B3E"/>
    <w:rsid w:val="00992E1C"/>
    <w:rsid w:val="0099545E"/>
    <w:rsid w:val="009A0049"/>
    <w:rsid w:val="009A2AF0"/>
    <w:rsid w:val="009A58F5"/>
    <w:rsid w:val="009B617F"/>
    <w:rsid w:val="009B6498"/>
    <w:rsid w:val="009B7FE4"/>
    <w:rsid w:val="009C0040"/>
    <w:rsid w:val="00A001E4"/>
    <w:rsid w:val="00A01596"/>
    <w:rsid w:val="00A0202D"/>
    <w:rsid w:val="00A0282B"/>
    <w:rsid w:val="00A166E6"/>
    <w:rsid w:val="00A23DF4"/>
    <w:rsid w:val="00A31080"/>
    <w:rsid w:val="00A357DB"/>
    <w:rsid w:val="00A61B10"/>
    <w:rsid w:val="00A66093"/>
    <w:rsid w:val="00A70100"/>
    <w:rsid w:val="00A72872"/>
    <w:rsid w:val="00A73E0F"/>
    <w:rsid w:val="00A77D52"/>
    <w:rsid w:val="00A80EA0"/>
    <w:rsid w:val="00A81043"/>
    <w:rsid w:val="00A810A7"/>
    <w:rsid w:val="00A9571E"/>
    <w:rsid w:val="00A975D0"/>
    <w:rsid w:val="00AB27CF"/>
    <w:rsid w:val="00AB5EB8"/>
    <w:rsid w:val="00AD23FC"/>
    <w:rsid w:val="00AE38F3"/>
    <w:rsid w:val="00AF3697"/>
    <w:rsid w:val="00AF4988"/>
    <w:rsid w:val="00AF5D29"/>
    <w:rsid w:val="00AF634A"/>
    <w:rsid w:val="00B017EE"/>
    <w:rsid w:val="00B027F3"/>
    <w:rsid w:val="00B065D8"/>
    <w:rsid w:val="00B11A85"/>
    <w:rsid w:val="00B1601E"/>
    <w:rsid w:val="00B22442"/>
    <w:rsid w:val="00B24700"/>
    <w:rsid w:val="00B26760"/>
    <w:rsid w:val="00B35FB2"/>
    <w:rsid w:val="00B374F3"/>
    <w:rsid w:val="00B40BF4"/>
    <w:rsid w:val="00B46A3A"/>
    <w:rsid w:val="00B56270"/>
    <w:rsid w:val="00B63BE0"/>
    <w:rsid w:val="00B64031"/>
    <w:rsid w:val="00B72F5D"/>
    <w:rsid w:val="00B743B8"/>
    <w:rsid w:val="00B77C60"/>
    <w:rsid w:val="00B83179"/>
    <w:rsid w:val="00B832DB"/>
    <w:rsid w:val="00B86C17"/>
    <w:rsid w:val="00B908A4"/>
    <w:rsid w:val="00B92145"/>
    <w:rsid w:val="00BA0EC5"/>
    <w:rsid w:val="00BA0F59"/>
    <w:rsid w:val="00BB5FB2"/>
    <w:rsid w:val="00BB7E85"/>
    <w:rsid w:val="00BC0B2F"/>
    <w:rsid w:val="00BE5860"/>
    <w:rsid w:val="00BE7555"/>
    <w:rsid w:val="00BE75F9"/>
    <w:rsid w:val="00BF0888"/>
    <w:rsid w:val="00C01034"/>
    <w:rsid w:val="00C01CE6"/>
    <w:rsid w:val="00C03A8D"/>
    <w:rsid w:val="00C04813"/>
    <w:rsid w:val="00C06427"/>
    <w:rsid w:val="00C07FE7"/>
    <w:rsid w:val="00C146B9"/>
    <w:rsid w:val="00C24CC9"/>
    <w:rsid w:val="00C3778E"/>
    <w:rsid w:val="00C419B3"/>
    <w:rsid w:val="00C4264F"/>
    <w:rsid w:val="00C7246F"/>
    <w:rsid w:val="00C82E90"/>
    <w:rsid w:val="00C85D75"/>
    <w:rsid w:val="00C911CD"/>
    <w:rsid w:val="00C91986"/>
    <w:rsid w:val="00C95D3E"/>
    <w:rsid w:val="00C9700B"/>
    <w:rsid w:val="00CA36D0"/>
    <w:rsid w:val="00CB14E3"/>
    <w:rsid w:val="00CB2833"/>
    <w:rsid w:val="00CB37E7"/>
    <w:rsid w:val="00CB54F0"/>
    <w:rsid w:val="00CB7D50"/>
    <w:rsid w:val="00CB7E64"/>
    <w:rsid w:val="00CC27F5"/>
    <w:rsid w:val="00CC2A50"/>
    <w:rsid w:val="00CC6207"/>
    <w:rsid w:val="00CE00DE"/>
    <w:rsid w:val="00CE4278"/>
    <w:rsid w:val="00CF0C75"/>
    <w:rsid w:val="00D11D8D"/>
    <w:rsid w:val="00D16933"/>
    <w:rsid w:val="00D16B6F"/>
    <w:rsid w:val="00D30430"/>
    <w:rsid w:val="00D31129"/>
    <w:rsid w:val="00D32740"/>
    <w:rsid w:val="00D37278"/>
    <w:rsid w:val="00D5364E"/>
    <w:rsid w:val="00D70081"/>
    <w:rsid w:val="00D71BDE"/>
    <w:rsid w:val="00D81598"/>
    <w:rsid w:val="00D81E4B"/>
    <w:rsid w:val="00D82945"/>
    <w:rsid w:val="00D9415B"/>
    <w:rsid w:val="00D97031"/>
    <w:rsid w:val="00DA348F"/>
    <w:rsid w:val="00DA47CC"/>
    <w:rsid w:val="00DB04A8"/>
    <w:rsid w:val="00DB11A3"/>
    <w:rsid w:val="00DB258D"/>
    <w:rsid w:val="00DB35BE"/>
    <w:rsid w:val="00DB4D01"/>
    <w:rsid w:val="00DC1054"/>
    <w:rsid w:val="00DC1CCA"/>
    <w:rsid w:val="00DC3445"/>
    <w:rsid w:val="00DE1003"/>
    <w:rsid w:val="00DE1965"/>
    <w:rsid w:val="00DE7D53"/>
    <w:rsid w:val="00DF1505"/>
    <w:rsid w:val="00DF5B22"/>
    <w:rsid w:val="00DF68F4"/>
    <w:rsid w:val="00E008EC"/>
    <w:rsid w:val="00E01BB5"/>
    <w:rsid w:val="00E0483E"/>
    <w:rsid w:val="00E250E6"/>
    <w:rsid w:val="00E34710"/>
    <w:rsid w:val="00E37633"/>
    <w:rsid w:val="00E37683"/>
    <w:rsid w:val="00E444B7"/>
    <w:rsid w:val="00E5008E"/>
    <w:rsid w:val="00E52F1A"/>
    <w:rsid w:val="00E56E45"/>
    <w:rsid w:val="00E6663B"/>
    <w:rsid w:val="00E66868"/>
    <w:rsid w:val="00E75E0E"/>
    <w:rsid w:val="00E849EB"/>
    <w:rsid w:val="00E858C2"/>
    <w:rsid w:val="00E85FBB"/>
    <w:rsid w:val="00E93169"/>
    <w:rsid w:val="00E95778"/>
    <w:rsid w:val="00E96A54"/>
    <w:rsid w:val="00EB283D"/>
    <w:rsid w:val="00EB46C3"/>
    <w:rsid w:val="00EB4FA3"/>
    <w:rsid w:val="00EC1234"/>
    <w:rsid w:val="00EC61EA"/>
    <w:rsid w:val="00ED1D27"/>
    <w:rsid w:val="00ED247B"/>
    <w:rsid w:val="00ED357A"/>
    <w:rsid w:val="00ED7868"/>
    <w:rsid w:val="00EE1E23"/>
    <w:rsid w:val="00EE2AFC"/>
    <w:rsid w:val="00EF18DF"/>
    <w:rsid w:val="00EF6CAB"/>
    <w:rsid w:val="00EF79AF"/>
    <w:rsid w:val="00F0240B"/>
    <w:rsid w:val="00F02CCB"/>
    <w:rsid w:val="00F03C96"/>
    <w:rsid w:val="00F10129"/>
    <w:rsid w:val="00F116E8"/>
    <w:rsid w:val="00F14CC4"/>
    <w:rsid w:val="00F250FE"/>
    <w:rsid w:val="00F25E8A"/>
    <w:rsid w:val="00F43271"/>
    <w:rsid w:val="00F525F3"/>
    <w:rsid w:val="00F6136D"/>
    <w:rsid w:val="00F6528A"/>
    <w:rsid w:val="00F6750A"/>
    <w:rsid w:val="00F73822"/>
    <w:rsid w:val="00F76330"/>
    <w:rsid w:val="00F8424A"/>
    <w:rsid w:val="00F9309C"/>
    <w:rsid w:val="00F93F75"/>
    <w:rsid w:val="00FA3AFB"/>
    <w:rsid w:val="00FB233F"/>
    <w:rsid w:val="00FB3FD1"/>
    <w:rsid w:val="00FC0A34"/>
    <w:rsid w:val="00FC216C"/>
    <w:rsid w:val="00FC269D"/>
    <w:rsid w:val="00FD218A"/>
    <w:rsid w:val="00FE09A6"/>
    <w:rsid w:val="00FE0F02"/>
    <w:rsid w:val="00FE252B"/>
    <w:rsid w:val="00FE2EFC"/>
    <w:rsid w:val="00FE3FE1"/>
    <w:rsid w:val="00FF217D"/>
    <w:rsid w:val="00FF507C"/>
    <w:rsid w:val="00FF6DA9"/>
    <w:rsid w:val="00FF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0770D3"/>
  <w15:docId w15:val="{D9BF175F-47BE-437D-82A8-312BABEF8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0C1657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E347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rsid w:val="00B374F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374F3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23382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23382C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116235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rsid w:val="00263234"/>
    <w:rPr>
      <w:sz w:val="24"/>
      <w:szCs w:val="24"/>
    </w:rPr>
  </w:style>
  <w:style w:type="character" w:styleId="Kommentarzeichen">
    <w:name w:val="annotation reference"/>
    <w:basedOn w:val="Absatz-Standardschriftart"/>
    <w:rsid w:val="007A3C9E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7A3C9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7A3C9E"/>
  </w:style>
  <w:style w:type="paragraph" w:styleId="Kommentarthema">
    <w:name w:val="annotation subject"/>
    <w:basedOn w:val="Kommentartext"/>
    <w:next w:val="Kommentartext"/>
    <w:link w:val="KommentarthemaZchn"/>
    <w:rsid w:val="007A3C9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7A3C9E"/>
    <w:rPr>
      <w:b/>
      <w:bCs/>
    </w:rPr>
  </w:style>
  <w:style w:type="paragraph" w:styleId="KeinLeerraum">
    <w:name w:val="No Spacing"/>
    <w:uiPriority w:val="1"/>
    <w:qFormat/>
    <w:rsid w:val="00505353"/>
    <w:rPr>
      <w:rFonts w:ascii="Calibri" w:eastAsia="Calibri" w:hAnsi="Calibri"/>
      <w:szCs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CB7D50"/>
    <w:rPr>
      <w:color w:val="808080"/>
    </w:rPr>
  </w:style>
  <w:style w:type="paragraph" w:styleId="Funotentext">
    <w:name w:val="footnote text"/>
    <w:basedOn w:val="Standard"/>
    <w:link w:val="FunotentextZchn"/>
    <w:semiHidden/>
    <w:unhideWhenUsed/>
    <w:rsid w:val="000544F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semiHidden/>
    <w:rsid w:val="000544F3"/>
  </w:style>
  <w:style w:type="character" w:styleId="Funotenzeichen">
    <w:name w:val="footnote reference"/>
    <w:basedOn w:val="Absatz-Standardschriftart"/>
    <w:semiHidden/>
    <w:unhideWhenUsed/>
    <w:rsid w:val="000544F3"/>
    <w:rPr>
      <w:vertAlign w:val="superscript"/>
    </w:rPr>
  </w:style>
  <w:style w:type="paragraph" w:styleId="berarbeitung">
    <w:name w:val="Revision"/>
    <w:hidden/>
    <w:uiPriority w:val="99"/>
    <w:semiHidden/>
    <w:rsid w:val="00564216"/>
    <w:rPr>
      <w:sz w:val="24"/>
      <w:szCs w:val="24"/>
    </w:rPr>
  </w:style>
  <w:style w:type="paragraph" w:customStyle="1" w:styleId="TextmitNummerierung">
    <w:name w:val="Text mit Nummerierung"/>
    <w:basedOn w:val="Listenabsatz"/>
    <w:link w:val="TextmitNummerierungZchn"/>
    <w:qFormat/>
    <w:rsid w:val="004752E4"/>
    <w:pPr>
      <w:tabs>
        <w:tab w:val="num" w:pos="964"/>
      </w:tabs>
      <w:spacing w:after="120" w:line="264" w:lineRule="auto"/>
      <w:ind w:left="964" w:hanging="397"/>
      <w:contextualSpacing w:val="0"/>
      <w:jc w:val="both"/>
    </w:pPr>
    <w:rPr>
      <w:rFonts w:ascii="Arial" w:hAnsi="Arial"/>
      <w:sz w:val="22"/>
      <w:szCs w:val="22"/>
    </w:rPr>
  </w:style>
  <w:style w:type="character" w:customStyle="1" w:styleId="TextmitNummerierungZchn">
    <w:name w:val="Text mit Nummerierung Zchn"/>
    <w:basedOn w:val="Absatz-Standardschriftart"/>
    <w:link w:val="TextmitNummerierung"/>
    <w:rsid w:val="004752E4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6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Rechtsanw&#228;lte\Wronna\_Mdt\WB%20Wohnbau\Unterlagen%20-%20Download\3%20Angebot%20(EU-Verfahre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5B5188-E609-4DE8-A206-BB575A926585}"/>
      </w:docPartPr>
      <w:docPartBody>
        <w:p w:rsidR="00B6349C" w:rsidRDefault="0087383C">
          <w:r w:rsidRPr="00A317F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D2F292-057F-4F5A-AF4A-772F7F13EAD4}"/>
      </w:docPartPr>
      <w:docPartBody>
        <w:p w:rsidR="00B24F64" w:rsidRDefault="00BD5021">
          <w:r w:rsidRPr="009A4C7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8E608EE2BD342B495615C6DBD193A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457EE2-7EE1-456F-9F6E-C31A9FCC23FC}"/>
      </w:docPartPr>
      <w:docPartBody>
        <w:p w:rsidR="00B24F64" w:rsidRDefault="00BD5021" w:rsidP="00BD5021">
          <w:pPr>
            <w:pStyle w:val="38E608EE2BD342B495615C6DBD193A85"/>
          </w:pPr>
          <w:r w:rsidRPr="009A4C72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83C"/>
    <w:rsid w:val="00055E7E"/>
    <w:rsid w:val="001C4289"/>
    <w:rsid w:val="002A45BA"/>
    <w:rsid w:val="002A7191"/>
    <w:rsid w:val="002C2331"/>
    <w:rsid w:val="002E7FA6"/>
    <w:rsid w:val="00421871"/>
    <w:rsid w:val="0043123C"/>
    <w:rsid w:val="00473133"/>
    <w:rsid w:val="00555AF6"/>
    <w:rsid w:val="005865A9"/>
    <w:rsid w:val="005A45C1"/>
    <w:rsid w:val="005A468C"/>
    <w:rsid w:val="005C7F13"/>
    <w:rsid w:val="005F0091"/>
    <w:rsid w:val="0062153A"/>
    <w:rsid w:val="0066504C"/>
    <w:rsid w:val="00703DA2"/>
    <w:rsid w:val="00747A15"/>
    <w:rsid w:val="007E6F6C"/>
    <w:rsid w:val="0087383C"/>
    <w:rsid w:val="008D0D10"/>
    <w:rsid w:val="00967A15"/>
    <w:rsid w:val="00992E1C"/>
    <w:rsid w:val="009C0040"/>
    <w:rsid w:val="00A66093"/>
    <w:rsid w:val="00B24529"/>
    <w:rsid w:val="00B24F64"/>
    <w:rsid w:val="00B6349C"/>
    <w:rsid w:val="00B93A8A"/>
    <w:rsid w:val="00BD5021"/>
    <w:rsid w:val="00C737C2"/>
    <w:rsid w:val="00CF4E31"/>
    <w:rsid w:val="00E04443"/>
    <w:rsid w:val="00E858C2"/>
    <w:rsid w:val="00F00332"/>
    <w:rsid w:val="00F45E8C"/>
    <w:rsid w:val="00FC279A"/>
    <w:rsid w:val="00FD75B0"/>
    <w:rsid w:val="00FF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45E8C"/>
    <w:rPr>
      <w:color w:val="808080"/>
    </w:rPr>
  </w:style>
  <w:style w:type="paragraph" w:customStyle="1" w:styleId="38E608EE2BD342B495615C6DBD193A85">
    <w:name w:val="38E608EE2BD342B495615C6DBD193A85"/>
    <w:rsid w:val="00BD50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FDEF2A-F932-43AF-82E9-F53C0FDB6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Angebot (EU-Verfahren).dotx</Template>
  <TotalTime>0</TotalTime>
  <Pages>4</Pages>
  <Words>1093</Words>
  <Characters>6886</Characters>
  <Application>Microsoft Office Word</Application>
  <DocSecurity>0</DocSecurity>
  <Lines>57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Zur Einreichung bei der Vergabestelle</vt:lpstr>
    </vt:vector>
  </TitlesOfParts>
  <Company>KNH</Company>
  <LinksUpToDate>false</LinksUpToDate>
  <CharactersWithSpaces>7964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Zur Einreichung bei der Vergabestelle</dc:title>
  <dc:creator>Vanessa Werner</dc:creator>
  <cp:lastModifiedBy>Mandau, Grit</cp:lastModifiedBy>
  <cp:revision>6</cp:revision>
  <cp:lastPrinted>2017-06-13T08:52:00Z</cp:lastPrinted>
  <dcterms:created xsi:type="dcterms:W3CDTF">2026-10-09T09:02:00Z</dcterms:created>
  <dcterms:modified xsi:type="dcterms:W3CDTF">2026-10-12T06:10:00Z</dcterms:modified>
</cp:coreProperties>
</file>