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D51241" w14:paraId="3F9DA975" w14:textId="77777777" w:rsidTr="000B5287">
        <w:trPr>
          <w:trHeight w:val="4095"/>
        </w:trPr>
        <w:tc>
          <w:tcPr>
            <w:tcW w:w="9210" w:type="dxa"/>
            <w:shd w:val="clear" w:color="auto" w:fill="auto"/>
            <w:vAlign w:val="center"/>
          </w:tcPr>
          <w:p w14:paraId="1908E812" w14:textId="780B0200" w:rsidR="00D51241" w:rsidRPr="00A92EAB" w:rsidRDefault="00D51241" w:rsidP="000B5287">
            <w:pPr>
              <w:pStyle w:val="RFE1Titel"/>
            </w:pPr>
            <w:r w:rsidRPr="006D02F5">
              <w:t xml:space="preserve">Anlage </w:t>
            </w:r>
            <w:r w:rsidR="006D02F5" w:rsidRPr="006D02F5">
              <w:t>10</w:t>
            </w:r>
          </w:p>
          <w:p w14:paraId="05BBC88B" w14:textId="77777777" w:rsidR="00D51241" w:rsidRPr="00A92EAB" w:rsidRDefault="00D51241" w:rsidP="000B5287">
            <w:pPr>
              <w:pStyle w:val="RFE2Titeltext"/>
            </w:pPr>
          </w:p>
          <w:p w14:paraId="10093359" w14:textId="7E35BAC9" w:rsidR="00D51241" w:rsidRPr="00A92EAB" w:rsidRDefault="00D51241" w:rsidP="000B5287">
            <w:pPr>
              <w:pStyle w:val="RFE2Titeltext"/>
            </w:pPr>
            <w:r w:rsidRPr="00A92EAB">
              <w:t>zur Ausschreibung</w:t>
            </w:r>
          </w:p>
          <w:p w14:paraId="4C038F4F" w14:textId="0495B462" w:rsidR="00D51241" w:rsidRPr="006D02F5" w:rsidRDefault="006D02F5" w:rsidP="004647C5">
            <w:pPr>
              <w:pStyle w:val="RFE2Titeltext"/>
              <w:rPr>
                <w:b/>
                <w:bCs/>
              </w:rPr>
            </w:pPr>
            <w:r w:rsidRPr="006D02F5">
              <w:rPr>
                <w:b/>
                <w:bCs/>
              </w:rPr>
              <w:t>„Arbeitgeberkommunikation: Versand“</w:t>
            </w:r>
          </w:p>
        </w:tc>
      </w:tr>
      <w:tr w:rsidR="00D51241" w14:paraId="034FFD51" w14:textId="77777777" w:rsidTr="000B5287">
        <w:trPr>
          <w:trHeight w:val="7370"/>
        </w:trPr>
        <w:tc>
          <w:tcPr>
            <w:tcW w:w="9210" w:type="dxa"/>
            <w:shd w:val="clear" w:color="auto" w:fill="auto"/>
          </w:tcPr>
          <w:p w14:paraId="1E7ACC97" w14:textId="77777777" w:rsidR="00D51241" w:rsidRDefault="00D51241" w:rsidP="00D51241">
            <w:pPr>
              <w:pStyle w:val="RFE1Titel"/>
            </w:pPr>
            <w:r>
              <w:t>Erklärung einer Bietergemeinschaft</w:t>
            </w:r>
            <w:r w:rsidRPr="00F60EC7">
              <w:t xml:space="preserve"> </w:t>
            </w:r>
            <w:r w:rsidR="00D7769F" w:rsidRPr="006D02F5">
              <w:t xml:space="preserve">für Los </w:t>
            </w:r>
            <w:r w:rsidR="00D7769F" w:rsidRPr="006D02F5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D7769F" w:rsidRPr="006D02F5">
              <w:instrText xml:space="preserve"> FORMTEXT </w:instrText>
            </w:r>
            <w:r w:rsidR="00D7769F" w:rsidRPr="006D02F5">
              <w:fldChar w:fldCharType="separate"/>
            </w:r>
            <w:r w:rsidR="00D7769F" w:rsidRPr="006D02F5">
              <w:rPr>
                <w:noProof/>
              </w:rPr>
              <w:t> </w:t>
            </w:r>
            <w:r w:rsidR="00D7769F" w:rsidRPr="006D02F5">
              <w:rPr>
                <w:noProof/>
              </w:rPr>
              <w:t> </w:t>
            </w:r>
            <w:r w:rsidR="00D7769F" w:rsidRPr="006D02F5">
              <w:rPr>
                <w:noProof/>
              </w:rPr>
              <w:t> </w:t>
            </w:r>
            <w:r w:rsidR="00D7769F" w:rsidRPr="006D02F5">
              <w:rPr>
                <w:noProof/>
              </w:rPr>
              <w:t> </w:t>
            </w:r>
            <w:r w:rsidR="00D7769F" w:rsidRPr="006D02F5">
              <w:rPr>
                <w:noProof/>
              </w:rPr>
              <w:t> </w:t>
            </w:r>
            <w:r w:rsidR="00D7769F" w:rsidRPr="006D02F5">
              <w:fldChar w:fldCharType="end"/>
            </w:r>
            <w:bookmarkEnd w:id="0"/>
          </w:p>
          <w:p w14:paraId="68078396" w14:textId="77777777" w:rsidR="00D51241" w:rsidRDefault="00D51241" w:rsidP="003A5F99">
            <w:pPr>
              <w:pStyle w:val="RFE2Titeltext"/>
            </w:pPr>
            <w:r>
              <w:t>(</w:t>
            </w:r>
            <w:r w:rsidR="003A5F99">
              <w:t>ggf.</w:t>
            </w:r>
            <w:r>
              <w:t xml:space="preserve"> </w:t>
            </w:r>
            <w:r w:rsidRPr="00F60EC7">
              <w:t>vom Bieter einzureichen)</w:t>
            </w:r>
          </w:p>
        </w:tc>
      </w:tr>
    </w:tbl>
    <w:p w14:paraId="2EB5CE84" w14:textId="77777777" w:rsidR="00D51241" w:rsidRDefault="00D51241">
      <w:pPr>
        <w:spacing w:after="200" w:line="276" w:lineRule="auto"/>
        <w:rPr>
          <w:b/>
          <w:color w:val="000000"/>
          <w:sz w:val="36"/>
          <w:szCs w:val="40"/>
          <w:lang w:eastAsia="en-US"/>
        </w:rPr>
      </w:pPr>
      <w:r>
        <w:br w:type="page"/>
      </w:r>
    </w:p>
    <w:p w14:paraId="0FC05960" w14:textId="77777777" w:rsidR="00F33156" w:rsidRDefault="00F33156" w:rsidP="00F33156">
      <w:pPr>
        <w:pStyle w:val="RFE1Titel"/>
      </w:pPr>
      <w:r>
        <w:lastRenderedPageBreak/>
        <w:t>Erklärung einer Bietergemeinschaft</w:t>
      </w:r>
      <w:r w:rsidR="00D7769F">
        <w:t xml:space="preserve"> </w:t>
      </w:r>
      <w:r w:rsidR="00D7769F" w:rsidRPr="006D02F5">
        <w:t xml:space="preserve">für Los </w:t>
      </w:r>
      <w:r w:rsidR="00D7769F" w:rsidRPr="006D02F5">
        <w:fldChar w:fldCharType="begin">
          <w:ffData>
            <w:name w:val="Text3"/>
            <w:enabled/>
            <w:calcOnExit w:val="0"/>
            <w:textInput/>
          </w:ffData>
        </w:fldChar>
      </w:r>
      <w:r w:rsidR="00D7769F" w:rsidRPr="006D02F5">
        <w:instrText xml:space="preserve"> FORMTEXT </w:instrText>
      </w:r>
      <w:r w:rsidR="00D7769F" w:rsidRPr="006D02F5">
        <w:fldChar w:fldCharType="separate"/>
      </w:r>
      <w:r w:rsidR="00D7769F" w:rsidRPr="006D02F5">
        <w:rPr>
          <w:noProof/>
        </w:rPr>
        <w:t> </w:t>
      </w:r>
      <w:r w:rsidR="00D7769F" w:rsidRPr="006D02F5">
        <w:rPr>
          <w:noProof/>
        </w:rPr>
        <w:t> </w:t>
      </w:r>
      <w:r w:rsidR="00D7769F" w:rsidRPr="006D02F5">
        <w:rPr>
          <w:noProof/>
        </w:rPr>
        <w:t> </w:t>
      </w:r>
      <w:r w:rsidR="00D7769F" w:rsidRPr="006D02F5">
        <w:rPr>
          <w:noProof/>
        </w:rPr>
        <w:t> </w:t>
      </w:r>
      <w:r w:rsidR="00D7769F" w:rsidRPr="006D02F5">
        <w:rPr>
          <w:noProof/>
        </w:rPr>
        <w:t> </w:t>
      </w:r>
      <w:r w:rsidR="00D7769F" w:rsidRPr="006D02F5">
        <w:fldChar w:fldCharType="end"/>
      </w:r>
    </w:p>
    <w:p w14:paraId="613183ED" w14:textId="77777777" w:rsidR="00F33156" w:rsidRDefault="00F33156" w:rsidP="00D51241">
      <w:pPr>
        <w:pStyle w:val="RFEText115"/>
      </w:pPr>
      <w:r>
        <w:t xml:space="preserve">Im Rahmen der </w:t>
      </w:r>
      <w:r w:rsidRPr="006446D5">
        <w:t>oben</w:t>
      </w:r>
      <w:r>
        <w:t xml:space="preserve"> genannten Ausschreibung erklären die Unterzeichner hiermit die Bildung einer Bietergemeinschaft. Die Bietergemeinschaft trägt den folgenden Namen (der unbedingt auch in den sonstigen Ausschreibungsunterlagen als Bieterbezeichnung zu verwenden ist):</w:t>
      </w:r>
    </w:p>
    <w:p w14:paraId="439F02F3" w14:textId="77777777" w:rsidR="00D51241" w:rsidRDefault="00D51241" w:rsidP="00D51241">
      <w:pPr>
        <w:pStyle w:val="RFEText115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3"/>
        <w:gridCol w:w="5799"/>
      </w:tblGrid>
      <w:tr w:rsidR="00F33156" w:rsidRPr="00CF65DE" w14:paraId="62321A34" w14:textId="77777777" w:rsidTr="002F0AF7">
        <w:tc>
          <w:tcPr>
            <w:tcW w:w="3266" w:type="dxa"/>
            <w:tcBorders>
              <w:bottom w:val="single" w:sz="4" w:space="0" w:color="auto"/>
            </w:tcBorders>
            <w:shd w:val="clear" w:color="auto" w:fill="D9D9D9"/>
          </w:tcPr>
          <w:p w14:paraId="4640F4AD" w14:textId="77777777" w:rsidR="00F33156" w:rsidRPr="00CF65DE" w:rsidRDefault="00F33156" w:rsidP="000B5287">
            <w:pPr>
              <w:pStyle w:val="RFEText100"/>
              <w:rPr>
                <w:b/>
              </w:rPr>
            </w:pPr>
            <w:r w:rsidRPr="00CF65DE">
              <w:rPr>
                <w:b/>
              </w:rPr>
              <w:t>Name der Bietergemeinschaft:</w:t>
            </w:r>
          </w:p>
        </w:tc>
        <w:tc>
          <w:tcPr>
            <w:tcW w:w="5814" w:type="dxa"/>
            <w:tcBorders>
              <w:bottom w:val="single" w:sz="4" w:space="0" w:color="auto"/>
            </w:tcBorders>
            <w:shd w:val="clear" w:color="auto" w:fill="FFFFFF"/>
          </w:tcPr>
          <w:p w14:paraId="44F766DE" w14:textId="77777777" w:rsidR="00F33156" w:rsidRPr="00CF65DE" w:rsidRDefault="00F33156" w:rsidP="000B5287">
            <w:pPr>
              <w:pStyle w:val="RFEText100"/>
              <w:rPr>
                <w:b/>
              </w:rPr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310B5">
              <w:instrText xml:space="preserve">FORMTEXT </w:instrText>
            </w:r>
            <w:r w:rsidRPr="00E310B5">
              <w:fldChar w:fldCharType="separate"/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fldChar w:fldCharType="end"/>
            </w:r>
          </w:p>
        </w:tc>
      </w:tr>
    </w:tbl>
    <w:p w14:paraId="372428A3" w14:textId="77777777" w:rsidR="00D51241" w:rsidRDefault="00D51241" w:rsidP="00D51241">
      <w:pPr>
        <w:pStyle w:val="RFEText115"/>
      </w:pPr>
    </w:p>
    <w:p w14:paraId="0137D6B3" w14:textId="77777777" w:rsidR="00F33156" w:rsidRDefault="00F33156" w:rsidP="00D51241">
      <w:pPr>
        <w:pStyle w:val="RFEText115"/>
      </w:pPr>
      <w:r>
        <w:t xml:space="preserve">Die </w:t>
      </w:r>
      <w:r w:rsidRPr="006446D5">
        <w:t>Bietergemeinschaft</w:t>
      </w:r>
      <w:r>
        <w:t xml:space="preserve"> besteht aus den folgenden Mitgliedern: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9"/>
        <w:gridCol w:w="7783"/>
      </w:tblGrid>
      <w:tr w:rsidR="00F33156" w14:paraId="16F93706" w14:textId="77777777" w:rsidTr="002F0AF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345091" w14:textId="77777777" w:rsidR="00F33156" w:rsidRPr="00E310B5" w:rsidRDefault="00F33156" w:rsidP="000B5287">
            <w:pPr>
              <w:pStyle w:val="RFEText100"/>
              <w:rPr>
                <w:b/>
              </w:rPr>
            </w:pP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03A5B7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Firma/Institution/Rechtsform</w:t>
            </w:r>
          </w:p>
        </w:tc>
      </w:tr>
      <w:tr w:rsidR="00F33156" w14:paraId="5FA81F77" w14:textId="77777777" w:rsidTr="002F0AF7">
        <w:trPr>
          <w:trHeight w:val="18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C096FA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Mitglied 1: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CDEB3" w14:textId="77777777" w:rsidR="00F33156" w:rsidRPr="00E310B5" w:rsidRDefault="00F33156" w:rsidP="000B5287">
            <w:pPr>
              <w:pStyle w:val="RFEText100"/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310B5">
              <w:instrText xml:space="preserve">FORMTEXT </w:instrText>
            </w:r>
            <w:r w:rsidRPr="00E310B5">
              <w:fldChar w:fldCharType="separate"/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fldChar w:fldCharType="end"/>
            </w:r>
          </w:p>
        </w:tc>
      </w:tr>
      <w:tr w:rsidR="00F33156" w:rsidRPr="005136DA" w14:paraId="13AF5ED7" w14:textId="77777777" w:rsidTr="002F0AF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BF90A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Mitglied 2: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C22F" w14:textId="77777777" w:rsidR="00F33156" w:rsidRPr="00E310B5" w:rsidRDefault="00F33156" w:rsidP="000B5287">
            <w:pPr>
              <w:pStyle w:val="RFEText100"/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310B5">
              <w:instrText xml:space="preserve">FORMTEXT </w:instrText>
            </w:r>
            <w:r w:rsidRPr="00E310B5">
              <w:fldChar w:fldCharType="separate"/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fldChar w:fldCharType="end"/>
            </w:r>
          </w:p>
        </w:tc>
      </w:tr>
      <w:tr w:rsidR="00F33156" w:rsidRPr="005136DA" w14:paraId="6A5295F7" w14:textId="77777777" w:rsidTr="002F0AF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D628CF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Mitglied 3: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86AB6" w14:textId="77777777" w:rsidR="00F33156" w:rsidRPr="00E310B5" w:rsidRDefault="00F33156" w:rsidP="000B5287">
            <w:pPr>
              <w:pStyle w:val="RFEText100"/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310B5">
              <w:instrText xml:space="preserve">FORMTEXT </w:instrText>
            </w:r>
            <w:r w:rsidRPr="00E310B5">
              <w:fldChar w:fldCharType="separate"/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fldChar w:fldCharType="end"/>
            </w:r>
          </w:p>
        </w:tc>
      </w:tr>
      <w:tr w:rsidR="00F33156" w:rsidRPr="005136DA" w14:paraId="618EAD04" w14:textId="77777777" w:rsidTr="002F0AF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501A5D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Mitglied 4: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068BC" w14:textId="77777777" w:rsidR="00F33156" w:rsidRPr="00E310B5" w:rsidRDefault="00F33156" w:rsidP="000B5287">
            <w:pPr>
              <w:pStyle w:val="RFEText100"/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310B5">
              <w:instrText xml:space="preserve">FORMTEXT </w:instrText>
            </w:r>
            <w:r w:rsidRPr="00E310B5">
              <w:fldChar w:fldCharType="separate"/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fldChar w:fldCharType="end"/>
            </w:r>
          </w:p>
        </w:tc>
      </w:tr>
    </w:tbl>
    <w:p w14:paraId="39905F8D" w14:textId="77777777" w:rsidR="00D51241" w:rsidRDefault="00D51241" w:rsidP="00D51241">
      <w:pPr>
        <w:pStyle w:val="RFEText115"/>
      </w:pPr>
    </w:p>
    <w:p w14:paraId="72AE69AE" w14:textId="77777777" w:rsidR="00F33156" w:rsidRPr="00E310B5" w:rsidRDefault="00F33156" w:rsidP="00D51241">
      <w:pPr>
        <w:pStyle w:val="RFEText115"/>
      </w:pPr>
      <w:r>
        <w:t>Die Unterzeichner benennen den folgenden</w:t>
      </w:r>
      <w:r w:rsidRPr="007D2A41">
        <w:t xml:space="preserve"> </w:t>
      </w:r>
      <w:r w:rsidRPr="009E2249">
        <w:t>bevollmächtigten</w:t>
      </w:r>
      <w:r w:rsidRPr="007D2A41">
        <w:t xml:space="preserve"> Vertreter</w:t>
      </w:r>
      <w:r>
        <w:t xml:space="preserve"> um die Bietergemeinschaft </w:t>
      </w:r>
      <w:r w:rsidRPr="008B7A79">
        <w:t xml:space="preserve">allein (nicht gemeinsam mit einer anderen </w:t>
      </w:r>
      <w:r w:rsidRPr="006446D5">
        <w:t>Person</w:t>
      </w:r>
      <w:r w:rsidRPr="008B7A79">
        <w:t>)</w:t>
      </w:r>
      <w:r>
        <w:t xml:space="preserve"> zu vertreten</w:t>
      </w:r>
      <w:r w:rsidRPr="007D2A41">
        <w:t>.</w:t>
      </w:r>
      <w:r>
        <w:t xml:space="preserve"> Der Vertreter </w:t>
      </w:r>
      <w:r w:rsidRPr="008B7A79">
        <w:t>ist</w:t>
      </w:r>
      <w:r>
        <w:t xml:space="preserve"> insbesondere befugt</w:t>
      </w:r>
      <w:r w:rsidRPr="008B7A79">
        <w:t xml:space="preserve">, </w:t>
      </w:r>
      <w:r>
        <w:t xml:space="preserve">für die Bietergemeinschaft </w:t>
      </w:r>
      <w:r w:rsidRPr="008B7A79">
        <w:t>Erklärungen entgegenzunehmen und abzugeben</w:t>
      </w:r>
      <w:r>
        <w:t>,</w:t>
      </w:r>
      <w:r w:rsidRPr="008B7A79">
        <w:t xml:space="preserve"> Verhandlungen mit </w:t>
      </w:r>
      <w:r w:rsidR="00A42843" w:rsidRPr="008B7A79">
        <w:t>de</w:t>
      </w:r>
      <w:r w:rsidR="00A42843">
        <w:t>r</w:t>
      </w:r>
      <w:r w:rsidR="00A42843" w:rsidRPr="008B7A79">
        <w:t xml:space="preserve"> </w:t>
      </w:r>
      <w:r w:rsidRPr="008B7A79">
        <w:t>Auftraggeber</w:t>
      </w:r>
      <w:r w:rsidR="00810533">
        <w:t>in</w:t>
      </w:r>
      <w:r>
        <w:t xml:space="preserve"> und seinen</w:t>
      </w:r>
      <w:r w:rsidRPr="008B7A79">
        <w:t xml:space="preserve"> Ansprechpartner</w:t>
      </w:r>
      <w:r>
        <w:t>n</w:t>
      </w:r>
      <w:r w:rsidRPr="008B7A79">
        <w:t xml:space="preserve"> zu führen und Vereinbarungen zu der Leistung zu treffen.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9"/>
        <w:gridCol w:w="6933"/>
      </w:tblGrid>
      <w:tr w:rsidR="00F33156" w14:paraId="6706D553" w14:textId="77777777" w:rsidTr="002F0AF7">
        <w:tc>
          <w:tcPr>
            <w:tcW w:w="9080" w:type="dxa"/>
            <w:gridSpan w:val="2"/>
            <w:shd w:val="clear" w:color="auto" w:fill="D9D9D9"/>
          </w:tcPr>
          <w:p w14:paraId="281920AA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Bevollmächtigter Vertreter der Bietergemeinschaft:</w:t>
            </w:r>
          </w:p>
        </w:tc>
      </w:tr>
      <w:tr w:rsidR="00F33156" w14:paraId="064BF3AD" w14:textId="77777777" w:rsidTr="002F0AF7">
        <w:tc>
          <w:tcPr>
            <w:tcW w:w="2132" w:type="dxa"/>
            <w:shd w:val="clear" w:color="auto" w:fill="D9D9D9"/>
          </w:tcPr>
          <w:p w14:paraId="0C32BA81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Name:</w:t>
            </w:r>
          </w:p>
        </w:tc>
        <w:tc>
          <w:tcPr>
            <w:tcW w:w="6948" w:type="dxa"/>
          </w:tcPr>
          <w:p w14:paraId="1129A92E" w14:textId="77777777" w:rsidR="00F33156" w:rsidRPr="00C80073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1F2AE3CA" w14:textId="77777777" w:rsidTr="002F0AF7">
        <w:tc>
          <w:tcPr>
            <w:tcW w:w="2132" w:type="dxa"/>
            <w:shd w:val="clear" w:color="auto" w:fill="D9D9D9"/>
          </w:tcPr>
          <w:p w14:paraId="2ACFDC89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Telefon:</w:t>
            </w:r>
          </w:p>
        </w:tc>
        <w:tc>
          <w:tcPr>
            <w:tcW w:w="6948" w:type="dxa"/>
          </w:tcPr>
          <w:p w14:paraId="034C3F73" w14:textId="77777777" w:rsidR="00F33156" w:rsidRPr="00C80073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450CE69D" w14:textId="77777777" w:rsidTr="002F0AF7">
        <w:tc>
          <w:tcPr>
            <w:tcW w:w="2132" w:type="dxa"/>
            <w:shd w:val="clear" w:color="auto" w:fill="D9D9D9"/>
          </w:tcPr>
          <w:p w14:paraId="4B717B06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Telefax:</w:t>
            </w:r>
          </w:p>
        </w:tc>
        <w:tc>
          <w:tcPr>
            <w:tcW w:w="6948" w:type="dxa"/>
          </w:tcPr>
          <w:p w14:paraId="5B898053" w14:textId="77777777" w:rsidR="00F33156" w:rsidRPr="00C80073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7D754B04" w14:textId="77777777" w:rsidTr="002F0AF7">
        <w:tc>
          <w:tcPr>
            <w:tcW w:w="2132" w:type="dxa"/>
            <w:shd w:val="clear" w:color="auto" w:fill="D9D9D9"/>
          </w:tcPr>
          <w:p w14:paraId="1AF7F58C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E-Mail:</w:t>
            </w:r>
          </w:p>
        </w:tc>
        <w:tc>
          <w:tcPr>
            <w:tcW w:w="6948" w:type="dxa"/>
          </w:tcPr>
          <w:p w14:paraId="3593AD8A" w14:textId="77777777" w:rsidR="00F33156" w:rsidRPr="00C80073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</w:tbl>
    <w:p w14:paraId="17CBC806" w14:textId="77777777" w:rsidR="00F33156" w:rsidRDefault="00F33156" w:rsidP="00D51241">
      <w:pPr>
        <w:pStyle w:val="RFEText115"/>
        <w:rPr>
          <w:rFonts w:cs="Arial"/>
        </w:rPr>
      </w:pPr>
      <w:r w:rsidRPr="008B7A79">
        <w:rPr>
          <w:rFonts w:cs="Arial"/>
        </w:rPr>
        <w:t>Änderung</w:t>
      </w:r>
      <w:r>
        <w:rPr>
          <w:rFonts w:cs="Arial"/>
        </w:rPr>
        <w:t>en</w:t>
      </w:r>
      <w:r w:rsidRPr="008B7A79">
        <w:rPr>
          <w:rFonts w:cs="Arial"/>
        </w:rPr>
        <w:t xml:space="preserve"> in der Person oder Vertretungsbefugnis </w:t>
      </w:r>
      <w:r w:rsidRPr="007D2A41">
        <w:t xml:space="preserve">des </w:t>
      </w:r>
      <w:r w:rsidRPr="009E2249">
        <w:t>bevollmächtigten</w:t>
      </w:r>
      <w:r w:rsidRPr="007D2A41">
        <w:t xml:space="preserve"> Vertreter</w:t>
      </w:r>
      <w:r>
        <w:t>s</w:t>
      </w:r>
      <w:r w:rsidRPr="007D2A41">
        <w:t xml:space="preserve"> </w:t>
      </w:r>
      <w:r>
        <w:t>werden</w:t>
      </w:r>
      <w:r w:rsidRPr="007D2A41">
        <w:t xml:space="preserve"> de</w:t>
      </w:r>
      <w:r>
        <w:t>r</w:t>
      </w:r>
      <w:r w:rsidRPr="007D2A41">
        <w:t xml:space="preserve"> Auftraggeber</w:t>
      </w:r>
      <w:r>
        <w:t>in</w:t>
      </w:r>
      <w:r w:rsidRPr="007D2A41">
        <w:t xml:space="preserve"> unverzüglich </w:t>
      </w:r>
      <w:r>
        <w:t xml:space="preserve">schriftlich bekanntgegeben und werden </w:t>
      </w:r>
      <w:r w:rsidRPr="008B7A79">
        <w:rPr>
          <w:rFonts w:cs="Arial"/>
        </w:rPr>
        <w:t>erst nach Zugang</w:t>
      </w:r>
      <w:r>
        <w:rPr>
          <w:rFonts w:cs="Arial"/>
        </w:rPr>
        <w:t xml:space="preserve"> dieser Erklärung</w:t>
      </w:r>
      <w:r w:rsidRPr="008B7A79">
        <w:rPr>
          <w:rFonts w:cs="Arial"/>
        </w:rPr>
        <w:t xml:space="preserve"> wirksam.</w:t>
      </w:r>
    </w:p>
    <w:p w14:paraId="7FC5537C" w14:textId="77777777" w:rsidR="00D51241" w:rsidRDefault="00D51241">
      <w:pPr>
        <w:spacing w:after="200" w:line="276" w:lineRule="auto"/>
        <w:rPr>
          <w:spacing w:val="-1"/>
        </w:rPr>
      </w:pPr>
      <w:r>
        <w:br w:type="page"/>
      </w:r>
    </w:p>
    <w:p w14:paraId="5020BCEC" w14:textId="77777777" w:rsidR="00F33156" w:rsidRDefault="00F33156" w:rsidP="00D51241">
      <w:pPr>
        <w:pStyle w:val="RFEText115"/>
      </w:pPr>
      <w:r w:rsidRPr="00166884">
        <w:lastRenderedPageBreak/>
        <w:t xml:space="preserve">Die </w:t>
      </w:r>
      <w:r w:rsidRPr="009E2249">
        <w:t>Unterzeichner</w:t>
      </w:r>
      <w:r>
        <w:t xml:space="preserve"> erklären,</w:t>
      </w:r>
    </w:p>
    <w:p w14:paraId="12FC93C3" w14:textId="77777777" w:rsidR="00F33156" w:rsidRDefault="00F33156" w:rsidP="00D51241">
      <w:pPr>
        <w:pStyle w:val="RFETextBullet1"/>
      </w:pPr>
      <w:r w:rsidRPr="009E2249">
        <w:t>dass</w:t>
      </w:r>
      <w:r>
        <w:t xml:space="preserve"> die </w:t>
      </w:r>
      <w:r w:rsidRPr="009A1F2C">
        <w:t>Bietergemeinschaft</w:t>
      </w:r>
      <w:r w:rsidR="00A42843">
        <w:t xml:space="preserve"> im Falle einer Zuschlagserteilung (§ 43 Abs. 3 VgV)</w:t>
      </w:r>
      <w:r>
        <w:t xml:space="preserve"> </w:t>
      </w:r>
      <w:r w:rsidRPr="00166884">
        <w:t>in einer Rechtsform mit gesamtschuldnerischer</w:t>
      </w:r>
      <w:r>
        <w:t xml:space="preserve"> Haftung der Mitglieder gebildet wird,</w:t>
      </w:r>
    </w:p>
    <w:p w14:paraId="7EBD5423" w14:textId="77777777" w:rsidR="00F33156" w:rsidRDefault="00F33156" w:rsidP="00D51241">
      <w:pPr>
        <w:pStyle w:val="RFETextBullet1"/>
      </w:pPr>
      <w:r w:rsidRPr="00166884">
        <w:t xml:space="preserve">dass sie allein jeweils nicht in der Lage wären, den ausgeschriebenen Auftrag </w:t>
      </w:r>
      <w:r w:rsidRPr="009E2249">
        <w:t>durchzuführen</w:t>
      </w:r>
      <w:r w:rsidRPr="00166884">
        <w:t xml:space="preserve"> und ausschließlich aus diesem Grunde eine Bietergemeinschaft gegründet haben</w:t>
      </w:r>
      <w:r>
        <w:t>, und</w:t>
      </w:r>
    </w:p>
    <w:p w14:paraId="4051BAAD" w14:textId="77777777" w:rsidR="00F33156" w:rsidRDefault="00F33156" w:rsidP="00D51241">
      <w:pPr>
        <w:pStyle w:val="RFETextBullet1"/>
      </w:pPr>
      <w:r w:rsidRPr="00166884">
        <w:t xml:space="preserve">dass mit der Bietergemeinschaft keine wettbewerbsbeschränkenden </w:t>
      </w:r>
      <w:r w:rsidRPr="009E2249">
        <w:t>Verhaltensweisen</w:t>
      </w:r>
      <w:r w:rsidRPr="00166884">
        <w:t xml:space="preserve"> einhergehen. Für den Fall, dass nach Zuschlagserteilung eine wettbewerbsbeschränkende Verhaltensweise der Parteien festgestellt wird, erkennen die Parteien ein außerordentliches fristloses Kündigungsrecht </w:t>
      </w:r>
      <w:r w:rsidR="007D20E1" w:rsidRPr="00166884">
        <w:t>de</w:t>
      </w:r>
      <w:r w:rsidR="007D20E1">
        <w:t>r</w:t>
      </w:r>
      <w:r w:rsidR="007D20E1" w:rsidRPr="00166884">
        <w:t xml:space="preserve"> Auftraggeber</w:t>
      </w:r>
      <w:r w:rsidR="007D20E1">
        <w:t>in</w:t>
      </w:r>
      <w:r w:rsidR="007D20E1" w:rsidRPr="00166884">
        <w:t xml:space="preserve"> </w:t>
      </w:r>
      <w:r w:rsidRPr="00166884">
        <w:t>an.</w:t>
      </w:r>
    </w:p>
    <w:p w14:paraId="1A735159" w14:textId="77777777" w:rsidR="00D51241" w:rsidRDefault="00D51241" w:rsidP="00F33156">
      <w:pPr>
        <w:pStyle w:val="RFEText12berschrift"/>
      </w:pPr>
    </w:p>
    <w:p w14:paraId="55047648" w14:textId="77777777" w:rsidR="00F33156" w:rsidRPr="0055043E" w:rsidRDefault="00F33156" w:rsidP="00F33156">
      <w:pPr>
        <w:pStyle w:val="RFEText12berschrift"/>
      </w:pPr>
      <w:r w:rsidRPr="0055043E">
        <w:t>Mitglied 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6"/>
        <w:gridCol w:w="6126"/>
      </w:tblGrid>
      <w:tr w:rsidR="00F33156" w14:paraId="059C143A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A95C7" w14:textId="77777777" w:rsidR="00F33156" w:rsidRDefault="00F33156" w:rsidP="000B5287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0C32C" w14:textId="77777777" w:rsidR="00F33156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69C49161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0B31C" w14:textId="77777777" w:rsidR="00F33156" w:rsidRPr="00C05407" w:rsidRDefault="00F33156" w:rsidP="000B5287">
            <w:pPr>
              <w:pStyle w:val="RFEText100"/>
            </w:pPr>
            <w:r w:rsidRPr="00C05407">
              <w:t>Straße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4224C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29F9A86C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A12ED" w14:textId="77777777" w:rsidR="00F33156" w:rsidRPr="00C05407" w:rsidRDefault="00F33156" w:rsidP="000B5287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4DC06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14106883" w14:textId="77777777" w:rsidTr="000B5287">
        <w:tc>
          <w:tcPr>
            <w:tcW w:w="2999" w:type="dxa"/>
            <w:tcBorders>
              <w:top w:val="single" w:sz="4" w:space="0" w:color="auto"/>
            </w:tcBorders>
            <w:shd w:val="clear" w:color="auto" w:fill="auto"/>
          </w:tcPr>
          <w:p w14:paraId="69BF13B2" w14:textId="77777777" w:rsidR="00F33156" w:rsidRDefault="00F33156" w:rsidP="000B5287">
            <w:pPr>
              <w:pStyle w:val="RFEText100"/>
            </w:pPr>
          </w:p>
        </w:tc>
        <w:tc>
          <w:tcPr>
            <w:tcW w:w="6268" w:type="dxa"/>
            <w:tcBorders>
              <w:top w:val="single" w:sz="4" w:space="0" w:color="auto"/>
            </w:tcBorders>
            <w:shd w:val="clear" w:color="auto" w:fill="auto"/>
          </w:tcPr>
          <w:p w14:paraId="6263730C" w14:textId="77777777" w:rsidR="00F33156" w:rsidRDefault="00F33156" w:rsidP="000B5287">
            <w:pPr>
              <w:pStyle w:val="RFEText100"/>
            </w:pPr>
          </w:p>
          <w:p w14:paraId="1C4175F8" w14:textId="77777777" w:rsidR="00D51241" w:rsidRDefault="00D51241" w:rsidP="000B5287">
            <w:pPr>
              <w:pStyle w:val="RFEText100"/>
            </w:pPr>
          </w:p>
          <w:p w14:paraId="16576012" w14:textId="77777777" w:rsidR="00F33156" w:rsidRDefault="00F33156" w:rsidP="000B5287">
            <w:pPr>
              <w:pStyle w:val="RFEText100"/>
            </w:pPr>
          </w:p>
          <w:p w14:paraId="310D5620" w14:textId="77777777" w:rsidR="00F33156" w:rsidRDefault="00F33156" w:rsidP="000B5287">
            <w:pPr>
              <w:pStyle w:val="RFEText100"/>
            </w:pPr>
            <w:r>
              <w:t>________________________________________________</w:t>
            </w:r>
          </w:p>
          <w:p w14:paraId="67ADDD51" w14:textId="77777777" w:rsidR="00F33156" w:rsidRDefault="00F33156" w:rsidP="000B5287">
            <w:pPr>
              <w:pStyle w:val="RFEText100"/>
            </w:pPr>
            <w:r>
              <w:t xml:space="preserve">Ort, Datum, Unterschrift und </w:t>
            </w:r>
            <w:r w:rsidR="00D51241">
              <w:t>Firmenstempel</w:t>
            </w:r>
          </w:p>
        </w:tc>
      </w:tr>
    </w:tbl>
    <w:p w14:paraId="54861546" w14:textId="77777777" w:rsidR="00F33156" w:rsidRPr="0055043E" w:rsidRDefault="00F33156" w:rsidP="00F33156">
      <w:pPr>
        <w:pStyle w:val="RFEText12berschrift"/>
      </w:pPr>
      <w:r w:rsidRPr="0055043E">
        <w:t>Mitglied 2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6"/>
        <w:gridCol w:w="6126"/>
      </w:tblGrid>
      <w:tr w:rsidR="00F33156" w14:paraId="2D837FD9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AF44C" w14:textId="77777777" w:rsidR="00F33156" w:rsidRDefault="00F33156" w:rsidP="000B5287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AE797" w14:textId="77777777" w:rsidR="00F33156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09F09ED9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C6234" w14:textId="77777777" w:rsidR="00F33156" w:rsidRPr="00C05407" w:rsidRDefault="00F33156" w:rsidP="000B5287">
            <w:pPr>
              <w:pStyle w:val="RFEText100"/>
            </w:pPr>
            <w:r w:rsidRPr="00C05407">
              <w:t>Straße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02B79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590C8C9C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A8ECC" w14:textId="77777777" w:rsidR="00F33156" w:rsidRPr="00C05407" w:rsidRDefault="00F33156" w:rsidP="000B5287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50925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76356C3E" w14:textId="77777777" w:rsidTr="000B5287">
        <w:tc>
          <w:tcPr>
            <w:tcW w:w="2999" w:type="dxa"/>
            <w:tcBorders>
              <w:top w:val="single" w:sz="4" w:space="0" w:color="auto"/>
            </w:tcBorders>
            <w:shd w:val="clear" w:color="auto" w:fill="auto"/>
          </w:tcPr>
          <w:p w14:paraId="517B110B" w14:textId="77777777" w:rsidR="00F33156" w:rsidRDefault="00F33156" w:rsidP="000B5287">
            <w:pPr>
              <w:pStyle w:val="RFEText100"/>
            </w:pPr>
          </w:p>
        </w:tc>
        <w:tc>
          <w:tcPr>
            <w:tcW w:w="6268" w:type="dxa"/>
            <w:tcBorders>
              <w:top w:val="single" w:sz="4" w:space="0" w:color="auto"/>
            </w:tcBorders>
            <w:shd w:val="clear" w:color="auto" w:fill="auto"/>
          </w:tcPr>
          <w:p w14:paraId="7949B1B4" w14:textId="77777777" w:rsidR="00F33156" w:rsidRDefault="00F33156" w:rsidP="000B5287">
            <w:pPr>
              <w:pStyle w:val="RFEText100"/>
            </w:pPr>
          </w:p>
          <w:p w14:paraId="1B333703" w14:textId="77777777" w:rsidR="00D51241" w:rsidRDefault="00D51241" w:rsidP="000B5287">
            <w:pPr>
              <w:pStyle w:val="RFEText100"/>
            </w:pPr>
          </w:p>
          <w:p w14:paraId="16D221DE" w14:textId="77777777" w:rsidR="00F33156" w:rsidRDefault="00F33156" w:rsidP="000B5287">
            <w:pPr>
              <w:pStyle w:val="RFEText100"/>
            </w:pPr>
          </w:p>
          <w:p w14:paraId="166A08D5" w14:textId="77777777" w:rsidR="00F33156" w:rsidRDefault="00F33156" w:rsidP="000B5287">
            <w:pPr>
              <w:pStyle w:val="RFEText100"/>
            </w:pPr>
            <w:r>
              <w:t>________________________________________________</w:t>
            </w:r>
          </w:p>
          <w:p w14:paraId="7CE19C48" w14:textId="77777777" w:rsidR="00F33156" w:rsidRDefault="00F33156" w:rsidP="000B5287">
            <w:pPr>
              <w:pStyle w:val="RFEText100"/>
            </w:pPr>
            <w:r>
              <w:t xml:space="preserve">Ort, Datum, Unterschrift und </w:t>
            </w:r>
            <w:r w:rsidR="00D51241">
              <w:t>Firmenstempel</w:t>
            </w:r>
          </w:p>
        </w:tc>
      </w:tr>
    </w:tbl>
    <w:p w14:paraId="7A866A8D" w14:textId="77777777" w:rsidR="00D51241" w:rsidRDefault="00D51241" w:rsidP="00F33156">
      <w:pPr>
        <w:pStyle w:val="RFEText12berschrift"/>
      </w:pPr>
    </w:p>
    <w:p w14:paraId="11B28FF2" w14:textId="77777777" w:rsidR="00D51241" w:rsidRDefault="00D51241">
      <w:pPr>
        <w:spacing w:after="200" w:line="276" w:lineRule="auto"/>
        <w:rPr>
          <w:b/>
          <w:spacing w:val="-1"/>
        </w:rPr>
      </w:pPr>
      <w:r>
        <w:br w:type="page"/>
      </w:r>
    </w:p>
    <w:p w14:paraId="0A48FFF9" w14:textId="77777777" w:rsidR="00F33156" w:rsidRPr="0055043E" w:rsidRDefault="00F33156" w:rsidP="00F33156">
      <w:pPr>
        <w:pStyle w:val="RFEText12berschrift"/>
      </w:pPr>
      <w:r w:rsidRPr="0055043E">
        <w:lastRenderedPageBreak/>
        <w:t>Mitglied 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6"/>
        <w:gridCol w:w="6126"/>
      </w:tblGrid>
      <w:tr w:rsidR="00F33156" w14:paraId="16FE29F4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0AAC1" w14:textId="77777777" w:rsidR="00F33156" w:rsidRDefault="00F33156" w:rsidP="000B5287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389E7" w14:textId="77777777" w:rsidR="00F33156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58AF587E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C309C" w14:textId="77777777" w:rsidR="00F33156" w:rsidRPr="00C05407" w:rsidRDefault="00F33156" w:rsidP="000B5287">
            <w:pPr>
              <w:pStyle w:val="RFEText100"/>
            </w:pPr>
            <w:r w:rsidRPr="00C05407">
              <w:t>Straße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A8A4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7776306B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2CD76" w14:textId="77777777" w:rsidR="00F33156" w:rsidRPr="00C05407" w:rsidRDefault="00F33156" w:rsidP="000B5287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11316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0F00FD76" w14:textId="77777777" w:rsidTr="000B5287">
        <w:tc>
          <w:tcPr>
            <w:tcW w:w="2999" w:type="dxa"/>
            <w:tcBorders>
              <w:top w:val="single" w:sz="4" w:space="0" w:color="auto"/>
            </w:tcBorders>
            <w:shd w:val="clear" w:color="auto" w:fill="auto"/>
          </w:tcPr>
          <w:p w14:paraId="0C2C7BC6" w14:textId="77777777" w:rsidR="00F33156" w:rsidRDefault="00F33156" w:rsidP="000B5287">
            <w:pPr>
              <w:pStyle w:val="RFEText100"/>
            </w:pPr>
          </w:p>
        </w:tc>
        <w:tc>
          <w:tcPr>
            <w:tcW w:w="6268" w:type="dxa"/>
            <w:tcBorders>
              <w:top w:val="single" w:sz="4" w:space="0" w:color="auto"/>
            </w:tcBorders>
            <w:shd w:val="clear" w:color="auto" w:fill="auto"/>
          </w:tcPr>
          <w:p w14:paraId="21951AFF" w14:textId="77777777" w:rsidR="00F33156" w:rsidRDefault="00F33156" w:rsidP="000B5287">
            <w:pPr>
              <w:pStyle w:val="RFEText100"/>
            </w:pPr>
          </w:p>
          <w:p w14:paraId="703967B9" w14:textId="77777777" w:rsidR="00D51241" w:rsidRDefault="00D51241" w:rsidP="000B5287">
            <w:pPr>
              <w:pStyle w:val="RFEText100"/>
            </w:pPr>
          </w:p>
          <w:p w14:paraId="654D2229" w14:textId="77777777" w:rsidR="00F33156" w:rsidRDefault="00F33156" w:rsidP="000B5287">
            <w:pPr>
              <w:pStyle w:val="RFEText100"/>
            </w:pPr>
          </w:p>
          <w:p w14:paraId="5B2465C5" w14:textId="77777777" w:rsidR="00F33156" w:rsidRDefault="00F33156" w:rsidP="000B5287">
            <w:pPr>
              <w:pStyle w:val="RFEText100"/>
            </w:pPr>
            <w:r>
              <w:t>________________________________________________</w:t>
            </w:r>
          </w:p>
          <w:p w14:paraId="1E611F78" w14:textId="77777777" w:rsidR="00F33156" w:rsidRDefault="00F33156" w:rsidP="000B5287">
            <w:pPr>
              <w:pStyle w:val="RFEText100"/>
            </w:pPr>
            <w:r>
              <w:t xml:space="preserve">Ort, Datum, Unterschrift und </w:t>
            </w:r>
            <w:r w:rsidR="00D51241">
              <w:t>Firmenstempel</w:t>
            </w:r>
          </w:p>
        </w:tc>
      </w:tr>
    </w:tbl>
    <w:p w14:paraId="34085A8E" w14:textId="77777777" w:rsidR="00F33156" w:rsidRDefault="00F33156" w:rsidP="00F33156">
      <w:pPr>
        <w:pStyle w:val="RFEText12berschrift"/>
      </w:pPr>
      <w:r>
        <w:t>Mitglied 4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6"/>
        <w:gridCol w:w="6126"/>
      </w:tblGrid>
      <w:tr w:rsidR="00F33156" w14:paraId="2C3F0D7B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6C663" w14:textId="77777777" w:rsidR="00F33156" w:rsidRDefault="00F33156" w:rsidP="000B5287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5A4C6" w14:textId="77777777" w:rsidR="00F33156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5C064331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50174" w14:textId="77777777" w:rsidR="00F33156" w:rsidRPr="00C05407" w:rsidRDefault="00F33156" w:rsidP="000B5287">
            <w:pPr>
              <w:pStyle w:val="RFEText100"/>
            </w:pPr>
            <w:r w:rsidRPr="00C05407">
              <w:t>Straße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5637C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48FA834D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A303" w14:textId="77777777" w:rsidR="00F33156" w:rsidRPr="00C05407" w:rsidRDefault="00F33156" w:rsidP="000B5287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69FBA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2208ADB0" w14:textId="77777777" w:rsidTr="000B5287">
        <w:tc>
          <w:tcPr>
            <w:tcW w:w="2999" w:type="dxa"/>
            <w:tcBorders>
              <w:top w:val="single" w:sz="4" w:space="0" w:color="auto"/>
            </w:tcBorders>
            <w:shd w:val="clear" w:color="auto" w:fill="auto"/>
          </w:tcPr>
          <w:p w14:paraId="4D8C0DEB" w14:textId="77777777" w:rsidR="00F33156" w:rsidRDefault="00F33156" w:rsidP="000B5287">
            <w:pPr>
              <w:pStyle w:val="RFEText115"/>
            </w:pPr>
          </w:p>
        </w:tc>
        <w:tc>
          <w:tcPr>
            <w:tcW w:w="6268" w:type="dxa"/>
            <w:tcBorders>
              <w:top w:val="single" w:sz="4" w:space="0" w:color="auto"/>
            </w:tcBorders>
            <w:shd w:val="clear" w:color="auto" w:fill="auto"/>
          </w:tcPr>
          <w:p w14:paraId="10FECE42" w14:textId="77777777" w:rsidR="00F33156" w:rsidRDefault="00F33156" w:rsidP="000B5287">
            <w:pPr>
              <w:pStyle w:val="RFEText100"/>
            </w:pPr>
          </w:p>
          <w:p w14:paraId="1A3B844F" w14:textId="77777777" w:rsidR="00D51241" w:rsidRDefault="00D51241" w:rsidP="000B5287">
            <w:pPr>
              <w:pStyle w:val="RFEText100"/>
            </w:pPr>
          </w:p>
          <w:p w14:paraId="784F855D" w14:textId="77777777" w:rsidR="00F33156" w:rsidRDefault="00F33156" w:rsidP="000B5287">
            <w:pPr>
              <w:pStyle w:val="RFEText100"/>
            </w:pPr>
          </w:p>
          <w:p w14:paraId="1DBC499B" w14:textId="77777777" w:rsidR="00F33156" w:rsidRDefault="00F33156" w:rsidP="000B5287">
            <w:pPr>
              <w:pStyle w:val="RFEText100"/>
            </w:pPr>
            <w:r>
              <w:t>________________________________________________</w:t>
            </w:r>
          </w:p>
          <w:p w14:paraId="5B608CDC" w14:textId="77777777" w:rsidR="00F33156" w:rsidRDefault="00F33156" w:rsidP="00D51241">
            <w:pPr>
              <w:pStyle w:val="RFEText100"/>
            </w:pPr>
            <w:r>
              <w:t xml:space="preserve">Ort, Datum, Unterschrift und </w:t>
            </w:r>
            <w:r w:rsidR="00D51241">
              <w:t>Firmens</w:t>
            </w:r>
            <w:r>
              <w:t>tempel</w:t>
            </w:r>
          </w:p>
        </w:tc>
      </w:tr>
    </w:tbl>
    <w:p w14:paraId="41FC03A4" w14:textId="77777777" w:rsidR="00F33156" w:rsidRDefault="00F33156" w:rsidP="00D51241">
      <w:pPr>
        <w:pStyle w:val="RFEText115"/>
      </w:pPr>
    </w:p>
    <w:sectPr w:rsidR="00F33156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23EAF" w14:textId="77777777" w:rsidR="006D02F5" w:rsidRDefault="006D02F5" w:rsidP="00D51241">
      <w:r>
        <w:separator/>
      </w:r>
    </w:p>
  </w:endnote>
  <w:endnote w:type="continuationSeparator" w:id="0">
    <w:p w14:paraId="4CB26B52" w14:textId="77777777" w:rsidR="006D02F5" w:rsidRDefault="006D02F5" w:rsidP="00D5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5A835" w14:textId="77777777" w:rsidR="006D02F5" w:rsidRDefault="006D02F5" w:rsidP="00D51241">
      <w:r>
        <w:separator/>
      </w:r>
    </w:p>
  </w:footnote>
  <w:footnote w:type="continuationSeparator" w:id="0">
    <w:p w14:paraId="1426A380" w14:textId="77777777" w:rsidR="006D02F5" w:rsidRDefault="006D02F5" w:rsidP="00D51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9D4E9" w14:textId="68B536C3" w:rsidR="00A92EAB" w:rsidRPr="000E4E12" w:rsidRDefault="00A92EAB" w:rsidP="000E4E12">
    <w:pPr>
      <w:pStyle w:val="Kopfzeile"/>
      <w:jc w:val="center"/>
      <w:rPr>
        <w:sz w:val="18"/>
        <w:szCs w:val="18"/>
      </w:rPr>
    </w:pPr>
    <w:r w:rsidRPr="006D02F5">
      <w:rPr>
        <w:sz w:val="18"/>
        <w:szCs w:val="18"/>
      </w:rPr>
      <w:t xml:space="preserve">Anlage </w:t>
    </w:r>
    <w:r w:rsidR="006D02F5" w:rsidRPr="006D02F5">
      <w:rPr>
        <w:sz w:val="18"/>
        <w:szCs w:val="18"/>
      </w:rPr>
      <w:t>10</w:t>
    </w:r>
    <w:r w:rsidR="006D02F5">
      <w:rPr>
        <w:sz w:val="18"/>
        <w:szCs w:val="18"/>
      </w:rPr>
      <w:t>:</w:t>
    </w:r>
    <w:r w:rsidRPr="000E4E12">
      <w:rPr>
        <w:sz w:val="18"/>
        <w:szCs w:val="18"/>
      </w:rPr>
      <w:t xml:space="preserve"> Erklärung einer Bietergemeinschaft </w:t>
    </w:r>
  </w:p>
  <w:p w14:paraId="1769DAB2" w14:textId="46CC72A6" w:rsidR="00A92EAB" w:rsidRPr="000E4E12" w:rsidRDefault="00A92EAB" w:rsidP="000E4E12">
    <w:pPr>
      <w:pStyle w:val="Kopfzeile"/>
      <w:jc w:val="center"/>
      <w:rPr>
        <w:smallCaps/>
        <w:sz w:val="18"/>
        <w:szCs w:val="18"/>
      </w:rPr>
    </w:pPr>
    <w:r w:rsidRPr="000E4E12">
      <w:rPr>
        <w:sz w:val="18"/>
        <w:szCs w:val="18"/>
      </w:rPr>
      <w:t xml:space="preserve">zur Ausschreibung </w:t>
    </w:r>
    <w:r w:rsidR="006D02F5" w:rsidRPr="006D02F5">
      <w:rPr>
        <w:sz w:val="18"/>
        <w:szCs w:val="18"/>
      </w:rPr>
      <w:t>„Arbeitgeberkommunikation: Versand“</w:t>
    </w:r>
  </w:p>
  <w:p w14:paraId="52F78F71" w14:textId="77777777" w:rsidR="00D51241" w:rsidRDefault="00D5124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C4F3D"/>
    <w:multiLevelType w:val="multilevel"/>
    <w:tmpl w:val="4DECD0F2"/>
    <w:lvl w:ilvl="0">
      <w:start w:val="1"/>
      <w:numFmt w:val="bullet"/>
      <w:pStyle w:val="RFETextBullet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2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1124151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ocumentProtection w:edit="forms" w:enforcement="1" w:cryptProviderType="rsaAES" w:cryptAlgorithmClass="hash" w:cryptAlgorithmType="typeAny" w:cryptAlgorithmSid="14" w:cryptSpinCount="100000" w:hash="8LLY5il9iIm77cZJ+DTvCmL8pC5Ib4IjwDMgMyHPJF6BvX6WfTgmThZ0p0ntbmuezRqKEuI4i+EkNyQMvp4qMA==" w:salt="h5WeUhG/4bNLUAZCiu4zg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2F5"/>
    <w:rsid w:val="000B5287"/>
    <w:rsid w:val="000E4E12"/>
    <w:rsid w:val="00145BCD"/>
    <w:rsid w:val="001A520A"/>
    <w:rsid w:val="001B15A0"/>
    <w:rsid w:val="002445EF"/>
    <w:rsid w:val="002F0AF7"/>
    <w:rsid w:val="003A5F99"/>
    <w:rsid w:val="003D05E6"/>
    <w:rsid w:val="004647C5"/>
    <w:rsid w:val="005D7270"/>
    <w:rsid w:val="006D02F5"/>
    <w:rsid w:val="0076571D"/>
    <w:rsid w:val="0079746B"/>
    <w:rsid w:val="007C26BE"/>
    <w:rsid w:val="007D20E1"/>
    <w:rsid w:val="00810533"/>
    <w:rsid w:val="009268C8"/>
    <w:rsid w:val="00983700"/>
    <w:rsid w:val="00A42843"/>
    <w:rsid w:val="00A92EAB"/>
    <w:rsid w:val="00BB2B79"/>
    <w:rsid w:val="00D51241"/>
    <w:rsid w:val="00D7769F"/>
    <w:rsid w:val="00E543EC"/>
    <w:rsid w:val="00F03551"/>
    <w:rsid w:val="00F3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70DE"/>
  <w15:chartTrackingRefBased/>
  <w15:docId w15:val="{348FE2EB-795E-4CBB-A022-591E622B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33156"/>
    <w:rPr>
      <w:rFonts w:ascii="Arial" w:eastAsia="Times New Roman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FEText115">
    <w:name w:val="RFE Text 115"/>
    <w:basedOn w:val="Standard"/>
    <w:qFormat/>
    <w:rsid w:val="00F33156"/>
    <w:pPr>
      <w:tabs>
        <w:tab w:val="left" w:pos="284"/>
        <w:tab w:val="left" w:pos="500"/>
      </w:tabs>
      <w:spacing w:before="120" w:after="120" w:line="276" w:lineRule="auto"/>
      <w:jc w:val="both"/>
    </w:pPr>
    <w:rPr>
      <w:spacing w:val="-1"/>
    </w:rPr>
  </w:style>
  <w:style w:type="paragraph" w:customStyle="1" w:styleId="RFE1Titel">
    <w:name w:val="RFE 1 Titel"/>
    <w:basedOn w:val="Standard"/>
    <w:qFormat/>
    <w:rsid w:val="00F33156"/>
    <w:pPr>
      <w:spacing w:after="360"/>
      <w:jc w:val="center"/>
    </w:pPr>
    <w:rPr>
      <w:b/>
      <w:color w:val="000000"/>
      <w:sz w:val="36"/>
      <w:szCs w:val="40"/>
      <w:lang w:eastAsia="en-US"/>
    </w:rPr>
  </w:style>
  <w:style w:type="paragraph" w:customStyle="1" w:styleId="RFEText12berschrift">
    <w:name w:val="RFE Text 1.2 Überschrift"/>
    <w:basedOn w:val="RFEText115"/>
    <w:qFormat/>
    <w:rsid w:val="00F33156"/>
    <w:pPr>
      <w:tabs>
        <w:tab w:val="clear" w:pos="284"/>
        <w:tab w:val="clear" w:pos="500"/>
      </w:tabs>
      <w:spacing w:before="240"/>
    </w:pPr>
    <w:rPr>
      <w:b/>
    </w:rPr>
  </w:style>
  <w:style w:type="paragraph" w:customStyle="1" w:styleId="RFETextBullet1">
    <w:name w:val="RFE Text Bullet 1"/>
    <w:basedOn w:val="RFEText115"/>
    <w:qFormat/>
    <w:rsid w:val="00F33156"/>
    <w:pPr>
      <w:numPr>
        <w:numId w:val="1"/>
      </w:numPr>
      <w:tabs>
        <w:tab w:val="clear" w:pos="284"/>
        <w:tab w:val="clear" w:pos="500"/>
      </w:tabs>
    </w:pPr>
    <w:rPr>
      <w:color w:val="000000"/>
      <w:szCs w:val="22"/>
      <w:lang w:eastAsia="en-US"/>
    </w:rPr>
  </w:style>
  <w:style w:type="paragraph" w:customStyle="1" w:styleId="RFEText150">
    <w:name w:val="RFE Text 150"/>
    <w:basedOn w:val="Standard"/>
    <w:qFormat/>
    <w:rsid w:val="00F33156"/>
    <w:pPr>
      <w:spacing w:before="240" w:after="120" w:line="360" w:lineRule="auto"/>
      <w:jc w:val="both"/>
    </w:pPr>
    <w:rPr>
      <w:color w:val="000000"/>
      <w:szCs w:val="24"/>
      <w:lang w:eastAsia="en-US"/>
    </w:rPr>
  </w:style>
  <w:style w:type="paragraph" w:customStyle="1" w:styleId="RFEText100">
    <w:name w:val="RFE Text 100"/>
    <w:basedOn w:val="Standard"/>
    <w:qFormat/>
    <w:rsid w:val="00F33156"/>
    <w:pPr>
      <w:spacing w:before="120" w:after="120"/>
    </w:pPr>
  </w:style>
  <w:style w:type="paragraph" w:customStyle="1" w:styleId="RFEText150Bullet1">
    <w:name w:val="RFE Text 150 Bullet 1"/>
    <w:basedOn w:val="RFETextBullet1"/>
    <w:qFormat/>
    <w:rsid w:val="00F33156"/>
    <w:pPr>
      <w:spacing w:line="360" w:lineRule="auto"/>
    </w:pPr>
  </w:style>
  <w:style w:type="paragraph" w:styleId="Kopfzeile">
    <w:name w:val="header"/>
    <w:basedOn w:val="Standard"/>
    <w:link w:val="KopfzeileZchn"/>
    <w:unhideWhenUsed/>
    <w:rsid w:val="00D512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D51241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D512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51241"/>
    <w:rPr>
      <w:rFonts w:ascii="Arial" w:eastAsia="Times New Roman" w:hAnsi="Arial" w:cs="Times New Roman"/>
      <w:szCs w:val="20"/>
      <w:lang w:eastAsia="de-DE"/>
    </w:rPr>
  </w:style>
  <w:style w:type="paragraph" w:customStyle="1" w:styleId="RFEKopfzeile">
    <w:name w:val="RFE Kopfzeile"/>
    <w:basedOn w:val="Standard"/>
    <w:qFormat/>
    <w:rsid w:val="00D51241"/>
    <w:pPr>
      <w:overflowPunct w:val="0"/>
      <w:autoSpaceDE w:val="0"/>
      <w:autoSpaceDN w:val="0"/>
      <w:adjustRightInd w:val="0"/>
      <w:jc w:val="both"/>
      <w:textAlignment w:val="baseline"/>
    </w:pPr>
    <w:rPr>
      <w:rFonts w:cs="Arial"/>
      <w:spacing w:val="-1"/>
      <w:sz w:val="16"/>
      <w:szCs w:val="16"/>
    </w:rPr>
  </w:style>
  <w:style w:type="paragraph" w:customStyle="1" w:styleId="RFEKopfzeilerechts">
    <w:name w:val="RFE Kopfzeile rechts"/>
    <w:basedOn w:val="Standard"/>
    <w:qFormat/>
    <w:rsid w:val="00D51241"/>
    <w:pPr>
      <w:jc w:val="right"/>
    </w:pPr>
    <w:rPr>
      <w:spacing w:val="-1"/>
      <w:sz w:val="16"/>
    </w:rPr>
  </w:style>
  <w:style w:type="paragraph" w:customStyle="1" w:styleId="RFE2Titeltext">
    <w:name w:val="RFE 2 Titeltext"/>
    <w:basedOn w:val="Standard"/>
    <w:qFormat/>
    <w:rsid w:val="00D51241"/>
    <w:pPr>
      <w:tabs>
        <w:tab w:val="center" w:pos="4536"/>
        <w:tab w:val="right" w:pos="9072"/>
      </w:tabs>
      <w:spacing w:after="120"/>
      <w:jc w:val="center"/>
    </w:pPr>
    <w:rPr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E4_Vergabestelle_vertraulich\03_AOK-System\2026\Arbeitgeberkommunikation%20Versand\02%20Vergabeunterlagen\01_Mustervorlagen\xx%20Erkl&#228;rung%20Bietergemeinschaf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xx Erklärung Bietergemeinschaft</Template>
  <TotalTime>0</TotalTime>
  <Pages>4</Pages>
  <Words>422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AOK-Bundesverband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Drachenberg, Clarissa</dc:creator>
  <cp:keywords/>
  <cp:lastModifiedBy>Baer, Kathleen</cp:lastModifiedBy>
  <cp:revision>3</cp:revision>
  <dcterms:created xsi:type="dcterms:W3CDTF">2026-10-27T07:54:00Z</dcterms:created>
  <dcterms:modified xsi:type="dcterms:W3CDTF">2026-10-27T07:54:00Z</dcterms:modified>
</cp:coreProperties>
</file>