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1EBC" w14:textId="77777777" w:rsidR="00E7409A" w:rsidRPr="002D154B" w:rsidRDefault="00E7409A">
      <w:pPr>
        <w:rPr>
          <w:rFonts w:ascii="AOK Buenos Aires" w:hAnsi="AOK Buenos Aires"/>
        </w:rPr>
      </w:pPr>
    </w:p>
    <w:p w14:paraId="1EF9DBBB" w14:textId="77777777" w:rsidR="00E7409A" w:rsidRPr="002D154B" w:rsidRDefault="00E7409A">
      <w:pPr>
        <w:rPr>
          <w:rFonts w:ascii="AOK Buenos Aires" w:hAnsi="AOK Buenos Aires"/>
        </w:rPr>
      </w:pPr>
    </w:p>
    <w:p w14:paraId="726F48B5" w14:textId="77777777" w:rsidR="00E7409A" w:rsidRPr="002D154B" w:rsidRDefault="00E7409A">
      <w:pPr>
        <w:rPr>
          <w:rFonts w:ascii="AOK Buenos Aires" w:hAnsi="AOK Buenos Aires"/>
        </w:rPr>
      </w:pPr>
    </w:p>
    <w:tbl>
      <w:tblPr>
        <w:tblW w:w="0" w:type="auto"/>
        <w:tblCellMar>
          <w:left w:w="0" w:type="dxa"/>
          <w:right w:w="0" w:type="dxa"/>
        </w:tblCellMar>
        <w:tblLook w:val="04A0" w:firstRow="1" w:lastRow="0" w:firstColumn="1" w:lastColumn="0" w:noHBand="0" w:noVBand="1"/>
      </w:tblPr>
      <w:tblGrid>
        <w:gridCol w:w="9072"/>
      </w:tblGrid>
      <w:tr w:rsidR="001D214D" w:rsidRPr="002D154B" w14:paraId="07A819DC" w14:textId="77777777" w:rsidTr="00E7409A">
        <w:trPr>
          <w:trHeight w:val="3941"/>
        </w:trPr>
        <w:tc>
          <w:tcPr>
            <w:tcW w:w="9072" w:type="dxa"/>
            <w:shd w:val="clear" w:color="auto" w:fill="auto"/>
            <w:vAlign w:val="center"/>
          </w:tcPr>
          <w:p w14:paraId="3245354D" w14:textId="07082048" w:rsidR="00E7409A" w:rsidRPr="002D154B" w:rsidRDefault="00113954" w:rsidP="00F17AF3">
            <w:pPr>
              <w:pStyle w:val="RFE1Titel"/>
              <w:spacing w:line="312" w:lineRule="auto"/>
              <w:rPr>
                <w:rFonts w:ascii="AOK Buenos Aires" w:hAnsi="AOK Buenos Aires"/>
                <w:szCs w:val="36"/>
              </w:rPr>
            </w:pPr>
            <w:r w:rsidRPr="002D154B">
              <w:rPr>
                <w:rFonts w:ascii="AOK Buenos Aires" w:hAnsi="AOK Buenos Aires" w:cs="Arial"/>
                <w:szCs w:val="36"/>
              </w:rPr>
              <w:t xml:space="preserve">Anlage </w:t>
            </w:r>
            <w:r w:rsidR="002D154B" w:rsidRPr="002D154B">
              <w:rPr>
                <w:rFonts w:ascii="AOK Buenos Aires" w:hAnsi="AOK Buenos Aires" w:cs="Arial"/>
                <w:szCs w:val="36"/>
              </w:rPr>
              <w:t>08</w:t>
            </w:r>
            <w:r w:rsidR="003B181C" w:rsidRPr="002D154B">
              <w:rPr>
                <w:rFonts w:ascii="AOK Buenos Aires" w:hAnsi="AOK Buenos Aires"/>
                <w:szCs w:val="36"/>
              </w:rPr>
              <w:t xml:space="preserve"> </w:t>
            </w:r>
          </w:p>
          <w:p w14:paraId="241A9408" w14:textId="401341CF" w:rsidR="00E7409A" w:rsidRPr="002D154B" w:rsidRDefault="00E7409A" w:rsidP="00E7409A">
            <w:pPr>
              <w:spacing w:line="360" w:lineRule="auto"/>
              <w:jc w:val="center"/>
              <w:rPr>
                <w:rFonts w:ascii="AOK Buenos Aires" w:hAnsi="AOK Buenos Aires" w:cs="Arial"/>
                <w:sz w:val="28"/>
                <w:szCs w:val="28"/>
              </w:rPr>
            </w:pPr>
            <w:r w:rsidRPr="002D154B">
              <w:rPr>
                <w:rFonts w:ascii="AOK Buenos Aires" w:hAnsi="AOK Buenos Aires" w:cs="Arial"/>
                <w:sz w:val="28"/>
                <w:szCs w:val="28"/>
              </w:rPr>
              <w:t xml:space="preserve">der Vergabeunterlagen zur </w:t>
            </w:r>
            <w:r w:rsidRPr="002D154B">
              <w:rPr>
                <w:rFonts w:ascii="AOK Buenos Aires" w:hAnsi="AOK Buenos Aires" w:cs="Arial"/>
                <w:sz w:val="28"/>
                <w:szCs w:val="28"/>
              </w:rPr>
              <w:br/>
              <w:t>Ausschreibung „</w:t>
            </w:r>
            <w:r w:rsidR="002D154B" w:rsidRPr="002D154B">
              <w:rPr>
                <w:rFonts w:ascii="AOK Buenos Aires" w:hAnsi="AOK Buenos Aires" w:cs="Arial"/>
                <w:sz w:val="28"/>
                <w:szCs w:val="28"/>
              </w:rPr>
              <w:t>Befragungen zu Gesundheitsthemen</w:t>
            </w:r>
            <w:r w:rsidRPr="002D154B">
              <w:rPr>
                <w:rFonts w:ascii="AOK Buenos Aires" w:hAnsi="AOK Buenos Aires" w:cs="Arial"/>
                <w:sz w:val="28"/>
                <w:szCs w:val="28"/>
              </w:rPr>
              <w:t>“</w:t>
            </w:r>
          </w:p>
          <w:p w14:paraId="2AADAE34" w14:textId="77777777" w:rsidR="00E7409A" w:rsidRPr="002D154B" w:rsidRDefault="00E7409A" w:rsidP="00E7409A">
            <w:pPr>
              <w:pStyle w:val="RFE1Titel"/>
              <w:spacing w:line="312" w:lineRule="auto"/>
              <w:rPr>
                <w:rFonts w:ascii="AOK Buenos Aires" w:hAnsi="AOK Buenos Aires" w:cs="Arial"/>
                <w:sz w:val="28"/>
                <w:szCs w:val="28"/>
              </w:rPr>
            </w:pPr>
          </w:p>
          <w:p w14:paraId="6400DCAD" w14:textId="77777777" w:rsidR="009B5656" w:rsidRPr="002D154B" w:rsidRDefault="009B5656" w:rsidP="009B5656">
            <w:pPr>
              <w:spacing w:after="120" w:line="312" w:lineRule="auto"/>
              <w:jc w:val="center"/>
              <w:rPr>
                <w:rFonts w:ascii="AOK Buenos Aires" w:hAnsi="AOK Buenos Aires" w:cs="Arial"/>
                <w:b/>
                <w:bCs/>
                <w:sz w:val="28"/>
                <w:szCs w:val="24"/>
              </w:rPr>
            </w:pPr>
            <w:r w:rsidRPr="002D154B">
              <w:rPr>
                <w:rFonts w:ascii="AOK Buenos Aires" w:hAnsi="AOK Buenos Aires" w:cs="Arial"/>
                <w:b/>
                <w:bCs/>
                <w:sz w:val="28"/>
                <w:szCs w:val="28"/>
              </w:rPr>
              <w:t xml:space="preserve">Eigenerklärung </w:t>
            </w:r>
            <w:r w:rsidRPr="002D154B">
              <w:rPr>
                <w:rFonts w:ascii="AOK Buenos Aires" w:hAnsi="AOK Buenos Aires" w:cs="Arial"/>
                <w:b/>
                <w:bCs/>
                <w:sz w:val="28"/>
                <w:szCs w:val="24"/>
              </w:rPr>
              <w:t xml:space="preserve">zur Umsetzung von Artikel 5k Absatz 1 der Verordnung (EU) Nr. 833/2014 in der derzeit geltenden Fassung </w:t>
            </w:r>
          </w:p>
          <w:p w14:paraId="101EC63F" w14:textId="147FD8E6" w:rsidR="001D214D" w:rsidRPr="002D154B" w:rsidRDefault="00E7409A" w:rsidP="00F17AF3">
            <w:pPr>
              <w:spacing w:after="120" w:line="312" w:lineRule="auto"/>
              <w:jc w:val="center"/>
              <w:rPr>
                <w:rFonts w:ascii="AOK Buenos Aires" w:hAnsi="AOK Buenos Aires" w:cs="Arial"/>
                <w:szCs w:val="22"/>
              </w:rPr>
            </w:pPr>
            <w:r w:rsidRPr="002D154B">
              <w:rPr>
                <w:rFonts w:ascii="AOK Buenos Aires" w:hAnsi="AOK Buenos Aires" w:cs="Arial"/>
                <w:szCs w:val="22"/>
              </w:rPr>
              <w:t>(</w:t>
            </w:r>
            <w:r w:rsidRPr="002D154B">
              <w:rPr>
                <w:rFonts w:ascii="AOK Buenos Aires" w:hAnsi="AOK Buenos Aires"/>
              </w:rPr>
              <w:t>vom Bieter einzureichen</w:t>
            </w:r>
            <w:r w:rsidRPr="002D154B">
              <w:rPr>
                <w:rFonts w:ascii="AOK Buenos Aires" w:hAnsi="AOK Buenos Aires" w:cs="Arial"/>
                <w:szCs w:val="22"/>
              </w:rPr>
              <w:t>)</w:t>
            </w:r>
          </w:p>
        </w:tc>
      </w:tr>
      <w:tr w:rsidR="001D214D" w:rsidRPr="002D154B" w14:paraId="063DFDF7" w14:textId="77777777" w:rsidTr="00E7409A">
        <w:trPr>
          <w:trHeight w:val="7370"/>
        </w:trPr>
        <w:tc>
          <w:tcPr>
            <w:tcW w:w="9072" w:type="dxa"/>
            <w:shd w:val="clear" w:color="auto" w:fill="auto"/>
          </w:tcPr>
          <w:p w14:paraId="56F4BE86" w14:textId="77777777" w:rsidR="001D214D" w:rsidRPr="002D154B" w:rsidRDefault="001D214D" w:rsidP="00E7409A">
            <w:pPr>
              <w:jc w:val="center"/>
              <w:rPr>
                <w:rFonts w:ascii="AOK Buenos Aires" w:hAnsi="AOK Buenos Aires"/>
              </w:rPr>
            </w:pPr>
          </w:p>
        </w:tc>
      </w:tr>
    </w:tbl>
    <w:p w14:paraId="134493B2" w14:textId="77777777" w:rsidR="003B181C" w:rsidRPr="002D154B" w:rsidRDefault="001D214D" w:rsidP="003B181C">
      <w:pPr>
        <w:autoSpaceDE w:val="0"/>
        <w:autoSpaceDN w:val="0"/>
        <w:adjustRightInd w:val="0"/>
        <w:rPr>
          <w:rFonts w:ascii="AOK Buenos Aires" w:hAnsi="AOK Buenos Aires" w:cs="Arial"/>
          <w:bCs/>
          <w:color w:val="000000"/>
          <w:sz w:val="21"/>
          <w:szCs w:val="21"/>
        </w:rPr>
      </w:pPr>
      <w:r w:rsidRPr="002D154B">
        <w:rPr>
          <w:rFonts w:ascii="AOK Buenos Aires" w:hAnsi="AOK Buenos Aires" w:cs="Arial"/>
          <w:szCs w:val="22"/>
        </w:rPr>
        <w:br w:type="page"/>
      </w:r>
      <w:r w:rsidR="003B181C" w:rsidRPr="002D154B">
        <w:rPr>
          <w:rFonts w:ascii="AOK Buenos Aires" w:hAnsi="AOK Buenos Aires" w:cs="Arial"/>
          <w:bCs/>
          <w:color w:val="000000"/>
          <w:sz w:val="21"/>
          <w:szCs w:val="21"/>
        </w:rPr>
        <w:lastRenderedPageBreak/>
        <w:t xml:space="preserve">Wir sind: </w:t>
      </w:r>
    </w:p>
    <w:p w14:paraId="48E2D886" w14:textId="77777777" w:rsidR="003B181C" w:rsidRPr="002D154B" w:rsidRDefault="003B181C" w:rsidP="003B181C">
      <w:pPr>
        <w:autoSpaceDE w:val="0"/>
        <w:autoSpaceDN w:val="0"/>
        <w:adjustRightInd w:val="0"/>
        <w:spacing w:before="120" w:after="120"/>
        <w:rPr>
          <w:rFonts w:ascii="AOK Buenos Aires" w:hAnsi="AOK Buenos Aires" w:cs="Arial"/>
          <w:color w:val="000000"/>
          <w:sz w:val="21"/>
          <w:szCs w:val="21"/>
        </w:rPr>
      </w:pPr>
      <w:r w:rsidRPr="002D154B">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2D154B">
        <w:rPr>
          <w:rFonts w:ascii="AOK Buenos Aires" w:hAnsi="AOK Buenos Aires" w:cs="Arial"/>
          <w:color w:val="000000"/>
          <w:sz w:val="21"/>
          <w:szCs w:val="21"/>
        </w:rPr>
        <w:instrText xml:space="preserve"> FORMCHECKBOX </w:instrText>
      </w:r>
      <w:r w:rsidR="00FA12BF">
        <w:rPr>
          <w:rFonts w:ascii="AOK Buenos Aires" w:hAnsi="AOK Buenos Aires" w:cs="Arial"/>
          <w:color w:val="000000"/>
          <w:sz w:val="21"/>
          <w:szCs w:val="21"/>
        </w:rPr>
      </w:r>
      <w:r w:rsidR="00FA12BF">
        <w:rPr>
          <w:rFonts w:ascii="AOK Buenos Aires" w:hAnsi="AOK Buenos Aires" w:cs="Arial"/>
          <w:color w:val="000000"/>
          <w:sz w:val="21"/>
          <w:szCs w:val="21"/>
        </w:rPr>
        <w:fldChar w:fldCharType="separate"/>
      </w:r>
      <w:r w:rsidRPr="002D154B">
        <w:rPr>
          <w:rFonts w:ascii="AOK Buenos Aires" w:hAnsi="AOK Buenos Aires" w:cs="Arial"/>
          <w:color w:val="000000"/>
          <w:sz w:val="21"/>
          <w:szCs w:val="21"/>
        </w:rPr>
        <w:fldChar w:fldCharType="end"/>
      </w:r>
      <w:r w:rsidRPr="002D154B">
        <w:rPr>
          <w:rFonts w:ascii="AOK Buenos Aires" w:hAnsi="AOK Buenos Aires" w:cs="Arial"/>
          <w:color w:val="000000"/>
          <w:sz w:val="21"/>
          <w:szCs w:val="21"/>
        </w:rPr>
        <w:t xml:space="preserve"> Bieter </w:t>
      </w:r>
    </w:p>
    <w:p w14:paraId="419963BF" w14:textId="77777777" w:rsidR="003B181C" w:rsidRPr="002D154B" w:rsidRDefault="003B181C" w:rsidP="003B181C">
      <w:pPr>
        <w:autoSpaceDE w:val="0"/>
        <w:autoSpaceDN w:val="0"/>
        <w:adjustRightInd w:val="0"/>
        <w:spacing w:before="120" w:after="120"/>
        <w:rPr>
          <w:rFonts w:ascii="AOK Buenos Aires" w:hAnsi="AOK Buenos Aires" w:cs="Arial"/>
          <w:color w:val="000000"/>
          <w:sz w:val="21"/>
          <w:szCs w:val="21"/>
        </w:rPr>
      </w:pPr>
      <w:r w:rsidRPr="002D154B">
        <w:rPr>
          <w:rFonts w:ascii="AOK Buenos Aires" w:hAnsi="AOK Buenos Aires" w:cs="Arial"/>
          <w:color w:val="000000"/>
          <w:sz w:val="21"/>
          <w:szCs w:val="21"/>
        </w:rPr>
        <w:fldChar w:fldCharType="begin">
          <w:ffData>
            <w:name w:val="Kontrollkästchen1"/>
            <w:enabled/>
            <w:calcOnExit w:val="0"/>
            <w:checkBox>
              <w:sizeAuto/>
              <w:default w:val="0"/>
            </w:checkBox>
          </w:ffData>
        </w:fldChar>
      </w:r>
      <w:r w:rsidRPr="002D154B">
        <w:rPr>
          <w:rFonts w:ascii="AOK Buenos Aires" w:hAnsi="AOK Buenos Aires" w:cs="Arial"/>
          <w:color w:val="000000"/>
          <w:sz w:val="21"/>
          <w:szCs w:val="21"/>
        </w:rPr>
        <w:instrText xml:space="preserve"> FORMCHECKBOX </w:instrText>
      </w:r>
      <w:r w:rsidR="00FA12BF">
        <w:rPr>
          <w:rFonts w:ascii="AOK Buenos Aires" w:hAnsi="AOK Buenos Aires" w:cs="Arial"/>
          <w:color w:val="000000"/>
          <w:sz w:val="21"/>
          <w:szCs w:val="21"/>
        </w:rPr>
      </w:r>
      <w:r w:rsidR="00FA12BF">
        <w:rPr>
          <w:rFonts w:ascii="AOK Buenos Aires" w:hAnsi="AOK Buenos Aires" w:cs="Arial"/>
          <w:color w:val="000000"/>
          <w:sz w:val="21"/>
          <w:szCs w:val="21"/>
        </w:rPr>
        <w:fldChar w:fldCharType="separate"/>
      </w:r>
      <w:r w:rsidRPr="002D154B">
        <w:rPr>
          <w:rFonts w:ascii="AOK Buenos Aires" w:hAnsi="AOK Buenos Aires" w:cs="Arial"/>
          <w:color w:val="000000"/>
          <w:sz w:val="21"/>
          <w:szCs w:val="21"/>
        </w:rPr>
        <w:fldChar w:fldCharType="end"/>
      </w:r>
      <w:r w:rsidRPr="002D154B">
        <w:rPr>
          <w:rFonts w:ascii="AOK Buenos Aires" w:hAnsi="AOK Buenos Aires" w:cs="Arial"/>
          <w:color w:val="000000"/>
          <w:sz w:val="21"/>
          <w:szCs w:val="21"/>
        </w:rPr>
        <w:t xml:space="preserve"> Mitglied der Bietergemeinschaft</w:t>
      </w:r>
    </w:p>
    <w:p w14:paraId="349472C6" w14:textId="77777777" w:rsidR="003B181C" w:rsidRPr="002D154B" w:rsidRDefault="003B181C" w:rsidP="003B181C">
      <w:pPr>
        <w:autoSpaceDE w:val="0"/>
        <w:autoSpaceDN w:val="0"/>
        <w:adjustRightInd w:val="0"/>
        <w:spacing w:before="120" w:after="120"/>
        <w:rPr>
          <w:rFonts w:ascii="AOK Buenos Aires" w:hAnsi="AOK Buenos Aires" w:cs="Arial"/>
          <w:color w:val="000000"/>
          <w:sz w:val="21"/>
          <w:szCs w:val="21"/>
        </w:rPr>
      </w:pPr>
    </w:p>
    <w:p w14:paraId="3E03EE58" w14:textId="77777777" w:rsidR="003B181C" w:rsidRPr="002D154B" w:rsidRDefault="003B181C" w:rsidP="003B181C">
      <w:pPr>
        <w:autoSpaceDE w:val="0"/>
        <w:autoSpaceDN w:val="0"/>
        <w:adjustRightInd w:val="0"/>
        <w:spacing w:before="120" w:after="120"/>
        <w:rPr>
          <w:rFonts w:ascii="AOK Buenos Aires" w:hAnsi="AOK Buenos Aires" w:cs="Arial"/>
          <w:color w:val="000000"/>
          <w:sz w:val="21"/>
          <w:szCs w:val="21"/>
        </w:rPr>
      </w:pPr>
      <w:r w:rsidRPr="002D154B">
        <w:rPr>
          <w:rFonts w:ascii="AOK Buenos Aires" w:hAnsi="AOK Buenos Aires" w:cs="Arial"/>
          <w:color w:val="000000"/>
          <w:sz w:val="21"/>
          <w:szCs w:val="21"/>
        </w:rPr>
        <w:t xml:space="preserve">Name des Unternehmens: </w:t>
      </w:r>
      <w:r w:rsidRPr="002D154B">
        <w:rPr>
          <w:rFonts w:ascii="AOK Buenos Aires" w:hAnsi="AOK Buenos Aires" w:cs="Arial"/>
          <w:sz w:val="21"/>
          <w:szCs w:val="21"/>
        </w:rPr>
        <w:fldChar w:fldCharType="begin">
          <w:ffData>
            <w:name w:val="Text9"/>
            <w:enabled/>
            <w:calcOnExit w:val="0"/>
            <w:textInput/>
          </w:ffData>
        </w:fldChar>
      </w:r>
      <w:r w:rsidRPr="002D154B">
        <w:rPr>
          <w:rFonts w:ascii="AOK Buenos Aires" w:hAnsi="AOK Buenos Aires" w:cs="Arial"/>
          <w:sz w:val="21"/>
          <w:szCs w:val="21"/>
        </w:rPr>
        <w:instrText xml:space="preserve"> FORMTEXT </w:instrText>
      </w:r>
      <w:r w:rsidRPr="002D154B">
        <w:rPr>
          <w:rFonts w:ascii="AOK Buenos Aires" w:hAnsi="AOK Buenos Aires" w:cs="Arial"/>
          <w:sz w:val="21"/>
          <w:szCs w:val="21"/>
        </w:rPr>
      </w:r>
      <w:r w:rsidRPr="002D154B">
        <w:rPr>
          <w:rFonts w:ascii="AOK Buenos Aires" w:hAnsi="AOK Buenos Aires" w:cs="Arial"/>
          <w:sz w:val="21"/>
          <w:szCs w:val="21"/>
        </w:rPr>
        <w:fldChar w:fldCharType="separate"/>
      </w:r>
      <w:r w:rsidRPr="002D154B">
        <w:rPr>
          <w:rFonts w:ascii="AOK Buenos Aires" w:hAnsi="AOK Buenos Aires" w:cs="Arial"/>
          <w:sz w:val="21"/>
          <w:szCs w:val="21"/>
        </w:rPr>
        <w:t> </w:t>
      </w:r>
      <w:r w:rsidRPr="002D154B">
        <w:rPr>
          <w:rFonts w:ascii="AOK Buenos Aires" w:hAnsi="AOK Buenos Aires" w:cs="Arial"/>
          <w:sz w:val="21"/>
          <w:szCs w:val="21"/>
        </w:rPr>
        <w:t> </w:t>
      </w:r>
      <w:r w:rsidRPr="002D154B">
        <w:rPr>
          <w:rFonts w:ascii="AOK Buenos Aires" w:hAnsi="AOK Buenos Aires" w:cs="Arial"/>
          <w:sz w:val="21"/>
          <w:szCs w:val="21"/>
        </w:rPr>
        <w:t> </w:t>
      </w:r>
      <w:r w:rsidRPr="002D154B">
        <w:rPr>
          <w:rFonts w:ascii="AOK Buenos Aires" w:hAnsi="AOK Buenos Aires" w:cs="Arial"/>
          <w:sz w:val="21"/>
          <w:szCs w:val="21"/>
        </w:rPr>
        <w:t> </w:t>
      </w:r>
      <w:r w:rsidRPr="002D154B">
        <w:rPr>
          <w:rFonts w:ascii="AOK Buenos Aires" w:hAnsi="AOK Buenos Aires" w:cs="Arial"/>
          <w:sz w:val="21"/>
          <w:szCs w:val="21"/>
        </w:rPr>
        <w:t> </w:t>
      </w:r>
      <w:r w:rsidRPr="002D154B">
        <w:rPr>
          <w:rFonts w:ascii="AOK Buenos Aires" w:hAnsi="AOK Buenos Aires" w:cs="Arial"/>
          <w:sz w:val="21"/>
          <w:szCs w:val="21"/>
        </w:rPr>
        <w:fldChar w:fldCharType="end"/>
      </w:r>
    </w:p>
    <w:p w14:paraId="37DB8CB2" w14:textId="77777777" w:rsidR="003B181C" w:rsidRPr="002D154B" w:rsidRDefault="003B181C" w:rsidP="003B181C">
      <w:pPr>
        <w:rPr>
          <w:rFonts w:ascii="AOK Buenos Aires" w:hAnsi="AOK Buenos Aires"/>
        </w:rPr>
      </w:pPr>
      <w:r w:rsidRPr="002D154B">
        <w:rPr>
          <w:rFonts w:ascii="AOK Buenos Aires" w:hAnsi="AOK Buenos Aires"/>
        </w:rPr>
        <w:t xml:space="preserve">Name des Erklärenden: </w:t>
      </w:r>
      <w:r w:rsidRPr="002D154B">
        <w:rPr>
          <w:rFonts w:ascii="AOK Buenos Aires" w:hAnsi="AOK Buenos Aires"/>
        </w:rPr>
        <w:fldChar w:fldCharType="begin">
          <w:ffData>
            <w:name w:val="Text4"/>
            <w:enabled/>
            <w:calcOnExit w:val="0"/>
            <w:textInput/>
          </w:ffData>
        </w:fldChar>
      </w:r>
      <w:r w:rsidRPr="002D154B">
        <w:rPr>
          <w:rFonts w:ascii="AOK Buenos Aires" w:hAnsi="AOK Buenos Aires"/>
        </w:rPr>
        <w:instrText xml:space="preserve"> FORMTEXT </w:instrText>
      </w:r>
      <w:r w:rsidRPr="002D154B">
        <w:rPr>
          <w:rFonts w:ascii="AOK Buenos Aires" w:hAnsi="AOK Buenos Aires"/>
        </w:rPr>
      </w:r>
      <w:r w:rsidRPr="002D154B">
        <w:rPr>
          <w:rFonts w:ascii="AOK Buenos Aires" w:hAnsi="AOK Buenos Aires"/>
        </w:rPr>
        <w:fldChar w:fldCharType="separate"/>
      </w:r>
      <w:r w:rsidRPr="002D154B">
        <w:rPr>
          <w:rFonts w:ascii="AOK Buenos Aires" w:hAnsi="AOK Buenos Aires"/>
          <w:noProof/>
        </w:rPr>
        <w:t> </w:t>
      </w:r>
      <w:r w:rsidRPr="002D154B">
        <w:rPr>
          <w:rFonts w:ascii="AOK Buenos Aires" w:hAnsi="AOK Buenos Aires"/>
          <w:noProof/>
        </w:rPr>
        <w:t> </w:t>
      </w:r>
      <w:r w:rsidRPr="002D154B">
        <w:rPr>
          <w:rFonts w:ascii="AOK Buenos Aires" w:hAnsi="AOK Buenos Aires"/>
          <w:noProof/>
        </w:rPr>
        <w:t> </w:t>
      </w:r>
      <w:r w:rsidRPr="002D154B">
        <w:rPr>
          <w:rFonts w:ascii="AOK Buenos Aires" w:hAnsi="AOK Buenos Aires"/>
          <w:noProof/>
        </w:rPr>
        <w:t> </w:t>
      </w:r>
      <w:r w:rsidRPr="002D154B">
        <w:rPr>
          <w:rFonts w:ascii="AOK Buenos Aires" w:hAnsi="AOK Buenos Aires"/>
          <w:noProof/>
        </w:rPr>
        <w:t> </w:t>
      </w:r>
      <w:r w:rsidRPr="002D154B">
        <w:rPr>
          <w:rFonts w:ascii="AOK Buenos Aires" w:hAnsi="AOK Buenos Aires"/>
        </w:rPr>
        <w:fldChar w:fldCharType="end"/>
      </w:r>
    </w:p>
    <w:p w14:paraId="7CB163A0" w14:textId="77777777" w:rsidR="003B181C" w:rsidRPr="002D154B" w:rsidRDefault="003B181C" w:rsidP="003B181C">
      <w:pPr>
        <w:rPr>
          <w:rFonts w:ascii="AOK Buenos Aires" w:hAnsi="AOK Buenos Aires" w:cs="Arial"/>
          <w:sz w:val="21"/>
          <w:szCs w:val="21"/>
        </w:rPr>
      </w:pPr>
    </w:p>
    <w:p w14:paraId="3C47DE99" w14:textId="77777777" w:rsidR="003B181C" w:rsidRPr="002D154B" w:rsidRDefault="003B181C" w:rsidP="003B181C">
      <w:pPr>
        <w:rPr>
          <w:rFonts w:ascii="AOK Buenos Aires" w:hAnsi="AOK Buenos Aires" w:cs="Arial"/>
          <w:sz w:val="21"/>
          <w:szCs w:val="21"/>
        </w:rPr>
      </w:pPr>
    </w:p>
    <w:p w14:paraId="2C335598" w14:textId="77777777" w:rsidR="003B181C" w:rsidRPr="002D154B" w:rsidRDefault="003B181C" w:rsidP="003B181C">
      <w:pPr>
        <w:rPr>
          <w:rFonts w:ascii="AOK Buenos Aires" w:hAnsi="AOK Buenos Aires" w:cs="Arial"/>
          <w:bCs/>
          <w:color w:val="000000"/>
          <w:szCs w:val="22"/>
        </w:rPr>
      </w:pPr>
      <w:r w:rsidRPr="002D154B">
        <w:rPr>
          <w:rFonts w:ascii="AOK Buenos Aires" w:hAnsi="AOK Buenos Aires" w:cs="Arial"/>
          <w:bCs/>
          <w:color w:val="000000"/>
          <w:szCs w:val="22"/>
        </w:rPr>
        <w:t>Im Falle einer Bietergemeinschaft:</w:t>
      </w:r>
    </w:p>
    <w:p w14:paraId="48678308" w14:textId="77777777" w:rsidR="003B181C" w:rsidRPr="002D154B" w:rsidRDefault="003B181C" w:rsidP="003B181C">
      <w:pPr>
        <w:rPr>
          <w:rFonts w:ascii="AOK Buenos Aires" w:hAnsi="AOK Buenos Aires" w:cs="Arial"/>
          <w:bCs/>
          <w:color w:val="000000"/>
          <w:sz w:val="18"/>
          <w:szCs w:val="18"/>
        </w:rPr>
      </w:pPr>
    </w:p>
    <w:p w14:paraId="461AA971" w14:textId="77777777" w:rsidR="003B181C" w:rsidRPr="002D154B" w:rsidRDefault="003B181C" w:rsidP="003B181C">
      <w:pPr>
        <w:rPr>
          <w:rFonts w:ascii="AOK Buenos Aires" w:hAnsi="AOK Buenos Aires" w:cs="Arial"/>
          <w:sz w:val="21"/>
          <w:szCs w:val="21"/>
        </w:rPr>
      </w:pPr>
    </w:p>
    <w:p w14:paraId="07E31E3C" w14:textId="77777777" w:rsidR="003B181C" w:rsidRPr="002D154B" w:rsidRDefault="003B181C" w:rsidP="003B181C">
      <w:pPr>
        <w:pBdr>
          <w:top w:val="single" w:sz="4" w:space="1" w:color="auto"/>
        </w:pBdr>
        <w:autoSpaceDE w:val="0"/>
        <w:autoSpaceDN w:val="0"/>
        <w:adjustRightInd w:val="0"/>
        <w:rPr>
          <w:rFonts w:ascii="AOK Buenos Aires" w:hAnsi="AOK Buenos Aires" w:cs="Arial"/>
          <w:bCs/>
          <w:color w:val="000000"/>
          <w:sz w:val="18"/>
          <w:szCs w:val="18"/>
        </w:rPr>
      </w:pPr>
      <w:r w:rsidRPr="002D154B">
        <w:rPr>
          <w:rFonts w:ascii="AOK Buenos Aires" w:hAnsi="AOK Buenos Aires" w:cs="Arial"/>
          <w:bCs/>
          <w:color w:val="000000"/>
          <w:sz w:val="18"/>
          <w:szCs w:val="18"/>
        </w:rPr>
        <w:t>Ort, Datum, Unterschrift des Mitglieds der Bietergemeinschaft, Unternehmensstempel</w:t>
      </w:r>
    </w:p>
    <w:p w14:paraId="2F0B9088" w14:textId="77777777" w:rsidR="003B181C" w:rsidRPr="002D154B" w:rsidRDefault="003B181C" w:rsidP="00F17AF3">
      <w:pPr>
        <w:pStyle w:val="RFE1Titel"/>
        <w:spacing w:line="312" w:lineRule="auto"/>
        <w:rPr>
          <w:rFonts w:ascii="AOK Buenos Aires" w:hAnsi="AOK Buenos Aires" w:cs="Arial"/>
          <w:sz w:val="28"/>
          <w:szCs w:val="28"/>
        </w:rPr>
      </w:pPr>
    </w:p>
    <w:p w14:paraId="69B475BD" w14:textId="77777777" w:rsidR="007A7B9E" w:rsidRPr="002D154B" w:rsidRDefault="00F17AF3" w:rsidP="00F17AF3">
      <w:pPr>
        <w:pStyle w:val="RFE1Titel"/>
        <w:spacing w:line="312" w:lineRule="auto"/>
        <w:rPr>
          <w:rFonts w:ascii="AOK Buenos Aires" w:hAnsi="AOK Buenos Aires" w:cs="Arial"/>
          <w:sz w:val="28"/>
          <w:szCs w:val="28"/>
        </w:rPr>
      </w:pPr>
      <w:r w:rsidRPr="002D154B">
        <w:rPr>
          <w:rFonts w:ascii="AOK Buenos Aires" w:hAnsi="AOK Buenos Aires" w:cs="Arial"/>
          <w:sz w:val="28"/>
          <w:szCs w:val="28"/>
        </w:rPr>
        <w:t>Eigenerklärung</w:t>
      </w:r>
    </w:p>
    <w:p w14:paraId="1D73ADB9" w14:textId="77777777" w:rsidR="00F17AF3" w:rsidRPr="002D154B" w:rsidRDefault="00F17AF3" w:rsidP="00F17AF3">
      <w:pPr>
        <w:spacing w:line="312" w:lineRule="auto"/>
        <w:rPr>
          <w:rFonts w:ascii="AOK Buenos Aires" w:hAnsi="AOK Buenos Aires" w:cs="Arial"/>
          <w:b/>
          <w:sz w:val="21"/>
          <w:szCs w:val="21"/>
        </w:rPr>
      </w:pPr>
      <w:r w:rsidRPr="002D154B">
        <w:rPr>
          <w:rFonts w:ascii="AOK Buenos Aires" w:hAnsi="AOK Buenos Aires" w:cs="Arial"/>
          <w:b/>
          <w:sz w:val="21"/>
          <w:szCs w:val="21"/>
        </w:rPr>
        <w:t>Hiermit erkläre/n ich/wir, dass</w:t>
      </w:r>
      <w:r w:rsidR="00100EB4" w:rsidRPr="002D154B">
        <w:rPr>
          <w:rFonts w:ascii="AOK Buenos Aires" w:hAnsi="AOK Buenos Aires" w:cs="Arial"/>
          <w:b/>
          <w:sz w:val="21"/>
          <w:szCs w:val="21"/>
        </w:rPr>
        <w:t xml:space="preserve"> mein/unser</w:t>
      </w:r>
      <w:r w:rsidRPr="002D154B">
        <w:rPr>
          <w:rFonts w:ascii="AOK Buenos Aires" w:hAnsi="AOK Buenos Aires" w:cs="Arial"/>
          <w:b/>
          <w:sz w:val="21"/>
          <w:szCs w:val="21"/>
        </w:rPr>
        <w:t xml:space="preserve"> Unternehmen nicht</w:t>
      </w:r>
    </w:p>
    <w:p w14:paraId="79DC41A2" w14:textId="77777777" w:rsidR="00F17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 xml:space="preserve">a) russische(r) Staatsangehörige(r) oder eine in Russland </w:t>
      </w:r>
      <w:r w:rsidR="00E9016B" w:rsidRPr="002D154B">
        <w:rPr>
          <w:rFonts w:ascii="AOK Buenos Aires" w:hAnsi="AOK Buenos Aires" w:cs="Arial"/>
          <w:sz w:val="21"/>
          <w:szCs w:val="21"/>
        </w:rPr>
        <w:t>ansässige</w:t>
      </w:r>
      <w:r w:rsidRPr="002D154B">
        <w:rPr>
          <w:rFonts w:ascii="AOK Buenos Aires" w:hAnsi="AOK Buenos Aires" w:cs="Arial"/>
          <w:sz w:val="21"/>
          <w:szCs w:val="21"/>
        </w:rPr>
        <w:t xml:space="preserve"> natürliche oder juristische Person, Organisation oder Einrichtung ist, </w:t>
      </w:r>
    </w:p>
    <w:p w14:paraId="11CEE33C" w14:textId="77777777" w:rsidR="00F17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 xml:space="preserve">b) eine juristische Person, Organisation oder Einrichtung ist, deren Anteile zu über 50 % unmittelbar oder mittelbar von einer der unter Buchstabe a genannten Organisationen gehalten werden, oder </w:t>
      </w:r>
    </w:p>
    <w:p w14:paraId="48F0202E" w14:textId="77777777" w:rsidR="00F17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c) eine natürliche oder juristische Person, Organisation oder Einrichtung ist, die im Namen oder auf Anweisung einer der unter Buchstabe a oder b genannten Organisationen handelt,</w:t>
      </w:r>
    </w:p>
    <w:p w14:paraId="3F0F6512" w14:textId="77777777" w:rsidR="00D06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d) Kapazitäten von Unterauftragnehmern, Lieferanten oder Unternehmen in Anspruch nehmen, auf die mehr als 10</w:t>
      </w:r>
      <w:r w:rsidR="00D24C5D" w:rsidRPr="002D154B">
        <w:rPr>
          <w:rFonts w:ascii="AOK Buenos Aires" w:hAnsi="AOK Buenos Aires" w:cs="Arial"/>
          <w:sz w:val="21"/>
          <w:szCs w:val="21"/>
        </w:rPr>
        <w:t> </w:t>
      </w:r>
      <w:r w:rsidRPr="002D154B">
        <w:rPr>
          <w:rFonts w:ascii="AOK Buenos Aires" w:hAnsi="AOK Buenos Aires" w:cs="Arial"/>
          <w:sz w:val="21"/>
          <w:szCs w:val="21"/>
        </w:rPr>
        <w:t xml:space="preserve">% des Auftragswerts entfällt, soweit diese Unterauftragnehmer, Lieferanten oder Unternehmen ihrerseits unter Buchstabe a bis c fallen. </w:t>
      </w:r>
    </w:p>
    <w:p w14:paraId="4CA52DA5" w14:textId="77777777" w:rsidR="00D06AF3" w:rsidRPr="002D154B" w:rsidRDefault="00D06AF3" w:rsidP="00F17AF3">
      <w:pPr>
        <w:spacing w:line="312" w:lineRule="auto"/>
        <w:rPr>
          <w:rFonts w:ascii="AOK Buenos Aires" w:hAnsi="AOK Buenos Aires" w:cs="Arial"/>
          <w:sz w:val="21"/>
          <w:szCs w:val="21"/>
        </w:rPr>
      </w:pPr>
    </w:p>
    <w:p w14:paraId="77D4DF11" w14:textId="77777777" w:rsidR="00D06AF3" w:rsidRPr="002D154B" w:rsidRDefault="00D06AF3" w:rsidP="00D06AF3">
      <w:pPr>
        <w:spacing w:line="312" w:lineRule="auto"/>
        <w:rPr>
          <w:rFonts w:ascii="AOK Buenos Aires" w:hAnsi="AOK Buenos Aires" w:cs="Arial"/>
          <w:sz w:val="21"/>
          <w:szCs w:val="21"/>
        </w:rPr>
      </w:pPr>
      <w:r w:rsidRPr="002D154B">
        <w:rPr>
          <w:rFonts w:ascii="AOK Buenos Aires" w:hAnsi="AOK Buenos Aires" w:cs="Arial"/>
          <w:b/>
          <w:sz w:val="21"/>
          <w:szCs w:val="21"/>
        </w:rPr>
        <w:t>Es wird bestätigt und sichergestellt</w:t>
      </w:r>
      <w:r w:rsidRPr="002D154B">
        <w:rPr>
          <w:rFonts w:ascii="AOK Buenos Aires" w:hAnsi="AOK Buenos Aires" w:cs="Arial"/>
          <w:sz w:val="21"/>
          <w:szCs w:val="21"/>
        </w:rPr>
        <w:t xml:space="preserve">, </w:t>
      </w:r>
    </w:p>
    <w:p w14:paraId="3C7E7DFF" w14:textId="77777777" w:rsidR="00BC4046" w:rsidRPr="002D154B" w:rsidRDefault="00D06AF3" w:rsidP="00D06AF3">
      <w:pPr>
        <w:spacing w:line="312" w:lineRule="auto"/>
        <w:rPr>
          <w:rFonts w:ascii="AOK Buenos Aires" w:hAnsi="AOK Buenos Aires" w:cs="Arial"/>
          <w:sz w:val="21"/>
          <w:szCs w:val="21"/>
        </w:rPr>
      </w:pPr>
      <w:r w:rsidRPr="002D154B">
        <w:rPr>
          <w:rFonts w:ascii="AOK Buenos Aires" w:hAnsi="AOK Buenos Aires" w:cs="Arial"/>
          <w:sz w:val="21"/>
          <w:szCs w:val="21"/>
        </w:rPr>
        <w:t>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BB46BFD" w14:textId="77777777" w:rsidR="00F17AF3" w:rsidRPr="002D154B" w:rsidRDefault="00F17AF3" w:rsidP="00F17AF3">
      <w:pPr>
        <w:spacing w:line="312" w:lineRule="auto"/>
        <w:rPr>
          <w:rFonts w:ascii="AOK Buenos Aires" w:hAnsi="AOK Buenos Aires" w:cs="Arial"/>
          <w:sz w:val="21"/>
          <w:szCs w:val="21"/>
        </w:rPr>
      </w:pPr>
    </w:p>
    <w:p w14:paraId="339FA646" w14:textId="77777777" w:rsidR="00F17AF3" w:rsidRPr="002D154B" w:rsidRDefault="00F17AF3" w:rsidP="00F17AF3">
      <w:pPr>
        <w:spacing w:line="312" w:lineRule="auto"/>
        <w:rPr>
          <w:rFonts w:ascii="AOK Buenos Aires" w:hAnsi="AOK Buenos Aires" w:cs="Arial"/>
          <w:b/>
          <w:sz w:val="21"/>
          <w:szCs w:val="21"/>
        </w:rPr>
      </w:pPr>
      <w:r w:rsidRPr="002D154B">
        <w:rPr>
          <w:rFonts w:ascii="AOK Buenos Aires" w:hAnsi="AOK Buenos Aires" w:cs="Arial"/>
          <w:b/>
          <w:sz w:val="21"/>
          <w:szCs w:val="21"/>
        </w:rPr>
        <w:t>Weiter erklären wir, dass wir den jeweiligen Auftraggeber</w:t>
      </w:r>
      <w:r w:rsidR="004A0993" w:rsidRPr="002D154B">
        <w:rPr>
          <w:rFonts w:ascii="AOK Buenos Aires" w:hAnsi="AOK Buenos Aires" w:cs="Arial"/>
          <w:b/>
          <w:sz w:val="21"/>
          <w:szCs w:val="21"/>
        </w:rPr>
        <w:t>n</w:t>
      </w:r>
      <w:r w:rsidRPr="002D154B">
        <w:rPr>
          <w:rFonts w:ascii="AOK Buenos Aires" w:hAnsi="AOK Buenos Aires" w:cs="Arial"/>
          <w:b/>
          <w:sz w:val="21"/>
          <w:szCs w:val="21"/>
        </w:rPr>
        <w:t xml:space="preserve"> in allen Gebietslosen, in denen uns ggf. ein Auftrag erteilt wird, unverzüglich Mitteilung machen werden, </w:t>
      </w:r>
    </w:p>
    <w:p w14:paraId="0EBA8B59" w14:textId="77777777" w:rsidR="00F17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(1) sobald und soweit einer der vorstehend unter Buchstaben a) bis d) genannten Tatbestände aufgrund einer Änderung der Umstände nach Abgabe dieser Eigenerklärung auf uns zutrifft und/oder,</w:t>
      </w:r>
    </w:p>
    <w:p w14:paraId="0CF0E95C" w14:textId="40DAF561" w:rsidR="00F17AF3" w:rsidRPr="002D154B" w:rsidRDefault="00F17AF3" w:rsidP="00F17AF3">
      <w:pPr>
        <w:spacing w:line="312" w:lineRule="auto"/>
        <w:rPr>
          <w:rFonts w:ascii="AOK Buenos Aires" w:hAnsi="AOK Buenos Aires" w:cs="Arial"/>
          <w:sz w:val="21"/>
          <w:szCs w:val="21"/>
        </w:rPr>
      </w:pPr>
      <w:r w:rsidRPr="002D154B">
        <w:rPr>
          <w:rFonts w:ascii="AOK Buenos Aires" w:hAnsi="AOK Buenos Aires" w:cs="Arial"/>
          <w:sz w:val="21"/>
          <w:szCs w:val="21"/>
        </w:rPr>
        <w:t>(2) sobald und soweit wir zukünftig von „Russlandsanktionen“, insbesondere solchen nach der VO (EU) Nr. 833/2014 (auch in zukünftigen Fassungen), betroffen sein sollten.</w:t>
      </w:r>
    </w:p>
    <w:sectPr w:rsidR="00F17AF3" w:rsidRPr="002D154B">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989EB" w14:textId="77777777" w:rsidR="002D154B" w:rsidRDefault="002D154B" w:rsidP="005648A8">
      <w:r>
        <w:separator/>
      </w:r>
    </w:p>
  </w:endnote>
  <w:endnote w:type="continuationSeparator" w:id="0">
    <w:p w14:paraId="12D21A5C" w14:textId="77777777" w:rsidR="002D154B" w:rsidRDefault="002D154B" w:rsidP="00564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OK Buenos Aires">
    <w:panose1 w:val="00000000000000000000"/>
    <w:charset w:val="00"/>
    <w:family w:val="modern"/>
    <w:notTrueType/>
    <w:pitch w:val="variable"/>
    <w:sig w:usb0="A00000EF" w:usb1="0000207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7F625" w14:textId="77777777" w:rsidR="00403B94" w:rsidRPr="002D68D3" w:rsidRDefault="00403B94" w:rsidP="002D68D3">
    <w:pPr>
      <w:pStyle w:val="Fuzeile"/>
      <w:tabs>
        <w:tab w:val="clear" w:pos="4536"/>
        <w:tab w:val="clear" w:pos="9072"/>
        <w:tab w:val="left" w:pos="3768"/>
      </w:tabs>
      <w:jc w:val="center"/>
      <w:rPr>
        <w:sz w:val="18"/>
        <w:szCs w:val="18"/>
      </w:rPr>
    </w:pPr>
    <w:r w:rsidRPr="002D68D3">
      <w:rPr>
        <w:sz w:val="18"/>
        <w:szCs w:val="18"/>
      </w:rPr>
      <w:t xml:space="preserve">Seite </w:t>
    </w:r>
    <w:r w:rsidRPr="002D68D3">
      <w:rPr>
        <w:bCs/>
        <w:sz w:val="18"/>
        <w:szCs w:val="18"/>
      </w:rPr>
      <w:fldChar w:fldCharType="begin"/>
    </w:r>
    <w:r w:rsidRPr="002D68D3">
      <w:rPr>
        <w:bCs/>
        <w:sz w:val="18"/>
        <w:szCs w:val="18"/>
      </w:rPr>
      <w:instrText>PAGE  \* Arabic  \* MERGEFORMAT</w:instrText>
    </w:r>
    <w:r w:rsidRPr="002D68D3">
      <w:rPr>
        <w:bCs/>
        <w:sz w:val="18"/>
        <w:szCs w:val="18"/>
      </w:rPr>
      <w:fldChar w:fldCharType="separate"/>
    </w:r>
    <w:r w:rsidR="00521379">
      <w:rPr>
        <w:bCs/>
        <w:noProof/>
        <w:sz w:val="18"/>
        <w:szCs w:val="18"/>
      </w:rPr>
      <w:t>1</w:t>
    </w:r>
    <w:r w:rsidRPr="002D68D3">
      <w:rPr>
        <w:bCs/>
        <w:sz w:val="18"/>
        <w:szCs w:val="18"/>
      </w:rPr>
      <w:fldChar w:fldCharType="end"/>
    </w:r>
    <w:r w:rsidRPr="002D68D3">
      <w:rPr>
        <w:sz w:val="18"/>
        <w:szCs w:val="18"/>
      </w:rPr>
      <w:t xml:space="preserve"> von </w:t>
    </w:r>
    <w:r w:rsidRPr="002D68D3">
      <w:rPr>
        <w:bCs/>
        <w:sz w:val="18"/>
        <w:szCs w:val="18"/>
      </w:rPr>
      <w:fldChar w:fldCharType="begin"/>
    </w:r>
    <w:r w:rsidRPr="002D68D3">
      <w:rPr>
        <w:bCs/>
        <w:sz w:val="18"/>
        <w:szCs w:val="18"/>
      </w:rPr>
      <w:instrText>NUMPAGES  \* Arabic  \* MERGEFORMAT</w:instrText>
    </w:r>
    <w:r w:rsidRPr="002D68D3">
      <w:rPr>
        <w:bCs/>
        <w:sz w:val="18"/>
        <w:szCs w:val="18"/>
      </w:rPr>
      <w:fldChar w:fldCharType="separate"/>
    </w:r>
    <w:r w:rsidR="00521379">
      <w:rPr>
        <w:bCs/>
        <w:noProof/>
        <w:sz w:val="18"/>
        <w:szCs w:val="18"/>
      </w:rPr>
      <w:t>2</w:t>
    </w:r>
    <w:r w:rsidRPr="002D68D3">
      <w:rP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25666A" w14:textId="77777777" w:rsidR="002D154B" w:rsidRDefault="002D154B" w:rsidP="005648A8">
      <w:r>
        <w:separator/>
      </w:r>
    </w:p>
  </w:footnote>
  <w:footnote w:type="continuationSeparator" w:id="0">
    <w:p w14:paraId="1299A6FA" w14:textId="77777777" w:rsidR="002D154B" w:rsidRDefault="002D154B" w:rsidP="00564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8EEEF" w14:textId="39A7C685" w:rsidR="002D2830" w:rsidRDefault="0042320C" w:rsidP="002D68D3">
    <w:pPr>
      <w:pStyle w:val="Kopfzeile"/>
      <w:jc w:val="center"/>
      <w:rPr>
        <w:sz w:val="18"/>
        <w:szCs w:val="18"/>
      </w:rPr>
    </w:pPr>
    <w:r w:rsidRPr="002D154B">
      <w:rPr>
        <w:sz w:val="18"/>
        <w:szCs w:val="18"/>
      </w:rPr>
      <w:t xml:space="preserve">Anlage </w:t>
    </w:r>
    <w:r w:rsidR="002D154B" w:rsidRPr="002D154B">
      <w:rPr>
        <w:sz w:val="18"/>
        <w:szCs w:val="18"/>
      </w:rPr>
      <w:t>08</w:t>
    </w:r>
    <w:r w:rsidR="00C85683" w:rsidRPr="002D154B">
      <w:rPr>
        <w:sz w:val="18"/>
        <w:szCs w:val="18"/>
      </w:rPr>
      <w:t>:</w:t>
    </w:r>
    <w:r w:rsidRPr="00C85683">
      <w:rPr>
        <w:sz w:val="18"/>
        <w:szCs w:val="18"/>
      </w:rPr>
      <w:t xml:space="preserve"> </w:t>
    </w:r>
    <w:r w:rsidR="00F17AF3">
      <w:rPr>
        <w:sz w:val="18"/>
        <w:szCs w:val="18"/>
      </w:rPr>
      <w:t>Eigenerklärung zum Nichtvorliegen von „Russland-Sanktionen“</w:t>
    </w:r>
  </w:p>
  <w:p w14:paraId="10830BB0" w14:textId="4D7114B9" w:rsidR="0042320C" w:rsidRPr="003D0D70" w:rsidRDefault="002D2830" w:rsidP="002D68D3">
    <w:pPr>
      <w:pStyle w:val="Kopfzeile"/>
      <w:jc w:val="center"/>
      <w:rPr>
        <w:smallCaps/>
        <w:sz w:val="18"/>
        <w:szCs w:val="18"/>
      </w:rPr>
    </w:pPr>
    <w:r>
      <w:rPr>
        <w:sz w:val="18"/>
        <w:szCs w:val="18"/>
      </w:rPr>
      <w:t>der Vergabeunterlagen</w:t>
    </w:r>
    <w:r w:rsidR="00F17AF3">
      <w:rPr>
        <w:sz w:val="18"/>
        <w:szCs w:val="18"/>
      </w:rPr>
      <w:t xml:space="preserve"> </w:t>
    </w:r>
    <w:r w:rsidR="0042320C" w:rsidRPr="00C85683">
      <w:rPr>
        <w:sz w:val="18"/>
        <w:szCs w:val="18"/>
      </w:rPr>
      <w:t>zur Ausschreibung</w:t>
    </w:r>
    <w:r w:rsidR="002D154B">
      <w:rPr>
        <w:sz w:val="18"/>
        <w:szCs w:val="18"/>
      </w:rPr>
      <w:t xml:space="preserve"> des AOK-Bundesverbands</w:t>
    </w:r>
    <w:r w:rsidR="0042320C" w:rsidRPr="00C85683">
      <w:rPr>
        <w:sz w:val="18"/>
        <w:szCs w:val="18"/>
      </w:rPr>
      <w:t xml:space="preserve"> „</w:t>
    </w:r>
    <w:r w:rsidR="002D154B">
      <w:rPr>
        <w:sz w:val="18"/>
        <w:szCs w:val="18"/>
      </w:rPr>
      <w:t>Befragungen zu Gesundheitsthemen</w:t>
    </w:r>
    <w:r w:rsidR="00F17AF3">
      <w:rPr>
        <w:sz w:val="18"/>
        <w:szCs w:val="18"/>
      </w:rPr>
      <w:t>“</w:t>
    </w:r>
  </w:p>
  <w:p w14:paraId="0E640FA5" w14:textId="77777777" w:rsidR="005648A8" w:rsidRDefault="005648A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attachedTemplate r:id="rId1"/>
  <w:documentProtection w:edit="forms" w:enforcement="1" w:cryptProviderType="rsaAES" w:cryptAlgorithmClass="hash" w:cryptAlgorithmType="typeAny" w:cryptAlgorithmSid="14" w:cryptSpinCount="100000" w:hash="9XvkNe9dhPB5idvq/SbkpmKkHmJcaK1clnQIfc5u6hikF5KMxHGLPagE4WuERPqZkY+sWj0FctgLY0pyiPPhkA==" w:salt="sIj+NvjYCEp8CsFSjTfeq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2B18627C-3CA5-4C3E-B378-48272FCB7F48}"/>
    <w:docVar w:name="dgnword-eventsink" w:val="938167744"/>
    <w:docVar w:name="DocDescription" w:val="11_Eigenerklärung zum Nichtvorliegen von _Russland-Sanktionen_Änderungsmodus"/>
    <w:docVar w:name="DokumentenNummerVersion" w:val="6907247501"/>
  </w:docVars>
  <w:rsids>
    <w:rsidRoot w:val="002D154B"/>
    <w:rsid w:val="000A3D77"/>
    <w:rsid w:val="000E613A"/>
    <w:rsid w:val="000E652D"/>
    <w:rsid w:val="00100EB4"/>
    <w:rsid w:val="00113954"/>
    <w:rsid w:val="00164C75"/>
    <w:rsid w:val="00194FAC"/>
    <w:rsid w:val="001C4772"/>
    <w:rsid w:val="001C7EE5"/>
    <w:rsid w:val="001D214D"/>
    <w:rsid w:val="002B10BF"/>
    <w:rsid w:val="002D154B"/>
    <w:rsid w:val="002D2830"/>
    <w:rsid w:val="002D68D3"/>
    <w:rsid w:val="002E3246"/>
    <w:rsid w:val="00317F5F"/>
    <w:rsid w:val="0035243A"/>
    <w:rsid w:val="003805F5"/>
    <w:rsid w:val="003917E9"/>
    <w:rsid w:val="003B181C"/>
    <w:rsid w:val="003B67B3"/>
    <w:rsid w:val="003D0D70"/>
    <w:rsid w:val="003F2365"/>
    <w:rsid w:val="003F5058"/>
    <w:rsid w:val="00403B94"/>
    <w:rsid w:val="0040768B"/>
    <w:rsid w:val="004168DE"/>
    <w:rsid w:val="0042320C"/>
    <w:rsid w:val="00441CCF"/>
    <w:rsid w:val="004A0993"/>
    <w:rsid w:val="004A13A6"/>
    <w:rsid w:val="00521379"/>
    <w:rsid w:val="00553FF1"/>
    <w:rsid w:val="005648A8"/>
    <w:rsid w:val="00567044"/>
    <w:rsid w:val="00595DF2"/>
    <w:rsid w:val="00595E43"/>
    <w:rsid w:val="00662865"/>
    <w:rsid w:val="006F1036"/>
    <w:rsid w:val="0079680A"/>
    <w:rsid w:val="007A7B9E"/>
    <w:rsid w:val="007C26BE"/>
    <w:rsid w:val="0083467E"/>
    <w:rsid w:val="00841BD4"/>
    <w:rsid w:val="008E43C9"/>
    <w:rsid w:val="00926034"/>
    <w:rsid w:val="00933B51"/>
    <w:rsid w:val="0094782D"/>
    <w:rsid w:val="009A63DB"/>
    <w:rsid w:val="009B5656"/>
    <w:rsid w:val="00A11468"/>
    <w:rsid w:val="00A31C3B"/>
    <w:rsid w:val="00A621D5"/>
    <w:rsid w:val="00A76EA3"/>
    <w:rsid w:val="00AA23BA"/>
    <w:rsid w:val="00AF569B"/>
    <w:rsid w:val="00B1259E"/>
    <w:rsid w:val="00B26730"/>
    <w:rsid w:val="00BC4046"/>
    <w:rsid w:val="00C567FD"/>
    <w:rsid w:val="00C85683"/>
    <w:rsid w:val="00CF754E"/>
    <w:rsid w:val="00D06AF3"/>
    <w:rsid w:val="00D11C9C"/>
    <w:rsid w:val="00D22E4B"/>
    <w:rsid w:val="00D24C5D"/>
    <w:rsid w:val="00D62F76"/>
    <w:rsid w:val="00D63403"/>
    <w:rsid w:val="00DE465B"/>
    <w:rsid w:val="00E037E9"/>
    <w:rsid w:val="00E7409A"/>
    <w:rsid w:val="00E9016B"/>
    <w:rsid w:val="00EB2642"/>
    <w:rsid w:val="00ED0799"/>
    <w:rsid w:val="00EE484F"/>
    <w:rsid w:val="00F03551"/>
    <w:rsid w:val="00F17AF3"/>
    <w:rsid w:val="00FA12BF"/>
    <w:rsid w:val="00FD6A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6EE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D214D"/>
    <w:rPr>
      <w:rFonts w:ascii="Arial" w:eastAsia="Times New Roman" w:hAnsi="Arial"/>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FEText115">
    <w:name w:val="RFE Text 115"/>
    <w:basedOn w:val="Standard"/>
    <w:qFormat/>
    <w:rsid w:val="001D214D"/>
    <w:pPr>
      <w:tabs>
        <w:tab w:val="left" w:pos="284"/>
        <w:tab w:val="left" w:pos="500"/>
      </w:tabs>
      <w:spacing w:before="120" w:after="120" w:line="276" w:lineRule="auto"/>
      <w:jc w:val="both"/>
    </w:pPr>
    <w:rPr>
      <w:spacing w:val="-1"/>
    </w:rPr>
  </w:style>
  <w:style w:type="paragraph" w:customStyle="1" w:styleId="RFE1Titel">
    <w:name w:val="RFE 1 Titel"/>
    <w:basedOn w:val="Standard"/>
    <w:qFormat/>
    <w:rsid w:val="001D214D"/>
    <w:pPr>
      <w:spacing w:after="360"/>
      <w:jc w:val="center"/>
    </w:pPr>
    <w:rPr>
      <w:b/>
      <w:color w:val="000000"/>
      <w:sz w:val="36"/>
      <w:szCs w:val="40"/>
      <w:lang w:eastAsia="en-US"/>
    </w:rPr>
  </w:style>
  <w:style w:type="paragraph" w:customStyle="1" w:styleId="RFE2Titeltext">
    <w:name w:val="RFE 2 Titeltext"/>
    <w:basedOn w:val="Standard"/>
    <w:qFormat/>
    <w:rsid w:val="005648A8"/>
    <w:pPr>
      <w:tabs>
        <w:tab w:val="center" w:pos="4536"/>
        <w:tab w:val="right" w:pos="9072"/>
      </w:tabs>
      <w:spacing w:after="120"/>
      <w:jc w:val="center"/>
    </w:pPr>
    <w:rPr>
      <w:sz w:val="28"/>
      <w:szCs w:val="32"/>
    </w:rPr>
  </w:style>
  <w:style w:type="paragraph" w:customStyle="1" w:styleId="RFEText115zentriert">
    <w:name w:val="RFE Text 115 zentriert"/>
    <w:basedOn w:val="RFEText115"/>
    <w:qFormat/>
    <w:rsid w:val="001D214D"/>
    <w:pPr>
      <w:jc w:val="center"/>
    </w:pPr>
  </w:style>
  <w:style w:type="paragraph" w:styleId="Kopfzeile">
    <w:name w:val="header"/>
    <w:basedOn w:val="Standard"/>
    <w:link w:val="KopfzeileZchn"/>
    <w:unhideWhenUsed/>
    <w:rsid w:val="005648A8"/>
    <w:pPr>
      <w:tabs>
        <w:tab w:val="center" w:pos="4536"/>
        <w:tab w:val="right" w:pos="9072"/>
      </w:tabs>
    </w:pPr>
  </w:style>
  <w:style w:type="character" w:customStyle="1" w:styleId="KopfzeileZchn">
    <w:name w:val="Kopfzeile Zchn"/>
    <w:link w:val="Kopfzeile"/>
    <w:uiPriority w:val="99"/>
    <w:rsid w:val="005648A8"/>
    <w:rPr>
      <w:rFonts w:ascii="Arial" w:eastAsia="Times New Roman" w:hAnsi="Arial" w:cs="Times New Roman"/>
      <w:szCs w:val="20"/>
      <w:lang w:eastAsia="de-DE"/>
    </w:rPr>
  </w:style>
  <w:style w:type="paragraph" w:styleId="Fuzeile">
    <w:name w:val="footer"/>
    <w:basedOn w:val="Standard"/>
    <w:link w:val="FuzeileZchn"/>
    <w:uiPriority w:val="99"/>
    <w:unhideWhenUsed/>
    <w:rsid w:val="005648A8"/>
    <w:pPr>
      <w:tabs>
        <w:tab w:val="center" w:pos="4536"/>
        <w:tab w:val="right" w:pos="9072"/>
      </w:tabs>
    </w:pPr>
  </w:style>
  <w:style w:type="character" w:customStyle="1" w:styleId="FuzeileZchn">
    <w:name w:val="Fußzeile Zchn"/>
    <w:link w:val="Fuzeile"/>
    <w:uiPriority w:val="99"/>
    <w:rsid w:val="005648A8"/>
    <w:rPr>
      <w:rFonts w:ascii="Arial" w:eastAsia="Times New Roman" w:hAnsi="Arial" w:cs="Times New Roman"/>
      <w:szCs w:val="20"/>
      <w:lang w:eastAsia="de-DE"/>
    </w:rPr>
  </w:style>
  <w:style w:type="paragraph" w:customStyle="1" w:styleId="RFEKopfzeile">
    <w:name w:val="RFE Kopfzeile"/>
    <w:basedOn w:val="Standard"/>
    <w:qFormat/>
    <w:rsid w:val="005648A8"/>
    <w:pPr>
      <w:overflowPunct w:val="0"/>
      <w:autoSpaceDE w:val="0"/>
      <w:autoSpaceDN w:val="0"/>
      <w:adjustRightInd w:val="0"/>
      <w:jc w:val="both"/>
      <w:textAlignment w:val="baseline"/>
    </w:pPr>
    <w:rPr>
      <w:rFonts w:cs="Arial"/>
      <w:spacing w:val="-1"/>
      <w:sz w:val="16"/>
      <w:szCs w:val="16"/>
    </w:rPr>
  </w:style>
  <w:style w:type="paragraph" w:customStyle="1" w:styleId="RFEKopfzeilerechts">
    <w:name w:val="RFE Kopfzeile rechts"/>
    <w:basedOn w:val="Standard"/>
    <w:qFormat/>
    <w:rsid w:val="005648A8"/>
    <w:pPr>
      <w:jc w:val="right"/>
    </w:pPr>
    <w:rPr>
      <w:spacing w:val="-1"/>
      <w:sz w:val="16"/>
    </w:rPr>
  </w:style>
  <w:style w:type="paragraph" w:customStyle="1" w:styleId="RFEText100">
    <w:name w:val="RFE Text 100"/>
    <w:basedOn w:val="Standard"/>
    <w:qFormat/>
    <w:rsid w:val="00926034"/>
    <w:pPr>
      <w:spacing w:before="120" w:after="120"/>
    </w:pPr>
  </w:style>
  <w:style w:type="paragraph" w:styleId="Sprechblasentext">
    <w:name w:val="Balloon Text"/>
    <w:basedOn w:val="Standard"/>
    <w:link w:val="SprechblasentextZchn"/>
    <w:uiPriority w:val="99"/>
    <w:semiHidden/>
    <w:unhideWhenUsed/>
    <w:rsid w:val="00FD6A65"/>
    <w:rPr>
      <w:rFonts w:ascii="Tahoma" w:hAnsi="Tahoma" w:cs="Tahoma"/>
      <w:sz w:val="16"/>
      <w:szCs w:val="16"/>
    </w:rPr>
  </w:style>
  <w:style w:type="character" w:customStyle="1" w:styleId="SprechblasentextZchn">
    <w:name w:val="Sprechblasentext Zchn"/>
    <w:link w:val="Sprechblasentext"/>
    <w:uiPriority w:val="99"/>
    <w:semiHidden/>
    <w:rsid w:val="00FD6A65"/>
    <w:rPr>
      <w:rFonts w:ascii="Tahoma" w:eastAsia="Times New Roman" w:hAnsi="Tahoma" w:cs="Tahoma"/>
      <w:sz w:val="16"/>
      <w:szCs w:val="16"/>
      <w:lang w:eastAsia="de-DE"/>
    </w:rPr>
  </w:style>
  <w:style w:type="table" w:styleId="Tabellenraster">
    <w:name w:val="Table Grid"/>
    <w:basedOn w:val="NormaleTabelle"/>
    <w:uiPriority w:val="59"/>
    <w:rsid w:val="00A11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17AF3"/>
    <w:pPr>
      <w:ind w:left="720"/>
    </w:pPr>
    <w:rPr>
      <w:rFonts w:asciiTheme="minorHAnsi" w:eastAsiaTheme="minorHAnsi" w:hAnsiTheme="minorHAnsi" w:cstheme="minorBidi"/>
      <w:szCs w:val="22"/>
      <w:lang w:eastAsia="en-US"/>
    </w:rPr>
  </w:style>
  <w:style w:type="paragraph" w:customStyle="1" w:styleId="GleissTextformat">
    <w:name w:val="Gleiss Textformat"/>
    <w:link w:val="GleissTextformatZchn"/>
    <w:rsid w:val="00F17AF3"/>
    <w:pPr>
      <w:spacing w:after="200" w:line="300" w:lineRule="atLeast"/>
      <w:jc w:val="both"/>
    </w:pPr>
    <w:rPr>
      <w:rFonts w:ascii="Times New Roman" w:eastAsia="Times New Roman" w:hAnsi="Times New Roman"/>
      <w:sz w:val="22"/>
    </w:rPr>
  </w:style>
  <w:style w:type="character" w:customStyle="1" w:styleId="GleissTextformatZchn">
    <w:name w:val="Gleiss Textformat Zchn"/>
    <w:link w:val="GleissTextformat"/>
    <w:rsid w:val="00F17AF3"/>
    <w:rPr>
      <w:rFonts w:ascii="Times New Roman" w:eastAsia="Times New Roman" w:hAnsi="Times New Roman"/>
      <w:sz w:val="22"/>
    </w:rPr>
  </w:style>
  <w:style w:type="paragraph" w:styleId="Titel">
    <w:name w:val="Title"/>
    <w:basedOn w:val="Standard"/>
    <w:next w:val="Standard"/>
    <w:link w:val="TitelZchn"/>
    <w:uiPriority w:val="10"/>
    <w:qFormat/>
    <w:rsid w:val="003B181C"/>
    <w:pPr>
      <w:spacing w:before="120" w:after="120" w:line="360" w:lineRule="auto"/>
      <w:contextualSpacing/>
      <w:jc w:val="both"/>
    </w:pPr>
    <w:rPr>
      <w:rFonts w:eastAsiaTheme="majorEastAsia" w:cstheme="majorBidi"/>
      <w:b/>
      <w:color w:val="000000" w:themeColor="text1"/>
      <w:spacing w:val="5"/>
      <w:kern w:val="28"/>
      <w:sz w:val="24"/>
      <w:szCs w:val="52"/>
      <w:lang w:eastAsia="en-US"/>
    </w:rPr>
  </w:style>
  <w:style w:type="character" w:customStyle="1" w:styleId="TitelZchn">
    <w:name w:val="Titel Zchn"/>
    <w:basedOn w:val="Absatz-Standardschriftart"/>
    <w:link w:val="Titel"/>
    <w:uiPriority w:val="10"/>
    <w:rsid w:val="003B181C"/>
    <w:rPr>
      <w:rFonts w:ascii="Arial" w:eastAsiaTheme="majorEastAsia" w:hAnsi="Arial" w:cstheme="majorBidi"/>
      <w:b/>
      <w:color w:val="000000" w:themeColor="text1"/>
      <w:spacing w:val="5"/>
      <w:kern w:val="28"/>
      <w:sz w:val="24"/>
      <w:szCs w:val="5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SE4_Vergabestelle_vertraulich\02_AOK-Bundesverband\2026\Befragung%20zu%20Gesundheitsthemen\02%20Vergabeunterlagen\01_Mustervorlagen\xx%20EE%20Russlandsanktionen.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BBBBA-B21B-4069-9935-9C5D473B6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xx EE Russlandsanktionen</Template>
  <TotalTime>0</TotalTime>
  <Pages>2</Pages>
  <Words>306</Words>
  <Characters>1935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2026-10-09T08:47:00Z</dcterms:created>
  <dcterms:modified xsi:type="dcterms:W3CDTF">2026-10-09T08:48:00Z</dcterms:modified>
</cp:coreProperties>
</file>