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60177"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Eigenerklärung zu den Ausschlussgründen gem. § 123 GWB / § 124 GWB</w:t>
      </w:r>
    </w:p>
    <w:p w14:paraId="50F2F6F0"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13F844AF" w14:textId="77777777" w:rsidR="00A8110F" w:rsidRPr="001613F2" w:rsidRDefault="00A8110F">
      <w:pPr>
        <w:autoSpaceDE w:val="0"/>
        <w:autoSpaceDN w:val="0"/>
        <w:adjustRightInd w:val="0"/>
        <w:spacing w:after="0" w:line="240" w:lineRule="auto"/>
        <w:rPr>
          <w:rFonts w:ascii="AOK Buenos Aires" w:hAnsi="AOK Buenos Aires" w:cs="Arial"/>
          <w:bCs/>
          <w:color w:val="000000"/>
          <w:sz w:val="21"/>
          <w:szCs w:val="21"/>
        </w:rPr>
      </w:pPr>
    </w:p>
    <w:p w14:paraId="366FABD7" w14:textId="77777777" w:rsidR="00EC34D9" w:rsidRPr="001613F2" w:rsidRDefault="00C22F0E">
      <w:pPr>
        <w:autoSpaceDE w:val="0"/>
        <w:autoSpaceDN w:val="0"/>
        <w:adjustRightInd w:val="0"/>
        <w:spacing w:after="0" w:line="240" w:lineRule="auto"/>
        <w:rPr>
          <w:rFonts w:ascii="AOK Buenos Aires" w:hAnsi="AOK Buenos Aires" w:cs="Arial"/>
          <w:bCs/>
          <w:color w:val="000000"/>
          <w:sz w:val="21"/>
          <w:szCs w:val="21"/>
        </w:rPr>
      </w:pPr>
      <w:r w:rsidRPr="001613F2">
        <w:rPr>
          <w:rFonts w:ascii="AOK Buenos Aires" w:hAnsi="AOK Buenos Aires" w:cs="Arial"/>
          <w:bCs/>
          <w:color w:val="000000"/>
          <w:sz w:val="21"/>
          <w:szCs w:val="21"/>
        </w:rPr>
        <w:t xml:space="preserve">Wir sind: </w:t>
      </w:r>
    </w:p>
    <w:p w14:paraId="75202EC5"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6EAF2955" w14:textId="77777777" w:rsidR="00EC34D9" w:rsidRPr="001613F2" w:rsidRDefault="00C22F0E" w:rsidP="00044F77">
      <w:pPr>
        <w:autoSpaceDE w:val="0"/>
        <w:autoSpaceDN w:val="0"/>
        <w:adjustRightInd w:val="0"/>
        <w:spacing w:before="120" w:after="12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
            <w:enabled/>
            <w:calcOnExit w:val="0"/>
            <w:checkBox>
              <w:sizeAuto/>
              <w:default w:val="0"/>
            </w:checkBox>
          </w:ffData>
        </w:fldChar>
      </w:r>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r w:rsidRPr="001613F2">
        <w:rPr>
          <w:rFonts w:ascii="AOK Buenos Aires" w:hAnsi="AOK Buenos Aires" w:cs="Arial"/>
          <w:color w:val="000000"/>
          <w:sz w:val="21"/>
          <w:szCs w:val="21"/>
        </w:rPr>
        <w:t xml:space="preserve"> Bieter </w:t>
      </w:r>
    </w:p>
    <w:p w14:paraId="50D1A620" w14:textId="77777777" w:rsidR="00EC34D9" w:rsidRPr="001613F2" w:rsidRDefault="00C22F0E" w:rsidP="00044F77">
      <w:pPr>
        <w:autoSpaceDE w:val="0"/>
        <w:autoSpaceDN w:val="0"/>
        <w:adjustRightInd w:val="0"/>
        <w:spacing w:before="120" w:after="12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
            <w:enabled/>
            <w:calcOnExit w:val="0"/>
            <w:checkBox>
              <w:sizeAuto/>
              <w:default w:val="0"/>
            </w:checkBox>
          </w:ffData>
        </w:fldChar>
      </w:r>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r w:rsidRPr="001613F2">
        <w:rPr>
          <w:rFonts w:ascii="AOK Buenos Aires" w:hAnsi="AOK Buenos Aires" w:cs="Arial"/>
          <w:color w:val="000000"/>
          <w:sz w:val="21"/>
          <w:szCs w:val="21"/>
        </w:rPr>
        <w:t xml:space="preserve"> Mitglied der Bietergemeinschaft</w:t>
      </w:r>
      <w:r w:rsidR="00044F77" w:rsidRPr="001613F2">
        <w:rPr>
          <w:rFonts w:ascii="AOK Buenos Aires" w:hAnsi="AOK Buenos Aires" w:cs="Arial"/>
          <w:color w:val="000000"/>
          <w:sz w:val="21"/>
          <w:szCs w:val="21"/>
        </w:rPr>
        <w:tab/>
      </w:r>
      <w:r w:rsidR="00044F77" w:rsidRPr="001613F2">
        <w:rPr>
          <w:rFonts w:ascii="AOK Buenos Aires" w:hAnsi="AOK Buenos Aires" w:cs="Arial"/>
          <w:color w:val="000000"/>
          <w:sz w:val="21"/>
          <w:szCs w:val="21"/>
        </w:rPr>
        <w:tab/>
      </w:r>
    </w:p>
    <w:p w14:paraId="15DF0A65" w14:textId="77777777" w:rsidR="00044F77" w:rsidRPr="001613F2" w:rsidRDefault="00C22F0E" w:rsidP="00044F77">
      <w:pPr>
        <w:autoSpaceDE w:val="0"/>
        <w:autoSpaceDN w:val="0"/>
        <w:adjustRightInd w:val="0"/>
        <w:spacing w:before="120" w:after="12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
            <w:enabled/>
            <w:calcOnExit w:val="0"/>
            <w:checkBox>
              <w:sizeAuto/>
              <w:default w:val="0"/>
            </w:checkBox>
          </w:ffData>
        </w:fldChar>
      </w:r>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r w:rsidRPr="001613F2">
        <w:rPr>
          <w:rFonts w:ascii="AOK Buenos Aires" w:hAnsi="AOK Buenos Aires" w:cs="Arial"/>
          <w:color w:val="000000"/>
          <w:sz w:val="21"/>
          <w:szCs w:val="21"/>
        </w:rPr>
        <w:t xml:space="preserve"> </w:t>
      </w:r>
      <w:r w:rsidR="006E2117" w:rsidRPr="001613F2">
        <w:rPr>
          <w:rFonts w:ascii="AOK Buenos Aires" w:hAnsi="AOK Buenos Aires" w:cs="Arial"/>
          <w:color w:val="000000"/>
          <w:sz w:val="21"/>
          <w:szCs w:val="21"/>
        </w:rPr>
        <w:t>Unterauftrag</w:t>
      </w:r>
      <w:r w:rsidRPr="001613F2">
        <w:rPr>
          <w:rFonts w:ascii="AOK Buenos Aires" w:hAnsi="AOK Buenos Aires" w:cs="Arial"/>
          <w:color w:val="000000"/>
          <w:sz w:val="21"/>
          <w:szCs w:val="21"/>
        </w:rPr>
        <w:t>nehmer</w:t>
      </w:r>
      <w:r w:rsidR="00044F77" w:rsidRPr="001613F2">
        <w:rPr>
          <w:rFonts w:ascii="AOK Buenos Aires" w:hAnsi="AOK Buenos Aires" w:cs="Arial"/>
          <w:color w:val="000000"/>
          <w:sz w:val="21"/>
          <w:szCs w:val="21"/>
        </w:rPr>
        <w:tab/>
      </w:r>
      <w:r w:rsidR="00044F77" w:rsidRPr="001613F2">
        <w:rPr>
          <w:rFonts w:ascii="AOK Buenos Aires" w:hAnsi="AOK Buenos Aires" w:cs="Arial"/>
          <w:color w:val="000000"/>
          <w:sz w:val="21"/>
          <w:szCs w:val="21"/>
        </w:rPr>
        <w:tab/>
      </w:r>
      <w:r w:rsidR="00044F77" w:rsidRPr="001613F2">
        <w:rPr>
          <w:rFonts w:ascii="AOK Buenos Aires" w:hAnsi="AOK Buenos Aires" w:cs="Arial"/>
          <w:color w:val="000000"/>
          <w:sz w:val="21"/>
          <w:szCs w:val="21"/>
        </w:rPr>
        <w:tab/>
      </w:r>
      <w:r w:rsidR="00044F77" w:rsidRPr="001613F2">
        <w:rPr>
          <w:rFonts w:ascii="AOK Buenos Aires" w:hAnsi="AOK Buenos Aires" w:cs="Arial"/>
          <w:color w:val="000000"/>
          <w:sz w:val="21"/>
          <w:szCs w:val="21"/>
        </w:rPr>
        <w:tab/>
      </w:r>
    </w:p>
    <w:p w14:paraId="289E8655" w14:textId="77777777" w:rsidR="00EC34D9" w:rsidRPr="001613F2" w:rsidRDefault="00C22F0E" w:rsidP="00044F77">
      <w:pPr>
        <w:autoSpaceDE w:val="0"/>
        <w:autoSpaceDN w:val="0"/>
        <w:adjustRightInd w:val="0"/>
        <w:spacing w:before="120" w:after="12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
            <w:enabled/>
            <w:calcOnExit w:val="0"/>
            <w:checkBox>
              <w:sizeAuto/>
              <w:default w:val="0"/>
            </w:checkBox>
          </w:ffData>
        </w:fldChar>
      </w:r>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r w:rsidRPr="001613F2">
        <w:rPr>
          <w:rFonts w:ascii="AOK Buenos Aires" w:hAnsi="AOK Buenos Aires" w:cs="Arial"/>
          <w:color w:val="000000"/>
          <w:sz w:val="21"/>
          <w:szCs w:val="21"/>
        </w:rPr>
        <w:t xml:space="preserve"> Drittunternehmen /Sonstige</w:t>
      </w:r>
      <w:r w:rsidR="00A8110F" w:rsidRPr="001613F2">
        <w:rPr>
          <w:rFonts w:ascii="AOK Buenos Aires" w:hAnsi="AOK Buenos Aires" w:cs="Arial"/>
          <w:color w:val="000000"/>
          <w:sz w:val="21"/>
          <w:szCs w:val="21"/>
        </w:rPr>
        <w:t xml:space="preserve"> </w:t>
      </w:r>
      <w:r w:rsidR="00A8110F" w:rsidRPr="001613F2">
        <w:rPr>
          <w:rFonts w:ascii="AOK Buenos Aires" w:hAnsi="AOK Buenos Aires" w:cs="Arial"/>
          <w:color w:val="000000"/>
          <w:sz w:val="21"/>
          <w:szCs w:val="21"/>
        </w:rPr>
        <w:fldChar w:fldCharType="begin">
          <w:ffData>
            <w:name w:val="Text6"/>
            <w:enabled/>
            <w:calcOnExit w:val="0"/>
            <w:textInput/>
          </w:ffData>
        </w:fldChar>
      </w:r>
      <w:bookmarkStart w:id="0" w:name="Text6"/>
      <w:r w:rsidR="00A8110F" w:rsidRPr="001613F2">
        <w:rPr>
          <w:rFonts w:ascii="AOK Buenos Aires" w:hAnsi="AOK Buenos Aires" w:cs="Arial"/>
          <w:color w:val="000000"/>
          <w:sz w:val="21"/>
          <w:szCs w:val="21"/>
        </w:rPr>
        <w:instrText xml:space="preserve"> FORMTEXT </w:instrText>
      </w:r>
      <w:r w:rsidR="00A8110F" w:rsidRPr="001613F2">
        <w:rPr>
          <w:rFonts w:ascii="AOK Buenos Aires" w:hAnsi="AOK Buenos Aires" w:cs="Arial"/>
          <w:color w:val="000000"/>
          <w:sz w:val="21"/>
          <w:szCs w:val="21"/>
        </w:rPr>
      </w:r>
      <w:r w:rsidR="00A8110F" w:rsidRPr="001613F2">
        <w:rPr>
          <w:rFonts w:ascii="AOK Buenos Aires" w:hAnsi="AOK Buenos Aires" w:cs="Arial"/>
          <w:color w:val="000000"/>
          <w:sz w:val="21"/>
          <w:szCs w:val="21"/>
        </w:rPr>
        <w:fldChar w:fldCharType="separate"/>
      </w:r>
      <w:r w:rsidR="00A8110F" w:rsidRPr="001613F2">
        <w:rPr>
          <w:rFonts w:ascii="AOK Buenos Aires" w:hAnsi="AOK Buenos Aires" w:cs="Arial"/>
          <w:noProof/>
          <w:color w:val="000000"/>
          <w:sz w:val="21"/>
          <w:szCs w:val="21"/>
        </w:rPr>
        <w:t> </w:t>
      </w:r>
      <w:r w:rsidR="00A8110F" w:rsidRPr="001613F2">
        <w:rPr>
          <w:rFonts w:ascii="AOK Buenos Aires" w:hAnsi="AOK Buenos Aires" w:cs="Arial"/>
          <w:noProof/>
          <w:color w:val="000000"/>
          <w:sz w:val="21"/>
          <w:szCs w:val="21"/>
        </w:rPr>
        <w:t> </w:t>
      </w:r>
      <w:r w:rsidR="00A8110F" w:rsidRPr="001613F2">
        <w:rPr>
          <w:rFonts w:ascii="AOK Buenos Aires" w:hAnsi="AOK Buenos Aires" w:cs="Arial"/>
          <w:noProof/>
          <w:color w:val="000000"/>
          <w:sz w:val="21"/>
          <w:szCs w:val="21"/>
        </w:rPr>
        <w:t> </w:t>
      </w:r>
      <w:r w:rsidR="00A8110F" w:rsidRPr="001613F2">
        <w:rPr>
          <w:rFonts w:ascii="AOK Buenos Aires" w:hAnsi="AOK Buenos Aires" w:cs="Arial"/>
          <w:noProof/>
          <w:color w:val="000000"/>
          <w:sz w:val="21"/>
          <w:szCs w:val="21"/>
        </w:rPr>
        <w:t> </w:t>
      </w:r>
      <w:r w:rsidR="00A8110F" w:rsidRPr="001613F2">
        <w:rPr>
          <w:rFonts w:ascii="AOK Buenos Aires" w:hAnsi="AOK Buenos Aires" w:cs="Arial"/>
          <w:noProof/>
          <w:color w:val="000000"/>
          <w:sz w:val="21"/>
          <w:szCs w:val="21"/>
        </w:rPr>
        <w:t> </w:t>
      </w:r>
      <w:r w:rsidR="00A8110F" w:rsidRPr="001613F2">
        <w:rPr>
          <w:rFonts w:ascii="AOK Buenos Aires" w:hAnsi="AOK Buenos Aires" w:cs="Arial"/>
          <w:color w:val="000000"/>
          <w:sz w:val="21"/>
          <w:szCs w:val="21"/>
        </w:rPr>
        <w:fldChar w:fldCharType="end"/>
      </w:r>
      <w:bookmarkEnd w:id="0"/>
      <w:r w:rsidR="00044F77" w:rsidRPr="001613F2">
        <w:rPr>
          <w:rFonts w:ascii="AOK Buenos Aires" w:hAnsi="AOK Buenos Aires" w:cs="Arial"/>
          <w:color w:val="000000"/>
          <w:sz w:val="21"/>
          <w:szCs w:val="21"/>
        </w:rPr>
        <w:tab/>
      </w:r>
    </w:p>
    <w:p w14:paraId="649422D9" w14:textId="77777777" w:rsidR="00A8110F" w:rsidRPr="001613F2" w:rsidRDefault="00A8110F" w:rsidP="00044F77">
      <w:pPr>
        <w:autoSpaceDE w:val="0"/>
        <w:autoSpaceDN w:val="0"/>
        <w:adjustRightInd w:val="0"/>
        <w:spacing w:before="120" w:after="120" w:line="240" w:lineRule="auto"/>
        <w:rPr>
          <w:rFonts w:ascii="AOK Buenos Aires" w:hAnsi="AOK Buenos Aires" w:cs="Arial"/>
          <w:color w:val="000000"/>
          <w:sz w:val="21"/>
          <w:szCs w:val="21"/>
        </w:rPr>
      </w:pPr>
    </w:p>
    <w:p w14:paraId="2209D2F9" w14:textId="77777777" w:rsidR="00A8110F" w:rsidRPr="001613F2" w:rsidRDefault="00A8110F">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 xml:space="preserve">Name des Unternehmens: </w:t>
      </w:r>
      <w:r w:rsidRPr="001613F2">
        <w:rPr>
          <w:rFonts w:ascii="AOK Buenos Aires" w:hAnsi="AOK Buenos Aires" w:cs="Arial"/>
          <w:color w:val="000000"/>
          <w:sz w:val="21"/>
          <w:szCs w:val="21"/>
        </w:rPr>
        <w:fldChar w:fldCharType="begin">
          <w:ffData>
            <w:name w:val="Text7"/>
            <w:enabled/>
            <w:calcOnExit w:val="0"/>
            <w:textInput/>
          </w:ffData>
        </w:fldChar>
      </w:r>
      <w:bookmarkStart w:id="1" w:name="Text7"/>
      <w:r w:rsidRPr="001613F2">
        <w:rPr>
          <w:rFonts w:ascii="AOK Buenos Aires" w:hAnsi="AOK Buenos Aires" w:cs="Arial"/>
          <w:color w:val="000000"/>
          <w:sz w:val="21"/>
          <w:szCs w:val="21"/>
        </w:rPr>
        <w:instrText xml:space="preserve"> FORMTEXT </w:instrText>
      </w:r>
      <w:r w:rsidRPr="001613F2">
        <w:rPr>
          <w:rFonts w:ascii="AOK Buenos Aires" w:hAnsi="AOK Buenos Aires" w:cs="Arial"/>
          <w:color w:val="000000"/>
          <w:sz w:val="21"/>
          <w:szCs w:val="21"/>
        </w:rPr>
      </w:r>
      <w:r w:rsidRPr="001613F2">
        <w:rPr>
          <w:rFonts w:ascii="AOK Buenos Aires" w:hAnsi="AOK Buenos Aires" w:cs="Arial"/>
          <w:color w:val="000000"/>
          <w:sz w:val="21"/>
          <w:szCs w:val="21"/>
        </w:rPr>
        <w:fldChar w:fldCharType="separate"/>
      </w:r>
      <w:r w:rsidRPr="001613F2">
        <w:rPr>
          <w:rFonts w:ascii="AOK Buenos Aires" w:hAnsi="AOK Buenos Aires" w:cs="Arial"/>
          <w:noProof/>
          <w:color w:val="000000"/>
          <w:sz w:val="21"/>
          <w:szCs w:val="21"/>
        </w:rPr>
        <w:t> </w:t>
      </w:r>
      <w:r w:rsidRPr="001613F2">
        <w:rPr>
          <w:rFonts w:ascii="AOK Buenos Aires" w:hAnsi="AOK Buenos Aires" w:cs="Arial"/>
          <w:noProof/>
          <w:color w:val="000000"/>
          <w:sz w:val="21"/>
          <w:szCs w:val="21"/>
        </w:rPr>
        <w:t> </w:t>
      </w:r>
      <w:r w:rsidRPr="001613F2">
        <w:rPr>
          <w:rFonts w:ascii="AOK Buenos Aires" w:hAnsi="AOK Buenos Aires" w:cs="Arial"/>
          <w:noProof/>
          <w:color w:val="000000"/>
          <w:sz w:val="21"/>
          <w:szCs w:val="21"/>
        </w:rPr>
        <w:t> </w:t>
      </w:r>
      <w:r w:rsidRPr="001613F2">
        <w:rPr>
          <w:rFonts w:ascii="AOK Buenos Aires" w:hAnsi="AOK Buenos Aires" w:cs="Arial"/>
          <w:noProof/>
          <w:color w:val="000000"/>
          <w:sz w:val="21"/>
          <w:szCs w:val="21"/>
        </w:rPr>
        <w:t> </w:t>
      </w:r>
      <w:r w:rsidRPr="001613F2">
        <w:rPr>
          <w:rFonts w:ascii="AOK Buenos Aires" w:hAnsi="AOK Buenos Aires" w:cs="Arial"/>
          <w:noProof/>
          <w:color w:val="000000"/>
          <w:sz w:val="21"/>
          <w:szCs w:val="21"/>
        </w:rPr>
        <w:t> </w:t>
      </w:r>
      <w:r w:rsidRPr="001613F2">
        <w:rPr>
          <w:rFonts w:ascii="AOK Buenos Aires" w:hAnsi="AOK Buenos Aires" w:cs="Arial"/>
          <w:color w:val="000000"/>
          <w:sz w:val="21"/>
          <w:szCs w:val="21"/>
        </w:rPr>
        <w:fldChar w:fldCharType="end"/>
      </w:r>
      <w:bookmarkEnd w:id="1"/>
      <w:r w:rsidR="00044F77" w:rsidRPr="001613F2">
        <w:rPr>
          <w:rFonts w:ascii="AOK Buenos Aires" w:hAnsi="AOK Buenos Aires" w:cs="Arial"/>
          <w:color w:val="000000"/>
          <w:sz w:val="21"/>
          <w:szCs w:val="21"/>
        </w:rPr>
        <w:tab/>
      </w:r>
      <w:r w:rsidR="00044F77" w:rsidRPr="001613F2">
        <w:rPr>
          <w:rFonts w:ascii="AOK Buenos Aires" w:hAnsi="AOK Buenos Aires" w:cs="Arial"/>
          <w:color w:val="000000"/>
          <w:sz w:val="21"/>
          <w:szCs w:val="21"/>
        </w:rPr>
        <w:tab/>
      </w:r>
      <w:r w:rsidR="00044F77" w:rsidRPr="001613F2">
        <w:rPr>
          <w:rFonts w:ascii="AOK Buenos Aires" w:hAnsi="AOK Buenos Aires" w:cs="Arial"/>
          <w:color w:val="000000"/>
          <w:sz w:val="21"/>
          <w:szCs w:val="21"/>
        </w:rPr>
        <w:tab/>
      </w:r>
    </w:p>
    <w:p w14:paraId="6DEF62C3" w14:textId="77777777" w:rsidR="00EC34D9" w:rsidRPr="001613F2" w:rsidRDefault="00EC34D9">
      <w:pPr>
        <w:autoSpaceDE w:val="0"/>
        <w:autoSpaceDN w:val="0"/>
        <w:adjustRightInd w:val="0"/>
        <w:spacing w:after="0" w:line="240" w:lineRule="auto"/>
        <w:rPr>
          <w:rFonts w:ascii="AOK Buenos Aires" w:hAnsi="AOK Buenos Aires" w:cs="Arial"/>
          <w:color w:val="000000"/>
          <w:sz w:val="21"/>
          <w:szCs w:val="21"/>
        </w:rPr>
      </w:pPr>
    </w:p>
    <w:p w14:paraId="13ACB78C" w14:textId="77777777" w:rsidR="00894883" w:rsidRPr="001613F2" w:rsidRDefault="00894883">
      <w:pPr>
        <w:autoSpaceDE w:val="0"/>
        <w:autoSpaceDN w:val="0"/>
        <w:adjustRightInd w:val="0"/>
        <w:spacing w:after="0" w:line="240" w:lineRule="auto"/>
        <w:rPr>
          <w:rFonts w:ascii="AOK Buenos Aires" w:hAnsi="AOK Buenos Aires" w:cs="Arial"/>
          <w:color w:val="000000"/>
          <w:sz w:val="21"/>
          <w:szCs w:val="21"/>
        </w:rPr>
      </w:pPr>
    </w:p>
    <w:p w14:paraId="640A2E21" w14:textId="77777777" w:rsidR="00EC34D9" w:rsidRPr="001613F2" w:rsidRDefault="00D659A0" w:rsidP="00044F77">
      <w:pPr>
        <w:pBdr>
          <w:top w:val="single" w:sz="4" w:space="1" w:color="auto"/>
        </w:pBdr>
        <w:autoSpaceDE w:val="0"/>
        <w:autoSpaceDN w:val="0"/>
        <w:adjustRightInd w:val="0"/>
        <w:spacing w:after="0" w:line="240" w:lineRule="auto"/>
        <w:rPr>
          <w:rFonts w:ascii="AOK Buenos Aires" w:hAnsi="AOK Buenos Aires" w:cs="Arial"/>
          <w:bCs/>
          <w:color w:val="000000"/>
          <w:sz w:val="18"/>
          <w:szCs w:val="18"/>
        </w:rPr>
      </w:pPr>
      <w:r w:rsidRPr="001613F2">
        <w:rPr>
          <w:rFonts w:ascii="AOK Buenos Aires" w:hAnsi="AOK Buenos Aires" w:cs="Arial"/>
          <w:bCs/>
          <w:color w:val="000000"/>
          <w:sz w:val="18"/>
          <w:szCs w:val="18"/>
        </w:rPr>
        <w:t xml:space="preserve">Datum, </w:t>
      </w:r>
      <w:r w:rsidR="00044F77" w:rsidRPr="001613F2">
        <w:rPr>
          <w:rFonts w:ascii="AOK Buenos Aires" w:hAnsi="AOK Buenos Aires" w:cs="Arial"/>
          <w:bCs/>
          <w:color w:val="000000"/>
          <w:sz w:val="18"/>
          <w:szCs w:val="18"/>
        </w:rPr>
        <w:t xml:space="preserve">Unterschrift des Mitglieds der Bietergemeinschaft/des </w:t>
      </w:r>
      <w:r w:rsidR="006E2117" w:rsidRPr="001613F2">
        <w:rPr>
          <w:rFonts w:ascii="AOK Buenos Aires" w:hAnsi="AOK Buenos Aires" w:cs="Arial"/>
          <w:bCs/>
          <w:color w:val="000000"/>
          <w:sz w:val="18"/>
          <w:szCs w:val="18"/>
        </w:rPr>
        <w:t>Unterauftrag</w:t>
      </w:r>
      <w:r w:rsidR="00044F77" w:rsidRPr="001613F2">
        <w:rPr>
          <w:rFonts w:ascii="AOK Buenos Aires" w:hAnsi="AOK Buenos Aires" w:cs="Arial"/>
          <w:bCs/>
          <w:color w:val="000000"/>
          <w:sz w:val="18"/>
          <w:szCs w:val="18"/>
        </w:rPr>
        <w:t>nehmers/des Drittunternehmens</w:t>
      </w:r>
      <w:r w:rsidR="001703FD" w:rsidRPr="001613F2">
        <w:rPr>
          <w:rFonts w:ascii="AOK Buenos Aires" w:hAnsi="AOK Buenos Aires" w:cs="Arial"/>
          <w:bCs/>
          <w:color w:val="000000"/>
          <w:sz w:val="18"/>
          <w:szCs w:val="18"/>
        </w:rPr>
        <w:t xml:space="preserve"> und Unternehmensstempel</w:t>
      </w:r>
    </w:p>
    <w:p w14:paraId="759891A2"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7917F866"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Der öffentliche Auftraggeber schließt ein Unternehmen zu jedem Zeitpunkt des Vergabeverfahrens von der Teilnahme aus, wenn er Kenntnis davon hat, dass eine Person, deren Verhalten nach Absatz 3 dem Unternehmen zuzurechnen ist, rechtskräftig verurteilt worden ist nach:</w:t>
      </w:r>
    </w:p>
    <w:p w14:paraId="27A14755"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713A5F78" w14:textId="77777777" w:rsidR="00EC34D9" w:rsidRPr="001613F2" w:rsidRDefault="00C22F0E">
      <w:pPr>
        <w:autoSpaceDE w:val="0"/>
        <w:autoSpaceDN w:val="0"/>
        <w:adjustRightInd w:val="0"/>
        <w:spacing w:after="0" w:line="240" w:lineRule="auto"/>
        <w:rPr>
          <w:rFonts w:ascii="AOK Buenos Aires" w:hAnsi="AOK Buenos Aires" w:cs="Arial"/>
          <w:b/>
          <w:bCs/>
          <w:color w:val="FFFFFF"/>
          <w:sz w:val="21"/>
          <w:szCs w:val="21"/>
        </w:rPr>
      </w:pPr>
      <w:r w:rsidRPr="001613F2">
        <w:rPr>
          <w:rFonts w:ascii="AOK Buenos Aires" w:hAnsi="AOK Buenos Aires" w:cs="Arial"/>
          <w:b/>
          <w:bCs/>
          <w:color w:val="FFFFFF"/>
          <w:sz w:val="21"/>
          <w:szCs w:val="21"/>
        </w:rPr>
        <w:t>A: Gründe im Zusammenhang mit einer strafrechtlichen Verurteilung</w:t>
      </w:r>
    </w:p>
    <w:p w14:paraId="676D6565"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1) In Artikel 57 Absatz 1 der Richtlinie 2014/24/EU werden folgende Ausschlussgründe genannt:</w:t>
      </w:r>
    </w:p>
    <w:p w14:paraId="6AD7B59F"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705F7E1C"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1.1) Beteiligung an einer kriminellen Vereinigung</w:t>
      </w:r>
    </w:p>
    <w:p w14:paraId="1A75E100"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Ist der Wirtschaftsteilnehmer selbst oder eine Person, die seinem Verwaltungs-, Leitungs- oder Aufsichtsgremium angehört oder darin Vertretungs-, Entscheidungs- oder Kontrollbefugnisse hat, wegen der Beteiligung an einer kriminellen Vereinigung rechtskräftig verurteilt worden, wobei die Verurteilung höchstens fünf Jahre zurückliegt oder ein unmittelbar im Urteil festgelegter Ausschlusszeitraum noch nicht verstrichen ist? Im Sinne des Artikels 2 des Rahmenbeschlusses 2008/841/JI des Rates vom 24. Oktober 2008 zur Bekämpfung der organisierten Kriminalität (ABl. L 300 vom 11.11.2008, S. 42).</w:t>
      </w:r>
    </w:p>
    <w:p w14:paraId="374574F9"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7EA5423B"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
            <w:enabled/>
            <w:calcOnExit w:val="0"/>
            <w:checkBox>
              <w:sizeAuto/>
              <w:default w:val="0"/>
            </w:checkBox>
          </w:ffData>
        </w:fldChar>
      </w:r>
      <w:bookmarkStart w:id="2" w:name="Kontrollkästchen1"/>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
      <w:r w:rsidRPr="001613F2">
        <w:rPr>
          <w:rFonts w:ascii="AOK Buenos Aires" w:hAnsi="AOK Buenos Aires" w:cs="Arial"/>
          <w:color w:val="000000"/>
          <w:sz w:val="21"/>
          <w:szCs w:val="21"/>
        </w:rPr>
        <w:t xml:space="preserve"> Ja</w:t>
      </w:r>
    </w:p>
    <w:p w14:paraId="24EAC01B"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
            <w:enabled/>
            <w:calcOnExit w:val="0"/>
            <w:checkBox>
              <w:sizeAuto/>
              <w:default w:val="0"/>
            </w:checkBox>
          </w:ffData>
        </w:fldChar>
      </w:r>
      <w:bookmarkStart w:id="3" w:name="Kontrollkästchen2"/>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
      <w:r w:rsidRPr="001613F2">
        <w:rPr>
          <w:rFonts w:ascii="AOK Buenos Aires" w:hAnsi="AOK Buenos Aires" w:cs="Arial"/>
          <w:color w:val="000000"/>
          <w:sz w:val="21"/>
          <w:szCs w:val="21"/>
        </w:rPr>
        <w:t xml:space="preserve"> Nein</w:t>
      </w:r>
    </w:p>
    <w:p w14:paraId="5CD88A39" w14:textId="77777777" w:rsidR="00EC34D9" w:rsidRPr="001613F2" w:rsidRDefault="00EC34D9">
      <w:pPr>
        <w:autoSpaceDE w:val="0"/>
        <w:autoSpaceDN w:val="0"/>
        <w:adjustRightInd w:val="0"/>
        <w:spacing w:after="0" w:line="240" w:lineRule="auto"/>
        <w:rPr>
          <w:rFonts w:ascii="AOK Buenos Aires" w:hAnsi="AOK Buenos Aires" w:cs="Arial"/>
          <w:color w:val="000000"/>
          <w:sz w:val="21"/>
          <w:szCs w:val="21"/>
        </w:rPr>
      </w:pPr>
    </w:p>
    <w:p w14:paraId="7A3B924E"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1.2) Korruption</w:t>
      </w:r>
    </w:p>
    <w:p w14:paraId="5A68C63A"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Ist der Wirtschaftsteilnehmer selbst oder eine Person, die seinem Verwaltungs-, Leitungs- oder Aufsichtsgremium angehört oder darin Vertretungs-, Entscheidungs- oder Kontrollbefugnisse hat, wegen Bestechung rechtskräftig verurteilt worden, wobei die Verurteilung höchstens fünf Jahre zurückliegt oder ein unmittelbar im Urteil festgelegter Ausschlusszeitraum noch nicht verstrichen ist? Im Sinne des Artikels 3 des Übereinkommens über die Bekämpfung der Bestechung, an der Beamte der Europäischen Gemeinschaften oder der Mitgliedstaaten der Europäischen Union beteiligt sind (ABl. C 195 vom 25.6.1997, S. 1) und des Artikels 2 Absatz 1 des Rahmenbeschlusses 2003/568/JI des Rates vom 22. Juli 2003 zur Bekämpfung der Bestechung im privaten Sektor (ABl. L 192 vom 31.7.2003, S. 54). Dieser Ausschlussgrund umfasst auch Bestechung im Sinne der für den öffentlichen Auftraggeber (Sektorenauftraggeber) oder den Wirtschaftsteilnehmer geltenden nationalen Rechtsvorschriften.</w:t>
      </w:r>
    </w:p>
    <w:p w14:paraId="00897DB5"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35A84C0A"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
            <w:enabled/>
            <w:calcOnExit w:val="0"/>
            <w:checkBox>
              <w:sizeAuto/>
              <w:default w:val="0"/>
            </w:checkBox>
          </w:ffData>
        </w:fldChar>
      </w:r>
      <w:bookmarkStart w:id="4" w:name="Kontrollkästchen3"/>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
      <w:r w:rsidRPr="001613F2">
        <w:rPr>
          <w:rFonts w:ascii="AOK Buenos Aires" w:hAnsi="AOK Buenos Aires" w:cs="Arial"/>
          <w:color w:val="000000"/>
          <w:sz w:val="21"/>
          <w:szCs w:val="21"/>
        </w:rPr>
        <w:t xml:space="preserve"> Ja</w:t>
      </w:r>
    </w:p>
    <w:p w14:paraId="1479F9D2"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
            <w:enabled/>
            <w:calcOnExit w:val="0"/>
            <w:checkBox>
              <w:sizeAuto/>
              <w:default w:val="0"/>
            </w:checkBox>
          </w:ffData>
        </w:fldChar>
      </w:r>
      <w:bookmarkStart w:id="5" w:name="Kontrollkästchen4"/>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5"/>
      <w:r w:rsidRPr="001613F2">
        <w:rPr>
          <w:rFonts w:ascii="AOK Buenos Aires" w:hAnsi="AOK Buenos Aires" w:cs="Arial"/>
          <w:color w:val="000000"/>
          <w:sz w:val="21"/>
          <w:szCs w:val="21"/>
        </w:rPr>
        <w:t xml:space="preserve"> Nein</w:t>
      </w:r>
    </w:p>
    <w:p w14:paraId="2671B898"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2A7003FF"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lastRenderedPageBreak/>
        <w:t>1.3) Betrug</w:t>
      </w:r>
    </w:p>
    <w:p w14:paraId="26561FFC"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Ist der Wirtschaftsteilnehmer selbst oder eine Person, die seinem Verwaltungs-, Leitungs- oder Aufsichtsgremium angehört oder darin Vertretungs-, Entscheidungs- oder Kontrollbefugnisse hat, wegen Betrugs rechtskräftig verurteilt worden, wobei die Verurteilung höchstens fünf Jahre zurückliegt oder ein unmittelbar im Urteil festgelegter Ausschlusszeitraum noch nicht verstrichen ist? Im Sinne des Artikels 1 des Übereinkommens über den Schutz der finanziellen Interessen der Europäischen Gemeinschaften (ABl. C 316 vom 27.11.1995, S. 48).</w:t>
      </w:r>
    </w:p>
    <w:p w14:paraId="5115D1ED"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4D234099"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5"/>
            <w:enabled/>
            <w:calcOnExit w:val="0"/>
            <w:checkBox>
              <w:sizeAuto/>
              <w:default w:val="0"/>
            </w:checkBox>
          </w:ffData>
        </w:fldChar>
      </w:r>
      <w:bookmarkStart w:id="6" w:name="Kontrollkästchen5"/>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6"/>
      <w:r w:rsidRPr="001613F2">
        <w:rPr>
          <w:rFonts w:ascii="AOK Buenos Aires" w:hAnsi="AOK Buenos Aires" w:cs="Arial"/>
          <w:color w:val="000000"/>
          <w:sz w:val="21"/>
          <w:szCs w:val="21"/>
        </w:rPr>
        <w:t xml:space="preserve"> Ja</w:t>
      </w:r>
    </w:p>
    <w:p w14:paraId="5C71FCB4"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6"/>
            <w:enabled/>
            <w:calcOnExit w:val="0"/>
            <w:checkBox>
              <w:sizeAuto/>
              <w:default w:val="0"/>
            </w:checkBox>
          </w:ffData>
        </w:fldChar>
      </w:r>
      <w:bookmarkStart w:id="7" w:name="Kontrollkästchen6"/>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7"/>
      <w:r w:rsidRPr="001613F2">
        <w:rPr>
          <w:rFonts w:ascii="AOK Buenos Aires" w:hAnsi="AOK Buenos Aires" w:cs="Arial"/>
          <w:color w:val="000000"/>
          <w:sz w:val="21"/>
          <w:szCs w:val="21"/>
        </w:rPr>
        <w:t xml:space="preserve"> Nein</w:t>
      </w:r>
    </w:p>
    <w:p w14:paraId="1BF87E67"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2715F64F"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1.4) Terroristische Straftaten oder Straftaten im Zusammenhang mit</w:t>
      </w:r>
    </w:p>
    <w:p w14:paraId="1096F3B8"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terroristischen Aktivitäten</w:t>
      </w:r>
    </w:p>
    <w:p w14:paraId="0A10841B"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Ist der Wirtschaftsteilnehmer selbst oder eine Person, die seinem Verwaltungs-, Leitungs- oder Aufsichtsgremium angehört oder darin Vertretungs-, Entscheidungs- oder Kontrollbefugnisse hat, wegen terroristischer Straftaten oder wegen Straftaten im Zusammenhang mit terroristischen Aktivitäten rechtskräftig verurteilt worden, wobei die Verurteilung höchstens fünf Jahre zurückliegt oder ein unmittelbar im Urteil festgelegter Ausschlusszeitraum noch nicht verstrichen ist? Im Sinne des Artikels 1 bzw. des Artikels 3 des Rahmenbeschlusses des Rates vom 13. Juni 2002 zur Terrorismusbekämpfung (ABl. L 164 vom 22.6.2002, S. 3).</w:t>
      </w:r>
    </w:p>
    <w:p w14:paraId="36A8C45E"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Dieser Ausschlussgrund umfasst gemäß Artikel 4 des Rahmenbeschlusses auch die Anstiftung zur Begehung einer Straftat, die Mittäterschaft und den Versuch der Begehung einer Straftat.</w:t>
      </w:r>
    </w:p>
    <w:p w14:paraId="03822BB6"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33D3854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7"/>
            <w:enabled/>
            <w:calcOnExit w:val="0"/>
            <w:checkBox>
              <w:sizeAuto/>
              <w:default w:val="0"/>
            </w:checkBox>
          </w:ffData>
        </w:fldChar>
      </w:r>
      <w:bookmarkStart w:id="8" w:name="Kontrollkästchen7"/>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8"/>
      <w:r w:rsidRPr="001613F2">
        <w:rPr>
          <w:rFonts w:ascii="AOK Buenos Aires" w:hAnsi="AOK Buenos Aires" w:cs="Arial"/>
          <w:color w:val="000000"/>
          <w:sz w:val="21"/>
          <w:szCs w:val="21"/>
        </w:rPr>
        <w:t xml:space="preserve"> Ja</w:t>
      </w:r>
    </w:p>
    <w:p w14:paraId="54AC3241"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8"/>
            <w:enabled/>
            <w:calcOnExit w:val="0"/>
            <w:checkBox>
              <w:sizeAuto/>
              <w:default w:val="0"/>
            </w:checkBox>
          </w:ffData>
        </w:fldChar>
      </w:r>
      <w:bookmarkStart w:id="9" w:name="Kontrollkästchen8"/>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9"/>
      <w:r w:rsidRPr="001613F2">
        <w:rPr>
          <w:rFonts w:ascii="AOK Buenos Aires" w:hAnsi="AOK Buenos Aires" w:cs="Arial"/>
          <w:color w:val="000000"/>
          <w:sz w:val="21"/>
          <w:szCs w:val="21"/>
        </w:rPr>
        <w:t xml:space="preserve"> Nein</w:t>
      </w:r>
    </w:p>
    <w:p w14:paraId="6D10DC6D"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3AE52241"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1.5) Geldwäsche oder Terrorismusfinanzierung</w:t>
      </w:r>
    </w:p>
    <w:p w14:paraId="035FFDBF"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Ist der Wirtschaftsteilnehmer selbst oder eine Person, die seinem Verwaltungs-, Leitungs- oder Aufsichtsgremium angehört oder darin Vertretungs-, Entscheidungs- oder Kontrollbefugnisse hat, wegen Geldwäsche oder Terrorismusfinanzierung rechtskräftig verurteilt worden, wobei die Verurteilung höchstens fünf Jahre zurückliegt oder ein unmittelbar im Urteil festgelegter Ausschlusszeitraum noch nicht verstrichen ist? Im Sinne des Artikels 1 der</w:t>
      </w:r>
    </w:p>
    <w:p w14:paraId="14962B9B"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Richtlinie 2005/60/EG des Europäischen Parlaments und des Rates vom 26. Oktober 2005 zur Verhinderung der Nutzung des Finanzsystems zum Zwecke der Geldwäsche und der Terrorismusfinanzierung (ABl. L 309 vom 25.11.2005, S. 15).</w:t>
      </w:r>
    </w:p>
    <w:p w14:paraId="60139B05"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6B2EF41E"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9"/>
            <w:enabled/>
            <w:calcOnExit w:val="0"/>
            <w:checkBox>
              <w:sizeAuto/>
              <w:default w:val="0"/>
            </w:checkBox>
          </w:ffData>
        </w:fldChar>
      </w:r>
      <w:bookmarkStart w:id="10" w:name="Kontrollkästchen9"/>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0"/>
      <w:r w:rsidRPr="001613F2">
        <w:rPr>
          <w:rFonts w:ascii="AOK Buenos Aires" w:hAnsi="AOK Buenos Aires" w:cs="Arial"/>
          <w:color w:val="000000"/>
          <w:sz w:val="21"/>
          <w:szCs w:val="21"/>
        </w:rPr>
        <w:t xml:space="preserve"> Ja</w:t>
      </w:r>
    </w:p>
    <w:p w14:paraId="035812EC"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0"/>
            <w:enabled/>
            <w:calcOnExit w:val="0"/>
            <w:checkBox>
              <w:sizeAuto/>
              <w:default w:val="0"/>
            </w:checkBox>
          </w:ffData>
        </w:fldChar>
      </w:r>
      <w:bookmarkStart w:id="11" w:name="Kontrollkästchen10"/>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1"/>
      <w:r w:rsidRPr="001613F2">
        <w:rPr>
          <w:rFonts w:ascii="AOK Buenos Aires" w:hAnsi="AOK Buenos Aires" w:cs="Arial"/>
          <w:color w:val="000000"/>
          <w:sz w:val="21"/>
          <w:szCs w:val="21"/>
        </w:rPr>
        <w:t xml:space="preserve"> Nein</w:t>
      </w:r>
    </w:p>
    <w:p w14:paraId="64DA8A20"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2EF1D5C7"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1.6) Kinderarbeit und andere Formen des Menschenhandels</w:t>
      </w:r>
    </w:p>
    <w:p w14:paraId="0EA2F934"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Ist der Wirtschaftsteilnehmer selbst oder eine Person, die seinem Verwaltungs-, Leitungs- oder Aufsichtsgremium angehört oder darin Vertretungs-, Entscheidungs- oder Kontrollbefugnisse hat, wegen Kinderarbeit und anderer Formen des Menschenhandels rechtskräftig verurteilt worden, wobei die Verurteilung höchstens fünf Jahre zurückliegt oder ein unmittelbar im Urteil festgelegter Ausschlusszeitraum noch nicht verstrichen ist? Im Sinne des Artikels 2 der Richtlinie 2011/36/EU des Europäischen Parlaments und des Rates vom 5. April 2011 zur Verhütung und Bekämpfung des Menschenhandels und zum Schutz seiner Opfer sowie zur Ersetzung des Rahmenbeschlusses 2002/629/JI des Rates (ABl. L 101 vom 15.4.2011, S. 1).</w:t>
      </w:r>
    </w:p>
    <w:p w14:paraId="1D3F056D" w14:textId="77777777" w:rsidR="0071501D" w:rsidRPr="001613F2" w:rsidRDefault="0071501D">
      <w:pPr>
        <w:autoSpaceDE w:val="0"/>
        <w:autoSpaceDN w:val="0"/>
        <w:adjustRightInd w:val="0"/>
        <w:spacing w:after="0" w:line="240" w:lineRule="auto"/>
        <w:rPr>
          <w:rFonts w:ascii="AOK Buenos Aires" w:hAnsi="AOK Buenos Aires" w:cs="Arial"/>
          <w:color w:val="FF0000"/>
          <w:sz w:val="21"/>
          <w:szCs w:val="21"/>
        </w:rPr>
      </w:pPr>
    </w:p>
    <w:p w14:paraId="15BFEFA8"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7F59B75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1"/>
            <w:enabled/>
            <w:calcOnExit w:val="0"/>
            <w:checkBox>
              <w:sizeAuto/>
              <w:default w:val="0"/>
            </w:checkBox>
          </w:ffData>
        </w:fldChar>
      </w:r>
      <w:bookmarkStart w:id="12" w:name="Kontrollkästchen11"/>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2"/>
      <w:r w:rsidRPr="001613F2">
        <w:rPr>
          <w:rFonts w:ascii="AOK Buenos Aires" w:hAnsi="AOK Buenos Aires" w:cs="Arial"/>
          <w:color w:val="000000"/>
          <w:sz w:val="21"/>
          <w:szCs w:val="21"/>
        </w:rPr>
        <w:t xml:space="preserve"> Ja</w:t>
      </w:r>
    </w:p>
    <w:p w14:paraId="2FDAED4E"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2"/>
            <w:enabled/>
            <w:calcOnExit w:val="0"/>
            <w:checkBox>
              <w:sizeAuto/>
              <w:default w:val="0"/>
            </w:checkBox>
          </w:ffData>
        </w:fldChar>
      </w:r>
      <w:bookmarkStart w:id="13" w:name="Kontrollkästchen12"/>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3"/>
      <w:r w:rsidRPr="001613F2">
        <w:rPr>
          <w:rFonts w:ascii="AOK Buenos Aires" w:hAnsi="AOK Buenos Aires" w:cs="Arial"/>
          <w:color w:val="000000"/>
          <w:sz w:val="21"/>
          <w:szCs w:val="21"/>
        </w:rPr>
        <w:t xml:space="preserve"> Nein</w:t>
      </w:r>
    </w:p>
    <w:p w14:paraId="7CCE9071" w14:textId="77777777" w:rsidR="00EC34D9" w:rsidRPr="001613F2" w:rsidRDefault="00C22F0E">
      <w:pPr>
        <w:autoSpaceDE w:val="0"/>
        <w:autoSpaceDN w:val="0"/>
        <w:adjustRightInd w:val="0"/>
        <w:spacing w:after="0" w:line="240" w:lineRule="auto"/>
        <w:rPr>
          <w:rFonts w:ascii="AOK Buenos Aires" w:hAnsi="AOK Buenos Aires" w:cs="Arial"/>
          <w:b/>
          <w:bCs/>
          <w:color w:val="FFFFFF"/>
          <w:sz w:val="21"/>
          <w:szCs w:val="21"/>
        </w:rPr>
      </w:pPr>
      <w:r w:rsidRPr="001613F2">
        <w:rPr>
          <w:rFonts w:ascii="AOK Buenos Aires" w:hAnsi="AOK Buenos Aires" w:cs="Arial"/>
          <w:b/>
          <w:bCs/>
          <w:color w:val="FFFFFF"/>
          <w:sz w:val="21"/>
          <w:szCs w:val="21"/>
        </w:rPr>
        <w:lastRenderedPageBreak/>
        <w:t>Sozialversicherungsbeiträgen</w:t>
      </w:r>
    </w:p>
    <w:p w14:paraId="61E5A89D" w14:textId="77777777" w:rsidR="001613F2" w:rsidRPr="001613F2" w:rsidRDefault="001613F2">
      <w:pPr>
        <w:autoSpaceDE w:val="0"/>
        <w:autoSpaceDN w:val="0"/>
        <w:adjustRightInd w:val="0"/>
        <w:spacing w:after="0" w:line="240" w:lineRule="auto"/>
        <w:rPr>
          <w:rFonts w:ascii="AOK Buenos Aires" w:hAnsi="AOK Buenos Aires" w:cs="Arial"/>
          <w:b/>
          <w:bCs/>
          <w:color w:val="000000"/>
          <w:sz w:val="21"/>
          <w:szCs w:val="21"/>
        </w:rPr>
      </w:pPr>
    </w:p>
    <w:p w14:paraId="596F9452"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2.) In Artikel 57 Absatz 2 der Richtlinie 2014/24/EU werden folgende Ausschlussgründe genannt:</w:t>
      </w:r>
    </w:p>
    <w:p w14:paraId="2899F245"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34F00ACC"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2.1) Entrichtung von Steuern</w:t>
      </w:r>
    </w:p>
    <w:p w14:paraId="77DB03C1"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Hat der Wirtschaftsteilnehmer gegen seine Verpflichtungen im Zusammenhang mit der Entrichtung von Steuern sowohl in seinem Niederlassungsstaat als auch in dem Mitgliedstaat des öffentlichen Auftraggebers oder Sektorenauftraggebers – sofern es sich um einen anderen Staat als den Niederlassungsstaat handelt – verstoßen?</w:t>
      </w:r>
    </w:p>
    <w:p w14:paraId="282C068A"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3C03A6B0"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3"/>
            <w:enabled/>
            <w:calcOnExit w:val="0"/>
            <w:checkBox>
              <w:sizeAuto/>
              <w:default w:val="0"/>
            </w:checkBox>
          </w:ffData>
        </w:fldChar>
      </w:r>
      <w:bookmarkStart w:id="14" w:name="Kontrollkästchen13"/>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4"/>
      <w:r w:rsidRPr="001613F2">
        <w:rPr>
          <w:rFonts w:ascii="AOK Buenos Aires" w:hAnsi="AOK Buenos Aires" w:cs="Arial"/>
          <w:color w:val="000000"/>
          <w:sz w:val="21"/>
          <w:szCs w:val="21"/>
        </w:rPr>
        <w:t xml:space="preserve"> Ja</w:t>
      </w:r>
    </w:p>
    <w:p w14:paraId="731E7D82"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4"/>
            <w:enabled/>
            <w:calcOnExit w:val="0"/>
            <w:checkBox>
              <w:sizeAuto/>
              <w:default w:val="0"/>
            </w:checkBox>
          </w:ffData>
        </w:fldChar>
      </w:r>
      <w:bookmarkStart w:id="15" w:name="Kontrollkästchen14"/>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5"/>
      <w:r w:rsidRPr="001613F2">
        <w:rPr>
          <w:rFonts w:ascii="AOK Buenos Aires" w:hAnsi="AOK Buenos Aires" w:cs="Arial"/>
          <w:color w:val="000000"/>
          <w:sz w:val="21"/>
          <w:szCs w:val="21"/>
        </w:rPr>
        <w:t xml:space="preserve"> Nein</w:t>
      </w:r>
    </w:p>
    <w:p w14:paraId="73C1E0AE" w14:textId="77777777" w:rsidR="00EC34D9" w:rsidRPr="001613F2" w:rsidRDefault="00EC34D9">
      <w:pPr>
        <w:autoSpaceDE w:val="0"/>
        <w:autoSpaceDN w:val="0"/>
        <w:adjustRightInd w:val="0"/>
        <w:spacing w:after="0" w:line="240" w:lineRule="auto"/>
        <w:rPr>
          <w:rFonts w:ascii="AOK Buenos Aires" w:hAnsi="AOK Buenos Aires" w:cs="Arial"/>
          <w:color w:val="000000"/>
          <w:sz w:val="21"/>
          <w:szCs w:val="21"/>
        </w:rPr>
      </w:pPr>
    </w:p>
    <w:p w14:paraId="6FD5682C"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2.2) Entrichtung von Sozialversicherungsbeiträgen</w:t>
      </w:r>
    </w:p>
    <w:p w14:paraId="690A4EA7"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Hat der Wirtschaftsteilnehmer gegen seine Verpflichtungen im Zusammenhang mit der Entrichtung von Sozialversicherungsbeiträgen sowohl in seinem Niederlassungsstaat als auch in dem Mitgliedstaat des öffentlichen Auftraggebers oder Sektorenauftraggebers – sofern es sich um einen anderen Staat als den Niederlassungsstaat handelt – verstoßen?</w:t>
      </w:r>
    </w:p>
    <w:p w14:paraId="4B784172"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5F739804"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5"/>
            <w:enabled/>
            <w:calcOnExit w:val="0"/>
            <w:checkBox>
              <w:sizeAuto/>
              <w:default w:val="0"/>
            </w:checkBox>
          </w:ffData>
        </w:fldChar>
      </w:r>
      <w:bookmarkStart w:id="16" w:name="Kontrollkästchen15"/>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6"/>
      <w:r w:rsidRPr="001613F2">
        <w:rPr>
          <w:rFonts w:ascii="AOK Buenos Aires" w:hAnsi="AOK Buenos Aires" w:cs="Arial"/>
          <w:color w:val="000000"/>
          <w:sz w:val="21"/>
          <w:szCs w:val="21"/>
        </w:rPr>
        <w:t xml:space="preserve"> Ja</w:t>
      </w:r>
    </w:p>
    <w:p w14:paraId="709BB6FA"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6"/>
            <w:enabled/>
            <w:calcOnExit w:val="0"/>
            <w:checkBox>
              <w:sizeAuto/>
              <w:default w:val="0"/>
            </w:checkBox>
          </w:ffData>
        </w:fldChar>
      </w:r>
      <w:bookmarkStart w:id="17" w:name="Kontrollkästchen16"/>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7"/>
      <w:r w:rsidRPr="001613F2">
        <w:rPr>
          <w:rFonts w:ascii="AOK Buenos Aires" w:hAnsi="AOK Buenos Aires" w:cs="Arial"/>
          <w:color w:val="000000"/>
          <w:sz w:val="21"/>
          <w:szCs w:val="21"/>
        </w:rPr>
        <w:t xml:space="preserve"> Nein</w:t>
      </w:r>
    </w:p>
    <w:p w14:paraId="20C799BF" w14:textId="77777777" w:rsidR="00EC34D9" w:rsidRPr="001613F2" w:rsidRDefault="00C22F0E">
      <w:pPr>
        <w:autoSpaceDE w:val="0"/>
        <w:autoSpaceDN w:val="0"/>
        <w:adjustRightInd w:val="0"/>
        <w:spacing w:after="0" w:line="240" w:lineRule="auto"/>
        <w:rPr>
          <w:rFonts w:ascii="AOK Buenos Aires" w:hAnsi="AOK Buenos Aires" w:cs="Arial"/>
          <w:b/>
          <w:bCs/>
          <w:color w:val="FFFFFF"/>
          <w:sz w:val="21"/>
          <w:szCs w:val="21"/>
        </w:rPr>
      </w:pPr>
      <w:r w:rsidRPr="001613F2">
        <w:rPr>
          <w:rFonts w:ascii="AOK Buenos Aires" w:hAnsi="AOK Buenos Aires" w:cs="Arial"/>
          <w:b/>
          <w:bCs/>
          <w:color w:val="FFFFFF"/>
          <w:sz w:val="21"/>
          <w:szCs w:val="21"/>
        </w:rPr>
        <w:t>: Gründe im Zusammenhang mit Insolvenz, Interessenkonflikten oder</w:t>
      </w:r>
    </w:p>
    <w:p w14:paraId="2461F0DB" w14:textId="77777777" w:rsidR="00EC34D9" w:rsidRPr="001613F2" w:rsidRDefault="00C22F0E">
      <w:pPr>
        <w:autoSpaceDE w:val="0"/>
        <w:autoSpaceDN w:val="0"/>
        <w:adjustRightInd w:val="0"/>
        <w:spacing w:after="0" w:line="240" w:lineRule="auto"/>
        <w:rPr>
          <w:rFonts w:ascii="AOK Buenos Aires" w:hAnsi="AOK Buenos Aires" w:cs="Arial"/>
          <w:b/>
          <w:bCs/>
          <w:color w:val="FFFFFF"/>
          <w:sz w:val="21"/>
          <w:szCs w:val="21"/>
        </w:rPr>
      </w:pPr>
      <w:r w:rsidRPr="001613F2">
        <w:rPr>
          <w:rFonts w:ascii="AOK Buenos Aires" w:hAnsi="AOK Buenos Aires" w:cs="Arial"/>
          <w:b/>
          <w:bCs/>
          <w:color w:val="FFFFFF"/>
          <w:sz w:val="21"/>
          <w:szCs w:val="21"/>
        </w:rPr>
        <w:t>beruflichem Fehlverhalten</w:t>
      </w:r>
    </w:p>
    <w:p w14:paraId="5C61CB70"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 In Artikel 57 Absatz 4 der Richtlinie 2014/24/EU werden folgende Ausschlussgründe genannt:</w:t>
      </w:r>
    </w:p>
    <w:p w14:paraId="2EC66546"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0C280341"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3.1) Verstoß gegen umweltrechtliche Verpflichtungen</w:t>
      </w:r>
    </w:p>
    <w:p w14:paraId="76117966"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Hat der Wirtschaftsteilnehmer seines Wissens gegen seine umweltrechtlichen Verpflichtungen verstoßen? Gemäß den für diese Auftragsvergabe geltenden Vorgaben des nationalen Rechts, der einschlägigen Bekanntmachung, der Auftragsunterlagen oder des Artikels 18 Absatz 2 der Richtlinie 2014/24/EU.</w:t>
      </w:r>
    </w:p>
    <w:p w14:paraId="176B4561"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09514F84"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7"/>
            <w:enabled/>
            <w:calcOnExit w:val="0"/>
            <w:checkBox>
              <w:sizeAuto/>
              <w:default w:val="0"/>
            </w:checkBox>
          </w:ffData>
        </w:fldChar>
      </w:r>
      <w:bookmarkStart w:id="18" w:name="Kontrollkästchen17"/>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8"/>
      <w:r w:rsidRPr="001613F2">
        <w:rPr>
          <w:rFonts w:ascii="AOK Buenos Aires" w:hAnsi="AOK Buenos Aires" w:cs="Arial"/>
          <w:color w:val="000000"/>
          <w:sz w:val="21"/>
          <w:szCs w:val="21"/>
        </w:rPr>
        <w:t xml:space="preserve"> Ja</w:t>
      </w:r>
    </w:p>
    <w:p w14:paraId="0F64340D"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8"/>
            <w:enabled/>
            <w:calcOnExit w:val="0"/>
            <w:checkBox>
              <w:sizeAuto/>
              <w:default w:val="0"/>
            </w:checkBox>
          </w:ffData>
        </w:fldChar>
      </w:r>
      <w:bookmarkStart w:id="19" w:name="Kontrollkästchen18"/>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19"/>
      <w:r w:rsidRPr="001613F2">
        <w:rPr>
          <w:rFonts w:ascii="AOK Buenos Aires" w:hAnsi="AOK Buenos Aires" w:cs="Arial"/>
          <w:color w:val="000000"/>
          <w:sz w:val="21"/>
          <w:szCs w:val="21"/>
        </w:rPr>
        <w:t xml:space="preserve"> Nein</w:t>
      </w:r>
    </w:p>
    <w:p w14:paraId="122D99F0" w14:textId="77777777" w:rsidR="00EC34D9" w:rsidRPr="001613F2" w:rsidRDefault="00EC34D9">
      <w:pPr>
        <w:autoSpaceDE w:val="0"/>
        <w:autoSpaceDN w:val="0"/>
        <w:adjustRightInd w:val="0"/>
        <w:spacing w:after="0" w:line="240" w:lineRule="auto"/>
        <w:rPr>
          <w:rFonts w:ascii="AOK Buenos Aires" w:hAnsi="AOK Buenos Aires" w:cs="Arial"/>
          <w:color w:val="000000"/>
          <w:sz w:val="21"/>
          <w:szCs w:val="21"/>
        </w:rPr>
      </w:pPr>
    </w:p>
    <w:p w14:paraId="7A773D0A"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3.2) Verstoß gegen sozialrechtliche Verpflichtungen</w:t>
      </w:r>
    </w:p>
    <w:p w14:paraId="4B6D92F5"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Hat der Wirtschaftsteilnehmer seines Wissens gegen seine sozialrechtlichen Verpflichtungen verstoßen? Gemäß den für diese Auftragsvergabe geltenden Vorgaben des nationalen Rechts, der einschlägigen Bekanntmachung, der Auftragsunterlagen oder des Artikels 18 Absatz 2 der Richtlinie 2014/24/EU.</w:t>
      </w:r>
    </w:p>
    <w:p w14:paraId="45AB9141"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61F032B1"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19"/>
            <w:enabled/>
            <w:calcOnExit w:val="0"/>
            <w:checkBox>
              <w:sizeAuto/>
              <w:default w:val="0"/>
            </w:checkBox>
          </w:ffData>
        </w:fldChar>
      </w:r>
      <w:bookmarkStart w:id="20" w:name="Kontrollkästchen19"/>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0"/>
      <w:r w:rsidRPr="001613F2">
        <w:rPr>
          <w:rFonts w:ascii="AOK Buenos Aires" w:hAnsi="AOK Buenos Aires" w:cs="Arial"/>
          <w:color w:val="000000"/>
          <w:sz w:val="21"/>
          <w:szCs w:val="21"/>
        </w:rPr>
        <w:t xml:space="preserve"> Ja</w:t>
      </w:r>
    </w:p>
    <w:p w14:paraId="56D5A676"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0"/>
            <w:enabled/>
            <w:calcOnExit w:val="0"/>
            <w:checkBox>
              <w:sizeAuto/>
              <w:default w:val="0"/>
            </w:checkBox>
          </w:ffData>
        </w:fldChar>
      </w:r>
      <w:bookmarkStart w:id="21" w:name="Kontrollkästchen20"/>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1"/>
      <w:r w:rsidRPr="001613F2">
        <w:rPr>
          <w:rFonts w:ascii="AOK Buenos Aires" w:hAnsi="AOK Buenos Aires" w:cs="Arial"/>
          <w:color w:val="000000"/>
          <w:sz w:val="21"/>
          <w:szCs w:val="21"/>
        </w:rPr>
        <w:t xml:space="preserve"> Nein</w:t>
      </w:r>
    </w:p>
    <w:p w14:paraId="5D5FE7DD"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434EF1CF"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3.3) Verstoß gegen arbeitsrechtliche Verpflichtungen</w:t>
      </w:r>
    </w:p>
    <w:p w14:paraId="469F7AF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Hat der Wirtschaftsteilnehmer seines Wissens gegen seine arbeitsrechtlichen Verpflichtungen verstoßen? Gemäß den für diese Auftragsvergabe geltenden Vorgaben des nationalen Rechts, der einschlägigen Bekanntmachung, der Auftragsunterlagen oder des Artikels 18 Absatz 2 der Richtlinie 2014/24/EU.</w:t>
      </w:r>
    </w:p>
    <w:p w14:paraId="6F3C9391"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01F612F9"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1"/>
            <w:enabled/>
            <w:calcOnExit w:val="0"/>
            <w:checkBox>
              <w:sizeAuto/>
              <w:default w:val="0"/>
            </w:checkBox>
          </w:ffData>
        </w:fldChar>
      </w:r>
      <w:bookmarkStart w:id="22" w:name="Kontrollkästchen21"/>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2"/>
      <w:r w:rsidRPr="001613F2">
        <w:rPr>
          <w:rFonts w:ascii="AOK Buenos Aires" w:hAnsi="AOK Buenos Aires" w:cs="Arial"/>
          <w:color w:val="000000"/>
          <w:sz w:val="21"/>
          <w:szCs w:val="21"/>
        </w:rPr>
        <w:t xml:space="preserve"> Ja</w:t>
      </w:r>
    </w:p>
    <w:p w14:paraId="58428025"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2"/>
            <w:enabled/>
            <w:calcOnExit w:val="0"/>
            <w:checkBox>
              <w:sizeAuto/>
              <w:default w:val="0"/>
            </w:checkBox>
          </w:ffData>
        </w:fldChar>
      </w:r>
      <w:bookmarkStart w:id="23" w:name="Kontrollkästchen22"/>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3"/>
      <w:r w:rsidRPr="001613F2">
        <w:rPr>
          <w:rFonts w:ascii="AOK Buenos Aires" w:hAnsi="AOK Buenos Aires" w:cs="Arial"/>
          <w:color w:val="000000"/>
          <w:sz w:val="21"/>
          <w:szCs w:val="21"/>
        </w:rPr>
        <w:t xml:space="preserve"> Nein</w:t>
      </w:r>
    </w:p>
    <w:p w14:paraId="0A3AF34C"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12946BA6"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3.4) Zahlungsunfähigkeit</w:t>
      </w:r>
    </w:p>
    <w:p w14:paraId="62F28C41"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Ist der Wirtschaftsteilnehmer zahlungsunfähig?</w:t>
      </w:r>
    </w:p>
    <w:p w14:paraId="0DFB885C"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05AAF6BC"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lastRenderedPageBreak/>
        <w:fldChar w:fldCharType="begin">
          <w:ffData>
            <w:name w:val="Kontrollkästchen23"/>
            <w:enabled/>
            <w:calcOnExit w:val="0"/>
            <w:checkBox>
              <w:sizeAuto/>
              <w:default w:val="0"/>
            </w:checkBox>
          </w:ffData>
        </w:fldChar>
      </w:r>
      <w:bookmarkStart w:id="24" w:name="Kontrollkästchen23"/>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4"/>
      <w:r w:rsidRPr="001613F2">
        <w:rPr>
          <w:rFonts w:ascii="AOK Buenos Aires" w:hAnsi="AOK Buenos Aires" w:cs="Arial"/>
          <w:color w:val="000000"/>
          <w:sz w:val="21"/>
          <w:szCs w:val="21"/>
        </w:rPr>
        <w:t xml:space="preserve"> Ja</w:t>
      </w:r>
    </w:p>
    <w:p w14:paraId="0AC83E7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4"/>
            <w:enabled/>
            <w:calcOnExit w:val="0"/>
            <w:checkBox>
              <w:sizeAuto/>
              <w:default w:val="0"/>
            </w:checkBox>
          </w:ffData>
        </w:fldChar>
      </w:r>
      <w:bookmarkStart w:id="25" w:name="Kontrollkästchen24"/>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5"/>
      <w:r w:rsidRPr="001613F2">
        <w:rPr>
          <w:rFonts w:ascii="AOK Buenos Aires" w:hAnsi="AOK Buenos Aires" w:cs="Arial"/>
          <w:color w:val="000000"/>
          <w:sz w:val="21"/>
          <w:szCs w:val="21"/>
        </w:rPr>
        <w:t xml:space="preserve"> Nein</w:t>
      </w:r>
    </w:p>
    <w:p w14:paraId="3F108570"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6610F9BD"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3.5) Insolvenz</w:t>
      </w:r>
    </w:p>
    <w:p w14:paraId="3449C757"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Befindet sich der Wirtschaftsteilnehmer in einem Insolvenzverfahren oder in Liquidation?</w:t>
      </w:r>
    </w:p>
    <w:p w14:paraId="0D711BDE"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4746BD29"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5"/>
            <w:enabled/>
            <w:calcOnExit w:val="0"/>
            <w:checkBox>
              <w:sizeAuto/>
              <w:default w:val="0"/>
            </w:checkBox>
          </w:ffData>
        </w:fldChar>
      </w:r>
      <w:bookmarkStart w:id="26" w:name="Kontrollkästchen25"/>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6"/>
      <w:r w:rsidRPr="001613F2">
        <w:rPr>
          <w:rFonts w:ascii="AOK Buenos Aires" w:hAnsi="AOK Buenos Aires" w:cs="Arial"/>
          <w:color w:val="000000"/>
          <w:sz w:val="21"/>
          <w:szCs w:val="21"/>
        </w:rPr>
        <w:t xml:space="preserve"> Ja</w:t>
      </w:r>
    </w:p>
    <w:p w14:paraId="7FD3997E"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6"/>
            <w:enabled/>
            <w:calcOnExit w:val="0"/>
            <w:checkBox>
              <w:sizeAuto/>
              <w:default w:val="0"/>
            </w:checkBox>
          </w:ffData>
        </w:fldChar>
      </w:r>
      <w:bookmarkStart w:id="27" w:name="Kontrollkästchen26"/>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7"/>
      <w:r w:rsidRPr="001613F2">
        <w:rPr>
          <w:rFonts w:ascii="AOK Buenos Aires" w:hAnsi="AOK Buenos Aires" w:cs="Arial"/>
          <w:color w:val="000000"/>
          <w:sz w:val="21"/>
          <w:szCs w:val="21"/>
        </w:rPr>
        <w:t xml:space="preserve"> Nein</w:t>
      </w:r>
    </w:p>
    <w:p w14:paraId="73B4818A"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6EDA7441"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3.6) Vergleichsverfahren</w:t>
      </w:r>
    </w:p>
    <w:p w14:paraId="4DAADBD2"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Befindet sich der Wirtschaftsteilnehmer in einem Vergleichsverfahren?</w:t>
      </w:r>
    </w:p>
    <w:p w14:paraId="2EBFEB05"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13A7EF98"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7"/>
            <w:enabled/>
            <w:calcOnExit w:val="0"/>
            <w:checkBox>
              <w:sizeAuto/>
              <w:default w:val="0"/>
            </w:checkBox>
          </w:ffData>
        </w:fldChar>
      </w:r>
      <w:bookmarkStart w:id="28" w:name="Kontrollkästchen27"/>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8"/>
      <w:r w:rsidRPr="001613F2">
        <w:rPr>
          <w:rFonts w:ascii="AOK Buenos Aires" w:hAnsi="AOK Buenos Aires" w:cs="Arial"/>
          <w:color w:val="000000"/>
          <w:sz w:val="21"/>
          <w:szCs w:val="21"/>
        </w:rPr>
        <w:t xml:space="preserve"> Ja</w:t>
      </w:r>
    </w:p>
    <w:p w14:paraId="2C9F465A"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8"/>
            <w:enabled/>
            <w:calcOnExit w:val="0"/>
            <w:checkBox>
              <w:sizeAuto/>
              <w:default w:val="0"/>
            </w:checkBox>
          </w:ffData>
        </w:fldChar>
      </w:r>
      <w:bookmarkStart w:id="29" w:name="Kontrollkästchen28"/>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29"/>
      <w:r w:rsidRPr="001613F2">
        <w:rPr>
          <w:rFonts w:ascii="AOK Buenos Aires" w:hAnsi="AOK Buenos Aires" w:cs="Arial"/>
          <w:color w:val="000000"/>
          <w:sz w:val="21"/>
          <w:szCs w:val="21"/>
        </w:rPr>
        <w:t xml:space="preserve"> Nein</w:t>
      </w:r>
    </w:p>
    <w:p w14:paraId="755AC402"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361E6E59"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3.7) Der Zahlungsunfähigkeit vergleichbare Lage gemäß nationaler Rechtsvorschriften</w:t>
      </w:r>
    </w:p>
    <w:p w14:paraId="487C1C48"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Befindet sich der Wirtschaftsteilnehmer aufgrund eines in den nationalen Rechtsvorschriften vorgesehenen gleichartigen Verfahrens in einer der Zahlungsunfähigkeit vergleichbaren Lage?</w:t>
      </w:r>
    </w:p>
    <w:p w14:paraId="5C55C8BA"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620267DA"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29"/>
            <w:enabled/>
            <w:calcOnExit w:val="0"/>
            <w:checkBox>
              <w:sizeAuto/>
              <w:default w:val="0"/>
            </w:checkBox>
          </w:ffData>
        </w:fldChar>
      </w:r>
      <w:bookmarkStart w:id="30" w:name="Kontrollkästchen29"/>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0"/>
      <w:r w:rsidRPr="001613F2">
        <w:rPr>
          <w:rFonts w:ascii="AOK Buenos Aires" w:hAnsi="AOK Buenos Aires" w:cs="Arial"/>
          <w:color w:val="000000"/>
          <w:sz w:val="21"/>
          <w:szCs w:val="21"/>
        </w:rPr>
        <w:t xml:space="preserve"> Ja</w:t>
      </w:r>
    </w:p>
    <w:p w14:paraId="1156FFB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0"/>
            <w:enabled/>
            <w:calcOnExit w:val="0"/>
            <w:checkBox>
              <w:sizeAuto/>
              <w:default w:val="0"/>
            </w:checkBox>
          </w:ffData>
        </w:fldChar>
      </w:r>
      <w:bookmarkStart w:id="31" w:name="Kontrollkästchen30"/>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1"/>
      <w:r w:rsidRPr="001613F2">
        <w:rPr>
          <w:rFonts w:ascii="AOK Buenos Aires" w:hAnsi="AOK Buenos Aires" w:cs="Arial"/>
          <w:color w:val="000000"/>
          <w:sz w:val="21"/>
          <w:szCs w:val="21"/>
        </w:rPr>
        <w:t xml:space="preserve"> Nein</w:t>
      </w:r>
    </w:p>
    <w:p w14:paraId="519C1FE9"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6D811C16"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3.8) Verwaltung der Vermögenswerte durch einen Insolvenzverwalter</w:t>
      </w:r>
    </w:p>
    <w:p w14:paraId="0D1F6E28"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Werden die Vermögenswerte des Wirtschaftsteilnehmers von einem Insolvenzverwalter oder einem Gericht verwaltet?</w:t>
      </w:r>
    </w:p>
    <w:p w14:paraId="09D1B93E"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4DBC48A7"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1"/>
            <w:enabled/>
            <w:calcOnExit w:val="0"/>
            <w:checkBox>
              <w:sizeAuto/>
              <w:default w:val="0"/>
            </w:checkBox>
          </w:ffData>
        </w:fldChar>
      </w:r>
      <w:bookmarkStart w:id="32" w:name="Kontrollkästchen31"/>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2"/>
      <w:r w:rsidRPr="001613F2">
        <w:rPr>
          <w:rFonts w:ascii="AOK Buenos Aires" w:hAnsi="AOK Buenos Aires" w:cs="Arial"/>
          <w:color w:val="000000"/>
          <w:sz w:val="21"/>
          <w:szCs w:val="21"/>
        </w:rPr>
        <w:t xml:space="preserve"> Ja</w:t>
      </w:r>
    </w:p>
    <w:p w14:paraId="4B3C134C"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2"/>
            <w:enabled/>
            <w:calcOnExit w:val="0"/>
            <w:checkBox>
              <w:sizeAuto/>
              <w:default w:val="0"/>
            </w:checkBox>
          </w:ffData>
        </w:fldChar>
      </w:r>
      <w:bookmarkStart w:id="33" w:name="Kontrollkästchen32"/>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3"/>
      <w:r w:rsidRPr="001613F2">
        <w:rPr>
          <w:rFonts w:ascii="AOK Buenos Aires" w:hAnsi="AOK Buenos Aires" w:cs="Arial"/>
          <w:color w:val="000000"/>
          <w:sz w:val="21"/>
          <w:szCs w:val="21"/>
        </w:rPr>
        <w:t>Nein</w:t>
      </w:r>
    </w:p>
    <w:p w14:paraId="5ABD2246"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24D8C534"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3.9) Einstellung der gewerblichen Tätigkeit</w:t>
      </w:r>
    </w:p>
    <w:p w14:paraId="2B121357"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Wurde die gewerbliche Tätigkeit des Wirtschaftsteilnehmers eingestellt?</w:t>
      </w:r>
    </w:p>
    <w:p w14:paraId="6F7CB3F7"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1E10EFE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3"/>
            <w:enabled/>
            <w:calcOnExit w:val="0"/>
            <w:checkBox>
              <w:sizeAuto/>
              <w:default w:val="0"/>
            </w:checkBox>
          </w:ffData>
        </w:fldChar>
      </w:r>
      <w:bookmarkStart w:id="34" w:name="Kontrollkästchen33"/>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4"/>
      <w:r w:rsidRPr="001613F2">
        <w:rPr>
          <w:rFonts w:ascii="AOK Buenos Aires" w:hAnsi="AOK Buenos Aires" w:cs="Arial"/>
          <w:color w:val="000000"/>
          <w:sz w:val="21"/>
          <w:szCs w:val="21"/>
        </w:rPr>
        <w:t xml:space="preserve"> Ja</w:t>
      </w:r>
    </w:p>
    <w:p w14:paraId="0ACF9356"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4"/>
            <w:enabled/>
            <w:calcOnExit w:val="0"/>
            <w:checkBox>
              <w:sizeAuto/>
              <w:default w:val="0"/>
            </w:checkBox>
          </w:ffData>
        </w:fldChar>
      </w:r>
      <w:bookmarkStart w:id="35" w:name="Kontrollkästchen34"/>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5"/>
      <w:r w:rsidRPr="001613F2">
        <w:rPr>
          <w:rFonts w:ascii="AOK Buenos Aires" w:hAnsi="AOK Buenos Aires" w:cs="Arial"/>
          <w:color w:val="000000"/>
          <w:sz w:val="21"/>
          <w:szCs w:val="21"/>
        </w:rPr>
        <w:t xml:space="preserve"> Nein</w:t>
      </w:r>
    </w:p>
    <w:p w14:paraId="585402BD"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29F9E4DA"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3.10) Vereinbarungen mit anderen Wirtschaftsteilnehmern zur Verzerrung des Wettbewerbs</w:t>
      </w:r>
    </w:p>
    <w:p w14:paraId="72CD5104"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Hat der Wirtschaftsteilnehmer mit anderen Wirtschaftsteilnehmern Vereinbarungen getroffen, die auf eine Verzerrung des Wettbewerbs abzielen?</w:t>
      </w:r>
    </w:p>
    <w:p w14:paraId="49A9EDC7"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1713D7B8"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5"/>
            <w:enabled/>
            <w:calcOnExit w:val="0"/>
            <w:checkBox>
              <w:sizeAuto/>
              <w:default w:val="0"/>
            </w:checkBox>
          </w:ffData>
        </w:fldChar>
      </w:r>
      <w:bookmarkStart w:id="36" w:name="Kontrollkästchen35"/>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6"/>
      <w:r w:rsidRPr="001613F2">
        <w:rPr>
          <w:rFonts w:ascii="AOK Buenos Aires" w:hAnsi="AOK Buenos Aires" w:cs="Arial"/>
          <w:color w:val="000000"/>
          <w:sz w:val="21"/>
          <w:szCs w:val="21"/>
        </w:rPr>
        <w:t xml:space="preserve"> Ja</w:t>
      </w:r>
    </w:p>
    <w:p w14:paraId="6F475AF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6"/>
            <w:enabled/>
            <w:calcOnExit w:val="0"/>
            <w:checkBox>
              <w:sizeAuto/>
              <w:default w:val="0"/>
            </w:checkBox>
          </w:ffData>
        </w:fldChar>
      </w:r>
      <w:bookmarkStart w:id="37" w:name="Kontrollkästchen36"/>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7"/>
      <w:r w:rsidRPr="001613F2">
        <w:rPr>
          <w:rFonts w:ascii="AOK Buenos Aires" w:hAnsi="AOK Buenos Aires" w:cs="Arial"/>
          <w:color w:val="000000"/>
          <w:sz w:val="21"/>
          <w:szCs w:val="21"/>
        </w:rPr>
        <w:t xml:space="preserve"> Nein</w:t>
      </w:r>
    </w:p>
    <w:p w14:paraId="1F790375" w14:textId="77777777" w:rsidR="00EC34D9" w:rsidRPr="001613F2" w:rsidRDefault="00EC34D9">
      <w:pPr>
        <w:autoSpaceDE w:val="0"/>
        <w:autoSpaceDN w:val="0"/>
        <w:adjustRightInd w:val="0"/>
        <w:spacing w:after="0" w:line="240" w:lineRule="auto"/>
        <w:rPr>
          <w:rFonts w:ascii="AOK Buenos Aires" w:hAnsi="AOK Buenos Aires" w:cs="Arial"/>
          <w:color w:val="000000"/>
          <w:sz w:val="21"/>
          <w:szCs w:val="21"/>
        </w:rPr>
      </w:pPr>
    </w:p>
    <w:p w14:paraId="008657A1"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3.11) Schwere Verfehlung im Rahmen der beruflichen Tätigkeit</w:t>
      </w:r>
    </w:p>
    <w:p w14:paraId="3CDC70D6"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Hat der Wirtschaftsteilnehmer im Rahmen seiner beruflichen Tätigkeit eine schwere Verfehlung begangen? Siehe ggf. Definitionen im nationalen Recht, in der einschlägigen Bekanntmachung oder in den Auftragsunterlagen.</w:t>
      </w:r>
    </w:p>
    <w:p w14:paraId="6FE1A82B"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3EFD6A8A"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7"/>
            <w:enabled/>
            <w:calcOnExit w:val="0"/>
            <w:checkBox>
              <w:sizeAuto/>
              <w:default w:val="0"/>
            </w:checkBox>
          </w:ffData>
        </w:fldChar>
      </w:r>
      <w:bookmarkStart w:id="38" w:name="Kontrollkästchen37"/>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8"/>
      <w:r w:rsidRPr="001613F2">
        <w:rPr>
          <w:rFonts w:ascii="AOK Buenos Aires" w:hAnsi="AOK Buenos Aires" w:cs="Arial"/>
          <w:color w:val="000000"/>
          <w:sz w:val="21"/>
          <w:szCs w:val="21"/>
        </w:rPr>
        <w:t xml:space="preserve"> Ja</w:t>
      </w:r>
    </w:p>
    <w:p w14:paraId="1AECFFC9"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38"/>
            <w:enabled/>
            <w:calcOnExit w:val="0"/>
            <w:checkBox>
              <w:sizeAuto/>
              <w:default w:val="0"/>
            </w:checkBox>
          </w:ffData>
        </w:fldChar>
      </w:r>
      <w:bookmarkStart w:id="39" w:name="Kontrollkästchen38"/>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39"/>
      <w:r w:rsidRPr="001613F2">
        <w:rPr>
          <w:rFonts w:ascii="AOK Buenos Aires" w:hAnsi="AOK Buenos Aires" w:cs="Arial"/>
          <w:color w:val="000000"/>
          <w:sz w:val="21"/>
          <w:szCs w:val="21"/>
        </w:rPr>
        <w:t xml:space="preserve"> Nein</w:t>
      </w:r>
    </w:p>
    <w:p w14:paraId="111D78B8"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32ACF540"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3.12) Interessenkonflikt aufgrund seiner Teilnahme an dem Vergabeverfahren</w:t>
      </w:r>
    </w:p>
    <w:p w14:paraId="304959E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Sieht der Wirtschaftsteilnehmer einen Interessenkonflikt im Sinne des nationalen Rechts, der einschlägigen Bekanntmachung oder der Auftragsunterlagen aufgrund seiner Teilnahme an dem Vergabeverfahren?</w:t>
      </w:r>
    </w:p>
    <w:p w14:paraId="090A37CE"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680B813F"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lastRenderedPageBreak/>
        <w:fldChar w:fldCharType="begin">
          <w:ffData>
            <w:name w:val="Kontrollkästchen39"/>
            <w:enabled/>
            <w:calcOnExit w:val="0"/>
            <w:checkBox>
              <w:sizeAuto/>
              <w:default w:val="0"/>
            </w:checkBox>
          </w:ffData>
        </w:fldChar>
      </w:r>
      <w:bookmarkStart w:id="40" w:name="Kontrollkästchen39"/>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0"/>
      <w:r w:rsidRPr="001613F2">
        <w:rPr>
          <w:rFonts w:ascii="AOK Buenos Aires" w:hAnsi="AOK Buenos Aires" w:cs="Arial"/>
          <w:color w:val="000000"/>
          <w:sz w:val="21"/>
          <w:szCs w:val="21"/>
        </w:rPr>
        <w:t xml:space="preserve"> Ja</w:t>
      </w:r>
    </w:p>
    <w:p w14:paraId="1C6A3C8F"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0"/>
            <w:enabled/>
            <w:calcOnExit w:val="0"/>
            <w:checkBox>
              <w:sizeAuto/>
              <w:default w:val="0"/>
            </w:checkBox>
          </w:ffData>
        </w:fldChar>
      </w:r>
      <w:bookmarkStart w:id="41" w:name="Kontrollkästchen40"/>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1"/>
      <w:r w:rsidRPr="001613F2">
        <w:rPr>
          <w:rFonts w:ascii="AOK Buenos Aires" w:hAnsi="AOK Buenos Aires" w:cs="Arial"/>
          <w:color w:val="000000"/>
          <w:sz w:val="21"/>
          <w:szCs w:val="21"/>
        </w:rPr>
        <w:t xml:space="preserve"> Nein</w:t>
      </w:r>
    </w:p>
    <w:p w14:paraId="32A1F84A"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36A2B459"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3.13) Direkte oder indirekte Beteiligung an der Vorbereitung des Vergabeverfahrens</w:t>
      </w:r>
    </w:p>
    <w:p w14:paraId="1AED9E5D"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Hat der Wirtschaftsteilnehmer oder ein mit ihm in Verbindung stehendes Unternehmen den öffentlichen Auftraggeber oder Sektorenauftraggeber beraten oder war er auf andere Art und Weise an der Vorbereitung des Vergabeverfahrens beteiligt?</w:t>
      </w:r>
    </w:p>
    <w:p w14:paraId="28E11C12"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5EFEA08D"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1"/>
            <w:enabled/>
            <w:calcOnExit w:val="0"/>
            <w:checkBox>
              <w:sizeAuto/>
              <w:default w:val="0"/>
            </w:checkBox>
          </w:ffData>
        </w:fldChar>
      </w:r>
      <w:bookmarkStart w:id="42" w:name="Kontrollkästchen41"/>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2"/>
      <w:r w:rsidRPr="001613F2">
        <w:rPr>
          <w:rFonts w:ascii="AOK Buenos Aires" w:hAnsi="AOK Buenos Aires" w:cs="Arial"/>
          <w:color w:val="000000"/>
          <w:sz w:val="21"/>
          <w:szCs w:val="21"/>
        </w:rPr>
        <w:t xml:space="preserve"> Ja</w:t>
      </w:r>
    </w:p>
    <w:p w14:paraId="69621C09"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2"/>
            <w:enabled/>
            <w:calcOnExit w:val="0"/>
            <w:checkBox>
              <w:sizeAuto/>
              <w:default w:val="0"/>
            </w:checkBox>
          </w:ffData>
        </w:fldChar>
      </w:r>
      <w:bookmarkStart w:id="43" w:name="Kontrollkästchen42"/>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3"/>
      <w:r w:rsidRPr="001613F2">
        <w:rPr>
          <w:rFonts w:ascii="AOK Buenos Aires" w:hAnsi="AOK Buenos Aires" w:cs="Arial"/>
          <w:color w:val="000000"/>
          <w:sz w:val="21"/>
          <w:szCs w:val="21"/>
        </w:rPr>
        <w:t xml:space="preserve"> Nein</w:t>
      </w:r>
    </w:p>
    <w:p w14:paraId="73DA64CD"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1C59FD04"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3.14) Vorzeitige Beendigung, Schadensersatz oder andere vergleichbare Sanktionen</w:t>
      </w:r>
    </w:p>
    <w:p w14:paraId="434C55B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Wurde in der Vergangenheit ein zwischen dem Wirtschaftsteilnehmer und einem öffentlichen Auftraggeber oder Sektorenauftraggeber geschlossener Vertrag über die Vergabe eines öffentlichen Auftrags oder einer Konzession vorzeitig beendigt oder hat ein entsprechender früherer Auftrag Schadenersatz oder andere vergleichbare Sanktionen nach sich gezogen?</w:t>
      </w:r>
    </w:p>
    <w:p w14:paraId="6280864C"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77ACFC61"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3"/>
            <w:enabled/>
            <w:calcOnExit w:val="0"/>
            <w:checkBox>
              <w:sizeAuto/>
              <w:default w:val="0"/>
              <w:checked w:val="0"/>
            </w:checkBox>
          </w:ffData>
        </w:fldChar>
      </w:r>
      <w:bookmarkStart w:id="44" w:name="Kontrollkästchen43"/>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4"/>
      <w:r w:rsidRPr="001613F2">
        <w:rPr>
          <w:rFonts w:ascii="AOK Buenos Aires" w:hAnsi="AOK Buenos Aires" w:cs="Arial"/>
          <w:color w:val="000000"/>
          <w:sz w:val="21"/>
          <w:szCs w:val="21"/>
        </w:rPr>
        <w:t xml:space="preserve"> Ja</w:t>
      </w:r>
    </w:p>
    <w:p w14:paraId="425B0F39"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4"/>
            <w:enabled/>
            <w:calcOnExit w:val="0"/>
            <w:checkBox>
              <w:sizeAuto/>
              <w:default w:val="0"/>
              <w:checked w:val="0"/>
            </w:checkBox>
          </w:ffData>
        </w:fldChar>
      </w:r>
      <w:bookmarkStart w:id="45" w:name="Kontrollkästchen44"/>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5"/>
      <w:r w:rsidRPr="001613F2">
        <w:rPr>
          <w:rFonts w:ascii="AOK Buenos Aires" w:hAnsi="AOK Buenos Aires" w:cs="Arial"/>
          <w:color w:val="000000"/>
          <w:sz w:val="21"/>
          <w:szCs w:val="21"/>
        </w:rPr>
        <w:t xml:space="preserve"> Nein</w:t>
      </w:r>
    </w:p>
    <w:p w14:paraId="3A63CC75" w14:textId="77777777" w:rsidR="00EC34D9" w:rsidRPr="001613F2" w:rsidRDefault="00EC34D9">
      <w:pPr>
        <w:autoSpaceDE w:val="0"/>
        <w:autoSpaceDN w:val="0"/>
        <w:adjustRightInd w:val="0"/>
        <w:spacing w:after="0" w:line="240" w:lineRule="auto"/>
        <w:rPr>
          <w:rFonts w:ascii="AOK Buenos Aires" w:hAnsi="AOK Buenos Aires" w:cs="Arial"/>
          <w:b/>
          <w:bCs/>
          <w:color w:val="000000"/>
          <w:sz w:val="21"/>
          <w:szCs w:val="21"/>
        </w:rPr>
      </w:pPr>
    </w:p>
    <w:p w14:paraId="21A77AAC" w14:textId="77777777" w:rsidR="00EC34D9" w:rsidRPr="001613F2" w:rsidRDefault="00C22F0E">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3.15) Schuldig der Täuschung, Zurückhaltung von Informationen, Unfähigkeit zur Vorlage verlangter Unterlagen und Erhalt vertraulicher Informationen zu dem Verfahren</w:t>
      </w:r>
    </w:p>
    <w:p w14:paraId="3119EDFB"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Befindet sich der Wirtschaftsteilnehmer in einer der folgenden Situationen:</w:t>
      </w:r>
    </w:p>
    <w:p w14:paraId="4ACB7353"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a) Er hat sich bei seinen Auskünften zur Überprüfung des Nichtvorliegens von Ausschlussgründen und der Einhaltung der Eignungskriterien der schwerwiegenden Täuschung schuldig gemacht;</w:t>
      </w:r>
    </w:p>
    <w:p w14:paraId="7A141961"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b) Er hat derartige Auskünfte zurückgehalten;</w:t>
      </w:r>
    </w:p>
    <w:p w14:paraId="701EA375"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c) Er war nicht in der Lage, die von einem öffentlichen Auftraggeber oder</w:t>
      </w:r>
    </w:p>
    <w:p w14:paraId="6271BE35"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Sektorenauftraggeber verlangten zusätzlichen Unterlagen unverzüglich vorzulegen;</w:t>
      </w:r>
    </w:p>
    <w:p w14:paraId="409AD716"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d) Er hat versucht, die Entscheidungsfindung des öffentlichen Auftraggebers oder Sektorenauftraggebers in unzulässiger Weise zu beeinflussen, vertrauliche Informationen zu erhalten, durch die er unzulässige Vorteile beim Vergabeverfahren erlangen könnte, oder fahrlässig irreführende Informationen zu übermitteln, die die Entscheidungen über Ausschluss, Auswahl oder Zuschlag erheblich beeinflussen könnten.</w:t>
      </w:r>
    </w:p>
    <w:p w14:paraId="0F3A4D0C"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4AAA87F8"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5"/>
            <w:enabled/>
            <w:calcOnExit w:val="0"/>
            <w:checkBox>
              <w:sizeAuto/>
              <w:default w:val="0"/>
              <w:checked w:val="0"/>
            </w:checkBox>
          </w:ffData>
        </w:fldChar>
      </w:r>
      <w:bookmarkStart w:id="46" w:name="Kontrollkästchen45"/>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6"/>
      <w:r w:rsidRPr="001613F2">
        <w:rPr>
          <w:rFonts w:ascii="AOK Buenos Aires" w:hAnsi="AOK Buenos Aires" w:cs="Arial"/>
          <w:color w:val="000000"/>
          <w:sz w:val="21"/>
          <w:szCs w:val="21"/>
        </w:rPr>
        <w:t xml:space="preserve"> Ja</w:t>
      </w:r>
    </w:p>
    <w:p w14:paraId="0B2F214B"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6"/>
            <w:enabled/>
            <w:calcOnExit w:val="0"/>
            <w:checkBox>
              <w:sizeAuto/>
              <w:default w:val="0"/>
            </w:checkBox>
          </w:ffData>
        </w:fldChar>
      </w:r>
      <w:bookmarkStart w:id="47" w:name="Kontrollkästchen46"/>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7"/>
      <w:r w:rsidRPr="001613F2">
        <w:rPr>
          <w:rFonts w:ascii="AOK Buenos Aires" w:hAnsi="AOK Buenos Aires" w:cs="Arial"/>
          <w:color w:val="000000"/>
          <w:sz w:val="21"/>
          <w:szCs w:val="21"/>
        </w:rPr>
        <w:t xml:space="preserve"> Nein</w:t>
      </w:r>
    </w:p>
    <w:p w14:paraId="2A1CF8D0" w14:textId="77777777" w:rsidR="00EC34D9" w:rsidRPr="001613F2" w:rsidRDefault="00C22F0E">
      <w:pPr>
        <w:autoSpaceDE w:val="0"/>
        <w:autoSpaceDN w:val="0"/>
        <w:adjustRightInd w:val="0"/>
        <w:spacing w:after="0" w:line="240" w:lineRule="auto"/>
        <w:rPr>
          <w:rFonts w:ascii="AOK Buenos Aires" w:hAnsi="AOK Buenos Aires" w:cs="Arial"/>
          <w:b/>
          <w:bCs/>
          <w:color w:val="FFFFFF"/>
          <w:sz w:val="21"/>
          <w:szCs w:val="21"/>
        </w:rPr>
      </w:pPr>
      <w:r w:rsidRPr="001613F2">
        <w:rPr>
          <w:rFonts w:ascii="AOK Buenos Aires" w:hAnsi="AOK Buenos Aires" w:cs="Arial"/>
          <w:b/>
          <w:bCs/>
          <w:color w:val="FFFFFF"/>
          <w:sz w:val="21"/>
          <w:szCs w:val="21"/>
        </w:rPr>
        <w:t>D: Rein innerstaatliche Ausschlussgründe</w:t>
      </w:r>
    </w:p>
    <w:p w14:paraId="00E3A255" w14:textId="77777777" w:rsidR="00C46087" w:rsidRPr="001613F2" w:rsidRDefault="00C22F0E" w:rsidP="00C46087">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 xml:space="preserve">4.) </w:t>
      </w:r>
      <w:r w:rsidR="00C46087" w:rsidRPr="001613F2">
        <w:rPr>
          <w:rFonts w:ascii="AOK Buenos Aires" w:hAnsi="AOK Buenos Aires" w:cs="Arial"/>
          <w:b/>
          <w:bCs/>
          <w:color w:val="000000"/>
          <w:sz w:val="21"/>
          <w:szCs w:val="21"/>
        </w:rPr>
        <w:t>Rein innerstaatliche Ausschlussgründe</w:t>
      </w:r>
    </w:p>
    <w:p w14:paraId="7027D7A5" w14:textId="1998D345" w:rsidR="00C46087" w:rsidRPr="001613F2" w:rsidRDefault="00C22F0E" w:rsidP="00C46087">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 xml:space="preserve">Sonstige Ausschlussgründe, die in den für den öffentlichen Auftraggeber oder Sektorenauftraggeber maßgeblichen nationalen Rechtsvorschriften vorgesehen sein können. </w:t>
      </w:r>
      <w:r w:rsidR="00C46087" w:rsidRPr="001613F2">
        <w:rPr>
          <w:rFonts w:ascii="AOK Buenos Aires" w:hAnsi="AOK Buenos Aires" w:cs="Arial"/>
          <w:color w:val="000000"/>
          <w:sz w:val="21"/>
          <w:szCs w:val="21"/>
        </w:rPr>
        <w:t>Liegen in der einschlägigen Bekanntmachung oder in den Auftragsunterlagen angegebene rein innerstaatliche Ausschlussgründe vor, insbesondere Vergabesperren nach Landesvergabegesetzen oder nach Spezialtatbeständen des § 124 Abs. 2 GWB?</w:t>
      </w:r>
    </w:p>
    <w:p w14:paraId="66345458" w14:textId="4388BCB8"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Ihre Antwort?</w:t>
      </w:r>
    </w:p>
    <w:p w14:paraId="0094936E"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7"/>
            <w:enabled/>
            <w:calcOnExit w:val="0"/>
            <w:checkBox>
              <w:sizeAuto/>
              <w:default w:val="0"/>
              <w:checked w:val="0"/>
            </w:checkBox>
          </w:ffData>
        </w:fldChar>
      </w:r>
      <w:bookmarkStart w:id="48" w:name="Kontrollkästchen47"/>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8"/>
      <w:r w:rsidRPr="001613F2">
        <w:rPr>
          <w:rFonts w:ascii="AOK Buenos Aires" w:hAnsi="AOK Buenos Aires" w:cs="Arial"/>
          <w:color w:val="000000"/>
          <w:sz w:val="21"/>
          <w:szCs w:val="21"/>
        </w:rPr>
        <w:t xml:space="preserve"> Ja</w:t>
      </w:r>
    </w:p>
    <w:p w14:paraId="5EE8A62C" w14:textId="77777777"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fldChar w:fldCharType="begin">
          <w:ffData>
            <w:name w:val="Kontrollkästchen48"/>
            <w:enabled/>
            <w:calcOnExit w:val="0"/>
            <w:checkBox>
              <w:sizeAuto/>
              <w:default w:val="0"/>
            </w:checkBox>
          </w:ffData>
        </w:fldChar>
      </w:r>
      <w:bookmarkStart w:id="49" w:name="Kontrollkästchen48"/>
      <w:r w:rsidRPr="001613F2">
        <w:rPr>
          <w:rFonts w:ascii="AOK Buenos Aires" w:hAnsi="AOK Buenos Aires" w:cs="Arial"/>
          <w:color w:val="000000"/>
          <w:sz w:val="21"/>
          <w:szCs w:val="21"/>
        </w:rPr>
        <w:instrText xml:space="preserve"> FORMCHECKBOX </w:instrText>
      </w:r>
      <w:r w:rsidR="00BB7DB9">
        <w:rPr>
          <w:rFonts w:ascii="AOK Buenos Aires" w:hAnsi="AOK Buenos Aires" w:cs="Arial"/>
          <w:color w:val="000000"/>
          <w:sz w:val="21"/>
          <w:szCs w:val="21"/>
        </w:rPr>
      </w:r>
      <w:r w:rsidR="00BB7DB9">
        <w:rPr>
          <w:rFonts w:ascii="AOK Buenos Aires" w:hAnsi="AOK Buenos Aires" w:cs="Arial"/>
          <w:color w:val="000000"/>
          <w:sz w:val="21"/>
          <w:szCs w:val="21"/>
        </w:rPr>
        <w:fldChar w:fldCharType="separate"/>
      </w:r>
      <w:r w:rsidRPr="001613F2">
        <w:rPr>
          <w:rFonts w:ascii="AOK Buenos Aires" w:hAnsi="AOK Buenos Aires" w:cs="Arial"/>
          <w:color w:val="000000"/>
          <w:sz w:val="21"/>
          <w:szCs w:val="21"/>
        </w:rPr>
        <w:fldChar w:fldCharType="end"/>
      </w:r>
      <w:bookmarkEnd w:id="49"/>
      <w:r w:rsidRPr="001613F2">
        <w:rPr>
          <w:rFonts w:ascii="AOK Buenos Aires" w:hAnsi="AOK Buenos Aires" w:cs="Arial"/>
          <w:color w:val="000000"/>
          <w:sz w:val="21"/>
          <w:szCs w:val="21"/>
        </w:rPr>
        <w:t xml:space="preserve"> Nein</w:t>
      </w:r>
    </w:p>
    <w:p w14:paraId="1E3BBD34" w14:textId="77777777" w:rsidR="00EC34D9" w:rsidRPr="001613F2" w:rsidRDefault="00EC34D9">
      <w:pPr>
        <w:autoSpaceDE w:val="0"/>
        <w:autoSpaceDN w:val="0"/>
        <w:adjustRightInd w:val="0"/>
        <w:spacing w:after="0" w:line="240" w:lineRule="auto"/>
        <w:rPr>
          <w:rFonts w:ascii="AOK Buenos Aires" w:hAnsi="AOK Buenos Aires" w:cs="Arial"/>
          <w:color w:val="000000"/>
          <w:sz w:val="21"/>
          <w:szCs w:val="21"/>
        </w:rPr>
      </w:pPr>
    </w:p>
    <w:p w14:paraId="74D64350" w14:textId="77777777" w:rsidR="00EC34D9" w:rsidRPr="001613F2" w:rsidRDefault="00EC34D9">
      <w:pPr>
        <w:autoSpaceDE w:val="0"/>
        <w:autoSpaceDN w:val="0"/>
        <w:adjustRightInd w:val="0"/>
        <w:spacing w:after="0" w:line="240" w:lineRule="auto"/>
        <w:rPr>
          <w:rFonts w:ascii="AOK Buenos Aires" w:hAnsi="AOK Buenos Aires" w:cs="Arial"/>
          <w:color w:val="000000"/>
          <w:sz w:val="21"/>
          <w:szCs w:val="21"/>
        </w:rPr>
      </w:pPr>
    </w:p>
    <w:p w14:paraId="5D205E47" w14:textId="2971AAB4" w:rsidR="00E302C8" w:rsidRPr="001613F2" w:rsidRDefault="00E302C8">
      <w:pPr>
        <w:autoSpaceDE w:val="0"/>
        <w:autoSpaceDN w:val="0"/>
        <w:adjustRightInd w:val="0"/>
        <w:spacing w:after="0" w:line="240" w:lineRule="auto"/>
        <w:rPr>
          <w:rFonts w:ascii="AOK Buenos Aires" w:hAnsi="AOK Buenos Aires" w:cs="Arial"/>
          <w:b/>
          <w:bCs/>
          <w:color w:val="000000"/>
          <w:sz w:val="21"/>
          <w:szCs w:val="21"/>
        </w:rPr>
      </w:pPr>
      <w:r w:rsidRPr="001613F2">
        <w:rPr>
          <w:rFonts w:ascii="AOK Buenos Aires" w:hAnsi="AOK Buenos Aires" w:cs="Arial"/>
          <w:b/>
          <w:bCs/>
          <w:color w:val="000000"/>
          <w:sz w:val="21"/>
          <w:szCs w:val="21"/>
        </w:rPr>
        <w:t>5.) Erklärungen zu ggf. vorliegenden Ausschlussgründen</w:t>
      </w:r>
      <w:r w:rsidR="00682B67" w:rsidRPr="001613F2">
        <w:rPr>
          <w:rFonts w:ascii="AOK Buenos Aires" w:hAnsi="AOK Buenos Aires" w:cs="Arial"/>
          <w:b/>
          <w:bCs/>
          <w:color w:val="000000"/>
          <w:sz w:val="21"/>
          <w:szCs w:val="21"/>
        </w:rPr>
        <w:t xml:space="preserve"> und zu Bescheinigungen und Urkunden</w:t>
      </w:r>
    </w:p>
    <w:p w14:paraId="16E87A0F" w14:textId="77777777" w:rsidR="00E302C8" w:rsidRPr="001613F2" w:rsidRDefault="00E302C8">
      <w:pPr>
        <w:autoSpaceDE w:val="0"/>
        <w:autoSpaceDN w:val="0"/>
        <w:adjustRightInd w:val="0"/>
        <w:spacing w:after="0" w:line="240" w:lineRule="auto"/>
        <w:rPr>
          <w:rFonts w:ascii="AOK Buenos Aires" w:hAnsi="AOK Buenos Aires" w:cs="Arial"/>
          <w:color w:val="000000"/>
          <w:sz w:val="21"/>
          <w:szCs w:val="21"/>
        </w:rPr>
      </w:pPr>
    </w:p>
    <w:p w14:paraId="5AE14295" w14:textId="3DCDB012" w:rsidR="00EC34D9" w:rsidRPr="001613F2" w:rsidRDefault="00C22F0E">
      <w:pPr>
        <w:autoSpaceDE w:val="0"/>
        <w:autoSpaceDN w:val="0"/>
        <w:adjustRightInd w:val="0"/>
        <w:spacing w:after="0" w:line="240" w:lineRule="auto"/>
        <w:rPr>
          <w:rFonts w:ascii="AOK Buenos Aires" w:hAnsi="AOK Buenos Aires" w:cs="Arial"/>
          <w:color w:val="000000"/>
          <w:sz w:val="21"/>
          <w:szCs w:val="21"/>
        </w:rPr>
      </w:pPr>
      <w:r w:rsidRPr="001613F2">
        <w:rPr>
          <w:rFonts w:ascii="AOK Buenos Aires" w:hAnsi="AOK Buenos Aires" w:cs="Arial"/>
          <w:color w:val="000000"/>
          <w:sz w:val="21"/>
          <w:szCs w:val="21"/>
        </w:rPr>
        <w:t>Sofern Sie ein oder mehrmals „ja“ angekreuzt haben: Welche Maßnahmen haben Sie getroffen, um ihre Zuverlässigkeit nachzuweisen (</w:t>
      </w:r>
      <w:r w:rsidR="00C46087" w:rsidRPr="001613F2">
        <w:rPr>
          <w:rFonts w:ascii="AOK Buenos Aires" w:hAnsi="AOK Buenos Aires" w:cs="Arial"/>
          <w:color w:val="000000"/>
          <w:sz w:val="21"/>
          <w:szCs w:val="21"/>
        </w:rPr>
        <w:t xml:space="preserve">sog. </w:t>
      </w:r>
      <w:r w:rsidRPr="001613F2">
        <w:rPr>
          <w:rFonts w:ascii="AOK Buenos Aires" w:hAnsi="AOK Buenos Aires" w:cs="Arial"/>
          <w:color w:val="000000"/>
          <w:sz w:val="21"/>
          <w:szCs w:val="21"/>
        </w:rPr>
        <w:t>„Selbstreinigung“)?</w:t>
      </w:r>
    </w:p>
    <w:p w14:paraId="0EC424F9" w14:textId="77777777" w:rsidR="00EC34D9" w:rsidRPr="001613F2" w:rsidRDefault="00EC34D9">
      <w:pPr>
        <w:autoSpaceDE w:val="0"/>
        <w:autoSpaceDN w:val="0"/>
        <w:adjustRightInd w:val="0"/>
        <w:spacing w:after="0" w:line="240" w:lineRule="auto"/>
        <w:rPr>
          <w:rFonts w:ascii="AOK Buenos Aires" w:hAnsi="AOK Buenos Aires" w:cs="Arial"/>
          <w:color w:val="000000"/>
          <w:sz w:val="21"/>
          <w:szCs w:val="21"/>
        </w:rPr>
      </w:pPr>
    </w:p>
    <w:p w14:paraId="15CB2BF1"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t xml:space="preserve">Bitte beschreiben Sie die Maßnahmen unter Angabe der Ziffer: </w:t>
      </w:r>
    </w:p>
    <w:p w14:paraId="2E617AF8" w14:textId="77777777" w:rsidR="00EC34D9" w:rsidRPr="001613F2" w:rsidRDefault="00EC34D9">
      <w:pPr>
        <w:autoSpaceDE w:val="0"/>
        <w:autoSpaceDN w:val="0"/>
        <w:adjustRightInd w:val="0"/>
        <w:spacing w:after="0" w:line="240" w:lineRule="auto"/>
        <w:rPr>
          <w:rFonts w:ascii="AOK Buenos Aires" w:hAnsi="AOK Buenos Aires" w:cs="Arial"/>
          <w:color w:val="FF0000"/>
          <w:sz w:val="21"/>
          <w:szCs w:val="21"/>
        </w:rPr>
      </w:pPr>
    </w:p>
    <w:p w14:paraId="6CB73B55" w14:textId="77777777" w:rsidR="00EC34D9" w:rsidRPr="001613F2" w:rsidRDefault="00C22F0E">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color w:val="FF0000"/>
          <w:sz w:val="21"/>
          <w:szCs w:val="21"/>
        </w:rPr>
        <w:fldChar w:fldCharType="begin">
          <w:ffData>
            <w:name w:val="Text1"/>
            <w:enabled/>
            <w:calcOnExit w:val="0"/>
            <w:textInput/>
          </w:ffData>
        </w:fldChar>
      </w:r>
      <w:bookmarkStart w:id="50" w:name="Text1"/>
      <w:r w:rsidRPr="001613F2">
        <w:rPr>
          <w:rFonts w:ascii="AOK Buenos Aires" w:hAnsi="AOK Buenos Aires" w:cs="Arial"/>
          <w:color w:val="FF0000"/>
          <w:sz w:val="21"/>
          <w:szCs w:val="21"/>
        </w:rPr>
        <w:instrText xml:space="preserve"> FORMTEXT </w:instrText>
      </w:r>
      <w:r w:rsidRPr="001613F2">
        <w:rPr>
          <w:rFonts w:ascii="AOK Buenos Aires" w:hAnsi="AOK Buenos Aires" w:cs="Arial"/>
          <w:color w:val="FF0000"/>
          <w:sz w:val="21"/>
          <w:szCs w:val="21"/>
        </w:rPr>
      </w:r>
      <w:r w:rsidRPr="001613F2">
        <w:rPr>
          <w:rFonts w:ascii="AOK Buenos Aires" w:hAnsi="AOK Buenos Aires" w:cs="Arial"/>
          <w:color w:val="FF0000"/>
          <w:sz w:val="21"/>
          <w:szCs w:val="21"/>
        </w:rPr>
        <w:fldChar w:fldCharType="separate"/>
      </w:r>
      <w:r w:rsidR="00641070" w:rsidRPr="001613F2">
        <w:rPr>
          <w:rFonts w:ascii="AOK Buenos Aires" w:hAnsi="AOK Buenos Aires" w:cs="Arial"/>
          <w:color w:val="FF0000"/>
          <w:sz w:val="21"/>
          <w:szCs w:val="21"/>
        </w:rPr>
        <w:t> </w:t>
      </w:r>
      <w:r w:rsidR="00641070" w:rsidRPr="001613F2">
        <w:rPr>
          <w:rFonts w:ascii="AOK Buenos Aires" w:hAnsi="AOK Buenos Aires" w:cs="Arial"/>
          <w:color w:val="FF0000"/>
          <w:sz w:val="21"/>
          <w:szCs w:val="21"/>
        </w:rPr>
        <w:t> </w:t>
      </w:r>
      <w:r w:rsidR="00641070" w:rsidRPr="001613F2">
        <w:rPr>
          <w:rFonts w:ascii="AOK Buenos Aires" w:hAnsi="AOK Buenos Aires" w:cs="Arial"/>
          <w:color w:val="FF0000"/>
          <w:sz w:val="21"/>
          <w:szCs w:val="21"/>
        </w:rPr>
        <w:t> </w:t>
      </w:r>
      <w:r w:rsidR="00641070" w:rsidRPr="001613F2">
        <w:rPr>
          <w:rFonts w:ascii="AOK Buenos Aires" w:hAnsi="AOK Buenos Aires" w:cs="Arial"/>
          <w:color w:val="FF0000"/>
          <w:sz w:val="21"/>
          <w:szCs w:val="21"/>
        </w:rPr>
        <w:t> </w:t>
      </w:r>
      <w:r w:rsidR="00641070" w:rsidRPr="001613F2">
        <w:rPr>
          <w:rFonts w:ascii="AOK Buenos Aires" w:hAnsi="AOK Buenos Aires" w:cs="Arial"/>
          <w:color w:val="FF0000"/>
          <w:sz w:val="21"/>
          <w:szCs w:val="21"/>
        </w:rPr>
        <w:t> </w:t>
      </w:r>
      <w:r w:rsidRPr="001613F2">
        <w:rPr>
          <w:rFonts w:ascii="AOK Buenos Aires" w:hAnsi="AOK Buenos Aires" w:cs="Arial"/>
          <w:color w:val="FF0000"/>
          <w:sz w:val="21"/>
          <w:szCs w:val="21"/>
        </w:rPr>
        <w:fldChar w:fldCharType="end"/>
      </w:r>
      <w:bookmarkEnd w:id="50"/>
    </w:p>
    <w:p w14:paraId="4C6C1168" w14:textId="77777777" w:rsidR="00EC34D9" w:rsidRPr="001613F2" w:rsidRDefault="00EC34D9">
      <w:pPr>
        <w:autoSpaceDE w:val="0"/>
        <w:autoSpaceDN w:val="0"/>
        <w:adjustRightInd w:val="0"/>
        <w:spacing w:after="0" w:line="240" w:lineRule="auto"/>
        <w:rPr>
          <w:rFonts w:ascii="AOK Buenos Aires" w:hAnsi="AOK Buenos Aires" w:cs="Arial"/>
          <w:color w:val="FF0000"/>
          <w:sz w:val="21"/>
          <w:szCs w:val="21"/>
        </w:rPr>
      </w:pPr>
    </w:p>
    <w:p w14:paraId="68E4A16A" w14:textId="77777777" w:rsidR="00EC34D9" w:rsidRPr="001613F2" w:rsidRDefault="00EC34D9">
      <w:pPr>
        <w:autoSpaceDE w:val="0"/>
        <w:autoSpaceDN w:val="0"/>
        <w:adjustRightInd w:val="0"/>
        <w:spacing w:after="0" w:line="240" w:lineRule="auto"/>
        <w:rPr>
          <w:rFonts w:ascii="AOK Buenos Aires" w:hAnsi="AOK Buenos Aires" w:cs="Arial"/>
          <w:color w:val="FF0000"/>
          <w:sz w:val="21"/>
          <w:szCs w:val="21"/>
        </w:rPr>
      </w:pPr>
    </w:p>
    <w:p w14:paraId="26114929" w14:textId="78D13892" w:rsidR="00EC34D9" w:rsidRPr="001613F2" w:rsidRDefault="00C22F0E">
      <w:pPr>
        <w:autoSpaceDE w:val="0"/>
        <w:autoSpaceDN w:val="0"/>
        <w:adjustRightInd w:val="0"/>
        <w:spacing w:after="0" w:line="240" w:lineRule="auto"/>
        <w:rPr>
          <w:rFonts w:ascii="AOK Buenos Aires" w:hAnsi="AOK Buenos Aires" w:cs="Arial"/>
          <w:sz w:val="21"/>
          <w:szCs w:val="21"/>
        </w:rPr>
      </w:pPr>
      <w:r w:rsidRPr="001613F2">
        <w:rPr>
          <w:rFonts w:ascii="AOK Buenos Aires" w:hAnsi="AOK Buenos Aires" w:cs="Arial"/>
          <w:sz w:val="21"/>
          <w:szCs w:val="21"/>
        </w:rPr>
        <w:t>Die Wirtschaftsteilnehmer erklären, dass die von ihnen angegebenen Informationen genau und korrekt sind und sie sich der Konsequenzen einer schwerwiegenden Täuschung bewusst sind.</w:t>
      </w:r>
    </w:p>
    <w:p w14:paraId="49401756" w14:textId="77777777" w:rsidR="00682B67" w:rsidRPr="001613F2" w:rsidRDefault="00682B67">
      <w:pPr>
        <w:autoSpaceDE w:val="0"/>
        <w:autoSpaceDN w:val="0"/>
        <w:adjustRightInd w:val="0"/>
        <w:spacing w:after="0" w:line="240" w:lineRule="auto"/>
        <w:rPr>
          <w:rFonts w:ascii="AOK Buenos Aires" w:hAnsi="AOK Buenos Aires" w:cs="Arial"/>
          <w:sz w:val="21"/>
          <w:szCs w:val="21"/>
        </w:rPr>
      </w:pPr>
    </w:p>
    <w:p w14:paraId="65284A58" w14:textId="581938A5" w:rsidR="00DF5BFE" w:rsidRPr="001613F2" w:rsidRDefault="00C22F0E">
      <w:pPr>
        <w:autoSpaceDE w:val="0"/>
        <w:autoSpaceDN w:val="0"/>
        <w:adjustRightInd w:val="0"/>
        <w:spacing w:after="0" w:line="240" w:lineRule="auto"/>
        <w:rPr>
          <w:rFonts w:ascii="AOK Buenos Aires" w:hAnsi="AOK Buenos Aires" w:cs="Arial"/>
          <w:sz w:val="21"/>
          <w:szCs w:val="21"/>
        </w:rPr>
      </w:pPr>
      <w:r w:rsidRPr="001613F2">
        <w:rPr>
          <w:rFonts w:ascii="AOK Buenos Aires" w:hAnsi="AOK Buenos Aires" w:cs="Arial"/>
          <w:sz w:val="21"/>
          <w:szCs w:val="21"/>
        </w:rPr>
        <w:t xml:space="preserve">Die Wirtschaftsteilnehmer erklären, </w:t>
      </w:r>
      <w:r w:rsidR="00DF5BFE" w:rsidRPr="001613F2">
        <w:rPr>
          <w:rFonts w:ascii="AOK Buenos Aires" w:hAnsi="AOK Buenos Aires" w:cs="Arial"/>
          <w:sz w:val="21"/>
          <w:szCs w:val="21"/>
        </w:rPr>
        <w:t xml:space="preserve">die vorgenannten Eigenerklärungen zu den Ausschlussgründen </w:t>
      </w:r>
      <w:r w:rsidRPr="001613F2">
        <w:rPr>
          <w:rFonts w:ascii="AOK Buenos Aires" w:hAnsi="AOK Buenos Aires" w:cs="Arial"/>
          <w:sz w:val="21"/>
          <w:szCs w:val="21"/>
        </w:rPr>
        <w:t xml:space="preserve">auf Anfrage </w:t>
      </w:r>
      <w:r w:rsidR="00DF5BFE" w:rsidRPr="001613F2">
        <w:rPr>
          <w:rFonts w:ascii="AOK Buenos Aires" w:hAnsi="AOK Buenos Aires" w:cs="Arial"/>
          <w:sz w:val="21"/>
          <w:szCs w:val="21"/>
        </w:rPr>
        <w:t xml:space="preserve">durch Urkunden oder </w:t>
      </w:r>
      <w:r w:rsidRPr="001613F2">
        <w:rPr>
          <w:rFonts w:ascii="AOK Buenos Aires" w:hAnsi="AOK Buenos Aires" w:cs="Arial"/>
          <w:sz w:val="21"/>
          <w:szCs w:val="21"/>
        </w:rPr>
        <w:t xml:space="preserve">Bescheinigungen </w:t>
      </w:r>
      <w:r w:rsidR="00DF5BFE" w:rsidRPr="001613F2">
        <w:rPr>
          <w:rFonts w:ascii="AOK Buenos Aires" w:hAnsi="AOK Buenos Aires" w:cs="Arial"/>
          <w:sz w:val="21"/>
          <w:szCs w:val="21"/>
        </w:rPr>
        <w:t xml:space="preserve">von dafür zuständigen/berufenen amtlichen Stellen </w:t>
      </w:r>
      <w:r w:rsidRPr="001613F2">
        <w:rPr>
          <w:rFonts w:ascii="AOK Buenos Aires" w:hAnsi="AOK Buenos Aires" w:cs="Arial"/>
          <w:sz w:val="21"/>
          <w:szCs w:val="21"/>
        </w:rPr>
        <w:t>beizubringen</w:t>
      </w:r>
      <w:r w:rsidR="00DF5BFE" w:rsidRPr="001613F2">
        <w:rPr>
          <w:rFonts w:ascii="AOK Buenos Aires" w:hAnsi="AOK Buenos Aires" w:cs="Arial"/>
          <w:sz w:val="21"/>
          <w:szCs w:val="21"/>
        </w:rPr>
        <w:t>.</w:t>
      </w:r>
    </w:p>
    <w:p w14:paraId="32B3F071" w14:textId="77777777" w:rsidR="00DF5BFE" w:rsidRPr="001613F2" w:rsidRDefault="00DF5BFE">
      <w:pPr>
        <w:autoSpaceDE w:val="0"/>
        <w:autoSpaceDN w:val="0"/>
        <w:adjustRightInd w:val="0"/>
        <w:spacing w:after="0" w:line="240" w:lineRule="auto"/>
        <w:rPr>
          <w:rFonts w:ascii="AOK Buenos Aires" w:hAnsi="AOK Buenos Aires" w:cs="Arial"/>
          <w:sz w:val="21"/>
          <w:szCs w:val="21"/>
        </w:rPr>
      </w:pPr>
    </w:p>
    <w:p w14:paraId="003061B8" w14:textId="40669AB8" w:rsidR="00EC34D9" w:rsidRPr="001613F2" w:rsidRDefault="00DF5BFE">
      <w:pPr>
        <w:autoSpaceDE w:val="0"/>
        <w:autoSpaceDN w:val="0"/>
        <w:adjustRightInd w:val="0"/>
        <w:spacing w:after="0" w:line="240" w:lineRule="auto"/>
        <w:rPr>
          <w:rFonts w:ascii="AOK Buenos Aires" w:hAnsi="AOK Buenos Aires" w:cs="Arial"/>
          <w:sz w:val="21"/>
          <w:szCs w:val="21"/>
        </w:rPr>
      </w:pPr>
      <w:r w:rsidRPr="001613F2">
        <w:rPr>
          <w:rFonts w:ascii="AOK Buenos Aires" w:hAnsi="AOK Buenos Aires" w:cs="Arial"/>
          <w:sz w:val="21"/>
          <w:szCs w:val="21"/>
        </w:rPr>
        <w:t>Sofer</w:t>
      </w:r>
      <w:r w:rsidR="00ED666B" w:rsidRPr="001613F2">
        <w:rPr>
          <w:rFonts w:ascii="AOK Buenos Aires" w:hAnsi="AOK Buenos Aires" w:cs="Arial"/>
          <w:sz w:val="21"/>
          <w:szCs w:val="21"/>
        </w:rPr>
        <w:t>n</w:t>
      </w:r>
      <w:r w:rsidRPr="001613F2">
        <w:rPr>
          <w:rFonts w:ascii="AOK Buenos Aires" w:hAnsi="AOK Buenos Aires" w:cs="Arial"/>
          <w:sz w:val="21"/>
          <w:szCs w:val="21"/>
        </w:rPr>
        <w:t xml:space="preserve"> die Unterlagen in aktueller Form in amtlichen Verzeichnissen oder Zertifizierungssystem</w:t>
      </w:r>
      <w:r w:rsidR="00ED666B" w:rsidRPr="001613F2">
        <w:rPr>
          <w:rFonts w:ascii="AOK Buenos Aires" w:hAnsi="AOK Buenos Aires" w:cs="Arial"/>
          <w:sz w:val="21"/>
          <w:szCs w:val="21"/>
        </w:rPr>
        <w:t>en</w:t>
      </w:r>
      <w:r w:rsidRPr="001613F2">
        <w:rPr>
          <w:rFonts w:ascii="AOK Buenos Aires" w:hAnsi="AOK Buenos Aires" w:cs="Arial"/>
          <w:sz w:val="21"/>
          <w:szCs w:val="21"/>
        </w:rPr>
        <w:t xml:space="preserve"> hinterlegt sind</w:t>
      </w:r>
      <w:r w:rsidR="00C22F0E" w:rsidRPr="001613F2">
        <w:rPr>
          <w:rFonts w:ascii="AOK Buenos Aires" w:hAnsi="AOK Buenos Aires" w:cs="Arial"/>
          <w:sz w:val="21"/>
          <w:szCs w:val="21"/>
        </w:rPr>
        <w:t xml:space="preserve">, </w:t>
      </w:r>
      <w:r w:rsidR="00682B67" w:rsidRPr="001613F2">
        <w:rPr>
          <w:rFonts w:ascii="AOK Buenos Aires" w:hAnsi="AOK Buenos Aires" w:cs="Arial"/>
          <w:sz w:val="21"/>
          <w:szCs w:val="21"/>
        </w:rPr>
        <w:t>können diese vom Auftraggeber eingehsehen werden, über</w:t>
      </w:r>
    </w:p>
    <w:p w14:paraId="5B218FAE" w14:textId="77777777" w:rsidR="00EC34D9" w:rsidRPr="001613F2" w:rsidRDefault="00EC34D9">
      <w:pPr>
        <w:autoSpaceDE w:val="0"/>
        <w:autoSpaceDN w:val="0"/>
        <w:adjustRightInd w:val="0"/>
        <w:spacing w:after="0" w:line="240" w:lineRule="auto"/>
        <w:rPr>
          <w:rFonts w:ascii="AOK Buenos Aires" w:hAnsi="AOK Buenos Aires" w:cs="Arial"/>
          <w:sz w:val="21"/>
          <w:szCs w:val="21"/>
        </w:rPr>
      </w:pPr>
    </w:p>
    <w:p w14:paraId="3191FD20" w14:textId="5364A7E4" w:rsidR="00EC34D9" w:rsidRPr="001613F2" w:rsidRDefault="00BC1108" w:rsidP="00BC1108">
      <w:pPr>
        <w:autoSpaceDE w:val="0"/>
        <w:autoSpaceDN w:val="0"/>
        <w:adjustRightInd w:val="0"/>
        <w:spacing w:after="0" w:line="240" w:lineRule="auto"/>
        <w:rPr>
          <w:rFonts w:ascii="AOK Buenos Aires" w:hAnsi="AOK Buenos Aires" w:cs="Arial"/>
          <w:sz w:val="21"/>
          <w:szCs w:val="21"/>
        </w:rPr>
      </w:pPr>
      <w:r w:rsidRPr="001613F2">
        <w:rPr>
          <w:rFonts w:ascii="AOK Buenos Aires" w:hAnsi="AOK Buenos Aires" w:cs="Arial"/>
          <w:sz w:val="21"/>
          <w:szCs w:val="21"/>
        </w:rPr>
        <w:t xml:space="preserve">a) </w:t>
      </w:r>
      <w:r w:rsidR="00C22F0E" w:rsidRPr="001613F2">
        <w:rPr>
          <w:rFonts w:ascii="AOK Buenos Aires" w:hAnsi="AOK Buenos Aires" w:cs="Arial"/>
          <w:sz w:val="21"/>
          <w:szCs w:val="21"/>
        </w:rPr>
        <w:t xml:space="preserve">wenn </w:t>
      </w:r>
      <w:r w:rsidR="000D05D1" w:rsidRPr="001613F2">
        <w:rPr>
          <w:rFonts w:ascii="AOK Buenos Aires" w:hAnsi="AOK Buenos Aires" w:cs="Arial"/>
          <w:sz w:val="21"/>
          <w:szCs w:val="21"/>
        </w:rPr>
        <w:t xml:space="preserve">der öffentliche Auftraggeber die Unterlagen über eine für den öffentlichen Auftraggeber kostenfreie Datenbank, insbesondere im Rahmen eines Präqualifikationssystems erhalten kann, </w:t>
      </w:r>
    </w:p>
    <w:p w14:paraId="48A8809A" w14:textId="77777777" w:rsidR="00BC1108" w:rsidRPr="001613F2" w:rsidRDefault="00BC1108" w:rsidP="00BC1108">
      <w:pPr>
        <w:pStyle w:val="RFEText12berschrift"/>
        <w:rPr>
          <w:rFonts w:ascii="AOK Buenos Aires" w:hAnsi="AOK Buenos Aires" w:cs="Arial"/>
          <w:sz w:val="21"/>
          <w:szCs w:val="21"/>
          <w:u w:val="single"/>
        </w:rPr>
      </w:pPr>
      <w:r w:rsidRPr="001613F2">
        <w:rPr>
          <w:rFonts w:ascii="AOK Buenos Aires" w:hAnsi="AOK Buenos Aires" w:cs="Arial"/>
          <w:sz w:val="21"/>
          <w:szCs w:val="21"/>
        </w:rPr>
        <w:t>PQ-Datenbank:</w:t>
      </w:r>
      <w:r w:rsidRPr="001613F2">
        <w:rPr>
          <w:rFonts w:ascii="AOK Buenos Aires" w:hAnsi="AOK Buenos Aires" w:cs="Arial"/>
          <w:b w:val="0"/>
          <w:sz w:val="21"/>
          <w:szCs w:val="21"/>
        </w:rPr>
        <w:t xml:space="preserve"> </w:t>
      </w:r>
      <w:r w:rsidRPr="001613F2">
        <w:rPr>
          <w:rFonts w:ascii="AOK Buenos Aires" w:hAnsi="AOK Buenos Aires" w:cs="Arial"/>
          <w:sz w:val="21"/>
          <w:szCs w:val="21"/>
          <w:u w:val="single"/>
        </w:rPr>
        <w:fldChar w:fldCharType="begin">
          <w:ffData>
            <w:name w:val="Text5"/>
            <w:enabled/>
            <w:calcOnExit w:val="0"/>
            <w:textInput/>
          </w:ffData>
        </w:fldChar>
      </w:r>
      <w:r w:rsidRPr="001613F2">
        <w:rPr>
          <w:rFonts w:ascii="AOK Buenos Aires" w:hAnsi="AOK Buenos Aires" w:cs="Arial"/>
          <w:sz w:val="21"/>
          <w:szCs w:val="21"/>
          <w:u w:val="single"/>
        </w:rPr>
        <w:instrText xml:space="preserve"> FORMTEXT </w:instrText>
      </w:r>
      <w:r w:rsidRPr="001613F2">
        <w:rPr>
          <w:rFonts w:ascii="AOK Buenos Aires" w:hAnsi="AOK Buenos Aires" w:cs="Arial"/>
          <w:sz w:val="21"/>
          <w:szCs w:val="21"/>
          <w:u w:val="single"/>
        </w:rPr>
      </w:r>
      <w:r w:rsidRPr="001613F2">
        <w:rPr>
          <w:rFonts w:ascii="AOK Buenos Aires" w:hAnsi="AOK Buenos Aires" w:cs="Arial"/>
          <w:sz w:val="21"/>
          <w:szCs w:val="21"/>
          <w:u w:val="single"/>
        </w:rPr>
        <w:fldChar w:fldCharType="separate"/>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sz w:val="21"/>
          <w:szCs w:val="21"/>
          <w:u w:val="single"/>
        </w:rPr>
        <w:fldChar w:fldCharType="end"/>
      </w:r>
    </w:p>
    <w:p w14:paraId="035A74D5" w14:textId="77777777" w:rsidR="00BC1108" w:rsidRPr="001613F2" w:rsidRDefault="00BC1108" w:rsidP="00BC1108">
      <w:pPr>
        <w:pStyle w:val="RFEText12berschrift"/>
        <w:rPr>
          <w:rFonts w:ascii="AOK Buenos Aires" w:hAnsi="AOK Buenos Aires" w:cs="Arial"/>
          <w:sz w:val="21"/>
          <w:szCs w:val="21"/>
          <w:u w:val="single"/>
        </w:rPr>
      </w:pPr>
      <w:r w:rsidRPr="001613F2">
        <w:rPr>
          <w:rFonts w:ascii="AOK Buenos Aires" w:hAnsi="AOK Buenos Aires" w:cs="Arial"/>
          <w:sz w:val="21"/>
          <w:szCs w:val="21"/>
        </w:rPr>
        <w:t xml:space="preserve">Registrierungsnummer: </w:t>
      </w:r>
      <w:r w:rsidRPr="001613F2">
        <w:rPr>
          <w:rFonts w:ascii="AOK Buenos Aires" w:hAnsi="AOK Buenos Aires" w:cs="Arial"/>
          <w:sz w:val="21"/>
          <w:szCs w:val="21"/>
          <w:u w:val="single"/>
        </w:rPr>
        <w:fldChar w:fldCharType="begin">
          <w:ffData>
            <w:name w:val="Text5"/>
            <w:enabled/>
            <w:calcOnExit w:val="0"/>
            <w:textInput/>
          </w:ffData>
        </w:fldChar>
      </w:r>
      <w:r w:rsidRPr="001613F2">
        <w:rPr>
          <w:rFonts w:ascii="AOK Buenos Aires" w:hAnsi="AOK Buenos Aires" w:cs="Arial"/>
          <w:sz w:val="21"/>
          <w:szCs w:val="21"/>
          <w:u w:val="single"/>
        </w:rPr>
        <w:instrText xml:space="preserve"> FORMTEXT </w:instrText>
      </w:r>
      <w:r w:rsidRPr="001613F2">
        <w:rPr>
          <w:rFonts w:ascii="AOK Buenos Aires" w:hAnsi="AOK Buenos Aires" w:cs="Arial"/>
          <w:sz w:val="21"/>
          <w:szCs w:val="21"/>
          <w:u w:val="single"/>
        </w:rPr>
      </w:r>
      <w:r w:rsidRPr="001613F2">
        <w:rPr>
          <w:rFonts w:ascii="AOK Buenos Aires" w:hAnsi="AOK Buenos Aires" w:cs="Arial"/>
          <w:sz w:val="21"/>
          <w:szCs w:val="21"/>
          <w:u w:val="single"/>
        </w:rPr>
        <w:fldChar w:fldCharType="separate"/>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sz w:val="21"/>
          <w:szCs w:val="21"/>
          <w:u w:val="single"/>
        </w:rPr>
        <w:fldChar w:fldCharType="end"/>
      </w:r>
    </w:p>
    <w:p w14:paraId="4040BD89" w14:textId="77777777" w:rsidR="004303E9" w:rsidRPr="001613F2" w:rsidRDefault="004303E9" w:rsidP="00BC1108">
      <w:pPr>
        <w:pStyle w:val="RFEText12berschrift"/>
        <w:rPr>
          <w:rFonts w:ascii="AOK Buenos Aires" w:hAnsi="AOK Buenos Aires" w:cs="Arial"/>
          <w:sz w:val="21"/>
          <w:szCs w:val="21"/>
        </w:rPr>
      </w:pPr>
      <w:r w:rsidRPr="001613F2">
        <w:rPr>
          <w:rFonts w:ascii="AOK Buenos Aires" w:hAnsi="AOK Buenos Aires" w:cs="Arial"/>
          <w:sz w:val="21"/>
          <w:szCs w:val="21"/>
        </w:rPr>
        <w:t xml:space="preserve">Zugangscode: </w:t>
      </w:r>
      <w:r w:rsidRPr="001613F2">
        <w:rPr>
          <w:rFonts w:ascii="AOK Buenos Aires" w:hAnsi="AOK Buenos Aires" w:cs="Arial"/>
          <w:sz w:val="21"/>
          <w:szCs w:val="21"/>
          <w:u w:val="single"/>
        </w:rPr>
        <w:fldChar w:fldCharType="begin">
          <w:ffData>
            <w:name w:val="Text5"/>
            <w:enabled/>
            <w:calcOnExit w:val="0"/>
            <w:textInput/>
          </w:ffData>
        </w:fldChar>
      </w:r>
      <w:r w:rsidRPr="001613F2">
        <w:rPr>
          <w:rFonts w:ascii="AOK Buenos Aires" w:hAnsi="AOK Buenos Aires" w:cs="Arial"/>
          <w:sz w:val="21"/>
          <w:szCs w:val="21"/>
          <w:u w:val="single"/>
        </w:rPr>
        <w:instrText xml:space="preserve"> FORMTEXT </w:instrText>
      </w:r>
      <w:r w:rsidRPr="001613F2">
        <w:rPr>
          <w:rFonts w:ascii="AOK Buenos Aires" w:hAnsi="AOK Buenos Aires" w:cs="Arial"/>
          <w:sz w:val="21"/>
          <w:szCs w:val="21"/>
          <w:u w:val="single"/>
        </w:rPr>
      </w:r>
      <w:r w:rsidRPr="001613F2">
        <w:rPr>
          <w:rFonts w:ascii="AOK Buenos Aires" w:hAnsi="AOK Buenos Aires" w:cs="Arial"/>
          <w:sz w:val="21"/>
          <w:szCs w:val="21"/>
          <w:u w:val="single"/>
        </w:rPr>
        <w:fldChar w:fldCharType="separate"/>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sz w:val="21"/>
          <w:szCs w:val="21"/>
          <w:u w:val="single"/>
        </w:rPr>
        <w:fldChar w:fldCharType="end"/>
      </w:r>
    </w:p>
    <w:p w14:paraId="0EB4066A" w14:textId="5789C3AC" w:rsidR="00BC1108" w:rsidRPr="001613F2" w:rsidRDefault="00BC1108">
      <w:pPr>
        <w:autoSpaceDE w:val="0"/>
        <w:autoSpaceDN w:val="0"/>
        <w:adjustRightInd w:val="0"/>
        <w:spacing w:after="0" w:line="240" w:lineRule="auto"/>
        <w:rPr>
          <w:rFonts w:ascii="AOK Buenos Aires" w:hAnsi="AOK Buenos Aires" w:cs="Arial"/>
          <w:sz w:val="21"/>
          <w:szCs w:val="21"/>
        </w:rPr>
      </w:pPr>
    </w:p>
    <w:p w14:paraId="5B248243" w14:textId="30005554" w:rsidR="00682B67" w:rsidRPr="001613F2" w:rsidRDefault="00682B67">
      <w:pPr>
        <w:autoSpaceDE w:val="0"/>
        <w:autoSpaceDN w:val="0"/>
        <w:adjustRightInd w:val="0"/>
        <w:spacing w:after="0" w:line="240" w:lineRule="auto"/>
        <w:rPr>
          <w:rFonts w:ascii="AOK Buenos Aires" w:hAnsi="AOK Buenos Aires" w:cs="Arial"/>
          <w:sz w:val="21"/>
          <w:szCs w:val="21"/>
        </w:rPr>
      </w:pPr>
      <w:r w:rsidRPr="001613F2">
        <w:rPr>
          <w:rFonts w:ascii="AOK Buenos Aires" w:hAnsi="AOK Buenos Aires" w:cs="Arial"/>
          <w:sz w:val="21"/>
          <w:szCs w:val="21"/>
        </w:rPr>
        <w:t>oder</w:t>
      </w:r>
    </w:p>
    <w:p w14:paraId="5BA3E814" w14:textId="77777777" w:rsidR="00682B67" w:rsidRPr="001613F2" w:rsidRDefault="00682B67">
      <w:pPr>
        <w:autoSpaceDE w:val="0"/>
        <w:autoSpaceDN w:val="0"/>
        <w:adjustRightInd w:val="0"/>
        <w:spacing w:after="0" w:line="240" w:lineRule="auto"/>
        <w:rPr>
          <w:rFonts w:ascii="AOK Buenos Aires" w:hAnsi="AOK Buenos Aires" w:cs="Arial"/>
          <w:sz w:val="21"/>
          <w:szCs w:val="21"/>
        </w:rPr>
      </w:pPr>
    </w:p>
    <w:p w14:paraId="2B66DB96" w14:textId="2E81185C" w:rsidR="00EC34D9" w:rsidRPr="001613F2" w:rsidRDefault="00C22F0E">
      <w:pPr>
        <w:autoSpaceDE w:val="0"/>
        <w:autoSpaceDN w:val="0"/>
        <w:adjustRightInd w:val="0"/>
        <w:spacing w:after="0" w:line="240" w:lineRule="auto"/>
        <w:rPr>
          <w:rFonts w:ascii="AOK Buenos Aires" w:hAnsi="AOK Buenos Aires" w:cs="Arial"/>
          <w:sz w:val="21"/>
          <w:szCs w:val="21"/>
        </w:rPr>
      </w:pPr>
      <w:r w:rsidRPr="001613F2">
        <w:rPr>
          <w:rFonts w:ascii="AOK Buenos Aires" w:hAnsi="AOK Buenos Aires" w:cs="Arial"/>
          <w:sz w:val="21"/>
          <w:szCs w:val="21"/>
        </w:rPr>
        <w:t>b) wenn der öffentliche Auftraggeber bereits im Besitz der betreffenden Unterlagen ist</w:t>
      </w:r>
      <w:r w:rsidR="00DF5BFE" w:rsidRPr="001613F2">
        <w:rPr>
          <w:rFonts w:ascii="AOK Buenos Aires" w:hAnsi="AOK Buenos Aires" w:cs="Arial"/>
          <w:sz w:val="21"/>
          <w:szCs w:val="21"/>
        </w:rPr>
        <w:t xml:space="preserve"> und diese noch Gültigkeit haben</w:t>
      </w:r>
      <w:r w:rsidR="00ED666B" w:rsidRPr="001613F2">
        <w:rPr>
          <w:rFonts w:ascii="AOK Buenos Aires" w:hAnsi="AOK Buenos Aires" w:cs="Arial"/>
          <w:sz w:val="21"/>
          <w:szCs w:val="21"/>
        </w:rPr>
        <w:t>,</w:t>
      </w:r>
    </w:p>
    <w:p w14:paraId="2402E37C" w14:textId="7AEFBBB2" w:rsidR="000D05D1" w:rsidRPr="001613F2" w:rsidRDefault="000D05D1" w:rsidP="00BC1108">
      <w:pPr>
        <w:pStyle w:val="RFEText12berschrift"/>
        <w:rPr>
          <w:rFonts w:ascii="AOK Buenos Aires" w:hAnsi="AOK Buenos Aires" w:cs="Arial"/>
          <w:sz w:val="21"/>
          <w:szCs w:val="21"/>
          <w:u w:val="single"/>
        </w:rPr>
      </w:pPr>
      <w:r w:rsidRPr="001613F2">
        <w:rPr>
          <w:rFonts w:ascii="AOK Buenos Aires" w:hAnsi="AOK Buenos Aires" w:cs="Arial"/>
          <w:sz w:val="21"/>
          <w:szCs w:val="21"/>
        </w:rPr>
        <w:t xml:space="preserve">Bezeichnung des Auftrages: </w:t>
      </w:r>
      <w:r w:rsidRPr="001613F2">
        <w:rPr>
          <w:rFonts w:ascii="AOK Buenos Aires" w:hAnsi="AOK Buenos Aires" w:cs="Arial"/>
          <w:sz w:val="21"/>
          <w:szCs w:val="21"/>
          <w:u w:val="single"/>
        </w:rPr>
        <w:fldChar w:fldCharType="begin">
          <w:ffData>
            <w:name w:val="Text5"/>
            <w:enabled/>
            <w:calcOnExit w:val="0"/>
            <w:textInput/>
          </w:ffData>
        </w:fldChar>
      </w:r>
      <w:r w:rsidRPr="001613F2">
        <w:rPr>
          <w:rFonts w:ascii="AOK Buenos Aires" w:hAnsi="AOK Buenos Aires" w:cs="Arial"/>
          <w:sz w:val="21"/>
          <w:szCs w:val="21"/>
          <w:u w:val="single"/>
        </w:rPr>
        <w:instrText xml:space="preserve"> FORMTEXT </w:instrText>
      </w:r>
      <w:r w:rsidRPr="001613F2">
        <w:rPr>
          <w:rFonts w:ascii="AOK Buenos Aires" w:hAnsi="AOK Buenos Aires" w:cs="Arial"/>
          <w:sz w:val="21"/>
          <w:szCs w:val="21"/>
          <w:u w:val="single"/>
        </w:rPr>
      </w:r>
      <w:r w:rsidRPr="001613F2">
        <w:rPr>
          <w:rFonts w:ascii="AOK Buenos Aires" w:hAnsi="AOK Buenos Aires" w:cs="Arial"/>
          <w:sz w:val="21"/>
          <w:szCs w:val="21"/>
          <w:u w:val="single"/>
        </w:rPr>
        <w:fldChar w:fldCharType="separate"/>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sz w:val="21"/>
          <w:szCs w:val="21"/>
          <w:u w:val="single"/>
        </w:rPr>
        <w:fldChar w:fldCharType="end"/>
      </w:r>
    </w:p>
    <w:p w14:paraId="1DDDC54B" w14:textId="7E647F81" w:rsidR="000D05D1" w:rsidRPr="001613F2" w:rsidRDefault="000D05D1" w:rsidP="00BC1108">
      <w:pPr>
        <w:pStyle w:val="RFEText12berschrift"/>
        <w:rPr>
          <w:rFonts w:ascii="AOK Buenos Aires" w:hAnsi="AOK Buenos Aires" w:cs="Arial"/>
          <w:sz w:val="21"/>
          <w:szCs w:val="21"/>
          <w:u w:val="single"/>
        </w:rPr>
      </w:pPr>
      <w:r w:rsidRPr="001613F2">
        <w:rPr>
          <w:rFonts w:ascii="AOK Buenos Aires" w:hAnsi="AOK Buenos Aires" w:cs="Arial"/>
          <w:sz w:val="21"/>
          <w:szCs w:val="21"/>
        </w:rPr>
        <w:t xml:space="preserve">Referenznummer </w:t>
      </w:r>
      <w:r w:rsidR="00DF5BFE" w:rsidRPr="001613F2">
        <w:rPr>
          <w:rFonts w:ascii="AOK Buenos Aires" w:hAnsi="AOK Buenos Aires" w:cs="Arial"/>
          <w:sz w:val="21"/>
          <w:szCs w:val="21"/>
        </w:rPr>
        <w:t>der</w:t>
      </w:r>
      <w:r w:rsidRPr="001613F2">
        <w:rPr>
          <w:rFonts w:ascii="AOK Buenos Aires" w:hAnsi="AOK Buenos Aires" w:cs="Arial"/>
          <w:sz w:val="21"/>
          <w:szCs w:val="21"/>
        </w:rPr>
        <w:t xml:space="preserve"> </w:t>
      </w:r>
      <w:r w:rsidR="00BC1108" w:rsidRPr="001613F2">
        <w:rPr>
          <w:rFonts w:ascii="AOK Buenos Aires" w:hAnsi="AOK Buenos Aires" w:cs="Arial"/>
          <w:sz w:val="21"/>
          <w:szCs w:val="21"/>
        </w:rPr>
        <w:t>EU-B</w:t>
      </w:r>
      <w:r w:rsidRPr="001613F2">
        <w:rPr>
          <w:rFonts w:ascii="AOK Buenos Aires" w:hAnsi="AOK Buenos Aires" w:cs="Arial"/>
          <w:sz w:val="21"/>
          <w:szCs w:val="21"/>
        </w:rPr>
        <w:t>ekanntmachung:</w:t>
      </w:r>
      <w:r w:rsidR="00BC1108" w:rsidRPr="001613F2">
        <w:rPr>
          <w:rFonts w:ascii="AOK Buenos Aires" w:hAnsi="AOK Buenos Aires" w:cs="Arial"/>
          <w:sz w:val="21"/>
          <w:szCs w:val="21"/>
        </w:rPr>
        <w:t xml:space="preserve"> </w:t>
      </w:r>
      <w:r w:rsidRPr="001613F2">
        <w:rPr>
          <w:rFonts w:ascii="AOK Buenos Aires" w:hAnsi="AOK Buenos Aires" w:cs="Arial"/>
          <w:sz w:val="21"/>
          <w:szCs w:val="21"/>
        </w:rPr>
        <w:t xml:space="preserve"> </w:t>
      </w:r>
      <w:r w:rsidRPr="001613F2">
        <w:rPr>
          <w:rFonts w:ascii="AOK Buenos Aires" w:hAnsi="AOK Buenos Aires" w:cs="Arial"/>
          <w:sz w:val="21"/>
          <w:szCs w:val="21"/>
          <w:u w:val="single"/>
        </w:rPr>
        <w:fldChar w:fldCharType="begin">
          <w:ffData>
            <w:name w:val="Text5"/>
            <w:enabled/>
            <w:calcOnExit w:val="0"/>
            <w:textInput/>
          </w:ffData>
        </w:fldChar>
      </w:r>
      <w:r w:rsidRPr="001613F2">
        <w:rPr>
          <w:rFonts w:ascii="AOK Buenos Aires" w:hAnsi="AOK Buenos Aires" w:cs="Arial"/>
          <w:sz w:val="21"/>
          <w:szCs w:val="21"/>
          <w:u w:val="single"/>
        </w:rPr>
        <w:instrText xml:space="preserve"> FORMTEXT </w:instrText>
      </w:r>
      <w:r w:rsidRPr="001613F2">
        <w:rPr>
          <w:rFonts w:ascii="AOK Buenos Aires" w:hAnsi="AOK Buenos Aires" w:cs="Arial"/>
          <w:sz w:val="21"/>
          <w:szCs w:val="21"/>
          <w:u w:val="single"/>
        </w:rPr>
      </w:r>
      <w:r w:rsidRPr="001613F2">
        <w:rPr>
          <w:rFonts w:ascii="AOK Buenos Aires" w:hAnsi="AOK Buenos Aires" w:cs="Arial"/>
          <w:sz w:val="21"/>
          <w:szCs w:val="21"/>
          <w:u w:val="single"/>
        </w:rPr>
        <w:fldChar w:fldCharType="separate"/>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noProof/>
          <w:sz w:val="21"/>
          <w:szCs w:val="21"/>
          <w:u w:val="single"/>
        </w:rPr>
        <w:t> </w:t>
      </w:r>
      <w:r w:rsidRPr="001613F2">
        <w:rPr>
          <w:rFonts w:ascii="AOK Buenos Aires" w:hAnsi="AOK Buenos Aires" w:cs="Arial"/>
          <w:sz w:val="21"/>
          <w:szCs w:val="21"/>
          <w:u w:val="single"/>
        </w:rPr>
        <w:fldChar w:fldCharType="end"/>
      </w:r>
    </w:p>
    <w:p w14:paraId="5FE69F64" w14:textId="77777777" w:rsidR="000D05D1" w:rsidRPr="001613F2" w:rsidRDefault="000D05D1">
      <w:pPr>
        <w:autoSpaceDE w:val="0"/>
        <w:autoSpaceDN w:val="0"/>
        <w:adjustRightInd w:val="0"/>
        <w:spacing w:after="0" w:line="240" w:lineRule="auto"/>
        <w:rPr>
          <w:rFonts w:ascii="AOK Buenos Aires" w:hAnsi="AOK Buenos Aires" w:cs="Arial"/>
          <w:sz w:val="21"/>
          <w:szCs w:val="21"/>
        </w:rPr>
      </w:pPr>
    </w:p>
    <w:p w14:paraId="2D7DB4AB" w14:textId="77777777" w:rsidR="00EC34D9" w:rsidRPr="001613F2" w:rsidRDefault="00EC34D9">
      <w:pPr>
        <w:autoSpaceDE w:val="0"/>
        <w:autoSpaceDN w:val="0"/>
        <w:adjustRightInd w:val="0"/>
        <w:spacing w:after="0" w:line="240" w:lineRule="auto"/>
        <w:rPr>
          <w:rFonts w:ascii="AOK Buenos Aires" w:hAnsi="AOK Buenos Aires" w:cs="Arial"/>
          <w:sz w:val="21"/>
          <w:szCs w:val="21"/>
        </w:rPr>
      </w:pPr>
    </w:p>
    <w:p w14:paraId="4A88C8D4" w14:textId="36BC86A8" w:rsidR="00EC34D9" w:rsidRPr="001613F2" w:rsidRDefault="00C22F0E">
      <w:pPr>
        <w:autoSpaceDE w:val="0"/>
        <w:autoSpaceDN w:val="0"/>
        <w:adjustRightInd w:val="0"/>
        <w:spacing w:after="0" w:line="240" w:lineRule="auto"/>
        <w:rPr>
          <w:rFonts w:ascii="AOK Buenos Aires" w:hAnsi="AOK Buenos Aires" w:cs="Arial"/>
          <w:sz w:val="21"/>
          <w:szCs w:val="21"/>
        </w:rPr>
      </w:pPr>
      <w:r w:rsidRPr="001613F2">
        <w:rPr>
          <w:rFonts w:ascii="AOK Buenos Aires" w:hAnsi="AOK Buenos Aires" w:cs="Arial"/>
          <w:sz w:val="21"/>
          <w:szCs w:val="21"/>
        </w:rPr>
        <w:t>Die Wirtschaftsteilnehmer stimmen zu, dass der öffentliche Auftraggeber für dieses Vergabeverfahren Zugang zu den Unterlagen erhält, mit denen die Informationen belegt werden, die die Unterzeichneten aufführen und für die Zwecke dieser Ausschreibung angegeben haben.</w:t>
      </w:r>
    </w:p>
    <w:p w14:paraId="7C8D5C81" w14:textId="77777777" w:rsidR="00EC34D9" w:rsidRPr="001613F2" w:rsidRDefault="00EC34D9">
      <w:pPr>
        <w:autoSpaceDE w:val="0"/>
        <w:autoSpaceDN w:val="0"/>
        <w:adjustRightInd w:val="0"/>
        <w:spacing w:after="0" w:line="240" w:lineRule="auto"/>
        <w:rPr>
          <w:rFonts w:ascii="AOK Buenos Aires" w:hAnsi="AOK Buenos Aires" w:cs="Arial"/>
          <w:sz w:val="21"/>
          <w:szCs w:val="21"/>
        </w:rPr>
      </w:pPr>
    </w:p>
    <w:p w14:paraId="5622CBDB" w14:textId="77777777" w:rsidR="00EC34D9" w:rsidRPr="001613F2" w:rsidRDefault="00EC34D9">
      <w:pPr>
        <w:autoSpaceDE w:val="0"/>
        <w:autoSpaceDN w:val="0"/>
        <w:adjustRightInd w:val="0"/>
        <w:spacing w:after="0" w:line="240" w:lineRule="auto"/>
        <w:rPr>
          <w:rFonts w:ascii="AOK Buenos Aires" w:hAnsi="AOK Buenos Aires" w:cs="Arial"/>
          <w:sz w:val="21"/>
          <w:szCs w:val="21"/>
        </w:rPr>
      </w:pPr>
    </w:p>
    <w:p w14:paraId="0FF3684E" w14:textId="77777777" w:rsidR="00EC34D9" w:rsidRPr="001613F2" w:rsidRDefault="00C22F0E">
      <w:pPr>
        <w:autoSpaceDE w:val="0"/>
        <w:autoSpaceDN w:val="0"/>
        <w:adjustRightInd w:val="0"/>
        <w:spacing w:after="0" w:line="240" w:lineRule="auto"/>
        <w:rPr>
          <w:rFonts w:ascii="AOK Buenos Aires" w:hAnsi="AOK Buenos Aires" w:cs="Arial"/>
          <w:b/>
          <w:bCs/>
          <w:sz w:val="21"/>
          <w:szCs w:val="21"/>
        </w:rPr>
      </w:pPr>
      <w:r w:rsidRPr="001613F2">
        <w:rPr>
          <w:rFonts w:ascii="AOK Buenos Aires" w:hAnsi="AOK Buenos Aires" w:cs="Arial"/>
          <w:b/>
          <w:bCs/>
          <w:sz w:val="21"/>
          <w:szCs w:val="21"/>
        </w:rPr>
        <w:t xml:space="preserve">Datum: </w:t>
      </w:r>
      <w:r w:rsidRPr="001613F2">
        <w:rPr>
          <w:rFonts w:ascii="AOK Buenos Aires" w:hAnsi="AOK Buenos Aires" w:cs="Arial"/>
          <w:b/>
          <w:bCs/>
          <w:sz w:val="21"/>
          <w:szCs w:val="21"/>
        </w:rPr>
        <w:fldChar w:fldCharType="begin">
          <w:ffData>
            <w:name w:val="Text3"/>
            <w:enabled/>
            <w:calcOnExit w:val="0"/>
            <w:textInput/>
          </w:ffData>
        </w:fldChar>
      </w:r>
      <w:bookmarkStart w:id="51" w:name="Text3"/>
      <w:r w:rsidRPr="001613F2">
        <w:rPr>
          <w:rFonts w:ascii="AOK Buenos Aires" w:hAnsi="AOK Buenos Aires" w:cs="Arial"/>
          <w:b/>
          <w:bCs/>
          <w:sz w:val="21"/>
          <w:szCs w:val="21"/>
        </w:rPr>
        <w:instrText xml:space="preserve"> FORMTEXT </w:instrText>
      </w:r>
      <w:r w:rsidRPr="001613F2">
        <w:rPr>
          <w:rFonts w:ascii="AOK Buenos Aires" w:hAnsi="AOK Buenos Aires" w:cs="Arial"/>
          <w:b/>
          <w:bCs/>
          <w:sz w:val="21"/>
          <w:szCs w:val="21"/>
        </w:rPr>
      </w:r>
      <w:r w:rsidRPr="001613F2">
        <w:rPr>
          <w:rFonts w:ascii="AOK Buenos Aires" w:hAnsi="AOK Buenos Aires" w:cs="Arial"/>
          <w:b/>
          <w:bCs/>
          <w:sz w:val="21"/>
          <w:szCs w:val="21"/>
        </w:rPr>
        <w:fldChar w:fldCharType="separate"/>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sz w:val="21"/>
          <w:szCs w:val="21"/>
        </w:rPr>
        <w:fldChar w:fldCharType="end"/>
      </w:r>
      <w:bookmarkEnd w:id="51"/>
    </w:p>
    <w:p w14:paraId="07F5205A" w14:textId="77777777" w:rsidR="00EC34D9" w:rsidRPr="001613F2" w:rsidRDefault="00EC34D9">
      <w:pPr>
        <w:autoSpaceDE w:val="0"/>
        <w:autoSpaceDN w:val="0"/>
        <w:adjustRightInd w:val="0"/>
        <w:spacing w:after="0" w:line="240" w:lineRule="auto"/>
        <w:rPr>
          <w:rFonts w:ascii="AOK Buenos Aires" w:hAnsi="AOK Buenos Aires" w:cs="Arial"/>
          <w:sz w:val="21"/>
          <w:szCs w:val="21"/>
        </w:rPr>
      </w:pPr>
    </w:p>
    <w:p w14:paraId="61E6D005" w14:textId="77777777" w:rsidR="00EC34D9" w:rsidRPr="001613F2" w:rsidRDefault="00C22F0E">
      <w:pPr>
        <w:autoSpaceDE w:val="0"/>
        <w:autoSpaceDN w:val="0"/>
        <w:adjustRightInd w:val="0"/>
        <w:spacing w:after="0" w:line="240" w:lineRule="auto"/>
        <w:rPr>
          <w:rFonts w:ascii="AOK Buenos Aires" w:hAnsi="AOK Buenos Aires" w:cs="Arial"/>
          <w:b/>
          <w:bCs/>
          <w:sz w:val="21"/>
          <w:szCs w:val="21"/>
        </w:rPr>
      </w:pPr>
      <w:r w:rsidRPr="001613F2">
        <w:rPr>
          <w:rFonts w:ascii="AOK Buenos Aires" w:hAnsi="AOK Buenos Aires" w:cs="Arial"/>
          <w:b/>
          <w:bCs/>
          <w:sz w:val="21"/>
          <w:szCs w:val="21"/>
        </w:rPr>
        <w:t xml:space="preserve">Ort: </w:t>
      </w:r>
      <w:r w:rsidRPr="001613F2">
        <w:rPr>
          <w:rFonts w:ascii="AOK Buenos Aires" w:hAnsi="AOK Buenos Aires" w:cs="Arial"/>
          <w:b/>
          <w:bCs/>
          <w:sz w:val="21"/>
          <w:szCs w:val="21"/>
        </w:rPr>
        <w:fldChar w:fldCharType="begin">
          <w:ffData>
            <w:name w:val="Text4"/>
            <w:enabled/>
            <w:calcOnExit w:val="0"/>
            <w:textInput/>
          </w:ffData>
        </w:fldChar>
      </w:r>
      <w:bookmarkStart w:id="52" w:name="Text4"/>
      <w:r w:rsidRPr="001613F2">
        <w:rPr>
          <w:rFonts w:ascii="AOK Buenos Aires" w:hAnsi="AOK Buenos Aires" w:cs="Arial"/>
          <w:b/>
          <w:bCs/>
          <w:sz w:val="21"/>
          <w:szCs w:val="21"/>
        </w:rPr>
        <w:instrText xml:space="preserve"> FORMTEXT </w:instrText>
      </w:r>
      <w:r w:rsidRPr="001613F2">
        <w:rPr>
          <w:rFonts w:ascii="AOK Buenos Aires" w:hAnsi="AOK Buenos Aires" w:cs="Arial"/>
          <w:b/>
          <w:bCs/>
          <w:sz w:val="21"/>
          <w:szCs w:val="21"/>
        </w:rPr>
      </w:r>
      <w:r w:rsidRPr="001613F2">
        <w:rPr>
          <w:rFonts w:ascii="AOK Buenos Aires" w:hAnsi="AOK Buenos Aires" w:cs="Arial"/>
          <w:b/>
          <w:bCs/>
          <w:sz w:val="21"/>
          <w:szCs w:val="21"/>
        </w:rPr>
        <w:fldChar w:fldCharType="separate"/>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sz w:val="21"/>
          <w:szCs w:val="21"/>
        </w:rPr>
        <w:fldChar w:fldCharType="end"/>
      </w:r>
      <w:bookmarkEnd w:id="52"/>
    </w:p>
    <w:p w14:paraId="6EC739EA" w14:textId="77777777" w:rsidR="00EC34D9" w:rsidRPr="001613F2" w:rsidRDefault="00EC34D9">
      <w:pPr>
        <w:autoSpaceDE w:val="0"/>
        <w:autoSpaceDN w:val="0"/>
        <w:adjustRightInd w:val="0"/>
        <w:spacing w:after="0" w:line="240" w:lineRule="auto"/>
        <w:rPr>
          <w:rFonts w:ascii="AOK Buenos Aires" w:hAnsi="AOK Buenos Aires" w:cs="Arial"/>
          <w:sz w:val="21"/>
          <w:szCs w:val="21"/>
        </w:rPr>
      </w:pPr>
    </w:p>
    <w:p w14:paraId="6C05A7A3" w14:textId="77777777" w:rsidR="00EC34D9" w:rsidRPr="001613F2" w:rsidRDefault="006D5D04">
      <w:pPr>
        <w:autoSpaceDE w:val="0"/>
        <w:autoSpaceDN w:val="0"/>
        <w:adjustRightInd w:val="0"/>
        <w:spacing w:after="0" w:line="240" w:lineRule="auto"/>
        <w:rPr>
          <w:rFonts w:ascii="AOK Buenos Aires" w:hAnsi="AOK Buenos Aires" w:cs="Arial"/>
          <w:color w:val="FF0000"/>
          <w:sz w:val="21"/>
          <w:szCs w:val="21"/>
        </w:rPr>
      </w:pPr>
      <w:r w:rsidRPr="001613F2">
        <w:rPr>
          <w:rFonts w:ascii="AOK Buenos Aires" w:hAnsi="AOK Buenos Aires" w:cs="Arial"/>
          <w:b/>
          <w:bCs/>
          <w:sz w:val="21"/>
          <w:szCs w:val="21"/>
        </w:rPr>
        <w:t xml:space="preserve">Name des </w:t>
      </w:r>
      <w:r w:rsidR="00E47A2A" w:rsidRPr="001613F2">
        <w:rPr>
          <w:rFonts w:ascii="AOK Buenos Aires" w:hAnsi="AOK Buenos Aires" w:cs="Arial"/>
          <w:b/>
          <w:bCs/>
          <w:sz w:val="21"/>
          <w:szCs w:val="21"/>
        </w:rPr>
        <w:t>Erklärenden:</w:t>
      </w:r>
      <w:r w:rsidRPr="001613F2">
        <w:rPr>
          <w:rFonts w:ascii="AOK Buenos Aires" w:hAnsi="AOK Buenos Aires" w:cs="Arial"/>
          <w:b/>
          <w:bCs/>
          <w:sz w:val="21"/>
          <w:szCs w:val="21"/>
        </w:rPr>
        <w:t xml:space="preserve"> </w:t>
      </w:r>
      <w:r w:rsidRPr="001613F2">
        <w:rPr>
          <w:rFonts w:ascii="AOK Buenos Aires" w:hAnsi="AOK Buenos Aires" w:cs="Arial"/>
          <w:b/>
          <w:bCs/>
          <w:sz w:val="21"/>
          <w:szCs w:val="21"/>
        </w:rPr>
        <w:fldChar w:fldCharType="begin">
          <w:ffData>
            <w:name w:val="Text5"/>
            <w:enabled/>
            <w:calcOnExit w:val="0"/>
            <w:textInput/>
          </w:ffData>
        </w:fldChar>
      </w:r>
      <w:bookmarkStart w:id="53" w:name="Text5"/>
      <w:r w:rsidRPr="001613F2">
        <w:rPr>
          <w:rFonts w:ascii="AOK Buenos Aires" w:hAnsi="AOK Buenos Aires" w:cs="Arial"/>
          <w:b/>
          <w:bCs/>
          <w:sz w:val="21"/>
          <w:szCs w:val="21"/>
        </w:rPr>
        <w:instrText xml:space="preserve"> FORMTEXT </w:instrText>
      </w:r>
      <w:r w:rsidRPr="001613F2">
        <w:rPr>
          <w:rFonts w:ascii="AOK Buenos Aires" w:hAnsi="AOK Buenos Aires" w:cs="Arial"/>
          <w:b/>
          <w:bCs/>
          <w:sz w:val="21"/>
          <w:szCs w:val="21"/>
        </w:rPr>
      </w:r>
      <w:r w:rsidRPr="001613F2">
        <w:rPr>
          <w:rFonts w:ascii="AOK Buenos Aires" w:hAnsi="AOK Buenos Aires" w:cs="Arial"/>
          <w:b/>
          <w:bCs/>
          <w:sz w:val="21"/>
          <w:szCs w:val="21"/>
        </w:rPr>
        <w:fldChar w:fldCharType="separate"/>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noProof/>
          <w:sz w:val="21"/>
          <w:szCs w:val="21"/>
        </w:rPr>
        <w:t> </w:t>
      </w:r>
      <w:r w:rsidRPr="001613F2">
        <w:rPr>
          <w:rFonts w:ascii="AOK Buenos Aires" w:hAnsi="AOK Buenos Aires" w:cs="Arial"/>
          <w:b/>
          <w:bCs/>
          <w:sz w:val="21"/>
          <w:szCs w:val="21"/>
        </w:rPr>
        <w:fldChar w:fldCharType="end"/>
      </w:r>
      <w:bookmarkEnd w:id="53"/>
    </w:p>
    <w:p w14:paraId="2FFD0C21" w14:textId="77777777" w:rsidR="00EC34D9" w:rsidRPr="001613F2" w:rsidRDefault="00EC34D9">
      <w:pPr>
        <w:autoSpaceDE w:val="0"/>
        <w:autoSpaceDN w:val="0"/>
        <w:adjustRightInd w:val="0"/>
        <w:spacing w:after="0" w:line="240" w:lineRule="auto"/>
        <w:rPr>
          <w:rFonts w:ascii="AOK Buenos Aires" w:hAnsi="AOK Buenos Aires" w:cs="Arial"/>
          <w:color w:val="FF0000"/>
          <w:sz w:val="21"/>
          <w:szCs w:val="21"/>
        </w:rPr>
      </w:pPr>
    </w:p>
    <w:sectPr w:rsidR="00EC34D9" w:rsidRPr="001613F2" w:rsidSect="00894883">
      <w:headerReference w:type="default" r:id="rId8"/>
      <w:footerReference w:type="default" r:id="rId9"/>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FF986" w14:textId="77777777" w:rsidR="00040AED" w:rsidRDefault="00040AED">
      <w:pPr>
        <w:spacing w:after="0" w:line="240" w:lineRule="auto"/>
      </w:pPr>
      <w:r>
        <w:separator/>
      </w:r>
    </w:p>
  </w:endnote>
  <w:endnote w:type="continuationSeparator" w:id="0">
    <w:p w14:paraId="54D1E176" w14:textId="77777777" w:rsidR="00040AED" w:rsidRDefault="00040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OK Buenos Aires">
    <w:panose1 w:val="00000000000000000000"/>
    <w:charset w:val="00"/>
    <w:family w:val="modern"/>
    <w:notTrueType/>
    <w:pitch w:val="variable"/>
    <w:sig w:usb0="A00000EF" w:usb1="0000207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2EB8" w14:textId="080D3868" w:rsidR="00EC34D9" w:rsidRDefault="00C22F0E" w:rsidP="00C5784A">
    <w:pPr>
      <w:pStyle w:val="Fuzeile"/>
      <w:jc w:val="center"/>
      <w:rPr>
        <w:rFonts w:ascii="Arial" w:hAnsi="Arial" w:cs="Arial"/>
        <w:sz w:val="16"/>
        <w:szCs w:val="16"/>
      </w:rPr>
    </w:pPr>
    <w:r>
      <w:rPr>
        <w:rFonts w:ascii="Arial" w:hAnsi="Arial" w:cs="Arial"/>
        <w:sz w:val="16"/>
        <w:szCs w:val="16"/>
      </w:rPr>
      <w:t xml:space="preserve">Seite </w:t>
    </w:r>
    <w:r>
      <w:rPr>
        <w:rFonts w:ascii="Arial" w:hAnsi="Arial" w:cs="Arial"/>
        <w:bCs/>
        <w:sz w:val="16"/>
        <w:szCs w:val="16"/>
      </w:rPr>
      <w:fldChar w:fldCharType="begin"/>
    </w:r>
    <w:r>
      <w:rPr>
        <w:rFonts w:ascii="Arial" w:hAnsi="Arial" w:cs="Arial"/>
        <w:bCs/>
        <w:sz w:val="16"/>
        <w:szCs w:val="16"/>
      </w:rPr>
      <w:instrText>PAGE  \* Arabic  \* MERGEFORMAT</w:instrText>
    </w:r>
    <w:r>
      <w:rPr>
        <w:rFonts w:ascii="Arial" w:hAnsi="Arial" w:cs="Arial"/>
        <w:bCs/>
        <w:sz w:val="16"/>
        <w:szCs w:val="16"/>
      </w:rPr>
      <w:fldChar w:fldCharType="separate"/>
    </w:r>
    <w:r w:rsidR="00C5784A">
      <w:rPr>
        <w:rFonts w:ascii="Arial" w:hAnsi="Arial" w:cs="Arial"/>
        <w:bCs/>
        <w:noProof/>
        <w:sz w:val="16"/>
        <w:szCs w:val="16"/>
      </w:rPr>
      <w:t>4</w:t>
    </w:r>
    <w:r>
      <w:rPr>
        <w:rFonts w:ascii="Arial" w:hAnsi="Arial" w:cs="Arial"/>
        <w:bCs/>
        <w:sz w:val="16"/>
        <w:szCs w:val="16"/>
      </w:rPr>
      <w:fldChar w:fldCharType="end"/>
    </w:r>
    <w:r>
      <w:rPr>
        <w:rFonts w:ascii="Arial" w:hAnsi="Arial" w:cs="Arial"/>
        <w:sz w:val="16"/>
        <w:szCs w:val="16"/>
      </w:rPr>
      <w:t xml:space="preserve"> von </w:t>
    </w:r>
    <w:r>
      <w:rPr>
        <w:rFonts w:ascii="Arial" w:hAnsi="Arial" w:cs="Arial"/>
        <w:bCs/>
        <w:sz w:val="16"/>
        <w:szCs w:val="16"/>
      </w:rPr>
      <w:fldChar w:fldCharType="begin"/>
    </w:r>
    <w:r>
      <w:rPr>
        <w:rFonts w:ascii="Arial" w:hAnsi="Arial" w:cs="Arial"/>
        <w:bCs/>
        <w:sz w:val="16"/>
        <w:szCs w:val="16"/>
      </w:rPr>
      <w:instrText>NUMPAGES  \* Arabic  \* MERGEFORMAT</w:instrText>
    </w:r>
    <w:r>
      <w:rPr>
        <w:rFonts w:ascii="Arial" w:hAnsi="Arial" w:cs="Arial"/>
        <w:bCs/>
        <w:sz w:val="16"/>
        <w:szCs w:val="16"/>
      </w:rPr>
      <w:fldChar w:fldCharType="separate"/>
    </w:r>
    <w:r w:rsidR="00C5784A">
      <w:rPr>
        <w:rFonts w:ascii="Arial" w:hAnsi="Arial" w:cs="Arial"/>
        <w:bCs/>
        <w:noProof/>
        <w:sz w:val="16"/>
        <w:szCs w:val="16"/>
      </w:rPr>
      <w:t>6</w:t>
    </w:r>
    <w:r>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621E0" w14:textId="77777777" w:rsidR="00040AED" w:rsidRDefault="00040AED">
      <w:pPr>
        <w:spacing w:after="0" w:line="240" w:lineRule="auto"/>
      </w:pPr>
      <w:r>
        <w:separator/>
      </w:r>
    </w:p>
  </w:footnote>
  <w:footnote w:type="continuationSeparator" w:id="0">
    <w:p w14:paraId="48D246A3" w14:textId="77777777" w:rsidR="00040AED" w:rsidRDefault="00040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3E6B0" w14:textId="5FB28C3F" w:rsidR="00107C24" w:rsidRPr="00107C24" w:rsidRDefault="00ED666B" w:rsidP="00107C24">
    <w:pPr>
      <w:autoSpaceDE w:val="0"/>
      <w:autoSpaceDN w:val="0"/>
      <w:adjustRightInd w:val="0"/>
      <w:spacing w:after="0" w:line="240" w:lineRule="auto"/>
      <w:jc w:val="center"/>
      <w:rPr>
        <w:rFonts w:ascii="Arial" w:hAnsi="Arial" w:cs="Arial"/>
        <w:bCs/>
        <w:color w:val="000000"/>
        <w:sz w:val="18"/>
        <w:szCs w:val="18"/>
      </w:rPr>
    </w:pPr>
    <w:r>
      <w:rPr>
        <w:rFonts w:ascii="Arial" w:hAnsi="Arial" w:cs="Arial"/>
        <w:bCs/>
        <w:color w:val="000000"/>
        <w:sz w:val="18"/>
        <w:szCs w:val="18"/>
      </w:rPr>
      <w:t xml:space="preserve">Anlage </w:t>
    </w:r>
    <w:r w:rsidR="001613F2">
      <w:rPr>
        <w:rFonts w:ascii="Arial" w:hAnsi="Arial" w:cs="Arial"/>
        <w:bCs/>
        <w:color w:val="000000"/>
        <w:sz w:val="18"/>
        <w:szCs w:val="18"/>
      </w:rPr>
      <w:t xml:space="preserve">07: </w:t>
    </w:r>
    <w:r w:rsidR="00C22F0E">
      <w:rPr>
        <w:rFonts w:ascii="Arial" w:hAnsi="Arial" w:cs="Arial"/>
        <w:bCs/>
        <w:color w:val="000000"/>
        <w:sz w:val="18"/>
        <w:szCs w:val="18"/>
      </w:rPr>
      <w:t>Eigenerklärung zu den Ausschlussgründen gem. § 123 GWB / § 124 GWB</w:t>
    </w:r>
  </w:p>
  <w:p w14:paraId="382310FE" w14:textId="691B7C4A" w:rsidR="00EC34D9" w:rsidRPr="00ED666B" w:rsidRDefault="00107C24" w:rsidP="00ED666B">
    <w:pPr>
      <w:spacing w:after="0" w:line="240" w:lineRule="auto"/>
      <w:jc w:val="center"/>
      <w:rPr>
        <w:rFonts w:ascii="Arial" w:eastAsia="Times New Roman" w:hAnsi="Arial" w:cs="Times New Roman"/>
        <w:sz w:val="18"/>
        <w:szCs w:val="18"/>
        <w:lang w:eastAsia="de-DE"/>
      </w:rPr>
    </w:pPr>
    <w:r w:rsidRPr="00107C24">
      <w:rPr>
        <w:rFonts w:ascii="Arial" w:eastAsia="Times New Roman" w:hAnsi="Arial" w:cs="Times New Roman"/>
        <w:sz w:val="18"/>
        <w:szCs w:val="18"/>
        <w:lang w:eastAsia="de-DE"/>
      </w:rPr>
      <w:t>zur Ausschreibung</w:t>
    </w:r>
    <w:r w:rsidR="001613F2">
      <w:rPr>
        <w:rFonts w:ascii="Arial" w:eastAsia="Times New Roman" w:hAnsi="Arial" w:cs="Times New Roman"/>
        <w:sz w:val="18"/>
        <w:szCs w:val="18"/>
        <w:lang w:eastAsia="de-DE"/>
      </w:rPr>
      <w:t xml:space="preserve"> des AOK-Bundesverbands</w:t>
    </w:r>
    <w:r w:rsidRPr="00107C24">
      <w:rPr>
        <w:rFonts w:ascii="Arial" w:eastAsia="Times New Roman" w:hAnsi="Arial" w:cs="Times New Roman"/>
        <w:sz w:val="18"/>
        <w:szCs w:val="18"/>
        <w:lang w:eastAsia="de-DE"/>
      </w:rPr>
      <w:t xml:space="preserve"> </w:t>
    </w:r>
    <w:r w:rsidR="00ED666B">
      <w:rPr>
        <w:rFonts w:ascii="Arial" w:eastAsia="Times New Roman" w:hAnsi="Arial" w:cs="Times New Roman"/>
        <w:sz w:val="18"/>
        <w:szCs w:val="18"/>
        <w:lang w:eastAsia="de-DE"/>
      </w:rPr>
      <w:t>„</w:t>
    </w:r>
    <w:r w:rsidR="001613F2">
      <w:rPr>
        <w:rFonts w:ascii="Arial" w:eastAsia="Times New Roman" w:hAnsi="Arial" w:cs="Times New Roman"/>
        <w:sz w:val="18"/>
        <w:szCs w:val="18"/>
        <w:lang w:eastAsia="de-DE"/>
      </w:rPr>
      <w:t>Befragungen zu Gesundheitsthemen</w:t>
    </w:r>
    <w:r w:rsidR="00ED666B">
      <w:rPr>
        <w:rFonts w:ascii="Arial" w:eastAsia="Times New Roman" w:hAnsi="Arial" w:cs="Times New Roman"/>
        <w:sz w:val="18"/>
        <w:szCs w:val="18"/>
        <w:lang w:eastAsia="de-D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B254A"/>
    <w:multiLevelType w:val="hybridMultilevel"/>
    <w:tmpl w:val="9FBA4D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A287062"/>
    <w:multiLevelType w:val="hybridMultilevel"/>
    <w:tmpl w:val="78E8E7CE"/>
    <w:lvl w:ilvl="0" w:tplc="8918C90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2503302"/>
    <w:multiLevelType w:val="hybridMultilevel"/>
    <w:tmpl w:val="293E742E"/>
    <w:lvl w:ilvl="0" w:tplc="C24EACD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4332234">
    <w:abstractNumId w:val="2"/>
  </w:num>
  <w:num w:numId="2" w16cid:durableId="848834266">
    <w:abstractNumId w:val="1"/>
  </w:num>
  <w:num w:numId="3" w16cid:durableId="1960140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1" w:cryptProviderType="rsaAES" w:cryptAlgorithmClass="hash" w:cryptAlgorithmType="typeAny" w:cryptAlgorithmSid="14" w:cryptSpinCount="100000" w:hash="wUQYzkR9L/4loSJof3IPDSGfdyH8dMdCGEuvrdANRJ1QlzWx4giouG0FqC1uU01E4RGC42JNP06H7SHMEjDQig==" w:salt="Z4zP19nAmVo6MtDv4UAZLQ=="/>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D6F"/>
    <w:rsid w:val="00040AED"/>
    <w:rsid w:val="00044F77"/>
    <w:rsid w:val="000D05D1"/>
    <w:rsid w:val="00107C24"/>
    <w:rsid w:val="001613F2"/>
    <w:rsid w:val="001703FD"/>
    <w:rsid w:val="001A5830"/>
    <w:rsid w:val="001D2C54"/>
    <w:rsid w:val="0026285E"/>
    <w:rsid w:val="00353FFF"/>
    <w:rsid w:val="00370D64"/>
    <w:rsid w:val="0037727D"/>
    <w:rsid w:val="00423258"/>
    <w:rsid w:val="004303E9"/>
    <w:rsid w:val="00457BEC"/>
    <w:rsid w:val="004D3D6F"/>
    <w:rsid w:val="004E7D5B"/>
    <w:rsid w:val="00517FEA"/>
    <w:rsid w:val="00641070"/>
    <w:rsid w:val="00682B67"/>
    <w:rsid w:val="006D5D04"/>
    <w:rsid w:val="006E2117"/>
    <w:rsid w:val="0071501D"/>
    <w:rsid w:val="00894883"/>
    <w:rsid w:val="00A76BB6"/>
    <w:rsid w:val="00A8110F"/>
    <w:rsid w:val="00BB7DB9"/>
    <w:rsid w:val="00BC1108"/>
    <w:rsid w:val="00C22F0E"/>
    <w:rsid w:val="00C46087"/>
    <w:rsid w:val="00C518BB"/>
    <w:rsid w:val="00C5784A"/>
    <w:rsid w:val="00D46BCB"/>
    <w:rsid w:val="00D659A0"/>
    <w:rsid w:val="00DC3DA1"/>
    <w:rsid w:val="00DC594C"/>
    <w:rsid w:val="00DF5BFE"/>
    <w:rsid w:val="00E037E9"/>
    <w:rsid w:val="00E302C8"/>
    <w:rsid w:val="00E47A2A"/>
    <w:rsid w:val="00EC34D9"/>
    <w:rsid w:val="00ED666B"/>
    <w:rsid w:val="00FB66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FFAA35"/>
  <w15:docId w15:val="{1B0F631B-97F6-4FF2-B388-E0FE6F59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EText12berschrift">
    <w:name w:val="RFE Text 1.2 Überschrift"/>
    <w:basedOn w:val="Standard"/>
    <w:qFormat/>
    <w:rsid w:val="000D05D1"/>
    <w:pPr>
      <w:spacing w:before="240" w:after="120" w:line="276" w:lineRule="auto"/>
      <w:jc w:val="both"/>
    </w:pPr>
    <w:rPr>
      <w:rFonts w:ascii="Arial" w:eastAsia="Times New Roman" w:hAnsi="Arial" w:cs="Times New Roman"/>
      <w:b/>
      <w:spacing w:val="-1"/>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2353">
      <w:bodyDiv w:val="1"/>
      <w:marLeft w:val="0"/>
      <w:marRight w:val="0"/>
      <w:marTop w:val="0"/>
      <w:marBottom w:val="0"/>
      <w:divBdr>
        <w:top w:val="none" w:sz="0" w:space="0" w:color="auto"/>
        <w:left w:val="none" w:sz="0" w:space="0" w:color="auto"/>
        <w:bottom w:val="none" w:sz="0" w:space="0" w:color="auto"/>
        <w:right w:val="none" w:sz="0" w:space="0" w:color="auto"/>
      </w:divBdr>
    </w:div>
    <w:div w:id="189939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lter\Desktop\Pr&#252;fen\Dialyse\xx_Eigenerklaerung%20zu%20den%20Ausschlussgruenden_gem%20&#167;&#167;%20123%20124%20GW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0CA3D-DD91-4257-9A0F-560DA6E22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xx_Eigenerklaerung zu den Ausschlussgruenden_gem §§ 123 124 GWB</Template>
  <TotalTime>0</TotalTime>
  <Pages>6</Pages>
  <Words>2010</Words>
  <Characters>12668</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AOK-Bundesverband</Company>
  <LinksUpToDate>false</LinksUpToDate>
  <CharactersWithSpaces>14649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Walter, Astrid</dc:creator>
  <cp:lastModifiedBy>Baer, Kathleen</cp:lastModifiedBy>
  <cp:revision>3</cp:revision>
  <cp:lastPrinted>2018-09-27T08:05:00Z</cp:lastPrinted>
  <dcterms:created xsi:type="dcterms:W3CDTF">2026-10-09T08:47:00Z</dcterms:created>
  <dcterms:modified xsi:type="dcterms:W3CDTF">2026-10-09T08:47:00Z</dcterms:modified>
</cp:coreProperties>
</file>