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3A59C" w14:textId="38BE72ED" w:rsidR="006C332C" w:rsidRPr="00D04EEB" w:rsidRDefault="006C332C" w:rsidP="006C332C">
      <w:pPr>
        <w:pStyle w:val="Titel"/>
      </w:pPr>
      <w:r w:rsidRPr="00D04EEB">
        <w:t>VERTRAG</w:t>
      </w:r>
    </w:p>
    <w:tbl>
      <w:tblPr>
        <w:tblW w:w="9080" w:type="dxa"/>
        <w:tblCellMar>
          <w:left w:w="0" w:type="dxa"/>
          <w:right w:w="0" w:type="dxa"/>
        </w:tblCellMar>
        <w:tblLook w:val="04A0" w:firstRow="1" w:lastRow="0" w:firstColumn="1" w:lastColumn="0" w:noHBand="0" w:noVBand="1"/>
      </w:tblPr>
      <w:tblGrid>
        <w:gridCol w:w="4962"/>
        <w:gridCol w:w="4098"/>
        <w:gridCol w:w="20"/>
      </w:tblGrid>
      <w:tr w:rsidR="006C332C" w:rsidRPr="00D04EEB" w14:paraId="2E180054" w14:textId="77777777" w:rsidTr="008D0AD6">
        <w:trPr>
          <w:gridAfter w:val="1"/>
          <w:wAfter w:w="20" w:type="dxa"/>
        </w:trPr>
        <w:tc>
          <w:tcPr>
            <w:tcW w:w="4962" w:type="dxa"/>
          </w:tcPr>
          <w:p w14:paraId="7C3531F4" w14:textId="77777777" w:rsidR="006C332C" w:rsidRPr="00D04EEB" w:rsidRDefault="006C332C" w:rsidP="00421397">
            <w:r w:rsidRPr="00D04EEB">
              <w:t>Zwischen</w:t>
            </w:r>
          </w:p>
        </w:tc>
        <w:tc>
          <w:tcPr>
            <w:tcW w:w="4098" w:type="dxa"/>
          </w:tcPr>
          <w:p w14:paraId="1FCA4724" w14:textId="77777777" w:rsidR="006C332C" w:rsidRPr="00D04EEB" w:rsidRDefault="006C332C" w:rsidP="00421397">
            <w:r w:rsidRPr="00D04EEB">
              <w:t>und</w:t>
            </w:r>
          </w:p>
        </w:tc>
      </w:tr>
      <w:tr w:rsidR="006C332C" w:rsidRPr="00D04EEB" w14:paraId="58664552" w14:textId="77777777" w:rsidTr="008D0AD6">
        <w:trPr>
          <w:gridAfter w:val="1"/>
          <w:wAfter w:w="20" w:type="dxa"/>
          <w:trHeight w:val="1729"/>
        </w:trPr>
        <w:tc>
          <w:tcPr>
            <w:tcW w:w="4962" w:type="dxa"/>
          </w:tcPr>
          <w:p w14:paraId="2703113E" w14:textId="77777777" w:rsidR="00D04EEB" w:rsidRDefault="006C332C" w:rsidP="00421397">
            <w:r w:rsidRPr="00D04EEB">
              <w:t>der Landesanstalt für Medien NRW,</w:t>
            </w:r>
            <w:r w:rsidRPr="00D04EEB">
              <w:br/>
              <w:t>vertreten durch den Direktor, Dr. Tobias Schmid</w:t>
            </w:r>
            <w:r w:rsidRPr="00D04EEB">
              <w:br/>
              <w:t>Zollhof 2, 40221 Düsseldorf</w:t>
            </w:r>
          </w:p>
          <w:p w14:paraId="69D15E98" w14:textId="52050E51" w:rsidR="006C332C" w:rsidRPr="00D04EEB" w:rsidRDefault="006C332C" w:rsidP="00421397">
            <w:r w:rsidRPr="00D04EEB">
              <w:br/>
            </w:r>
            <w:r w:rsidR="00111C32" w:rsidRPr="00D04EEB">
              <w:t>(im Folgenden Auftraggeberin)</w:t>
            </w:r>
          </w:p>
        </w:tc>
        <w:tc>
          <w:tcPr>
            <w:tcW w:w="4098" w:type="dxa"/>
          </w:tcPr>
          <w:p w14:paraId="606186ED" w14:textId="669A8172" w:rsidR="00D04EEB" w:rsidRDefault="00661B3F" w:rsidP="00421397">
            <w:r w:rsidRPr="00BB020C">
              <w:rPr>
                <w:highlight w:val="yellow"/>
              </w:rPr>
              <w:t>[</w:t>
            </w:r>
            <w:r w:rsidR="00BB020C">
              <w:rPr>
                <w:highlight w:val="yellow"/>
              </w:rPr>
              <w:t>…</w:t>
            </w:r>
            <w:r w:rsidRPr="00BB020C">
              <w:rPr>
                <w:highlight w:val="yellow"/>
              </w:rPr>
              <w:t>]</w:t>
            </w:r>
            <w:r w:rsidR="006C332C" w:rsidRPr="00D04EEB">
              <w:br/>
            </w:r>
          </w:p>
          <w:p w14:paraId="5180B74E" w14:textId="77777777" w:rsidR="00D04EEB" w:rsidRDefault="00D04EEB" w:rsidP="00421397"/>
          <w:p w14:paraId="0EEDEB3D" w14:textId="53AC527E" w:rsidR="006C332C" w:rsidRPr="00D04EEB" w:rsidRDefault="006C332C" w:rsidP="00421397">
            <w:r w:rsidRPr="00D04EEB">
              <w:t xml:space="preserve">(im Folgenden </w:t>
            </w:r>
            <w:r w:rsidR="00A02053">
              <w:t>Auftragnehmerin</w:t>
            </w:r>
            <w:r w:rsidR="00BE3D94">
              <w:rPr>
                <w:rStyle w:val="Funotenzeichen"/>
              </w:rPr>
              <w:footnoteReference w:id="1"/>
            </w:r>
            <w:r w:rsidRPr="00D04EEB">
              <w:t>)</w:t>
            </w:r>
          </w:p>
        </w:tc>
      </w:tr>
      <w:tr w:rsidR="00B075C0" w:rsidRPr="00D04EEB" w14:paraId="4D59EC00" w14:textId="77777777" w:rsidTr="008D0AD6">
        <w:trPr>
          <w:trHeight w:val="462"/>
        </w:trPr>
        <w:tc>
          <w:tcPr>
            <w:tcW w:w="9060" w:type="dxa"/>
            <w:gridSpan w:val="2"/>
          </w:tcPr>
          <w:p w14:paraId="22FA2DA6" w14:textId="0423276E" w:rsidR="00B075C0" w:rsidRPr="00D04EEB" w:rsidRDefault="00B075C0" w:rsidP="00421397">
            <w:r>
              <w:t>Auftraggeberin und Auftragnehmer</w:t>
            </w:r>
            <w:r w:rsidR="008D0AD6">
              <w:t>in</w:t>
            </w:r>
            <w:r>
              <w:t xml:space="preserve"> werden </w:t>
            </w:r>
            <w:r w:rsidR="007130BB">
              <w:t xml:space="preserve">im Folgenden </w:t>
            </w:r>
            <w:r>
              <w:t>gemeinsam</w:t>
            </w:r>
            <w:r w:rsidR="007130BB">
              <w:t xml:space="preserve"> als</w:t>
            </w:r>
            <w:r>
              <w:t xml:space="preserve"> „Parteien“ </w:t>
            </w:r>
            <w:r w:rsidR="007130BB">
              <w:t>benannt.</w:t>
            </w:r>
          </w:p>
        </w:tc>
        <w:tc>
          <w:tcPr>
            <w:tcW w:w="20" w:type="dxa"/>
          </w:tcPr>
          <w:p w14:paraId="72B60E92" w14:textId="77777777" w:rsidR="00B075C0" w:rsidRPr="00D04EEB" w:rsidRDefault="00B075C0" w:rsidP="00421397"/>
        </w:tc>
      </w:tr>
    </w:tbl>
    <w:p w14:paraId="1DA20C87" w14:textId="77777777" w:rsidR="006C332C" w:rsidRPr="00D04EEB" w:rsidRDefault="00111C32" w:rsidP="00111C32">
      <w:pPr>
        <w:pStyle w:val="berschrift1"/>
      </w:pPr>
      <w:r w:rsidRPr="00D04EEB">
        <w:t>§ 1 VERTRAGSGEGENSTAND</w:t>
      </w:r>
      <w:r w:rsidR="006C332C" w:rsidRPr="00D04EEB">
        <w:tab/>
      </w:r>
    </w:p>
    <w:p w14:paraId="6CC76318" w14:textId="09D8C81A" w:rsidR="00BD4386" w:rsidRPr="00D04EEB" w:rsidRDefault="00BD4386" w:rsidP="00EB3381">
      <w:pPr>
        <w:pStyle w:val="Listenabsatz"/>
        <w:numPr>
          <w:ilvl w:val="0"/>
          <w:numId w:val="18"/>
        </w:numPr>
        <w:jc w:val="both"/>
      </w:pPr>
      <w:r w:rsidRPr="00D04EEB">
        <w:t xml:space="preserve">Gegenstand </w:t>
      </w:r>
      <w:r w:rsidR="00993EF9">
        <w:t>dieses Vertrages ist die Erbringung der in der Leistungsbeschreibung (Anlage 1) beschriebenen Leistungen. Die Leistungsbeschreibung bestimmt Art, Umfang, Qualität, Termine und geschuldete Arbeitsergebnisse.</w:t>
      </w:r>
    </w:p>
    <w:p w14:paraId="38317792" w14:textId="77777777" w:rsidR="00BD4386" w:rsidRPr="00D04EEB" w:rsidRDefault="00BD4386" w:rsidP="00BD4386">
      <w:pPr>
        <w:pStyle w:val="Listenabsatz"/>
        <w:ind w:left="425"/>
      </w:pPr>
    </w:p>
    <w:p w14:paraId="7B97794A" w14:textId="7616664A" w:rsidR="005F7A46" w:rsidRPr="002F0ACD" w:rsidRDefault="00AB41FE" w:rsidP="00465927">
      <w:pPr>
        <w:pStyle w:val="Listenabsatz"/>
        <w:numPr>
          <w:ilvl w:val="0"/>
          <w:numId w:val="18"/>
        </w:numPr>
        <w:spacing w:after="0"/>
        <w:jc w:val="both"/>
        <w:rPr>
          <w:iCs/>
        </w:rPr>
      </w:pPr>
      <w:r>
        <w:t>D</w:t>
      </w:r>
      <w:r w:rsidR="00943BE4">
        <w:t>ie</w:t>
      </w:r>
      <w:r>
        <w:t xml:space="preserve"> Auftragnehmer</w:t>
      </w:r>
      <w:r w:rsidR="00943BE4">
        <w:t>in</w:t>
      </w:r>
      <w:r>
        <w:t xml:space="preserve"> erbringt die Leistungen eigenverantwortlich, fachgerecht, vollständig und termingerecht nach Maßgabe dieses Vertrages, der Leistungsbeschreibung</w:t>
      </w:r>
      <w:r w:rsidR="002F6AB3">
        <w:t xml:space="preserve"> und des Angebots.</w:t>
      </w:r>
    </w:p>
    <w:p w14:paraId="3F0E8CA0" w14:textId="77777777" w:rsidR="002F0ACD" w:rsidRPr="002F0ACD" w:rsidRDefault="002F0ACD" w:rsidP="002F0ACD">
      <w:pPr>
        <w:pStyle w:val="Listenabsatz"/>
        <w:spacing w:after="0"/>
        <w:ind w:left="425"/>
        <w:jc w:val="both"/>
        <w:rPr>
          <w:iCs/>
        </w:rPr>
      </w:pPr>
    </w:p>
    <w:p w14:paraId="6C861948" w14:textId="2A010E2E" w:rsidR="002F0ACD" w:rsidRPr="00465927" w:rsidRDefault="002F0ACD" w:rsidP="00465927">
      <w:pPr>
        <w:pStyle w:val="Listenabsatz"/>
        <w:numPr>
          <w:ilvl w:val="0"/>
          <w:numId w:val="18"/>
        </w:numPr>
        <w:spacing w:after="0"/>
        <w:jc w:val="both"/>
        <w:rPr>
          <w:iCs/>
        </w:rPr>
      </w:pPr>
      <w:r>
        <w:t>Die Auftragnehmerin erbringt die Leistung entsprechend des in der Leistungsbeschreibung bestimmten Zeitplans.</w:t>
      </w:r>
    </w:p>
    <w:p w14:paraId="1DC4DB97" w14:textId="77777777" w:rsidR="00465927" w:rsidRPr="002F0ACD" w:rsidRDefault="00465927" w:rsidP="002F0ACD">
      <w:pPr>
        <w:spacing w:after="0"/>
        <w:jc w:val="both"/>
        <w:rPr>
          <w:iCs/>
        </w:rPr>
      </w:pPr>
    </w:p>
    <w:p w14:paraId="0FD97D14" w14:textId="7D6C6E6C" w:rsidR="00465927" w:rsidRDefault="00BB4AD9" w:rsidP="00246CD4">
      <w:pPr>
        <w:pStyle w:val="Unterabsatz"/>
        <w:numPr>
          <w:ilvl w:val="0"/>
          <w:numId w:val="18"/>
        </w:numPr>
        <w:spacing w:after="0"/>
        <w:jc w:val="both"/>
        <w:rPr>
          <w:lang w:val="de-DE"/>
        </w:rPr>
      </w:pPr>
      <w:r>
        <w:rPr>
          <w:lang w:val="de-DE"/>
        </w:rPr>
        <w:t>Die Auftraggeberin vereinbart unmittelbar nach Vertragsschluss mit der Auftragnehmerin einen Kick-</w:t>
      </w:r>
      <w:r w:rsidR="008E7038">
        <w:rPr>
          <w:lang w:val="de-DE"/>
        </w:rPr>
        <w:t>o</w:t>
      </w:r>
      <w:r>
        <w:rPr>
          <w:lang w:val="de-DE"/>
        </w:rPr>
        <w:t>ff</w:t>
      </w:r>
      <w:r w:rsidR="008E7038">
        <w:rPr>
          <w:lang w:val="de-DE"/>
        </w:rPr>
        <w:t>-</w:t>
      </w:r>
      <w:r>
        <w:rPr>
          <w:lang w:val="de-DE"/>
        </w:rPr>
        <w:t xml:space="preserve">Termin. Für in diesem Termin </w:t>
      </w:r>
      <w:r w:rsidR="00931548">
        <w:rPr>
          <w:lang w:val="de-DE"/>
        </w:rPr>
        <w:t>bestimmte</w:t>
      </w:r>
      <w:r w:rsidR="00E80EDE">
        <w:rPr>
          <w:lang w:val="de-DE"/>
        </w:rPr>
        <w:t xml:space="preserve"> Fristen gelten die Bestimmungen </w:t>
      </w:r>
      <w:r w:rsidR="00465927">
        <w:rPr>
          <w:lang w:val="de-DE"/>
        </w:rPr>
        <w:t>dieses Vertrages</w:t>
      </w:r>
      <w:r w:rsidR="00E80EDE">
        <w:rPr>
          <w:lang w:val="de-DE"/>
        </w:rPr>
        <w:t>.</w:t>
      </w:r>
    </w:p>
    <w:p w14:paraId="31A52C0E" w14:textId="77777777" w:rsidR="00246CD4" w:rsidRDefault="00246CD4" w:rsidP="00246CD4">
      <w:pPr>
        <w:pStyle w:val="Unterabsatz"/>
        <w:numPr>
          <w:ilvl w:val="0"/>
          <w:numId w:val="0"/>
        </w:numPr>
        <w:spacing w:after="0"/>
        <w:ind w:left="425"/>
        <w:jc w:val="both"/>
        <w:rPr>
          <w:lang w:val="de-DE"/>
        </w:rPr>
      </w:pPr>
    </w:p>
    <w:p w14:paraId="711AC1DA" w14:textId="0CF74CAE" w:rsidR="00246CD4" w:rsidRPr="00867596" w:rsidRDefault="00246CD4" w:rsidP="00246CD4">
      <w:pPr>
        <w:pStyle w:val="Unterabsatz"/>
        <w:numPr>
          <w:ilvl w:val="0"/>
          <w:numId w:val="18"/>
        </w:numPr>
        <w:spacing w:after="0"/>
        <w:jc w:val="both"/>
        <w:rPr>
          <w:lang w:val="de-DE"/>
        </w:rPr>
      </w:pPr>
      <w:r w:rsidRPr="00867596">
        <w:rPr>
          <w:lang w:val="de-DE"/>
        </w:rPr>
        <w:t>Die Auftragnehmerin informiert die Auftraggeberin regelmäßig über den Stand der Leistungserbringung. Hierzu legt sie auf Anforderung der Auftraggeberin schriftliche oder mündliche Zwischenstände vor und erläutert den aktuellen Bearbeitungsstand, wesentliche Zwischenergebnisse, bestehende Risiken sowie gegebenenfalls erforderlichen Abstimmungsbedarf.</w:t>
      </w:r>
    </w:p>
    <w:p w14:paraId="666E1A83" w14:textId="77777777" w:rsidR="00246CD4" w:rsidRPr="00E42206" w:rsidRDefault="00246CD4" w:rsidP="00246CD4">
      <w:pPr>
        <w:pStyle w:val="Unterabsatz"/>
        <w:numPr>
          <w:ilvl w:val="0"/>
          <w:numId w:val="0"/>
        </w:numPr>
        <w:spacing w:after="0"/>
        <w:ind w:left="425"/>
        <w:rPr>
          <w:lang w:val="de-DE"/>
        </w:rPr>
      </w:pPr>
    </w:p>
    <w:p w14:paraId="14CA352D" w14:textId="2A37F0D7" w:rsidR="004C2807" w:rsidRDefault="007E24D4" w:rsidP="00B05B7D">
      <w:pPr>
        <w:pStyle w:val="Listenabsatz"/>
        <w:numPr>
          <w:ilvl w:val="0"/>
          <w:numId w:val="18"/>
        </w:numPr>
        <w:spacing w:after="0"/>
        <w:jc w:val="both"/>
      </w:pPr>
      <w:r w:rsidRPr="007E24D4">
        <w:rPr>
          <w:iCs/>
        </w:rPr>
        <w:t>Die Auftragnehmerin setzt</w:t>
      </w:r>
      <w:r w:rsidR="00C05EFA" w:rsidRPr="00D04EEB">
        <w:rPr>
          <w:iCs/>
        </w:rPr>
        <w:t xml:space="preserve"> </w:t>
      </w:r>
      <w:r w:rsidR="00D26C55">
        <w:t>ausschließlich hinreichend qualifiziertes Personal ein und informiert die Auftraggeberin regelmäßig sowie auf Anforderung über Bearbeitungsstand, Zwischenergebnisse, Risiken und Abstimmungsbedarf.</w:t>
      </w:r>
    </w:p>
    <w:p w14:paraId="2E295C88" w14:textId="77777777" w:rsidR="00B05B7D" w:rsidRDefault="00B05B7D" w:rsidP="00B05B7D">
      <w:pPr>
        <w:pStyle w:val="Listenabsatz"/>
        <w:spacing w:after="0"/>
        <w:ind w:left="425"/>
        <w:jc w:val="both"/>
      </w:pPr>
    </w:p>
    <w:p w14:paraId="64E46122" w14:textId="30BFBC7B" w:rsidR="00B05B7D" w:rsidRPr="00B05B7D" w:rsidRDefault="00B05B7D" w:rsidP="00B05B7D">
      <w:pPr>
        <w:pStyle w:val="Unterabsatz"/>
        <w:numPr>
          <w:ilvl w:val="0"/>
          <w:numId w:val="18"/>
        </w:numPr>
        <w:jc w:val="both"/>
        <w:rPr>
          <w:i/>
          <w:color w:val="FF0000"/>
          <w:szCs w:val="19"/>
          <w:lang w:val="de-DE"/>
        </w:rPr>
      </w:pPr>
      <w:r w:rsidRPr="002246AA">
        <w:rPr>
          <w:szCs w:val="19"/>
          <w:lang w:val="de-DE"/>
        </w:rPr>
        <w:lastRenderedPageBreak/>
        <w:t xml:space="preserve">Die Auftragnehmerin nimmt die Arbeiten mit Vertragsbeginn auf. Der Vertrag kommt mit Zuschlagserteilung durch die Auftraggeberin zustande. </w:t>
      </w:r>
    </w:p>
    <w:p w14:paraId="6298EFFF" w14:textId="77777777" w:rsidR="00421397" w:rsidRPr="00D04EEB" w:rsidRDefault="00421397" w:rsidP="00421397">
      <w:pPr>
        <w:pStyle w:val="berschrift1"/>
      </w:pPr>
      <w:r w:rsidRPr="00D04EEB">
        <w:t xml:space="preserve">§ 2 </w:t>
      </w:r>
      <w:r w:rsidR="00BD4386" w:rsidRPr="00D04EEB">
        <w:t>Abnahme</w:t>
      </w:r>
    </w:p>
    <w:p w14:paraId="061473AF" w14:textId="77777777" w:rsidR="0099601F" w:rsidRDefault="00BD4386" w:rsidP="0099601F">
      <w:pPr>
        <w:pStyle w:val="Listenabsatz"/>
        <w:numPr>
          <w:ilvl w:val="0"/>
          <w:numId w:val="20"/>
        </w:numPr>
        <w:jc w:val="both"/>
      </w:pPr>
      <w:r w:rsidRPr="00D04EEB">
        <w:t>Sofern in diesem Vertrag nichts anderes bestimmt ist, bedarf das von</w:t>
      </w:r>
      <w:r w:rsidR="003B6BA5" w:rsidRPr="00D04EEB">
        <w:t xml:space="preserve"> </w:t>
      </w:r>
      <w:r w:rsidR="00490331">
        <w:t>der Auftragnehmerin</w:t>
      </w:r>
      <w:r w:rsidRPr="00D04EEB">
        <w:t xml:space="preserve"> erstellte Werk einer Abnahme. Voraussetzung für die Abnahme des </w:t>
      </w:r>
      <w:proofErr w:type="gramStart"/>
      <w:r w:rsidRPr="00D04EEB">
        <w:t>gemäß dieses Vertrages</w:t>
      </w:r>
      <w:proofErr w:type="gramEnd"/>
      <w:r w:rsidRPr="00D04EEB">
        <w:t xml:space="preserve"> zu erbringenden Werkes ist die vollständige und mangelfreie Erfüllung der geschuldeten Leistungen (einschließlich Übergabe und Übereignung der vollständigen vertraglich geschuldeten Unterlagen und Informationen)</w:t>
      </w:r>
      <w:r w:rsidR="00490331">
        <w:t>.</w:t>
      </w:r>
    </w:p>
    <w:p w14:paraId="6A36B553" w14:textId="77777777" w:rsidR="0099601F" w:rsidRDefault="0099601F" w:rsidP="0099601F">
      <w:pPr>
        <w:pStyle w:val="Listenabsatz"/>
        <w:ind w:left="425"/>
        <w:jc w:val="both"/>
      </w:pPr>
    </w:p>
    <w:p w14:paraId="57F39C87" w14:textId="17EFAB0C" w:rsidR="00BD4386" w:rsidRPr="00D04EEB" w:rsidRDefault="003F2C0A" w:rsidP="0099601F">
      <w:pPr>
        <w:pStyle w:val="Listenabsatz"/>
        <w:numPr>
          <w:ilvl w:val="0"/>
          <w:numId w:val="20"/>
        </w:numPr>
        <w:jc w:val="both"/>
      </w:pPr>
      <w:r>
        <w:t>D</w:t>
      </w:r>
      <w:r w:rsidR="0099601F">
        <w:t>ie Auftragnehmerin</w:t>
      </w:r>
      <w:r w:rsidR="00E05CF5" w:rsidRPr="00D04EEB">
        <w:t xml:space="preserve"> </w:t>
      </w:r>
      <w:bookmarkStart w:id="0" w:name="_Ref357073983"/>
      <w:r>
        <w:t>erbringt</w:t>
      </w:r>
      <w:r w:rsidR="00AA7D7E">
        <w:t xml:space="preserve"> die </w:t>
      </w:r>
      <w:r>
        <w:t>geschuldete</w:t>
      </w:r>
      <w:r w:rsidR="00AA7D7E">
        <w:t xml:space="preserve"> Leistung </w:t>
      </w:r>
      <w:r>
        <w:t xml:space="preserve">vollständig nach Maßgabe der Leistungsbeschreibung </w:t>
      </w:r>
      <w:r w:rsidR="00AA7D7E">
        <w:t xml:space="preserve">bis spätestens zum </w:t>
      </w:r>
      <w:r w:rsidR="00E42206">
        <w:t>1</w:t>
      </w:r>
      <w:r w:rsidR="00921C5E">
        <w:t>6</w:t>
      </w:r>
      <w:r>
        <w:t xml:space="preserve">.12.2026 und bietet diese zur Abnahme an. </w:t>
      </w:r>
      <w:r w:rsidR="009728F7">
        <w:t>Die Abnahme erfolgt</w:t>
      </w:r>
      <w:r w:rsidR="00BD4386" w:rsidRPr="00D04EEB">
        <w:t xml:space="preserve"> </w:t>
      </w:r>
      <w:r w:rsidR="007F0090">
        <w:t xml:space="preserve">bis zum </w:t>
      </w:r>
      <w:r w:rsidR="00E42206">
        <w:t>2</w:t>
      </w:r>
      <w:r w:rsidR="00921C5E">
        <w:t>1</w:t>
      </w:r>
      <w:r w:rsidR="007F0090">
        <w:t>.</w:t>
      </w:r>
      <w:r w:rsidR="00E42206">
        <w:t>12</w:t>
      </w:r>
      <w:r w:rsidR="007F0090">
        <w:t>.202</w:t>
      </w:r>
      <w:r w:rsidR="00E42206">
        <w:t>6</w:t>
      </w:r>
      <w:r w:rsidR="00BD4386" w:rsidRPr="00D04EEB">
        <w:t>. Die Parteien werden gemeinsam ein Abnahmeprotokoll erstellen, in dem die Übereinstimmung mit den in diesem Vertrag und/oder dem Angebot enthaltenen Spezifikationen und weiteren Vorgaben, etwaige Abweichungen sowie die sonstige Vertragsmäßigkeit festgehalten werden.</w:t>
      </w:r>
      <w:bookmarkEnd w:id="0"/>
    </w:p>
    <w:p w14:paraId="2DF254E0" w14:textId="419B5E75" w:rsidR="00BD4386" w:rsidRPr="00F144CB" w:rsidRDefault="00BD4386" w:rsidP="00F144CB">
      <w:pPr>
        <w:ind w:left="425"/>
        <w:jc w:val="both"/>
      </w:pPr>
      <w:r w:rsidRPr="00D04EEB">
        <w:t>Scheitert die Abnahme an im Abnahmeverfahren festgestellten Mängeln, ist das Abnahmeverfahren nach Beseitigung dieser Mängel durch</w:t>
      </w:r>
      <w:r w:rsidR="00E05CF5" w:rsidRPr="00D04EEB">
        <w:t xml:space="preserve"> </w:t>
      </w:r>
      <w:r w:rsidR="00F144CB">
        <w:t>die Auftragnehmerin</w:t>
      </w:r>
      <w:r w:rsidRPr="00D04EEB">
        <w:t xml:space="preserve"> erneut durchzuführen. Weitere Rechte der Auftraggeberin bleiben unberührt.</w:t>
      </w:r>
    </w:p>
    <w:p w14:paraId="70112A84" w14:textId="7AC06445" w:rsidR="00D14228" w:rsidRDefault="00BD4386" w:rsidP="00D14228">
      <w:pPr>
        <w:pStyle w:val="Listenabsatz"/>
        <w:numPr>
          <w:ilvl w:val="0"/>
          <w:numId w:val="20"/>
        </w:numPr>
        <w:jc w:val="both"/>
      </w:pPr>
      <w:r w:rsidRPr="00D04EEB">
        <w:t>Eine Verpflichtung oder Obliegenheit zur Erstattung einer kaufmännischen Mängelrüge nach §</w:t>
      </w:r>
      <w:r w:rsidR="005C7507">
        <w:t> </w:t>
      </w:r>
      <w:r w:rsidRPr="00D04EEB">
        <w:t>377 HGB oder in analoger Anwendung dieser Vorschrift oder entsprechender Regelungen hat die Auftraggeberin nicht.</w:t>
      </w:r>
    </w:p>
    <w:p w14:paraId="49BB0EC0" w14:textId="254FF07E" w:rsidR="00D14228" w:rsidRDefault="77E58370" w:rsidP="00D14228">
      <w:pPr>
        <w:pStyle w:val="berschrift1"/>
      </w:pPr>
      <w:r>
        <w:t>§ 3 Projektorganisation und Mitwirkung</w:t>
      </w:r>
    </w:p>
    <w:p w14:paraId="08212523" w14:textId="5321B16C" w:rsidR="2ABA82A4" w:rsidRDefault="2ABA82A4" w:rsidP="1B426D0B">
      <w:pPr>
        <w:pStyle w:val="Listenabsatz"/>
        <w:numPr>
          <w:ilvl w:val="3"/>
          <w:numId w:val="20"/>
        </w:numPr>
        <w:spacing w:after="0" w:line="259" w:lineRule="auto"/>
        <w:ind w:left="425" w:hanging="425"/>
        <w:jc w:val="both"/>
      </w:pPr>
      <w:r w:rsidRPr="1B426D0B">
        <w:t>Die Auftragnehmerin benennt eine Person, die für die Auftraggeberin als Hauptansprechpartnerin während de</w:t>
      </w:r>
      <w:r w:rsidR="00E5603C">
        <w:t>r gesamten Laufzeit</w:t>
      </w:r>
      <w:r w:rsidRPr="1B426D0B">
        <w:t xml:space="preserve"> des Vertrags zur Verfügung steht.</w:t>
      </w:r>
    </w:p>
    <w:p w14:paraId="5ECF5B6D" w14:textId="77777777" w:rsidR="006A151C" w:rsidRDefault="006A151C" w:rsidP="00D93969">
      <w:pPr>
        <w:pStyle w:val="Listenabsatz"/>
        <w:spacing w:after="0" w:line="259" w:lineRule="auto"/>
        <w:ind w:left="425"/>
        <w:jc w:val="both"/>
      </w:pPr>
    </w:p>
    <w:p w14:paraId="67429C14" w14:textId="12741015" w:rsidR="006A151C" w:rsidRDefault="006A151C" w:rsidP="00D93969">
      <w:pPr>
        <w:pStyle w:val="Listenabsatz"/>
        <w:numPr>
          <w:ilvl w:val="3"/>
          <w:numId w:val="20"/>
        </w:numPr>
        <w:spacing w:after="0" w:line="259" w:lineRule="auto"/>
        <w:ind w:left="425" w:hanging="425"/>
        <w:jc w:val="both"/>
      </w:pPr>
      <w:r>
        <w:t>Die Auftraggeberin stellt dem Auftragnehmer die für die vertragsgemäße Leistungserbringung erforderlichen und bei ihr vorhandenen Informationen und Unterlagen in angemessenem Umfang zur Verfügung.</w:t>
      </w:r>
    </w:p>
    <w:p w14:paraId="0410BA32" w14:textId="71358151" w:rsidR="006B5D2D" w:rsidRPr="00D04EEB" w:rsidRDefault="006B5D2D" w:rsidP="006B5D2D">
      <w:pPr>
        <w:pStyle w:val="berschrift1"/>
      </w:pPr>
      <w:r w:rsidRPr="00D04EEB">
        <w:t xml:space="preserve">§ </w:t>
      </w:r>
      <w:r w:rsidR="0071025E">
        <w:t>4</w:t>
      </w:r>
      <w:r w:rsidRPr="00D04EEB">
        <w:t xml:space="preserve"> </w:t>
      </w:r>
      <w:r w:rsidR="00BD4386" w:rsidRPr="00D04EEB">
        <w:t>Vergütung</w:t>
      </w:r>
      <w:r w:rsidRPr="00D04EEB">
        <w:t xml:space="preserve"> </w:t>
      </w:r>
    </w:p>
    <w:p w14:paraId="11D34193" w14:textId="179A026C" w:rsidR="00A42C0A" w:rsidRDefault="00BD4386" w:rsidP="00C76237">
      <w:pPr>
        <w:pStyle w:val="Listenabsatz"/>
        <w:numPr>
          <w:ilvl w:val="0"/>
          <w:numId w:val="22"/>
        </w:numPr>
        <w:jc w:val="both"/>
      </w:pPr>
      <w:r w:rsidRPr="00D04EEB">
        <w:t xml:space="preserve">Als Gegenleistung für die Ausführung der </w:t>
      </w:r>
      <w:r w:rsidR="00C76237">
        <w:t>der Auftragnehmerin</w:t>
      </w:r>
      <w:r w:rsidR="003B6BA5" w:rsidRPr="00D04EEB">
        <w:t xml:space="preserve"> </w:t>
      </w:r>
      <w:r w:rsidRPr="00D04EEB">
        <w:t xml:space="preserve">nach diesem Vertrag obliegenden Leistungen einschließlich der Rechteübertragung/-einräumung </w:t>
      </w:r>
      <w:r w:rsidR="00C76237">
        <w:t>gemäß</w:t>
      </w:r>
      <w:r w:rsidRPr="00D04EEB">
        <w:t> </w:t>
      </w:r>
      <w:r w:rsidRPr="00123989">
        <w:t>§</w:t>
      </w:r>
      <w:r w:rsidR="00C76237" w:rsidRPr="00123989">
        <w:t> </w:t>
      </w:r>
      <w:r w:rsidR="00FD483F">
        <w:t>10</w:t>
      </w:r>
      <w:r w:rsidRPr="00D04EEB">
        <w:t xml:space="preserve"> erhält </w:t>
      </w:r>
      <w:r w:rsidR="00C76237">
        <w:t>die Auftragnehmerin</w:t>
      </w:r>
      <w:r w:rsidR="00E05CF5" w:rsidRPr="00D04EEB">
        <w:t xml:space="preserve"> </w:t>
      </w:r>
      <w:r w:rsidRPr="00D04EEB">
        <w:t xml:space="preserve">von der Auftraggeberin eine Vergütung in Höhe von EUR </w:t>
      </w:r>
      <w:r w:rsidR="00CC44A6" w:rsidRPr="00123989">
        <w:t>[</w:t>
      </w:r>
      <w:r w:rsidR="00CC44A6" w:rsidRPr="00644B00">
        <w:rPr>
          <w:highlight w:val="yellow"/>
        </w:rPr>
        <w:t>S</w:t>
      </w:r>
      <w:r w:rsidR="001D506A" w:rsidRPr="00644B00">
        <w:rPr>
          <w:highlight w:val="yellow"/>
        </w:rPr>
        <w:t>UMME</w:t>
      </w:r>
      <w:r w:rsidR="00CC44A6" w:rsidRPr="00123989">
        <w:t>]</w:t>
      </w:r>
      <w:r w:rsidR="00043D0B" w:rsidRPr="00123989">
        <w:t>.</w:t>
      </w:r>
      <w:r w:rsidR="008F427F">
        <w:rPr>
          <w:rStyle w:val="Funotenzeichen"/>
        </w:rPr>
        <w:footnoteReference w:id="2"/>
      </w:r>
      <w:r w:rsidRPr="00D04EEB">
        <w:t xml:space="preserve"> </w:t>
      </w:r>
      <w:r w:rsidRPr="00D04EEB">
        <w:rPr>
          <w:bCs/>
          <w:iCs/>
        </w:rPr>
        <w:t xml:space="preserve">Eine </w:t>
      </w:r>
      <w:r w:rsidR="00043D0B">
        <w:rPr>
          <w:bCs/>
          <w:iCs/>
        </w:rPr>
        <w:t>etwaig</w:t>
      </w:r>
      <w:r w:rsidRPr="00D04EEB">
        <w:rPr>
          <w:bCs/>
          <w:iCs/>
        </w:rPr>
        <w:t xml:space="preserve"> anfallende Umsatzsteuer ist in der Vergütung</w:t>
      </w:r>
      <w:r w:rsidR="00043D0B">
        <w:rPr>
          <w:bCs/>
          <w:iCs/>
          <w:sz w:val="17"/>
          <w:szCs w:val="20"/>
        </w:rPr>
        <w:t xml:space="preserve"> </w:t>
      </w:r>
      <w:r w:rsidRPr="00D04EEB">
        <w:rPr>
          <w:bCs/>
          <w:iCs/>
        </w:rPr>
        <w:t>enthalten.</w:t>
      </w:r>
      <w:r w:rsidRPr="00D04EEB">
        <w:t xml:space="preserve"> </w:t>
      </w:r>
    </w:p>
    <w:p w14:paraId="512E3078" w14:textId="77777777" w:rsidR="00C82134" w:rsidRDefault="00C82134" w:rsidP="00C82134">
      <w:pPr>
        <w:pStyle w:val="Listenabsatz"/>
        <w:ind w:left="425"/>
        <w:jc w:val="both"/>
      </w:pPr>
    </w:p>
    <w:p w14:paraId="23422315" w14:textId="1007D178" w:rsidR="0027459F" w:rsidRDefault="0027459F" w:rsidP="00141957">
      <w:pPr>
        <w:pStyle w:val="Listenabsatz"/>
        <w:numPr>
          <w:ilvl w:val="0"/>
          <w:numId w:val="22"/>
        </w:numPr>
        <w:contextualSpacing w:val="0"/>
        <w:jc w:val="both"/>
        <w:rPr>
          <w:iCs/>
        </w:rPr>
      </w:pPr>
      <w:r w:rsidRPr="00CF59CE">
        <w:rPr>
          <w:iCs/>
        </w:rPr>
        <w:t>Die Vergütung wird </w:t>
      </w:r>
      <w:r w:rsidR="00C82134">
        <w:rPr>
          <w:iCs/>
        </w:rPr>
        <w:t xml:space="preserve">drei </w:t>
      </w:r>
      <w:r>
        <w:rPr>
          <w:iCs/>
        </w:rPr>
        <w:t>Raten fällig:</w:t>
      </w:r>
    </w:p>
    <w:p w14:paraId="3B4891E7" w14:textId="0246CE4A" w:rsidR="0027459F" w:rsidRDefault="0027459F" w:rsidP="00F75A57">
      <w:pPr>
        <w:pStyle w:val="Listenabsatz"/>
        <w:spacing w:after="0"/>
        <w:ind w:left="425"/>
        <w:contextualSpacing w:val="0"/>
        <w:jc w:val="both"/>
        <w:rPr>
          <w:iCs/>
        </w:rPr>
      </w:pPr>
      <w:r>
        <w:rPr>
          <w:iCs/>
        </w:rPr>
        <w:t xml:space="preserve">Die Vergütung wird in Höhe von </w:t>
      </w:r>
      <w:r w:rsidR="00C82134">
        <w:rPr>
          <w:iCs/>
        </w:rPr>
        <w:t>40</w:t>
      </w:r>
      <w:r>
        <w:rPr>
          <w:iCs/>
        </w:rPr>
        <w:t xml:space="preserve"> % der Gesamtvergütung</w:t>
      </w:r>
      <w:r w:rsidR="00C82134">
        <w:rPr>
          <w:iCs/>
        </w:rPr>
        <w:t xml:space="preserve"> </w:t>
      </w:r>
      <w:r>
        <w:rPr>
          <w:iCs/>
        </w:rPr>
        <w:t>nach</w:t>
      </w:r>
      <w:r w:rsidR="00C82134">
        <w:rPr>
          <w:iCs/>
        </w:rPr>
        <w:t xml:space="preserve"> Abschluss des ersten Meilensteins (Konzept) im Sinne der Leistungsbeschreibung fällig.</w:t>
      </w:r>
    </w:p>
    <w:p w14:paraId="3C90F949" w14:textId="77777777" w:rsidR="00C82134" w:rsidRDefault="00C82134" w:rsidP="00F75A57">
      <w:pPr>
        <w:pStyle w:val="Listenabsatz"/>
        <w:spacing w:after="0"/>
        <w:ind w:left="425"/>
        <w:contextualSpacing w:val="0"/>
        <w:jc w:val="both"/>
        <w:rPr>
          <w:iCs/>
        </w:rPr>
      </w:pPr>
    </w:p>
    <w:p w14:paraId="57E1F867" w14:textId="43373651" w:rsidR="00C82134" w:rsidRDefault="00C82134" w:rsidP="00F75A57">
      <w:pPr>
        <w:pStyle w:val="Listenabsatz"/>
        <w:spacing w:after="0"/>
        <w:ind w:left="425"/>
        <w:contextualSpacing w:val="0"/>
        <w:jc w:val="both"/>
        <w:rPr>
          <w:iCs/>
        </w:rPr>
      </w:pPr>
      <w:r>
        <w:rPr>
          <w:iCs/>
        </w:rPr>
        <w:t xml:space="preserve">Die Vergütung wird in Höhe von weiteren 40 % der Gesamtvergütung nach Abschluss des zweiten Meilensteins </w:t>
      </w:r>
      <w:r w:rsidR="00491A92">
        <w:rPr>
          <w:iCs/>
        </w:rPr>
        <w:t>(Umsetzung der zentralen öffentlichkeitswirksamen Ko</w:t>
      </w:r>
      <w:r w:rsidR="002C014E">
        <w:rPr>
          <w:iCs/>
        </w:rPr>
        <w:t>mmunikations</w:t>
      </w:r>
      <w:r w:rsidR="003B6B6F">
        <w:rPr>
          <w:iCs/>
        </w:rPr>
        <w:t xml:space="preserve">initiative) im Sinne der Leistungsbeschreibung fällig. </w:t>
      </w:r>
    </w:p>
    <w:p w14:paraId="6A122A60" w14:textId="77777777" w:rsidR="0027459F" w:rsidRDefault="0027459F" w:rsidP="00F75A57">
      <w:pPr>
        <w:pStyle w:val="Listenabsatz"/>
        <w:spacing w:after="0"/>
        <w:ind w:left="357"/>
        <w:contextualSpacing w:val="0"/>
        <w:jc w:val="both"/>
        <w:rPr>
          <w:iCs/>
        </w:rPr>
      </w:pPr>
    </w:p>
    <w:p w14:paraId="4EBBE6F7" w14:textId="7A72368B" w:rsidR="004255F8" w:rsidRDefault="0027459F" w:rsidP="00F75A57">
      <w:pPr>
        <w:pStyle w:val="Listenabsatz"/>
        <w:spacing w:after="0"/>
        <w:ind w:left="425"/>
        <w:contextualSpacing w:val="0"/>
        <w:jc w:val="both"/>
        <w:rPr>
          <w:iCs/>
        </w:rPr>
      </w:pPr>
      <w:r>
        <w:rPr>
          <w:iCs/>
        </w:rPr>
        <w:t xml:space="preserve">Im Übrigen wird die Vergütung am Tag </w:t>
      </w:r>
      <w:r w:rsidR="009205E9">
        <w:rPr>
          <w:iCs/>
        </w:rPr>
        <w:t xml:space="preserve">nach </w:t>
      </w:r>
      <w:r w:rsidR="00F75A57">
        <w:rPr>
          <w:iCs/>
        </w:rPr>
        <w:t xml:space="preserve">Abschluss des Projekts und </w:t>
      </w:r>
      <w:r w:rsidR="0037609C">
        <w:rPr>
          <w:iCs/>
        </w:rPr>
        <w:t>erfolgter Abnahme</w:t>
      </w:r>
      <w:r>
        <w:rPr>
          <w:iCs/>
        </w:rPr>
        <w:t xml:space="preserve"> fällig. </w:t>
      </w:r>
    </w:p>
    <w:p w14:paraId="548B0155" w14:textId="77777777" w:rsidR="004255F8" w:rsidRDefault="004255F8" w:rsidP="00566E4E">
      <w:pPr>
        <w:spacing w:after="0"/>
        <w:rPr>
          <w:iCs/>
        </w:rPr>
      </w:pPr>
    </w:p>
    <w:p w14:paraId="39941E6E" w14:textId="4883F508" w:rsidR="00566E4E" w:rsidRDefault="00566E4E" w:rsidP="00141957">
      <w:pPr>
        <w:pStyle w:val="Listenabsatz"/>
        <w:numPr>
          <w:ilvl w:val="0"/>
          <w:numId w:val="22"/>
        </w:numPr>
        <w:contextualSpacing w:val="0"/>
        <w:jc w:val="both"/>
        <w:rPr>
          <w:iCs/>
        </w:rPr>
      </w:pPr>
      <w:r>
        <w:t xml:space="preserve">Die Zahlung der Vergütung erfolgt jeweils nach Fälligkeit und nach Eingang der ordnungsgemäßen Rechnung, im Sinne des § 14 Abs. 4 UStG (elektronisch an </w:t>
      </w:r>
      <w:hyperlink r:id="rId11">
        <w:r w:rsidRPr="4C8F4F53">
          <w:rPr>
            <w:rStyle w:val="Hyperlink"/>
          </w:rPr>
          <w:t>rechnung@medienanstalt-nrw.de</w:t>
        </w:r>
      </w:hyperlink>
      <w:r>
        <w:t xml:space="preserve">; die Rechnungsstellung auf dem Postweg ist ausgeschlossen) unter Angabe des </w:t>
      </w:r>
      <w:r w:rsidRPr="00277362">
        <w:t>Kontos:</w:t>
      </w:r>
      <w:r w:rsidRPr="006439B2">
        <w:rPr>
          <w:color w:val="000000" w:themeColor="text1"/>
        </w:rPr>
        <w:t xml:space="preserve"> </w:t>
      </w:r>
      <w:r w:rsidR="2A32B876" w:rsidRPr="2A3BDE29">
        <w:rPr>
          <w:color w:val="000000" w:themeColor="text1"/>
        </w:rPr>
        <w:t>4</w:t>
      </w:r>
      <w:r w:rsidR="2A32B876" w:rsidRPr="00CC3377">
        <w:rPr>
          <w:color w:val="000000" w:themeColor="text1"/>
        </w:rPr>
        <w:t>.2.1</w:t>
      </w:r>
      <w:r w:rsidRPr="00CC3377">
        <w:rPr>
          <w:color w:val="000000" w:themeColor="text1"/>
        </w:rPr>
        <w:t xml:space="preserve"> un</w:t>
      </w:r>
      <w:r w:rsidRPr="00160341">
        <w:rPr>
          <w:color w:val="000000" w:themeColor="text1"/>
        </w:rPr>
        <w:t xml:space="preserve">d der Kostenstelle </w:t>
      </w:r>
      <w:r w:rsidR="5E04AAAE" w:rsidRPr="2A3BDE29">
        <w:rPr>
          <w:color w:val="000000" w:themeColor="text1"/>
        </w:rPr>
        <w:t>4050</w:t>
      </w:r>
      <w:r w:rsidRPr="2A3BDE29">
        <w:rPr>
          <w:color w:val="000000" w:themeColor="text1"/>
        </w:rPr>
        <w:t>.</w:t>
      </w:r>
      <w:r w:rsidRPr="006439B2">
        <w:rPr>
          <w:iCs/>
          <w:color w:val="000000" w:themeColor="text1"/>
        </w:rPr>
        <w:t xml:space="preserve"> </w:t>
      </w:r>
      <w:r>
        <w:rPr>
          <w:iCs/>
        </w:rPr>
        <w:t>Rechnungen, die den Anforderungen nicht entsprechen</w:t>
      </w:r>
      <w:r w:rsidR="000D0729">
        <w:rPr>
          <w:iCs/>
        </w:rPr>
        <w:t>,</w:t>
      </w:r>
      <w:r>
        <w:rPr>
          <w:iCs/>
        </w:rPr>
        <w:t xml:space="preserve"> lösen keine Zahlungsverpflichtung aus und begründen keinen Verzug der Auftraggeberin.</w:t>
      </w:r>
    </w:p>
    <w:p w14:paraId="02603642" w14:textId="77777777" w:rsidR="00566E4E" w:rsidRDefault="00566E4E" w:rsidP="00141957">
      <w:pPr>
        <w:pStyle w:val="Listenabsatz"/>
        <w:numPr>
          <w:ilvl w:val="0"/>
          <w:numId w:val="22"/>
        </w:numPr>
        <w:contextualSpacing w:val="0"/>
        <w:jc w:val="both"/>
      </w:pPr>
      <w:r w:rsidRPr="0007097A">
        <w:t xml:space="preserve">Im Übrigen schließt die oben vereinbarte Vergütung alle weiteren Kosten, insbesondere alle Geschäftskosten, die </w:t>
      </w:r>
      <w:r w:rsidRPr="00895662">
        <w:t>dem Auftragnehmer infolge seiner</w:t>
      </w:r>
      <w:r w:rsidRPr="0007097A">
        <w:t xml:space="preserve"> vertraglichen Obliegenheiten entstehen (Aufwand für Hilfspersonal, Unteraufträge, </w:t>
      </w:r>
      <w:r w:rsidRPr="006F2F8D">
        <w:t>Büroaufwand, Reisekosten</w:t>
      </w:r>
      <w:r w:rsidRPr="0007097A">
        <w:t xml:space="preserve"> etc.), ein.</w:t>
      </w:r>
    </w:p>
    <w:p w14:paraId="0A1DF030" w14:textId="17A87FF3" w:rsidR="00566E4E" w:rsidRPr="00570FD2" w:rsidRDefault="00566E4E" w:rsidP="00141957">
      <w:pPr>
        <w:pStyle w:val="Listenabsatz"/>
        <w:numPr>
          <w:ilvl w:val="0"/>
          <w:numId w:val="22"/>
        </w:numPr>
        <w:contextualSpacing w:val="0"/>
        <w:jc w:val="both"/>
      </w:pPr>
      <w:r w:rsidRPr="0007097A">
        <w:t>Zahlungen der Auftraggeberin stellen keinerlei Anerkenntnis des Werks und/oder der sonstigen Leistungen als vertragsgemäß oder Verzicht auf etwaige Rechte dar.</w:t>
      </w:r>
    </w:p>
    <w:p w14:paraId="6A1D353D" w14:textId="28C60640" w:rsidR="00141957" w:rsidRPr="000839F2" w:rsidRDefault="00141957" w:rsidP="00141957">
      <w:pPr>
        <w:pStyle w:val="berschrift1"/>
      </w:pPr>
      <w:r w:rsidRPr="000839F2">
        <w:t xml:space="preserve">§ </w:t>
      </w:r>
      <w:r w:rsidR="00976E2A">
        <w:t>5</w:t>
      </w:r>
      <w:r w:rsidRPr="000839F2">
        <w:t xml:space="preserve"> </w:t>
      </w:r>
      <w:r>
        <w:t>Verzug und Terminüberschreitungen</w:t>
      </w:r>
    </w:p>
    <w:p w14:paraId="7D904211" w14:textId="77777777" w:rsidR="00141957" w:rsidRPr="005D0C41" w:rsidRDefault="00141957" w:rsidP="00141957">
      <w:pPr>
        <w:pStyle w:val="Unterabsatz"/>
        <w:numPr>
          <w:ilvl w:val="0"/>
          <w:numId w:val="41"/>
        </w:numPr>
        <w:ind w:left="425" w:hanging="425"/>
        <w:jc w:val="both"/>
        <w:rPr>
          <w:lang w:val="de-DE"/>
        </w:rPr>
      </w:pPr>
      <w:r w:rsidRPr="005D0C41">
        <w:rPr>
          <w:lang w:val="de-DE"/>
        </w:rPr>
        <w:t xml:space="preserve">Die Auftragnehmerin hat der Auftraggeberin unverzüglich, spätestens jedoch innerhalb von fünf Werktagen nach Kenntnisnahme, unter Angabe der Gründe mitzuteilen, wenn absehbar ist, dass ein vereinbarter Liefer- oder Leistungstermin nicht eingehalten werden kann. </w:t>
      </w:r>
    </w:p>
    <w:p w14:paraId="22438F5F" w14:textId="77777777" w:rsidR="00141957" w:rsidRPr="00A8641D" w:rsidRDefault="00141957" w:rsidP="00141957">
      <w:pPr>
        <w:pStyle w:val="Unterabsatz"/>
        <w:ind w:left="425" w:hanging="425"/>
        <w:jc w:val="both"/>
        <w:rPr>
          <w:lang w:val="de-DE"/>
        </w:rPr>
      </w:pPr>
      <w:r w:rsidRPr="00A8641D">
        <w:rPr>
          <w:lang w:val="de-DE"/>
        </w:rPr>
        <w:t>Können vertraglich vereinbarte Liefer- oder Leistungstermine („Soll-Termine“) nicht eingehalten werden und verständigen sich die Parteien deshalb auf neue Liefer- oder Leistungstermine („Ist-Termine“), bleiben die Soll-Termine hiervon unberührt.</w:t>
      </w:r>
    </w:p>
    <w:p w14:paraId="14DFF978" w14:textId="77777777" w:rsidR="00141957" w:rsidRPr="0034442D" w:rsidRDefault="00141957" w:rsidP="00141957">
      <w:pPr>
        <w:pStyle w:val="Unterabsatz"/>
        <w:numPr>
          <w:ilvl w:val="0"/>
          <w:numId w:val="39"/>
        </w:numPr>
        <w:jc w:val="both"/>
        <w:rPr>
          <w:lang w:val="de-DE"/>
        </w:rPr>
      </w:pPr>
      <w:r w:rsidRPr="0034442D">
        <w:rPr>
          <w:lang w:val="de-DE"/>
        </w:rPr>
        <w:t>Die Abstimmung von Ist-Terminen stellt keinen Verzicht auf die sich aus der Nichteinhaltung der Soll-Termine ergebenden Rechte der Auftraggeberin dar. Die Auftraggeberin bleibt insbesondere berechtigt, sämtliche Ansprüche geltend zu machen, die ihr aufgrund der Verzögerung zustehen, ohne dass es hierfür eines ausdrücklichen Vorbehalts bedarf.</w:t>
      </w:r>
    </w:p>
    <w:p w14:paraId="6F722EC8" w14:textId="77777777" w:rsidR="00141957" w:rsidRDefault="00141957" w:rsidP="00141957">
      <w:pPr>
        <w:pStyle w:val="Unterabsatz"/>
        <w:numPr>
          <w:ilvl w:val="0"/>
          <w:numId w:val="40"/>
        </w:numPr>
        <w:ind w:left="425" w:hanging="425"/>
        <w:jc w:val="both"/>
        <w:rPr>
          <w:lang w:val="de-DE"/>
        </w:rPr>
      </w:pPr>
      <w:r w:rsidRPr="0034442D">
        <w:rPr>
          <w:lang w:val="de-DE"/>
        </w:rPr>
        <w:t>Schadensersatzansprüche, die der Auftraggeberin infolge der verspäteten Leistungserbringung entstehen, bleiben von der Vereinbarung geänderter Leistungs- oder Liefertermine unberührt.</w:t>
      </w:r>
    </w:p>
    <w:p w14:paraId="2AF282A4" w14:textId="77777777" w:rsidR="00BC6E8C" w:rsidRDefault="00BC6E8C" w:rsidP="00BC6E8C">
      <w:pPr>
        <w:pStyle w:val="Unterabsatz"/>
        <w:numPr>
          <w:ilvl w:val="0"/>
          <w:numId w:val="0"/>
        </w:numPr>
        <w:ind w:left="426" w:hanging="360"/>
        <w:jc w:val="both"/>
        <w:rPr>
          <w:lang w:val="de-DE"/>
        </w:rPr>
      </w:pPr>
    </w:p>
    <w:p w14:paraId="7607E2F2" w14:textId="18D84FB9" w:rsidR="00BC6E8C" w:rsidRDefault="00BC6E8C" w:rsidP="00BC6E8C">
      <w:pPr>
        <w:pStyle w:val="berschrift1"/>
      </w:pPr>
      <w:r>
        <w:lastRenderedPageBreak/>
        <w:t>§ 6 Mangelhafte Leistung</w:t>
      </w:r>
    </w:p>
    <w:p w14:paraId="279A5FFE" w14:textId="77777777" w:rsidR="00BC6E8C" w:rsidRDefault="00BC6E8C" w:rsidP="0058659C">
      <w:pPr>
        <w:pStyle w:val="Unterabsatz"/>
        <w:numPr>
          <w:ilvl w:val="0"/>
          <w:numId w:val="43"/>
        </w:numPr>
        <w:jc w:val="both"/>
        <w:rPr>
          <w:lang w:val="de-DE"/>
        </w:rPr>
      </w:pPr>
      <w:r w:rsidRPr="003110F0">
        <w:rPr>
          <w:lang w:val="de-DE"/>
        </w:rPr>
        <w:t>Die Auftragnehmerin hat Mängel der Leistungen innerhalb angemessener Frist nach Mitteilung durch die Auftraggeberin auf eigene Kosten zu beseitigen</w:t>
      </w:r>
      <w:r>
        <w:rPr>
          <w:lang w:val="de-DE"/>
        </w:rPr>
        <w:t xml:space="preserve">. </w:t>
      </w:r>
    </w:p>
    <w:p w14:paraId="2873380C" w14:textId="2C6A2198" w:rsidR="00397D39" w:rsidRPr="00BC6E8C" w:rsidRDefault="00BC6E8C" w:rsidP="0058659C">
      <w:pPr>
        <w:pStyle w:val="Unterabsatz"/>
        <w:numPr>
          <w:ilvl w:val="0"/>
          <w:numId w:val="43"/>
        </w:numPr>
        <w:jc w:val="both"/>
        <w:rPr>
          <w:lang w:val="de-DE"/>
        </w:rPr>
      </w:pPr>
      <w:r w:rsidRPr="005E4FB0">
        <w:rPr>
          <w:lang w:val="de-DE"/>
        </w:rPr>
        <w:t>Kann ein Mangel nicht innerhalb angemessener Frist behoben werden oder gilt die Nacherfüllung aus sonstigen Gründen als fehlgeschlagen, stehen der Auftraggeberin die gesetzlichen Rechte zu. Die Auftraggeberin ist insbesondere berechtigt, den Mangel selbst zu beseitigen oder durch Dritte beseitigen zu lassen und Ersatz der erforderlichen Aufwendungen zu verlangen, das Entgelt zu mindern, vom Vertrag zurückzutreten sowie Schadensersatz oder Ersatz vergeblicher Aufwendungen zu verlangen</w:t>
      </w:r>
      <w:r w:rsidRPr="00383CFE">
        <w:rPr>
          <w:lang w:val="de-DE"/>
        </w:rPr>
        <w:t xml:space="preserve">. </w:t>
      </w:r>
    </w:p>
    <w:p w14:paraId="3B694EAE" w14:textId="21AAA459" w:rsidR="00397D39" w:rsidRDefault="00397D39" w:rsidP="00397D39">
      <w:pPr>
        <w:pStyle w:val="berschrift1"/>
      </w:pPr>
      <w:r>
        <w:t xml:space="preserve">§ </w:t>
      </w:r>
      <w:r w:rsidR="00BC6E8C">
        <w:t>7</w:t>
      </w:r>
      <w:r>
        <w:t xml:space="preserve"> Beauftragung Dritter</w:t>
      </w:r>
    </w:p>
    <w:p w14:paraId="31D7B5E1" w14:textId="53320859" w:rsidR="00397D39" w:rsidRPr="0034442D" w:rsidRDefault="00397D39" w:rsidP="00397D39">
      <w:pPr>
        <w:pStyle w:val="Unterabsatz"/>
        <w:numPr>
          <w:ilvl w:val="0"/>
          <w:numId w:val="0"/>
        </w:numPr>
        <w:ind w:left="425"/>
        <w:jc w:val="both"/>
        <w:rPr>
          <w:lang w:val="de-DE"/>
        </w:rPr>
      </w:pPr>
      <w:r w:rsidRPr="002246AA">
        <w:rPr>
          <w:lang w:val="de-DE"/>
        </w:rPr>
        <w:t xml:space="preserve">Die Auftragnehmerin ist ohne vorherige schriftliche Zustimmung der Auftraggeberin nicht berechtigt, Dritte, insbesondere freie Mitarbeitende, </w:t>
      </w:r>
      <w:proofErr w:type="spellStart"/>
      <w:r w:rsidRPr="002246AA">
        <w:rPr>
          <w:lang w:val="de-DE"/>
        </w:rPr>
        <w:t>Unterauftragnehmende</w:t>
      </w:r>
      <w:proofErr w:type="spellEnd"/>
      <w:r w:rsidRPr="002246AA">
        <w:rPr>
          <w:lang w:val="de-DE"/>
        </w:rPr>
        <w:t xml:space="preserve"> oder ähnliche mit der Erfüllung der von ihr nach Maßgabe dieses Vertrages zu erbringenden Leistungen oder Teilen davon zu beauftragen. Die Auftraggeberin kann die Genehmigung eines Dritten mit Wirkung für die Zukunft widerrufen, sofern in der Person des Dritten Gründe vorliegen, welche die Auftraggeberin zur fristlosen Kündigung dieses Vertrages berechtigen würden. Das Recht zur fristlosen Kündigung des Vertrages selbst bleibt in einem solchen Fall unberührt.</w:t>
      </w:r>
    </w:p>
    <w:p w14:paraId="425854BB" w14:textId="3AD5426E" w:rsidR="00A35C01" w:rsidRPr="00043D5D" w:rsidRDefault="00A35C01" w:rsidP="00A35C01">
      <w:pPr>
        <w:pStyle w:val="berschrift1"/>
      </w:pPr>
      <w:r w:rsidRPr="00043D5D">
        <w:t xml:space="preserve">§ </w:t>
      </w:r>
      <w:r w:rsidR="00DF5DC9">
        <w:t>8</w:t>
      </w:r>
      <w:r w:rsidRPr="00043D5D">
        <w:t xml:space="preserve"> </w:t>
      </w:r>
      <w:r>
        <w:t>Haftung</w:t>
      </w:r>
    </w:p>
    <w:p w14:paraId="51B750E4" w14:textId="77777777" w:rsidR="00A35C01" w:rsidRPr="00A35C01" w:rsidRDefault="00A35C01" w:rsidP="00A35C01">
      <w:pPr>
        <w:pStyle w:val="Unterabsatz"/>
        <w:numPr>
          <w:ilvl w:val="0"/>
          <w:numId w:val="42"/>
        </w:numPr>
        <w:ind w:left="425" w:hanging="425"/>
        <w:jc w:val="both"/>
        <w:rPr>
          <w:lang w:val="de-DE"/>
        </w:rPr>
      </w:pPr>
      <w:r w:rsidRPr="00A35C01">
        <w:rPr>
          <w:lang w:val="de-DE"/>
        </w:rPr>
        <w:t>Die Auftragnehmerin hat das Verschulden ihrer gesetzlichen Vertreter, Mitarbeitenden, Erfüllungsgehilfen, Unterauftragnehmer sowie sonstiger zur Vertragserfüllung eingesetzter Dritter gemäß § 278 BGB wie eigenes Verschulden zu vertreten.</w:t>
      </w:r>
    </w:p>
    <w:p w14:paraId="1C121C10" w14:textId="17776504" w:rsidR="00CE6986" w:rsidRPr="005968E1" w:rsidRDefault="00A35C01" w:rsidP="005968E1">
      <w:pPr>
        <w:pStyle w:val="Unterabsatz"/>
        <w:ind w:left="425" w:hanging="425"/>
        <w:jc w:val="both"/>
        <w:rPr>
          <w:lang w:val="de-DE"/>
        </w:rPr>
      </w:pPr>
      <w:r w:rsidRPr="00043D5D">
        <w:rPr>
          <w:lang w:val="de-DE"/>
        </w:rPr>
        <w:t>Soweit die Auftragnehmer</w:t>
      </w:r>
      <w:r>
        <w:rPr>
          <w:lang w:val="de-DE"/>
        </w:rPr>
        <w:t>i</w:t>
      </w:r>
      <w:r w:rsidRPr="00043D5D">
        <w:rPr>
          <w:lang w:val="de-DE"/>
        </w:rPr>
        <w:t xml:space="preserve">n zur Vertragserfüllung Dritte einschaltet, bleibt die Haftung der Auftragnehmerin für diese unberührt, beschränkt sich insbesondere nicht auf ein bloßes Auswahlverschulden. </w:t>
      </w:r>
    </w:p>
    <w:p w14:paraId="4F10C8D0" w14:textId="03A56DC4" w:rsidR="007740BE" w:rsidRPr="00D04EEB" w:rsidRDefault="007740BE" w:rsidP="007740BE">
      <w:pPr>
        <w:pStyle w:val="berschrift1"/>
      </w:pPr>
      <w:r w:rsidRPr="00D04EEB">
        <w:t xml:space="preserve">§ </w:t>
      </w:r>
      <w:r w:rsidR="00BF5199">
        <w:t>9</w:t>
      </w:r>
      <w:r w:rsidRPr="00D04EEB">
        <w:t xml:space="preserve"> </w:t>
      </w:r>
      <w:r w:rsidR="00CE6986" w:rsidRPr="00D04EEB">
        <w:rPr>
          <w:rFonts w:cs="Arial"/>
          <w:color w:val="000000" w:themeColor="text1"/>
          <w:szCs w:val="26"/>
        </w:rPr>
        <w:t>VERSCHWIEGENHEITSPFLICHT, DATENSCHUTZ UND -SICHERHEIT</w:t>
      </w:r>
    </w:p>
    <w:p w14:paraId="51F4C17B" w14:textId="16829219" w:rsidR="00CE6986" w:rsidRPr="00D04EEB" w:rsidRDefault="00BF5199" w:rsidP="00D14965">
      <w:pPr>
        <w:pStyle w:val="Listenabsatz"/>
        <w:numPr>
          <w:ilvl w:val="0"/>
          <w:numId w:val="32"/>
        </w:numPr>
        <w:jc w:val="both"/>
      </w:pPr>
      <w:r>
        <w:t>Die Auftragnehmerin</w:t>
      </w:r>
      <w:r w:rsidR="005F2D8C" w:rsidRPr="00D04EEB">
        <w:t xml:space="preserve"> </w:t>
      </w:r>
      <w:r w:rsidR="00CE6986" w:rsidRPr="00D04EEB">
        <w:t xml:space="preserve">verpflichtet sich, über alle Vorgänge, Erkenntnisse, Informationen, Know-how und Einrichtungen der Auftraggeberin, die </w:t>
      </w:r>
      <w:r>
        <w:t>ihr</w:t>
      </w:r>
      <w:r w:rsidR="00CC44A6" w:rsidRPr="00D04EEB">
        <w:t xml:space="preserve"> </w:t>
      </w:r>
      <w:r w:rsidR="00CE6986" w:rsidRPr="00D04EEB">
        <w:t>im Zusammenhang mit diesem Vertrag in irgendeiner Form bekannt werden (nachfolgend „</w:t>
      </w:r>
      <w:r w:rsidR="00CE6986" w:rsidRPr="00D04EEB">
        <w:rPr>
          <w:b/>
        </w:rPr>
        <w:t>Informationen</w:t>
      </w:r>
      <w:r w:rsidR="00CE6986" w:rsidRPr="00D04EEB">
        <w:t xml:space="preserve">“), Verschwiegenheit zu bewahren und diese Verpflichtung auch </w:t>
      </w:r>
      <w:r w:rsidR="00C21BD3">
        <w:t>ihren</w:t>
      </w:r>
      <w:r w:rsidR="00CC44A6" w:rsidRPr="00D04EEB">
        <w:t xml:space="preserve"> </w:t>
      </w:r>
      <w:r w:rsidR="00CE6986" w:rsidRPr="00D04EEB">
        <w:t>Mitarbeite</w:t>
      </w:r>
      <w:r w:rsidR="00E05CF5" w:rsidRPr="00D04EEB">
        <w:t>nden</w:t>
      </w:r>
      <w:r w:rsidR="00CE6986" w:rsidRPr="00D04EEB">
        <w:t xml:space="preserve"> sowie etwaigen im Rahmen der Vertragserfüllung eingeschalteten Dritten aufzuerlegen. Dies gilt auch nach Beendigung dieses Vertrages. Die vorgenannten Verpflichtungen gelten jedoch nicht für solche Informationen, die (1) zum Zeitpunkt der Mitteilung bereits öffentlich bekannt waren oder danach ohne </w:t>
      </w:r>
      <w:r w:rsidR="00CE6986" w:rsidRPr="00D04EEB">
        <w:lastRenderedPageBreak/>
        <w:t xml:space="preserve">Verschulden </w:t>
      </w:r>
      <w:r w:rsidR="00C21BD3">
        <w:t>der Auftragnehmerin</w:t>
      </w:r>
      <w:r w:rsidR="00CE6986" w:rsidRPr="00D04EEB">
        <w:t xml:space="preserve"> bekannt werden, (2) </w:t>
      </w:r>
      <w:r w:rsidR="00C21BD3">
        <w:t>der Auftragnehmerin</w:t>
      </w:r>
      <w:r w:rsidR="003B6BA5" w:rsidRPr="00D04EEB">
        <w:t xml:space="preserve"> </w:t>
      </w:r>
      <w:r w:rsidR="00CE6986" w:rsidRPr="00D04EEB">
        <w:t xml:space="preserve">von Dritten berechtigterweise zugänglich gemacht wurden, (3) zum Zeitpunkt der Mitteilung </w:t>
      </w:r>
      <w:r w:rsidR="00C21BD3">
        <w:t>der Auftragnehmerin</w:t>
      </w:r>
      <w:r w:rsidR="003B6BA5" w:rsidRPr="00D04EEB">
        <w:t xml:space="preserve"> </w:t>
      </w:r>
      <w:r w:rsidR="00CE6986" w:rsidRPr="00D04EEB">
        <w:t>bereits bekannt waren, (4) die unabhängig von der Offenbarung der Informationen von Mitarbeite</w:t>
      </w:r>
      <w:r w:rsidR="00CC44A6" w:rsidRPr="00D04EEB">
        <w:t>nden</w:t>
      </w:r>
      <w:r w:rsidR="00CE6986" w:rsidRPr="00D04EEB">
        <w:t xml:space="preserve"> </w:t>
      </w:r>
      <w:r w:rsidR="00C21BD3">
        <w:t>der Auftragnehmerin</w:t>
      </w:r>
      <w:r w:rsidR="00CE6986" w:rsidRPr="00D04EEB">
        <w:t xml:space="preserve">, die keinen Zugang zu den mitgeteilten Informationen hatten, entwickelt wurden, oder (5) die offenbart werden müssen, um den Anforderungen einer Behörde, eines anwendbaren Gesetzes oder einer anwendbaren Verordnung zu entsprechen, vorausgesetzt, dass </w:t>
      </w:r>
      <w:r w:rsidR="00C21BD3">
        <w:t>die Auftragnehmerin</w:t>
      </w:r>
      <w:r w:rsidR="00E05CF5" w:rsidRPr="00D04EEB">
        <w:t xml:space="preserve"> </w:t>
      </w:r>
      <w:r w:rsidR="00CE6986" w:rsidRPr="00D04EEB">
        <w:t>zuvor die Auftraggeberin über diese Forderungen und die Absicht, die Informationen zu offenbaren, informiert, um der Auftraggeberin angemessene Gelegenheit einzuräumen, geeignete Schutzmaßnahmen zu ergreifen.</w:t>
      </w:r>
    </w:p>
    <w:p w14:paraId="35AF776E" w14:textId="77777777" w:rsidR="00CE6986" w:rsidRPr="00D04EEB" w:rsidRDefault="00CE6986" w:rsidP="00D14965">
      <w:pPr>
        <w:pStyle w:val="Listenabsatz"/>
        <w:ind w:left="425"/>
        <w:jc w:val="both"/>
      </w:pPr>
    </w:p>
    <w:p w14:paraId="27859872" w14:textId="78815FF3" w:rsidR="00CE6986" w:rsidRPr="00D04EEB" w:rsidRDefault="00C21BD3" w:rsidP="00D14965">
      <w:pPr>
        <w:pStyle w:val="Listenabsatz"/>
        <w:numPr>
          <w:ilvl w:val="0"/>
          <w:numId w:val="32"/>
        </w:numPr>
        <w:jc w:val="both"/>
      </w:pPr>
      <w:r>
        <w:t>Die Auftragnehmerin</w:t>
      </w:r>
      <w:r w:rsidR="005F2D8C" w:rsidRPr="00D04EEB">
        <w:t xml:space="preserve"> </w:t>
      </w:r>
      <w:r w:rsidR="00CE6986" w:rsidRPr="00D04EEB">
        <w:t xml:space="preserve">verpflichtet sich, die überlassenen Daten streng vertraulich zu behandeln und geheim zu halten. </w:t>
      </w:r>
      <w:r>
        <w:t>Der Auftragnehmerin</w:t>
      </w:r>
      <w:r w:rsidR="003B6BA5" w:rsidRPr="00D04EEB">
        <w:t xml:space="preserve"> </w:t>
      </w:r>
      <w:r>
        <w:t xml:space="preserve">ist es </w:t>
      </w:r>
      <w:r w:rsidR="00CE6986" w:rsidRPr="00D04EEB">
        <w:t xml:space="preserve">untersagt, geschützte personenbezogene Daten oder Daten zu anderen als den zur jeweiligen Aufgabenerfüllung gehörenden Zwecken zu verarbeiten, bekannt zu geben, zugänglich zu machen oder sonst zu nutzen. </w:t>
      </w:r>
    </w:p>
    <w:p w14:paraId="4B360CF4" w14:textId="77777777" w:rsidR="00CE6986" w:rsidRPr="00D04EEB" w:rsidRDefault="00CE6986" w:rsidP="00D14965">
      <w:pPr>
        <w:pStyle w:val="Listenabsatz"/>
        <w:ind w:left="425"/>
        <w:jc w:val="both"/>
      </w:pPr>
    </w:p>
    <w:p w14:paraId="739BC7AD" w14:textId="11495AA4" w:rsidR="00CE6986" w:rsidRPr="00D04EEB" w:rsidRDefault="00C21BD3" w:rsidP="00D14965">
      <w:pPr>
        <w:pStyle w:val="Listenabsatz"/>
        <w:numPr>
          <w:ilvl w:val="0"/>
          <w:numId w:val="32"/>
        </w:numPr>
        <w:jc w:val="both"/>
      </w:pPr>
      <w:r>
        <w:t>Die Auftragnehmerin</w:t>
      </w:r>
      <w:r w:rsidR="005F2D8C" w:rsidRPr="00D04EEB">
        <w:t xml:space="preserve"> </w:t>
      </w:r>
      <w:r w:rsidR="00CE6986" w:rsidRPr="00D04EEB">
        <w:t>verpflichtet sich zur Einhaltung der datenschutzrechtlichen Bestimmungen, inklusive der Bestellung eines Datenschutzbeauftragten nach Art. 37 DSGVO und § 38 BDSG, falls die Voraussetzungen dafür erfüllt sind.</w:t>
      </w:r>
    </w:p>
    <w:p w14:paraId="3A482C49" w14:textId="77777777" w:rsidR="00CE6986" w:rsidRPr="00D04EEB" w:rsidRDefault="00CE6986" w:rsidP="00D14965">
      <w:pPr>
        <w:pStyle w:val="Listenabsatz"/>
        <w:ind w:left="425"/>
        <w:jc w:val="both"/>
      </w:pPr>
    </w:p>
    <w:p w14:paraId="7DD7D0D8" w14:textId="3E814526" w:rsidR="00CE6986" w:rsidRPr="00D04EEB" w:rsidRDefault="00CE6986" w:rsidP="00D14965">
      <w:pPr>
        <w:pStyle w:val="Listenabsatz"/>
        <w:numPr>
          <w:ilvl w:val="0"/>
          <w:numId w:val="32"/>
        </w:numPr>
        <w:jc w:val="both"/>
      </w:pPr>
      <w:r w:rsidRPr="00D04EEB">
        <w:t>Sämtliche internen Mitarbeite</w:t>
      </w:r>
      <w:r w:rsidR="003B6BA5" w:rsidRPr="00D04EEB">
        <w:t>nden</w:t>
      </w:r>
      <w:r w:rsidRPr="00D04EEB">
        <w:t xml:space="preserve"> </w:t>
      </w:r>
      <w:r w:rsidR="007E0B1F">
        <w:t>der Auftragnehmerin</w:t>
      </w:r>
      <w:r w:rsidR="003B6BA5" w:rsidRPr="00D04EEB">
        <w:t xml:space="preserve"> </w:t>
      </w:r>
      <w:r w:rsidRPr="00D04EEB">
        <w:t xml:space="preserve">werden schriftlich auf das Datengeheimnis und die Vertraulichkeit nach der DSGVO verpflichtet. </w:t>
      </w:r>
      <w:r w:rsidR="007E0B1F">
        <w:t>Die Auftragnehmerin</w:t>
      </w:r>
      <w:r w:rsidR="00CC44A6" w:rsidRPr="00D04EEB">
        <w:t xml:space="preserve"> </w:t>
      </w:r>
      <w:r w:rsidRPr="00D04EEB">
        <w:t xml:space="preserve">unterweist </w:t>
      </w:r>
      <w:r w:rsidR="007E0B1F">
        <w:t>ihre</w:t>
      </w:r>
      <w:r w:rsidR="00CC44A6" w:rsidRPr="00D04EEB">
        <w:t xml:space="preserve"> </w:t>
      </w:r>
      <w:r w:rsidRPr="00D04EEB">
        <w:t>Mitarbeite</w:t>
      </w:r>
      <w:r w:rsidR="00CC44A6" w:rsidRPr="00D04EEB">
        <w:t>nden</w:t>
      </w:r>
      <w:r w:rsidRPr="00D04EEB">
        <w:t xml:space="preserve"> entsprechend den Vorschriften der DSGVO und des BDSG. Darüber hinaus werden die Beschäftigten </w:t>
      </w:r>
      <w:r w:rsidR="007E0B1F">
        <w:t>der Auftragnehmerin</w:t>
      </w:r>
      <w:r w:rsidR="003B6BA5" w:rsidRPr="00D04EEB">
        <w:t xml:space="preserve"> </w:t>
      </w:r>
      <w:r w:rsidRPr="00D04EEB">
        <w:t xml:space="preserve">schriftlich darauf hingewiesen, dass die Auftraggeberin ein Berufsgeheimnisträger nach § 203 StGB ist und sie sich </w:t>
      </w:r>
      <w:r w:rsidR="007E0B1F">
        <w:t>gemäß</w:t>
      </w:r>
      <w:r w:rsidRPr="00D04EEB">
        <w:t xml:space="preserve"> §</w:t>
      </w:r>
      <w:r w:rsidR="007E0B1F">
        <w:t> </w:t>
      </w:r>
      <w:r w:rsidRPr="00D04EEB">
        <w:t>203 Abs. 4 StGB strafbar machen, wenn sie der Geheimhaltung unterliegenden Daten unbefugt offenbaren.</w:t>
      </w:r>
    </w:p>
    <w:p w14:paraId="5B73F6FD" w14:textId="77777777" w:rsidR="00CE6986" w:rsidRPr="00D04EEB" w:rsidRDefault="00CE6986" w:rsidP="00D14965">
      <w:pPr>
        <w:pStyle w:val="Listenabsatz"/>
        <w:ind w:left="425"/>
        <w:jc w:val="both"/>
      </w:pPr>
    </w:p>
    <w:p w14:paraId="0AD71FF4" w14:textId="5D73E59C" w:rsidR="00CE6986" w:rsidRPr="00D04EEB" w:rsidRDefault="007E0B1F" w:rsidP="00D14965">
      <w:pPr>
        <w:pStyle w:val="Listenabsatz"/>
        <w:numPr>
          <w:ilvl w:val="0"/>
          <w:numId w:val="32"/>
        </w:numPr>
        <w:jc w:val="both"/>
      </w:pPr>
      <w:r>
        <w:t>Die Auftragnehmerin</w:t>
      </w:r>
      <w:r w:rsidR="005F2D8C" w:rsidRPr="00D04EEB">
        <w:t xml:space="preserve"> </w:t>
      </w:r>
      <w:r w:rsidR="00CE6986" w:rsidRPr="00D04EEB">
        <w:t xml:space="preserve">sichert zu, dass </w:t>
      </w:r>
      <w:r>
        <w:t>sie</w:t>
      </w:r>
      <w:r w:rsidR="003B6BA5" w:rsidRPr="00D04EEB">
        <w:t xml:space="preserve"> </w:t>
      </w:r>
      <w:r w:rsidR="00CE6986" w:rsidRPr="00D04EEB">
        <w:t>sämtliche Informationen ausschließlich zum oben genannten Zweck und in Übereinstimmung mit dieser Vereinbarung verwendet. Jede andere Nutzung ist untersagt.</w:t>
      </w:r>
    </w:p>
    <w:p w14:paraId="79F19786" w14:textId="77777777" w:rsidR="00CE6986" w:rsidRPr="00D04EEB" w:rsidRDefault="00CE6986" w:rsidP="00D14965">
      <w:pPr>
        <w:pStyle w:val="Listenabsatz"/>
        <w:ind w:left="425"/>
        <w:jc w:val="both"/>
      </w:pPr>
    </w:p>
    <w:p w14:paraId="444EDF3F" w14:textId="18D17549" w:rsidR="00CE6986" w:rsidRPr="00D04EEB" w:rsidRDefault="007E0B1F" w:rsidP="00D14965">
      <w:pPr>
        <w:pStyle w:val="Listenabsatz"/>
        <w:numPr>
          <w:ilvl w:val="0"/>
          <w:numId w:val="32"/>
        </w:numPr>
        <w:jc w:val="both"/>
      </w:pPr>
      <w:r>
        <w:t>Die Auftragnehmerin</w:t>
      </w:r>
      <w:r w:rsidR="005F2D8C" w:rsidRPr="00D04EEB">
        <w:t xml:space="preserve"> </w:t>
      </w:r>
      <w:r w:rsidR="00CE6986" w:rsidRPr="00D04EEB">
        <w:t>sichert zu, dass sämtliche vertraulichen Informationen an einem gesicherten Ort aufbewahrt werden. Der Zugriff auf die vertraulichen Informationen ist auf solche Mitarbeite</w:t>
      </w:r>
      <w:r w:rsidR="00CC44A6" w:rsidRPr="00D04EEB">
        <w:t>nde</w:t>
      </w:r>
      <w:r w:rsidR="00CE6986" w:rsidRPr="00D04EEB">
        <w:t xml:space="preserve"> und Vertreter</w:t>
      </w:r>
      <w:r w:rsidR="00CC44A6" w:rsidRPr="00D04EEB">
        <w:t>/Vertreterinnen</w:t>
      </w:r>
      <w:r w:rsidR="00CE6986" w:rsidRPr="00D04EEB">
        <w:t xml:space="preserve"> zu beschränken, die in angemessener und </w:t>
      </w:r>
      <w:proofErr w:type="gramStart"/>
      <w:r w:rsidR="00CE6986" w:rsidRPr="00D04EEB">
        <w:t>notwendiger Weise</w:t>
      </w:r>
      <w:proofErr w:type="gramEnd"/>
      <w:r w:rsidR="00CE6986" w:rsidRPr="00D04EEB">
        <w:t xml:space="preserve"> Informationen zum Zweck der Zusammenarbeit benötigen.</w:t>
      </w:r>
    </w:p>
    <w:p w14:paraId="20D75F90" w14:textId="77777777" w:rsidR="00CE6986" w:rsidRPr="00D04EEB" w:rsidRDefault="00CE6986" w:rsidP="00D14965">
      <w:pPr>
        <w:pStyle w:val="Listenabsatz"/>
        <w:ind w:left="425"/>
        <w:jc w:val="both"/>
      </w:pPr>
    </w:p>
    <w:p w14:paraId="0179CB77" w14:textId="783C41BC" w:rsidR="00CE6986" w:rsidRPr="00D04EEB" w:rsidRDefault="00CE6986" w:rsidP="00D14965">
      <w:pPr>
        <w:pStyle w:val="Listenabsatz"/>
        <w:numPr>
          <w:ilvl w:val="0"/>
          <w:numId w:val="32"/>
        </w:numPr>
        <w:jc w:val="both"/>
      </w:pPr>
      <w:r w:rsidRPr="00D04EEB">
        <w:t>Die Verarbeitung und Nutzung der Daten findet ausschließlich im Gebiet der Bundesrepublik Deutschland, in einem Mitgliedstaat der Europäischen Union oder in einem anderen Vertragsstaat des Abkommens über den Europäischen Wirtschaftsraum statt. Jede Verlagerung in ein Drittland bedarf der vorherigen Zustimmung des Auftraggebers und darf nur erfolgen, wenn die besonderen Voraussetzungen der Art. 44 ff. DSGVO erfüllt sind.</w:t>
      </w:r>
    </w:p>
    <w:p w14:paraId="387F57E4" w14:textId="77777777" w:rsidR="00CE6986" w:rsidRPr="00D04EEB" w:rsidRDefault="00CE6986" w:rsidP="00D14965">
      <w:pPr>
        <w:pStyle w:val="Listenabsatz"/>
        <w:ind w:left="425"/>
        <w:jc w:val="both"/>
      </w:pPr>
    </w:p>
    <w:p w14:paraId="085BA07F" w14:textId="08B12E23" w:rsidR="00CE6986" w:rsidRPr="00D04EEB" w:rsidRDefault="007E0B1F" w:rsidP="00D14965">
      <w:pPr>
        <w:pStyle w:val="Listenabsatz"/>
        <w:numPr>
          <w:ilvl w:val="0"/>
          <w:numId w:val="32"/>
        </w:numPr>
        <w:jc w:val="both"/>
      </w:pPr>
      <w:r>
        <w:t>Die Auftragnehmerin</w:t>
      </w:r>
      <w:r w:rsidR="005F2D8C" w:rsidRPr="00D04EEB">
        <w:t xml:space="preserve"> </w:t>
      </w:r>
      <w:r w:rsidR="00CE6986" w:rsidRPr="00D04EEB">
        <w:t>garantiert die Umsetzung und Einhaltung aller für diesen Auftrag notwendigen technischen und organisatorischen Maßnahmen im Sinne des Art. 32 DSGVO.</w:t>
      </w:r>
    </w:p>
    <w:p w14:paraId="3E28DED6" w14:textId="77777777" w:rsidR="00CE6986" w:rsidRPr="00D04EEB" w:rsidRDefault="00CE6986" w:rsidP="00D14965">
      <w:pPr>
        <w:pStyle w:val="Listenabsatz"/>
        <w:ind w:left="425"/>
        <w:jc w:val="both"/>
      </w:pPr>
    </w:p>
    <w:p w14:paraId="40F98225" w14:textId="77777777" w:rsidR="00CE6986" w:rsidRPr="00D04EEB" w:rsidRDefault="00CE6986" w:rsidP="00D14965">
      <w:pPr>
        <w:pStyle w:val="Listenabsatz"/>
        <w:numPr>
          <w:ilvl w:val="0"/>
          <w:numId w:val="32"/>
        </w:numPr>
        <w:jc w:val="both"/>
      </w:pPr>
      <w:r w:rsidRPr="00D04EEB">
        <w:lastRenderedPageBreak/>
        <w:t>Die Einschaltung von Unterauftragnehmern ist grundsätzlich nur mit schriftlicher Zustimmung der Auftraggeberin gestattet.</w:t>
      </w:r>
    </w:p>
    <w:p w14:paraId="3F02AD71" w14:textId="77777777" w:rsidR="00CE6986" w:rsidRPr="00D04EEB" w:rsidRDefault="00CE6986" w:rsidP="00D14965">
      <w:pPr>
        <w:pStyle w:val="Listenabsatz"/>
        <w:ind w:left="425"/>
        <w:jc w:val="both"/>
      </w:pPr>
    </w:p>
    <w:p w14:paraId="64C4A662" w14:textId="664AC133" w:rsidR="00CE6986" w:rsidRPr="00D04EEB" w:rsidRDefault="00D14965" w:rsidP="00D14965">
      <w:pPr>
        <w:pStyle w:val="Listenabsatz"/>
        <w:numPr>
          <w:ilvl w:val="0"/>
          <w:numId w:val="32"/>
        </w:numPr>
        <w:jc w:val="both"/>
      </w:pPr>
      <w:r>
        <w:t>Die Auftragnehmerin</w:t>
      </w:r>
      <w:r w:rsidR="005F2D8C" w:rsidRPr="00D04EEB">
        <w:t xml:space="preserve"> </w:t>
      </w:r>
      <w:r w:rsidR="00CE6986" w:rsidRPr="00D04EEB">
        <w:t>garantiert die Einhaltung dieser Vertraulichkeitsverpflichtung.</w:t>
      </w:r>
    </w:p>
    <w:p w14:paraId="672FF1BD" w14:textId="77777777" w:rsidR="00CE6986" w:rsidRPr="00D04EEB" w:rsidRDefault="00CE6986" w:rsidP="00D14965">
      <w:pPr>
        <w:pStyle w:val="Listenabsatz"/>
        <w:ind w:left="425"/>
        <w:jc w:val="both"/>
      </w:pPr>
    </w:p>
    <w:p w14:paraId="3559CE55" w14:textId="5A86E7D4" w:rsidR="00CE6986" w:rsidRPr="00D04EEB" w:rsidRDefault="00CE6986" w:rsidP="00D14965">
      <w:pPr>
        <w:pStyle w:val="Listenabsatz"/>
        <w:numPr>
          <w:ilvl w:val="0"/>
          <w:numId w:val="32"/>
        </w:numPr>
        <w:jc w:val="both"/>
      </w:pPr>
      <w:r w:rsidRPr="00D04EEB">
        <w:t xml:space="preserve">Erkennt </w:t>
      </w:r>
      <w:r w:rsidR="00D14965">
        <w:t>die Auftragnehmerin</w:t>
      </w:r>
      <w:r w:rsidR="00E05CF5" w:rsidRPr="00D04EEB">
        <w:t xml:space="preserve"> </w:t>
      </w:r>
      <w:r w:rsidRPr="00D04EEB">
        <w:t xml:space="preserve">im Rahmen der Aufgabenerfüllung bzw. in Fällen gesetzlicher und behördlicher Verpflichtungen die Verletzung gesetzlicher Verpflichtungen oder besteht ein entsprechender Verdacht, so hat </w:t>
      </w:r>
      <w:r w:rsidR="00D14965">
        <w:t>sie</w:t>
      </w:r>
      <w:r w:rsidR="003B6BA5" w:rsidRPr="00D04EEB">
        <w:t xml:space="preserve"> </w:t>
      </w:r>
      <w:r w:rsidRPr="00D04EEB">
        <w:t>die Auftraggeberin unverzüglich hierüber zu informieren.</w:t>
      </w:r>
    </w:p>
    <w:p w14:paraId="514D5138" w14:textId="61FFF8B1" w:rsidR="007740BE" w:rsidRPr="00D04EEB" w:rsidRDefault="007740BE" w:rsidP="007740BE">
      <w:pPr>
        <w:pStyle w:val="berschrift1"/>
      </w:pPr>
      <w:r w:rsidRPr="00D04EEB">
        <w:t xml:space="preserve">§ </w:t>
      </w:r>
      <w:r w:rsidR="00791EA9">
        <w:t>10</w:t>
      </w:r>
      <w:r w:rsidRPr="00D04EEB">
        <w:t xml:space="preserve"> </w:t>
      </w:r>
      <w:r w:rsidR="00CE6986" w:rsidRPr="00D04EEB">
        <w:rPr>
          <w:rFonts w:cs="Arial"/>
          <w:color w:val="000000" w:themeColor="text1"/>
          <w:szCs w:val="26"/>
        </w:rPr>
        <w:t>SCHUTZ- UND NUTZUNGSRECHTE</w:t>
      </w:r>
    </w:p>
    <w:p w14:paraId="1E31AFFB" w14:textId="77777777" w:rsidR="00CE6986" w:rsidRPr="00D04EEB" w:rsidRDefault="00CE6986" w:rsidP="00255FE4">
      <w:pPr>
        <w:pStyle w:val="Listenabsatz"/>
        <w:numPr>
          <w:ilvl w:val="0"/>
          <w:numId w:val="34"/>
        </w:numPr>
        <w:jc w:val="both"/>
      </w:pPr>
      <w:r w:rsidRPr="00D04EEB">
        <w:t>Etwaige bei der jeweiligen Partei zum Zeitpunkt des Abschlusses dieses Vertrages bestehende oder während der Laufzeit dieses Vertrages außerhalb des Gegenstandes dieses Vertrages entstehende gewerbliche Schutz- und Urheberrechte sowie Know-how im Bereich des Gegenstandes dieses Vertrages (nachfolgend jeweils in Bezug auf eine Partei „</w:t>
      </w:r>
      <w:r w:rsidRPr="00D04EEB">
        <w:rPr>
          <w:b/>
        </w:rPr>
        <w:t>Background</w:t>
      </w:r>
      <w:r w:rsidRPr="00D04EEB">
        <w:t>“ genannt) verbleiben bei der jeweiligen Partei.</w:t>
      </w:r>
    </w:p>
    <w:p w14:paraId="7338F377" w14:textId="77777777" w:rsidR="00CE6986" w:rsidRPr="00D04EEB" w:rsidRDefault="00CE6986" w:rsidP="00CE6986">
      <w:pPr>
        <w:pStyle w:val="Listenabsatz"/>
        <w:ind w:left="425"/>
      </w:pPr>
    </w:p>
    <w:p w14:paraId="6AE120C7" w14:textId="248AF053" w:rsidR="00CE6986" w:rsidRPr="00D04EEB" w:rsidRDefault="00CE6986" w:rsidP="006D1F93">
      <w:pPr>
        <w:pStyle w:val="Listenabsatz"/>
        <w:numPr>
          <w:ilvl w:val="0"/>
          <w:numId w:val="34"/>
        </w:numPr>
        <w:jc w:val="both"/>
      </w:pPr>
      <w:r w:rsidRPr="00D04EEB">
        <w:t xml:space="preserve">Soweit </w:t>
      </w:r>
      <w:r w:rsidR="00255FE4">
        <w:t>die Auftragnehmerin</w:t>
      </w:r>
      <w:r w:rsidR="00E05CF5" w:rsidRPr="00D04EEB">
        <w:t xml:space="preserve"> </w:t>
      </w:r>
      <w:r w:rsidRPr="00D04EEB">
        <w:t xml:space="preserve">zur Durchführung </w:t>
      </w:r>
      <w:r w:rsidR="00255FE4">
        <w:t>ihrer</w:t>
      </w:r>
      <w:r w:rsidR="003B6BA5" w:rsidRPr="00D04EEB">
        <w:t xml:space="preserve"> </w:t>
      </w:r>
      <w:r w:rsidRPr="00D04EEB">
        <w:t xml:space="preserve">vertraglichen Verpflichtungen Background der Auftraggeberin benötigt, gewährt </w:t>
      </w:r>
      <w:r w:rsidR="00255FE4">
        <w:t>ihr</w:t>
      </w:r>
      <w:r w:rsidR="00CC44A6" w:rsidRPr="00D04EEB">
        <w:t xml:space="preserve"> </w:t>
      </w:r>
      <w:r w:rsidRPr="00D04EEB">
        <w:t xml:space="preserve">die Auftraggeberin hiermit für die Laufzeit des Vertrages ein kostenloses, nicht exklusives, nicht übertragbares und nicht unterlizenzierbares Nutzungsrecht an diesem Background ausschließlich für die Zwecke der Erfüllung der </w:t>
      </w:r>
      <w:r w:rsidR="00255FE4">
        <w:t>der Auftragnehmerin</w:t>
      </w:r>
      <w:r w:rsidR="003B6BA5" w:rsidRPr="00D04EEB">
        <w:t xml:space="preserve"> </w:t>
      </w:r>
      <w:r w:rsidRPr="00D04EEB">
        <w:t>unter diesem Vertrag obliegenden Verpflichtungen.</w:t>
      </w:r>
    </w:p>
    <w:p w14:paraId="59B35892" w14:textId="77777777" w:rsidR="00CE6986" w:rsidRPr="00D04EEB" w:rsidRDefault="00CE6986" w:rsidP="006C4134">
      <w:pPr>
        <w:pStyle w:val="Listenabsatz"/>
        <w:jc w:val="both"/>
      </w:pPr>
    </w:p>
    <w:p w14:paraId="0D7F666A" w14:textId="69767128" w:rsidR="00895D17" w:rsidRDefault="006D1F93" w:rsidP="006C4134">
      <w:pPr>
        <w:pStyle w:val="Listenabsatz"/>
        <w:numPr>
          <w:ilvl w:val="0"/>
          <w:numId w:val="34"/>
        </w:numPr>
        <w:jc w:val="both"/>
      </w:pPr>
      <w:r>
        <w:t>Die Auftragnehmerin</w:t>
      </w:r>
      <w:r w:rsidR="005F2D8C" w:rsidRPr="00D04EEB">
        <w:t xml:space="preserve"> </w:t>
      </w:r>
      <w:r w:rsidR="00CE6986" w:rsidRPr="00D04EEB">
        <w:t>gewährt der Auftraggeberin an sämtlichen Erkenntnissen, Erfindungen, Kenntnissen, Erfahrungen, Entwicklungen, Urheberrechten, Know-how und sonstigen Ergebnissen, die während der Dauer dieses Vertrags im Rahmen der durch</w:t>
      </w:r>
      <w:r w:rsidR="00CC44A6" w:rsidRPr="00D04EEB">
        <w:t xml:space="preserve"> </w:t>
      </w:r>
      <w:r>
        <w:t>die Auftragnehmerin</w:t>
      </w:r>
      <w:r w:rsidR="00CE6986" w:rsidRPr="00D04EEB">
        <w:t xml:space="preserve"> zu erbringenden Leistungen durch </w:t>
      </w:r>
      <w:r>
        <w:t>die Auftragnehmerin</w:t>
      </w:r>
      <w:r w:rsidR="00CC44A6" w:rsidRPr="00D04EEB">
        <w:t xml:space="preserve"> </w:t>
      </w:r>
      <w:r w:rsidR="00CE6986" w:rsidRPr="00D04EEB">
        <w:t xml:space="preserve">alleine oder zusammen mit der Auftraggeberin gewonnen werden, einschließlich der Dokumentation und sämtlicher durch die Tätigkeit </w:t>
      </w:r>
      <w:r>
        <w:t>der Auftragnehmerin</w:t>
      </w:r>
      <w:r w:rsidR="003B6BA5" w:rsidRPr="00D04EEB">
        <w:t xml:space="preserve"> </w:t>
      </w:r>
      <w:r w:rsidR="00CE6986" w:rsidRPr="00D04EEB">
        <w:t>geschaffener Werke, einschließlich Dokumenten, Projektskizzen, Präsentationen und Entwürfen („</w:t>
      </w:r>
      <w:r w:rsidR="00CE6986" w:rsidRPr="00D04EEB">
        <w:rPr>
          <w:b/>
        </w:rPr>
        <w:t>Arbeitsergebnisse</w:t>
      </w:r>
      <w:r w:rsidR="00CE6986" w:rsidRPr="00D04EEB">
        <w:t>“) ein,</w:t>
      </w:r>
      <w:r w:rsidR="00144B5C" w:rsidRPr="00D04EEB">
        <w:t xml:space="preserve"> ausschließliches</w:t>
      </w:r>
      <w:r w:rsidR="002150BE">
        <w:t>,</w:t>
      </w:r>
      <w:r w:rsidR="00144B5C" w:rsidRPr="00D04EEB">
        <w:t xml:space="preserve"> </w:t>
      </w:r>
      <w:r w:rsidR="00CE6986" w:rsidRPr="00D04EEB">
        <w:t xml:space="preserve">zeitlich und räumlich unbeschränktes, unwiderrufliches, übertragbares sowie unterlizenzierbares Nutzungsrecht. </w:t>
      </w:r>
    </w:p>
    <w:p w14:paraId="753E3E40" w14:textId="77777777" w:rsidR="00895D17" w:rsidRDefault="00895D17" w:rsidP="00895D17">
      <w:pPr>
        <w:pStyle w:val="Listenabsatz"/>
        <w:ind w:left="425"/>
        <w:jc w:val="both"/>
      </w:pPr>
    </w:p>
    <w:p w14:paraId="6E4EA251" w14:textId="3FE9CC61" w:rsidR="00CE6986" w:rsidRDefault="00CE6986" w:rsidP="00683ED0">
      <w:pPr>
        <w:pStyle w:val="Listenabsatz"/>
        <w:numPr>
          <w:ilvl w:val="0"/>
          <w:numId w:val="34"/>
        </w:numPr>
        <w:jc w:val="both"/>
      </w:pPr>
      <w:r w:rsidRPr="00D04EEB">
        <w:t>D</w:t>
      </w:r>
      <w:r w:rsidR="00895D17">
        <w:t xml:space="preserve">as </w:t>
      </w:r>
      <w:r w:rsidRPr="00D04EEB">
        <w:t xml:space="preserve">Nutzungsrecht beinhaltet insbesondere das Recht zur Um- bzw. Bearbeitung und Weiterentwicklung der Arbeitsergebnisse und das Recht zur Veröffentlichung, Vervielfältigung und Verbreitung in Medien aller Art, insbesondere in Print-, </w:t>
      </w:r>
      <w:proofErr w:type="spellStart"/>
      <w:r w:rsidRPr="00D04EEB">
        <w:t>Nonprint</w:t>
      </w:r>
      <w:proofErr w:type="spellEnd"/>
      <w:r w:rsidRPr="00D04EEB">
        <w:t xml:space="preserve">- oder digitalen Medien. Sofern zur Nutzung, Wartung, Reparatur, Änderung und Weiterentwicklung des Werks die Nutzung von Background </w:t>
      </w:r>
      <w:r w:rsidR="00310C3A">
        <w:t>der Auftragnehmerin</w:t>
      </w:r>
      <w:r w:rsidR="00E05CF5" w:rsidRPr="00D04EEB">
        <w:t xml:space="preserve"> </w:t>
      </w:r>
      <w:r w:rsidRPr="00D04EEB">
        <w:t>erforderlich ist, umfasst das vorgenannte Nutzungsrecht auch die Nutzung des Background</w:t>
      </w:r>
      <w:r w:rsidR="00310C3A">
        <w:t>s</w:t>
      </w:r>
      <w:r w:rsidRPr="00D04EEB">
        <w:t xml:space="preserve"> </w:t>
      </w:r>
      <w:r w:rsidR="00310C3A">
        <w:t>der Auftragnehmerin</w:t>
      </w:r>
      <w:r w:rsidRPr="00D04EEB">
        <w:t xml:space="preserve">. Zu diesen Zwecken verpflichtet sich </w:t>
      </w:r>
      <w:r w:rsidR="00310C3A">
        <w:t>die Auftragnehmerin</w:t>
      </w:r>
      <w:r w:rsidR="00E05CF5" w:rsidRPr="00D04EEB">
        <w:t xml:space="preserve"> </w:t>
      </w:r>
      <w:r w:rsidRPr="00D04EEB">
        <w:t>der Auftraggeberin sämtliche Arbeitsergebnisse mitzuteilen und – soweit möglich – einschließlich Kopien der zugehörigen Dokumentation zu übergeben.</w:t>
      </w:r>
    </w:p>
    <w:p w14:paraId="03970BCB" w14:textId="77777777" w:rsidR="00683ED0" w:rsidRPr="00683ED0" w:rsidRDefault="00683ED0" w:rsidP="00683ED0">
      <w:pPr>
        <w:pStyle w:val="Listenabsatz"/>
        <w:ind w:left="425"/>
        <w:jc w:val="both"/>
      </w:pPr>
    </w:p>
    <w:p w14:paraId="488F9619" w14:textId="77777777" w:rsidR="00BB4FEA" w:rsidRPr="00443BC5" w:rsidRDefault="00BB4FEA" w:rsidP="00BB4FEA">
      <w:pPr>
        <w:pStyle w:val="Listenabsatz"/>
        <w:spacing w:after="0"/>
        <w:ind w:left="425"/>
        <w:jc w:val="both"/>
        <w:rPr>
          <w:iCs/>
          <w:color w:val="FF0000"/>
        </w:rPr>
      </w:pPr>
    </w:p>
    <w:p w14:paraId="497EE1B6" w14:textId="795E745C" w:rsidR="00BB4FEA" w:rsidRDefault="00BB4FEA" w:rsidP="002138AD">
      <w:pPr>
        <w:numPr>
          <w:ilvl w:val="0"/>
          <w:numId w:val="34"/>
        </w:numPr>
        <w:spacing w:after="0"/>
        <w:jc w:val="both"/>
        <w:rPr>
          <w:rFonts w:eastAsia="Calibri"/>
        </w:rPr>
      </w:pPr>
      <w:r>
        <w:lastRenderedPageBreak/>
        <w:t xml:space="preserve">Die Auftragnehmerin </w:t>
      </w:r>
      <w:r w:rsidRPr="00015C12">
        <w:rPr>
          <w:rFonts w:eastAsia="Calibri"/>
        </w:rPr>
        <w:t>tritt hiermit alle Rechte, Eigentumsrechte und Beteiligungen an allen geistigen Eigentumsrechten an dem Werk und den Arbeitsergebnissen, einschließlich unter anderem Urheberrechte und Nebenrechte, Marken, Geschmacksmuster, Patente, Gebrauchsmuster, Geschäftsgeheimnisse, Know-how und ähnliche Ausschließlichkeitsrechte (gemeinsam als „</w:t>
      </w:r>
      <w:r w:rsidRPr="00015C12">
        <w:rPr>
          <w:rFonts w:eastAsia="Calibri"/>
          <w:b/>
        </w:rPr>
        <w:t>Geistige Eigentumsrechte</w:t>
      </w:r>
      <w:r w:rsidRPr="00015C12">
        <w:rPr>
          <w:rFonts w:eastAsia="Calibri"/>
        </w:rPr>
        <w:t>“ bezeichnet), an die Auftraggeberin ab. Die Auftraggeberin nimmt die Abtretung hiermit an. Die Abtretung der einzelnen Rechte wird wirksam, sobald das jeweilige Recht entsteht.</w:t>
      </w:r>
    </w:p>
    <w:p w14:paraId="0201339A" w14:textId="77777777" w:rsidR="00BB4FEA" w:rsidRDefault="00BB4FEA" w:rsidP="00BB4FEA">
      <w:pPr>
        <w:spacing w:after="0"/>
        <w:ind w:left="357"/>
        <w:jc w:val="both"/>
        <w:rPr>
          <w:rFonts w:eastAsia="Calibri"/>
        </w:rPr>
      </w:pPr>
    </w:p>
    <w:p w14:paraId="219BEE08" w14:textId="15A2326B" w:rsidR="00EA785B" w:rsidRPr="00EA785B" w:rsidRDefault="00EA785B" w:rsidP="00EA785B">
      <w:pPr>
        <w:pStyle w:val="Listenabsatz"/>
        <w:numPr>
          <w:ilvl w:val="0"/>
          <w:numId w:val="34"/>
        </w:numPr>
        <w:spacing w:after="0"/>
        <w:jc w:val="both"/>
        <w:rPr>
          <w:i/>
          <w:color w:val="FF0000"/>
        </w:rPr>
      </w:pPr>
      <w:r>
        <w:t>Die Auftragnehmerin</w:t>
      </w:r>
      <w:r w:rsidRPr="00D04EEB">
        <w:t xml:space="preserve"> garantiert, über die durch diesen Vertrag der Auftraggeberin eingeräumten Rechte verfügungsberechtigt zu sein. </w:t>
      </w:r>
      <w:r>
        <w:t>Sie</w:t>
      </w:r>
      <w:r w:rsidRPr="00D04EEB">
        <w:t xml:space="preserve"> stellt insbesondere sicher, die für die Erstellung der Leistung erforderlichen Urheber- und Leistungsschutzrechte erworben zu haben oder im Laufe der Herstellung des Werks bzw. der dazugehörigen Leistungen zu erwerben. </w:t>
      </w:r>
      <w:r>
        <w:t>Die Auftragnehmerin</w:t>
      </w:r>
      <w:r w:rsidRPr="00D04EEB">
        <w:t xml:space="preserve"> stellt die Auftraggeberin von Ansprüchen Dritter aus Verletzung von Urheber- und Leistungsschutzrechten frei, welche Dritte aufgrund der Nutzung des Werkes durch die Auftraggeberin geltend machen. Zu den erstattungsfähigen Kosten zählen auch die angemessenen Kosten einer Rechtsverteidigung, welche der Auftraggeberin oder einem ihrer Lizenznehmer bei der Durchsetzung der durch diesen Vertrag übertragenen Rechte oder zur Abwehr von Ansprüchen Dritter entstehen sollten.</w:t>
      </w:r>
    </w:p>
    <w:p w14:paraId="14CE9D80" w14:textId="77777777" w:rsidR="00EA785B" w:rsidRPr="00BB4FEA" w:rsidRDefault="00EA785B" w:rsidP="00BB4FEA">
      <w:pPr>
        <w:spacing w:after="0"/>
        <w:ind w:left="357"/>
        <w:jc w:val="both"/>
        <w:rPr>
          <w:rFonts w:eastAsia="Calibri"/>
        </w:rPr>
      </w:pPr>
    </w:p>
    <w:p w14:paraId="3CCE1377" w14:textId="77777777" w:rsidR="00BB4FEA" w:rsidRDefault="00BB4FEA" w:rsidP="002138AD">
      <w:pPr>
        <w:numPr>
          <w:ilvl w:val="0"/>
          <w:numId w:val="34"/>
        </w:numPr>
        <w:spacing w:after="0"/>
        <w:jc w:val="both"/>
        <w:rPr>
          <w:rFonts w:eastAsia="Calibri"/>
        </w:rPr>
      </w:pPr>
      <w:r w:rsidRPr="00015C12">
        <w:rPr>
          <w:rFonts w:eastAsia="Calibri"/>
        </w:rPr>
        <w:t>Soweit ein Geistiges Eigentumsrecht aus irgendeinem Grund nicht abtretbar ist, insbesondere deutsche Urheberrechte und Nebenrechte, gewährt d</w:t>
      </w:r>
      <w:r>
        <w:rPr>
          <w:rFonts w:eastAsia="Calibri"/>
        </w:rPr>
        <w:t>ie</w:t>
      </w:r>
      <w:r w:rsidRPr="00015C12">
        <w:rPr>
          <w:rFonts w:eastAsia="Calibri"/>
        </w:rPr>
        <w:t xml:space="preserve"> Auftragnehmer</w:t>
      </w:r>
      <w:r>
        <w:rPr>
          <w:rFonts w:eastAsia="Calibri"/>
        </w:rPr>
        <w:t>in</w:t>
      </w:r>
      <w:r w:rsidRPr="00015C12">
        <w:rPr>
          <w:rFonts w:eastAsia="Calibri"/>
        </w:rPr>
        <w:t xml:space="preserve"> der Auftraggeberin die ausschließlichen (auch gegenüber dem Auftragnehmer), unwiderruflichen, lizenzfreien, abtretbaren, unterlizenzierbaren (auf ausschließlicher sowie auf nicht ausschließlicher Basis) und bezüglich Zeit, Ort und Inhalt unbeschränkten Nutzungs- und Verwertungsrechte (soweit gesetzlich zulässig, insbesondere im Hinblick auf § 40a UrhG) in und an dem Werk und den Arbeitsergebnissen. Dies betrifft insbesondere das Recht, das Werk und die Arbeitsergebnisse zu kopieren, zu vertreiben, zu bearbeiten, zu rekonfigurieren, öffentlich zu präsentieren und öffentlich auszustellen, sowie das Recht, das Werk und die Arbeitsergebnisse (nach § 39 UrhG) für alle gegenwärtig bekannten und unbekannten Verwendungszwecke anzupassen. Die Auftraggeberin nimmt die Gewährung der Rechte hiermit an.</w:t>
      </w:r>
    </w:p>
    <w:p w14:paraId="47868AB2" w14:textId="77777777" w:rsidR="00BB4FEA" w:rsidRPr="00015C12" w:rsidRDefault="00BB4FEA" w:rsidP="00BB4FEA">
      <w:pPr>
        <w:spacing w:after="0"/>
        <w:jc w:val="both"/>
        <w:rPr>
          <w:rFonts w:eastAsia="Calibri"/>
        </w:rPr>
      </w:pPr>
    </w:p>
    <w:p w14:paraId="48CD8057" w14:textId="77777777" w:rsidR="00BB4FEA" w:rsidRDefault="00BB4FEA" w:rsidP="002138AD">
      <w:pPr>
        <w:numPr>
          <w:ilvl w:val="0"/>
          <w:numId w:val="34"/>
        </w:numPr>
        <w:spacing w:after="0"/>
        <w:jc w:val="both"/>
        <w:rPr>
          <w:rFonts w:eastAsia="Calibri"/>
        </w:rPr>
      </w:pPr>
      <w:r w:rsidRPr="00015C12">
        <w:rPr>
          <w:rFonts w:eastAsia="Calibri"/>
        </w:rPr>
        <w:t xml:space="preserve">Ist ein Geistiges Eigentumsrecht nicht ausschließlich </w:t>
      </w:r>
      <w:proofErr w:type="spellStart"/>
      <w:r w:rsidRPr="00015C12">
        <w:rPr>
          <w:rFonts w:eastAsia="Calibri"/>
        </w:rPr>
        <w:t>lizenzierbar</w:t>
      </w:r>
      <w:proofErr w:type="spellEnd"/>
      <w:r w:rsidRPr="00015C12">
        <w:rPr>
          <w:rFonts w:eastAsia="Calibri"/>
        </w:rPr>
        <w:t>, gewährt d</w:t>
      </w:r>
      <w:r>
        <w:rPr>
          <w:rFonts w:eastAsia="Calibri"/>
        </w:rPr>
        <w:t>ie</w:t>
      </w:r>
      <w:r w:rsidRPr="00015C12">
        <w:rPr>
          <w:rFonts w:eastAsia="Calibri"/>
        </w:rPr>
        <w:t xml:space="preserve"> Auftragnehmer</w:t>
      </w:r>
      <w:r>
        <w:rPr>
          <w:rFonts w:eastAsia="Calibri"/>
        </w:rPr>
        <w:t>in</w:t>
      </w:r>
      <w:r w:rsidRPr="00015C12">
        <w:rPr>
          <w:rFonts w:eastAsia="Calibri"/>
        </w:rPr>
        <w:t xml:space="preserve"> der Auftraggeberin nicht-ausschließliche, unwiderrufliche, lizenzfreie, abtretbare, unterlizenzierbare (auf ausschließlicher sowie auf nicht ausschließlicher Basis) und bezüglich Zeit, Ort und Inhalt unbeschränkte Nutzungs- und Verwertungsrechte (soweit gesetzlich zulässig, insbesondere im Hinblick auf § 40a UrhG) an dem Werk und den Arbeitsergebnissen. Dies betrifft insbesondere das Recht, das Werk und die Arbeitsergebnisse zu kopieren, zu vertreiben, zu bearbeiten, zu rekonfigurieren, öffentlich zu präsentieren und öffentlich auszustellen, sowie das Recht, das Werk und die Arbeitsergebnisse (nach § 39 des deutschen Urheberrechts) für alle gegenwärtig bekannten und unbekannten Verwendungszwecke anzupassen. Die Auftraggeberin nimmt die Gewährung der Rechte hiermit an.</w:t>
      </w:r>
    </w:p>
    <w:p w14:paraId="49067EFA" w14:textId="77777777" w:rsidR="00BB4FEA" w:rsidRPr="00015C12" w:rsidRDefault="00BB4FEA" w:rsidP="00BB4FEA">
      <w:pPr>
        <w:spacing w:after="0"/>
        <w:ind w:left="357"/>
        <w:jc w:val="both"/>
        <w:rPr>
          <w:rFonts w:eastAsia="Calibri"/>
        </w:rPr>
      </w:pPr>
    </w:p>
    <w:p w14:paraId="0EC167B8" w14:textId="77777777" w:rsidR="00BB4FEA" w:rsidRDefault="00BB4FEA" w:rsidP="002138AD">
      <w:pPr>
        <w:numPr>
          <w:ilvl w:val="0"/>
          <w:numId w:val="34"/>
        </w:numPr>
        <w:spacing w:after="0"/>
        <w:jc w:val="both"/>
        <w:rPr>
          <w:rFonts w:eastAsia="Calibri"/>
        </w:rPr>
      </w:pPr>
      <w:r>
        <w:t xml:space="preserve">Die Auftragnehmerin </w:t>
      </w:r>
      <w:r w:rsidRPr="00015C12">
        <w:rPr>
          <w:rFonts w:eastAsia="Calibri"/>
        </w:rPr>
        <w:t xml:space="preserve">gewährleistet, dass das Werk und keines der Arbeitsergebnisse oder der Geistigen Eigentumsrechte Rechte Dritter oder Gesetze oder Vorschriften, insbesondere das deutsche Gesetz gegen den Unlauteren Wettbewerb, verletzt, dass das Werk, die Arbeitsergebnisse oder die Geistigen Eigentumsrechte nicht belastet oder dinglichen Rechten </w:t>
      </w:r>
      <w:r w:rsidRPr="00015C12">
        <w:rPr>
          <w:rFonts w:eastAsia="Calibri"/>
        </w:rPr>
        <w:lastRenderedPageBreak/>
        <w:t>unterworfen ist und dass das Werk, die Arbeitsergebnisse und die Geistigen Eigentumsrechte frei von Rechten Dritter sind.</w:t>
      </w:r>
    </w:p>
    <w:p w14:paraId="186917B0" w14:textId="77777777" w:rsidR="00BB4FEA" w:rsidRDefault="00BB4FEA" w:rsidP="00BB4FEA">
      <w:pPr>
        <w:spacing w:after="0"/>
        <w:ind w:left="357"/>
        <w:jc w:val="both"/>
        <w:rPr>
          <w:rFonts w:eastAsia="Calibri"/>
        </w:rPr>
      </w:pPr>
    </w:p>
    <w:p w14:paraId="2CB4B6B7" w14:textId="77777777" w:rsidR="00BB4FEA" w:rsidRPr="00BB4FEA" w:rsidRDefault="00BB4FEA" w:rsidP="002138AD">
      <w:pPr>
        <w:pStyle w:val="Unterabsatz"/>
        <w:numPr>
          <w:ilvl w:val="0"/>
          <w:numId w:val="46"/>
        </w:numPr>
        <w:spacing w:after="0"/>
        <w:ind w:left="425" w:hanging="425"/>
        <w:jc w:val="both"/>
        <w:rPr>
          <w:lang w:val="de-DE" w:eastAsia="de-DE"/>
        </w:rPr>
      </w:pPr>
      <w:r w:rsidRPr="00BB4FEA">
        <w:rPr>
          <w:lang w:val="de-DE" w:eastAsia="de-DE"/>
        </w:rPr>
        <w:t>Die Auftragnehmerin gewährleistet, dass sie hinsichtlich sämtlicher von ihr verwendeter oder eingebrachter Inhalte, Materialien und Rechte Dritter, insbesondere Texte, Bilder, Fotografien, Grafiken, Designs, Schriften, Softwarebestandteile, Marken und Logos, über alle für die vertragsgemäße Nutzung erforderlichen Nutzungs-, Bild-, Persönlichkeits- und sonstigen Schutzrechte verfügt und diese der Auftraggeberin im erforderlichen Umfang einräumen kann.</w:t>
      </w:r>
    </w:p>
    <w:p w14:paraId="31B246BF" w14:textId="77777777" w:rsidR="00BB4FEA" w:rsidRPr="00856CB7" w:rsidRDefault="00BB4FEA" w:rsidP="00BB4FEA">
      <w:pPr>
        <w:pStyle w:val="Unterabsatz"/>
        <w:numPr>
          <w:ilvl w:val="0"/>
          <w:numId w:val="0"/>
        </w:numPr>
        <w:spacing w:after="0"/>
        <w:ind w:left="360"/>
        <w:jc w:val="both"/>
        <w:rPr>
          <w:lang w:val="de-DE" w:eastAsia="de-DE"/>
        </w:rPr>
      </w:pPr>
    </w:p>
    <w:p w14:paraId="4E05495A" w14:textId="7F5898AA" w:rsidR="00CE6986" w:rsidRPr="00BB4FEA" w:rsidRDefault="00BB4FEA" w:rsidP="002138AD">
      <w:pPr>
        <w:numPr>
          <w:ilvl w:val="0"/>
          <w:numId w:val="45"/>
        </w:numPr>
        <w:spacing w:after="0"/>
        <w:contextualSpacing/>
        <w:jc w:val="both"/>
        <w:rPr>
          <w:rFonts w:eastAsia="Calibri"/>
        </w:rPr>
      </w:pPr>
      <w:r w:rsidRPr="00015C12">
        <w:rPr>
          <w:rFonts w:eastAsia="Calibri"/>
        </w:rPr>
        <w:t>Im Fall eines schuldhaften Verstoßes gegen die dem Auftraggeber obliegenden Verpflichtungen hat die Auftragnehmer</w:t>
      </w:r>
      <w:r>
        <w:rPr>
          <w:rFonts w:eastAsia="Calibri"/>
        </w:rPr>
        <w:t>in</w:t>
      </w:r>
      <w:r w:rsidRPr="00015C12">
        <w:rPr>
          <w:rFonts w:eastAsia="Calibri"/>
        </w:rPr>
        <w:t xml:space="preserve"> d</w:t>
      </w:r>
      <w:r>
        <w:rPr>
          <w:rFonts w:eastAsia="Calibri"/>
        </w:rPr>
        <w:t>er</w:t>
      </w:r>
      <w:r w:rsidRPr="00015C12">
        <w:rPr>
          <w:rFonts w:eastAsia="Calibri"/>
        </w:rPr>
        <w:t xml:space="preserve"> Auftraggeberin in Bezug auf alle Verluste, Forderungen, Klagen, Schäden, Kosten oder Verbindlichkeiten, zu denen insbesondere angemessene Rechtsanwaltsgebühren für die Regulierung von Forderungen oder Klagen zählen, die sich aus oder in Bezug auf den Besitz, die kommerzielle Verwertung oder eine sonstige Art der Nutzung des Werkes, der Arbeitsergebnisse, Produkte oder der Geistigen Eigentumsrechte ergeben, zu entschädigen und freizustellen.</w:t>
      </w:r>
    </w:p>
    <w:p w14:paraId="3BDBE187" w14:textId="4FBF6EDA" w:rsidR="00CE6986" w:rsidRPr="00D04EEB" w:rsidRDefault="00CE6986" w:rsidP="00CE6986">
      <w:pPr>
        <w:pStyle w:val="berschrift1"/>
      </w:pPr>
      <w:r w:rsidRPr="00D04EEB">
        <w:t xml:space="preserve">§ </w:t>
      </w:r>
      <w:r w:rsidR="009F2A86">
        <w:t>11</w:t>
      </w:r>
      <w:r w:rsidRPr="00D04EEB">
        <w:t xml:space="preserve"> SCHLUSSBESTIMMUNGEN</w:t>
      </w:r>
    </w:p>
    <w:p w14:paraId="7D67DE18" w14:textId="77777777" w:rsidR="00CE6986" w:rsidRPr="00D04EEB" w:rsidRDefault="00CE6986" w:rsidP="004F0E8B">
      <w:pPr>
        <w:pStyle w:val="Listenabsatz"/>
        <w:numPr>
          <w:ilvl w:val="0"/>
          <w:numId w:val="35"/>
        </w:numPr>
        <w:jc w:val="both"/>
      </w:pPr>
      <w:r w:rsidRPr="00D04EEB">
        <w:t>Dieser Vertrag tritt mit Unterzeichnung durch beide Parteien in Kraft („Vertragsbeginn“).</w:t>
      </w:r>
    </w:p>
    <w:p w14:paraId="14C027B2" w14:textId="77777777" w:rsidR="00CE6986" w:rsidRPr="00D04EEB" w:rsidRDefault="00CE6986" w:rsidP="004F0E8B">
      <w:pPr>
        <w:pStyle w:val="Listenabsatz"/>
        <w:ind w:left="425"/>
        <w:jc w:val="both"/>
      </w:pPr>
    </w:p>
    <w:p w14:paraId="140CD5F0" w14:textId="6B735BD7" w:rsidR="00CE6986" w:rsidRDefault="009F2A86" w:rsidP="004F0E8B">
      <w:pPr>
        <w:pStyle w:val="Listenabsatz"/>
        <w:numPr>
          <w:ilvl w:val="0"/>
          <w:numId w:val="35"/>
        </w:numPr>
        <w:jc w:val="both"/>
      </w:pPr>
      <w:r>
        <w:t>Der Auftragnehmerin</w:t>
      </w:r>
      <w:r w:rsidR="003B6BA5" w:rsidRPr="00D04EEB">
        <w:t xml:space="preserve"> </w:t>
      </w:r>
      <w:r w:rsidR="00CE6986" w:rsidRPr="00D04EEB">
        <w:t xml:space="preserve">stehen Aufrechnungs- oder Zurückbehaltungsrechte nur insoweit zu, als der jeweilige Anspruch unbestritten oder rechtskräftig festgestellt ist. Außerdem ist </w:t>
      </w:r>
      <w:r w:rsidR="003C77C8">
        <w:t>sie</w:t>
      </w:r>
      <w:r w:rsidR="00CE6986" w:rsidRPr="00D04EEB">
        <w:t xml:space="preserve"> jeweils zur Ausübung eines Zurückbehaltungsrechts nur insoweit befugt, als der entsprechende Gegenanspruch auf diesem Vertrag beruht.</w:t>
      </w:r>
    </w:p>
    <w:p w14:paraId="1CC2BD05" w14:textId="77777777" w:rsidR="004F0E8B" w:rsidRPr="00D04EEB" w:rsidRDefault="004F0E8B" w:rsidP="004F0E8B">
      <w:pPr>
        <w:pStyle w:val="Listenabsatz"/>
        <w:ind w:left="425"/>
        <w:jc w:val="both"/>
      </w:pPr>
    </w:p>
    <w:p w14:paraId="5AA0252F" w14:textId="719CA69E" w:rsidR="00CE6986" w:rsidRDefault="00CE6986" w:rsidP="004F0E8B">
      <w:pPr>
        <w:pStyle w:val="Listenabsatz"/>
        <w:numPr>
          <w:ilvl w:val="0"/>
          <w:numId w:val="35"/>
        </w:numPr>
        <w:jc w:val="both"/>
      </w:pPr>
      <w:r w:rsidRPr="00D04EEB">
        <w:t xml:space="preserve">Änderungen und Ergänzungen dieses Vertrages bedürfen zu ihrer Gültigkeit der </w:t>
      </w:r>
      <w:r w:rsidR="004F0E8B">
        <w:t>Textform</w:t>
      </w:r>
      <w:r w:rsidRPr="00D04EEB">
        <w:t xml:space="preserve">. </w:t>
      </w:r>
    </w:p>
    <w:p w14:paraId="1A7539F1" w14:textId="77777777" w:rsidR="004F0E8B" w:rsidRPr="00D04EEB" w:rsidRDefault="004F0E8B" w:rsidP="004F0E8B">
      <w:pPr>
        <w:pStyle w:val="Listenabsatz"/>
        <w:ind w:left="425"/>
        <w:jc w:val="both"/>
      </w:pPr>
    </w:p>
    <w:p w14:paraId="4CBF57DC" w14:textId="77777777" w:rsidR="00CE6986" w:rsidRPr="00D04EEB" w:rsidRDefault="00CE6986" w:rsidP="004F0E8B">
      <w:pPr>
        <w:pStyle w:val="Listenabsatz"/>
        <w:numPr>
          <w:ilvl w:val="0"/>
          <w:numId w:val="35"/>
        </w:numPr>
        <w:jc w:val="both"/>
      </w:pPr>
      <w:r w:rsidRPr="00D04EEB">
        <w:t xml:space="preserve">Dieser Vertrag wird unter Ausschluss der Anwendung sämtlicher etwaiger Allgemeiner Geschäftsbedingungen beider Parteien abgeschlossen. </w:t>
      </w:r>
      <w:proofErr w:type="gramStart"/>
      <w:r w:rsidRPr="00D04EEB">
        <w:t>Stillschweigende</w:t>
      </w:r>
      <w:proofErr w:type="gramEnd"/>
      <w:r w:rsidRPr="00D04EEB">
        <w:t>, mündliche oder schriftliche Nebenabreden sind nicht getroffen worden.</w:t>
      </w:r>
    </w:p>
    <w:p w14:paraId="639A8051" w14:textId="77777777" w:rsidR="00CE6986" w:rsidRPr="00D04EEB" w:rsidRDefault="00CE6986" w:rsidP="00CE6986">
      <w:pPr>
        <w:pStyle w:val="Listenabsatz"/>
        <w:rPr>
          <w:i/>
          <w:color w:val="FF0000"/>
        </w:rPr>
      </w:pPr>
    </w:p>
    <w:p w14:paraId="393984C2" w14:textId="44E4757F" w:rsidR="00CE6986" w:rsidRPr="00D04EEB" w:rsidRDefault="00CE6986" w:rsidP="00407B24">
      <w:pPr>
        <w:pStyle w:val="Listenabsatz"/>
        <w:numPr>
          <w:ilvl w:val="0"/>
          <w:numId w:val="35"/>
        </w:numPr>
        <w:jc w:val="both"/>
      </w:pPr>
      <w:r w:rsidRPr="00D04EEB">
        <w:rPr>
          <w:iCs/>
        </w:rPr>
        <w:t xml:space="preserve">Sämtliche </w:t>
      </w:r>
      <w:r w:rsidR="004848FD">
        <w:rPr>
          <w:iCs/>
        </w:rPr>
        <w:t xml:space="preserve">Vergabeunterlagen und das Angebot der Auftragnehmerin vom </w:t>
      </w:r>
      <w:r w:rsidR="004848FD" w:rsidRPr="00F06B56">
        <w:rPr>
          <w:iCs/>
          <w:highlight w:val="yellow"/>
        </w:rPr>
        <w:t>DD.MM.2026</w:t>
      </w:r>
      <w:r w:rsidRPr="00D04EEB">
        <w:rPr>
          <w:iCs/>
        </w:rPr>
        <w:t xml:space="preserve"> sind integraler Bestandteil dieses Vertrages. Sollten sich Regelungen der Anlagen und Regelungen dieses Vertrages widersprechen, so haben die Regelungen dieses Vertrages Vorrang.</w:t>
      </w:r>
      <w:r w:rsidR="00661B3F" w:rsidRPr="00D04EEB">
        <w:rPr>
          <w:iCs/>
        </w:rPr>
        <w:br/>
      </w:r>
    </w:p>
    <w:p w14:paraId="6EA6DE71" w14:textId="77777777" w:rsidR="00CE6986" w:rsidRPr="00D04EEB" w:rsidRDefault="00CE6986" w:rsidP="00CE6986">
      <w:pPr>
        <w:pStyle w:val="Listenabsatz"/>
        <w:numPr>
          <w:ilvl w:val="0"/>
          <w:numId w:val="35"/>
        </w:numPr>
        <w:rPr>
          <w:i/>
          <w:color w:val="FF0000"/>
        </w:rPr>
      </w:pPr>
      <w:r w:rsidRPr="00D04EEB">
        <w:t xml:space="preserve">Die Nichtigkeit oder Unwirksamkeit einer Bestimmung dieses Vertrages berührt seine Gültigkeit im Übrigen nicht. Die mangelhafte Bestimmung ist durch eine Regelung zu ersetzen, deren wirtschaftlicher und rechtlicher Sinn der mangelhaften Bestimmung möglichst </w:t>
      </w:r>
      <w:proofErr w:type="gramStart"/>
      <w:r w:rsidRPr="00D04EEB">
        <w:t>nahe kommt</w:t>
      </w:r>
      <w:proofErr w:type="gramEnd"/>
      <w:r w:rsidRPr="00D04EEB">
        <w:t>. Gleiches gilt, sollte dieser Vertrag eine Regelungslücke aufweisen.</w:t>
      </w:r>
    </w:p>
    <w:p w14:paraId="12B07855" w14:textId="77777777" w:rsidR="00CE6986" w:rsidRPr="00D04EEB" w:rsidRDefault="00CE6986" w:rsidP="00CE6986">
      <w:pPr>
        <w:pStyle w:val="Listenabsatz"/>
        <w:ind w:left="425"/>
        <w:rPr>
          <w:i/>
          <w:color w:val="FF0000"/>
        </w:rPr>
      </w:pPr>
    </w:p>
    <w:p w14:paraId="3B00EFFC" w14:textId="08A66EAE" w:rsidR="00CE6986" w:rsidRPr="004A0EAD" w:rsidRDefault="00CE6986" w:rsidP="004A0EAD">
      <w:pPr>
        <w:pStyle w:val="Listenabsatz"/>
        <w:numPr>
          <w:ilvl w:val="0"/>
          <w:numId w:val="35"/>
        </w:numPr>
        <w:rPr>
          <w:i/>
          <w:color w:val="FF0000"/>
        </w:rPr>
      </w:pPr>
      <w:r w:rsidRPr="00D04EEB">
        <w:rPr>
          <w:szCs w:val="20"/>
        </w:rPr>
        <w:t xml:space="preserve">Ein Streitfall berechtigt </w:t>
      </w:r>
      <w:r w:rsidR="004A0EAD">
        <w:rPr>
          <w:szCs w:val="20"/>
        </w:rPr>
        <w:t>die Auftragnehmerin</w:t>
      </w:r>
      <w:r w:rsidR="00E05CF5" w:rsidRPr="00D04EEB">
        <w:rPr>
          <w:szCs w:val="20"/>
        </w:rPr>
        <w:t xml:space="preserve"> </w:t>
      </w:r>
      <w:r w:rsidRPr="00D04EEB">
        <w:rPr>
          <w:szCs w:val="20"/>
        </w:rPr>
        <w:t>nicht, die Arbeit zu unterbrechen oder einzustellen.</w:t>
      </w:r>
    </w:p>
    <w:p w14:paraId="7E9DA943" w14:textId="5DBBA88C" w:rsidR="00B80948" w:rsidRPr="007D0B50" w:rsidRDefault="00CE6986" w:rsidP="007D0B50">
      <w:pPr>
        <w:pStyle w:val="Listenabsatz"/>
        <w:numPr>
          <w:ilvl w:val="0"/>
          <w:numId w:val="35"/>
        </w:numPr>
        <w:rPr>
          <w:i/>
          <w:color w:val="FF0000"/>
        </w:rPr>
      </w:pPr>
      <w:r w:rsidRPr="00D04EEB">
        <w:rPr>
          <w:szCs w:val="20"/>
        </w:rPr>
        <w:lastRenderedPageBreak/>
        <w:t>Erfüllungsort und ausschließlicher Gerichtsstand für sämtliche Streitigkeiten aus und im Zusammenhang mit diesem Vertrag ist Düsseldorf.</w:t>
      </w:r>
    </w:p>
    <w:p w14:paraId="7B89FFAE" w14:textId="77777777" w:rsidR="007D0B50" w:rsidRDefault="007D0B50" w:rsidP="007D0B50">
      <w:pPr>
        <w:rPr>
          <w:i/>
          <w:color w:val="FF0000"/>
        </w:rPr>
      </w:pPr>
    </w:p>
    <w:p w14:paraId="2882FF6C" w14:textId="77777777" w:rsidR="007D0B50" w:rsidRDefault="007D0B50" w:rsidP="007D0B50">
      <w:pPr>
        <w:rPr>
          <w:i/>
          <w:color w:val="FF0000"/>
        </w:rPr>
      </w:pPr>
    </w:p>
    <w:p w14:paraId="0A0686F7" w14:textId="77777777" w:rsidR="007D0B50" w:rsidRPr="007D0B50" w:rsidRDefault="007D0B50" w:rsidP="007D0B50">
      <w:pPr>
        <w:rPr>
          <w:i/>
          <w:color w:val="FF0000"/>
        </w:rPr>
      </w:pPr>
    </w:p>
    <w:p w14:paraId="71694E57" w14:textId="431DA39D" w:rsidR="009D74DE" w:rsidRPr="008F55A4" w:rsidRDefault="009D74DE" w:rsidP="009D74DE">
      <w:pPr>
        <w:rPr>
          <w:i/>
          <w:iCs/>
          <w:sz w:val="20"/>
          <w:szCs w:val="20"/>
        </w:rPr>
      </w:pPr>
      <w:r w:rsidRPr="00015C12">
        <w:rPr>
          <w:sz w:val="20"/>
          <w:szCs w:val="20"/>
        </w:rPr>
        <w:t>Landesanstalt für Medien NRW</w:t>
      </w:r>
      <w:r w:rsidRPr="00015C12">
        <w:tab/>
      </w:r>
      <w:r w:rsidRPr="00015C12">
        <w:tab/>
      </w:r>
      <w:r w:rsidRPr="00015C12">
        <w:tab/>
      </w:r>
      <w:r w:rsidRPr="000A7494">
        <w:rPr>
          <w:sz w:val="20"/>
          <w:szCs w:val="20"/>
          <w:highlight w:val="yellow"/>
        </w:rPr>
        <w:t>(…)</w:t>
      </w:r>
      <w:r w:rsidR="00411358">
        <w:rPr>
          <w:rStyle w:val="Funotenzeichen"/>
          <w:sz w:val="20"/>
          <w:szCs w:val="20"/>
        </w:rPr>
        <w:footnoteReference w:id="3"/>
      </w:r>
      <w:r w:rsidRPr="00015C12">
        <w:br/>
      </w:r>
      <w:r w:rsidRPr="00015C12">
        <w:rPr>
          <w:sz w:val="20"/>
          <w:szCs w:val="20"/>
        </w:rPr>
        <w:t xml:space="preserve">Düsseldorf, </w:t>
      </w:r>
      <w:r w:rsidRPr="000276DA">
        <w:rPr>
          <w:sz w:val="20"/>
          <w:szCs w:val="20"/>
        </w:rPr>
        <w:t xml:space="preserve">den </w:t>
      </w:r>
      <w:r w:rsidRPr="00015C12">
        <w:rPr>
          <w:i/>
          <w:iCs/>
        </w:rPr>
        <w:tab/>
      </w:r>
      <w:r w:rsidRPr="00015C12">
        <w:tab/>
      </w:r>
      <w:r w:rsidRPr="00015C12">
        <w:tab/>
      </w:r>
      <w:r w:rsidRPr="00015C12">
        <w:tab/>
      </w:r>
      <w:r>
        <w:tab/>
      </w:r>
      <w:r w:rsidRPr="008E5944">
        <w:t xml:space="preserve"> </w:t>
      </w:r>
    </w:p>
    <w:p w14:paraId="6FEF5338" w14:textId="77777777" w:rsidR="009D74DE" w:rsidRDefault="009D74DE" w:rsidP="009D74DE">
      <w:pPr>
        <w:ind w:right="-290"/>
        <w:rPr>
          <w:sz w:val="20"/>
        </w:rPr>
      </w:pPr>
    </w:p>
    <w:p w14:paraId="4B586FAC" w14:textId="77777777" w:rsidR="009D74DE" w:rsidRPr="000839F2" w:rsidRDefault="009D74DE" w:rsidP="009D74DE">
      <w:pPr>
        <w:ind w:right="-290"/>
        <w:rPr>
          <w:sz w:val="20"/>
        </w:rPr>
      </w:pPr>
    </w:p>
    <w:p w14:paraId="1AC0FBB8" w14:textId="77777777" w:rsidR="009D74DE" w:rsidRPr="000839F2" w:rsidRDefault="009D74DE" w:rsidP="009D74DE">
      <w:pPr>
        <w:spacing w:after="0"/>
        <w:ind w:right="-290"/>
        <w:rPr>
          <w:sz w:val="20"/>
        </w:rPr>
      </w:pPr>
      <w:r w:rsidRPr="000839F2">
        <w:rPr>
          <w:sz w:val="20"/>
        </w:rPr>
        <w:t>_______________________</w:t>
      </w:r>
      <w:r w:rsidRPr="000839F2">
        <w:rPr>
          <w:sz w:val="20"/>
        </w:rPr>
        <w:tab/>
      </w:r>
      <w:r w:rsidRPr="000839F2">
        <w:rPr>
          <w:sz w:val="20"/>
        </w:rPr>
        <w:tab/>
      </w:r>
      <w:r w:rsidRPr="000839F2">
        <w:rPr>
          <w:sz w:val="20"/>
        </w:rPr>
        <w:tab/>
      </w:r>
      <w:r>
        <w:rPr>
          <w:sz w:val="20"/>
        </w:rPr>
        <w:tab/>
      </w:r>
      <w:r w:rsidRPr="000839F2">
        <w:rPr>
          <w:sz w:val="20"/>
        </w:rPr>
        <w:t>_______________________</w:t>
      </w:r>
      <w:r w:rsidRPr="000839F2">
        <w:rPr>
          <w:sz w:val="20"/>
        </w:rPr>
        <w:tab/>
      </w:r>
      <w:r w:rsidRPr="000839F2">
        <w:rPr>
          <w:sz w:val="20"/>
        </w:rPr>
        <w:tab/>
      </w:r>
    </w:p>
    <w:p w14:paraId="78857A56" w14:textId="77777777" w:rsidR="009D74DE" w:rsidRPr="00B80948" w:rsidRDefault="009D74DE" w:rsidP="009D74DE">
      <w:pPr>
        <w:ind w:right="-290"/>
        <w:rPr>
          <w:i/>
          <w:color w:val="FF0000"/>
          <w:sz w:val="20"/>
          <w:szCs w:val="20"/>
        </w:rPr>
      </w:pPr>
      <w:r w:rsidRPr="000A7494">
        <w:rPr>
          <w:sz w:val="20"/>
          <w:highlight w:val="yellow"/>
        </w:rPr>
        <w:t>(…)</w:t>
      </w:r>
      <w:r>
        <w:rPr>
          <w:sz w:val="20"/>
        </w:rPr>
        <w:tab/>
      </w:r>
      <w:r>
        <w:rPr>
          <w:sz w:val="20"/>
        </w:rPr>
        <w:tab/>
      </w:r>
      <w:r>
        <w:rPr>
          <w:sz w:val="20"/>
        </w:rPr>
        <w:tab/>
      </w:r>
      <w:r>
        <w:rPr>
          <w:sz w:val="20"/>
        </w:rPr>
        <w:tab/>
      </w:r>
      <w:r>
        <w:rPr>
          <w:sz w:val="20"/>
        </w:rPr>
        <w:tab/>
      </w:r>
      <w:r>
        <w:rPr>
          <w:sz w:val="20"/>
        </w:rPr>
        <w:tab/>
      </w:r>
      <w:r>
        <w:rPr>
          <w:sz w:val="20"/>
        </w:rPr>
        <w:tab/>
      </w:r>
      <w:r w:rsidRPr="000A7494">
        <w:rPr>
          <w:sz w:val="20"/>
          <w:highlight w:val="yellow"/>
        </w:rPr>
        <w:t>(…)</w:t>
      </w:r>
      <w:r w:rsidRPr="00DF3B51">
        <w:rPr>
          <w:color w:val="FF0000"/>
          <w:sz w:val="20"/>
        </w:rPr>
        <w:br/>
      </w:r>
      <w:r w:rsidRPr="00DF3B51">
        <w:rPr>
          <w:color w:val="FF0000"/>
          <w:sz w:val="20"/>
        </w:rPr>
        <w:tab/>
      </w:r>
      <w:r w:rsidRPr="00DF3B51">
        <w:rPr>
          <w:color w:val="FF0000"/>
          <w:sz w:val="20"/>
        </w:rPr>
        <w:tab/>
      </w:r>
      <w:r w:rsidRPr="00DF3B51">
        <w:rPr>
          <w:color w:val="FF0000"/>
          <w:sz w:val="20"/>
        </w:rPr>
        <w:tab/>
      </w:r>
      <w:r w:rsidRPr="00DF3B51">
        <w:rPr>
          <w:color w:val="FF0000"/>
          <w:sz w:val="20"/>
        </w:rPr>
        <w:tab/>
        <w:t xml:space="preserve"> </w:t>
      </w:r>
      <w:r w:rsidRPr="00DF3B51">
        <w:rPr>
          <w:color w:val="FF0000"/>
          <w:sz w:val="20"/>
        </w:rPr>
        <w:tab/>
      </w:r>
      <w:r w:rsidRPr="00DF3B51">
        <w:rPr>
          <w:color w:val="FF0000"/>
          <w:sz w:val="20"/>
        </w:rPr>
        <w:tab/>
      </w:r>
      <w:r w:rsidRPr="0077043B">
        <w:rPr>
          <w:i/>
          <w:color w:val="FF0000"/>
          <w:sz w:val="20"/>
          <w:szCs w:val="20"/>
        </w:rPr>
        <w:tab/>
      </w:r>
    </w:p>
    <w:p w14:paraId="33B333CC" w14:textId="77777777" w:rsidR="009D74DE" w:rsidRPr="000839F2" w:rsidRDefault="009D74DE" w:rsidP="009D74DE">
      <w:pPr>
        <w:ind w:right="-290"/>
        <w:rPr>
          <w:sz w:val="20"/>
        </w:rPr>
      </w:pPr>
    </w:p>
    <w:p w14:paraId="7CD6EB01" w14:textId="77777777" w:rsidR="009D74DE" w:rsidRDefault="009D74DE" w:rsidP="009D74DE">
      <w:pPr>
        <w:spacing w:after="0" w:line="240" w:lineRule="auto"/>
        <w:textAlignment w:val="baseline"/>
        <w:rPr>
          <w:sz w:val="20"/>
        </w:rPr>
      </w:pPr>
      <w:r w:rsidRPr="006F2F8D">
        <w:rPr>
          <w:sz w:val="20"/>
        </w:rPr>
        <w:t>_______________________</w:t>
      </w:r>
      <w:r>
        <w:rPr>
          <w:sz w:val="20"/>
        </w:rPr>
        <w:br/>
      </w:r>
      <w:r w:rsidRPr="000A7494">
        <w:rPr>
          <w:sz w:val="20"/>
          <w:highlight w:val="yellow"/>
        </w:rPr>
        <w:t>(…)</w:t>
      </w:r>
    </w:p>
    <w:p w14:paraId="5C0273A8" w14:textId="77777777" w:rsidR="009D74DE" w:rsidRDefault="009D74DE" w:rsidP="009D74DE">
      <w:pPr>
        <w:spacing w:after="0" w:line="240" w:lineRule="auto"/>
        <w:textAlignment w:val="baseline"/>
        <w:rPr>
          <w:sz w:val="20"/>
        </w:rPr>
      </w:pPr>
    </w:p>
    <w:p w14:paraId="651BDC41" w14:textId="77777777" w:rsidR="009D74DE" w:rsidRDefault="009D74DE" w:rsidP="009D74DE">
      <w:pPr>
        <w:spacing w:after="0" w:line="240" w:lineRule="auto"/>
        <w:textAlignment w:val="baseline"/>
        <w:rPr>
          <w:sz w:val="20"/>
        </w:rPr>
      </w:pPr>
    </w:p>
    <w:p w14:paraId="78DD9CDA" w14:textId="365E2AAD" w:rsidR="009D74DE" w:rsidRPr="00F54D57" w:rsidRDefault="00766120" w:rsidP="00F54D57">
      <w:pPr>
        <w:spacing w:after="0" w:line="276" w:lineRule="auto"/>
        <w:textAlignment w:val="baseline"/>
        <w:rPr>
          <w:b/>
          <w:bCs/>
          <w:szCs w:val="19"/>
        </w:rPr>
      </w:pPr>
      <w:r w:rsidRPr="00F54D57">
        <w:rPr>
          <w:b/>
          <w:bCs/>
          <w:szCs w:val="19"/>
        </w:rPr>
        <w:t>Bitte um Bestätigung:</w:t>
      </w:r>
    </w:p>
    <w:p w14:paraId="68D73EF8" w14:textId="77777777" w:rsidR="009D74DE" w:rsidRDefault="009D74DE" w:rsidP="009D74DE">
      <w:pPr>
        <w:spacing w:after="0" w:line="240" w:lineRule="auto"/>
        <w:textAlignment w:val="baseline"/>
        <w:rPr>
          <w:sz w:val="20"/>
        </w:rPr>
      </w:pPr>
    </w:p>
    <w:p w14:paraId="4EEAAE4C" w14:textId="16813733" w:rsidR="004B19D6" w:rsidRPr="004B19D6" w:rsidRDefault="00000000" w:rsidP="00F54D57">
      <w:pPr>
        <w:spacing w:after="0" w:line="276" w:lineRule="auto"/>
        <w:jc w:val="both"/>
        <w:textAlignment w:val="baseline"/>
        <w:rPr>
          <w:sz w:val="20"/>
        </w:rPr>
      </w:pPr>
      <w:sdt>
        <w:sdtPr>
          <w:rPr>
            <w:sz w:val="20"/>
          </w:rPr>
          <w:id w:val="-1414625147"/>
          <w14:checkbox>
            <w14:checked w14:val="0"/>
            <w14:checkedState w14:val="2612" w14:font="MS Gothic"/>
            <w14:uncheckedState w14:val="2610" w14:font="MS Gothic"/>
          </w14:checkbox>
        </w:sdtPr>
        <w:sdtContent>
          <w:r w:rsidR="00F60EDB">
            <w:rPr>
              <w:rFonts w:ascii="MS Gothic" w:eastAsia="MS Gothic" w:hAnsi="MS Gothic" w:hint="eastAsia"/>
              <w:sz w:val="20"/>
            </w:rPr>
            <w:t>☐</w:t>
          </w:r>
        </w:sdtContent>
      </w:sdt>
      <w:r w:rsidR="004B19D6">
        <w:rPr>
          <w:sz w:val="20"/>
        </w:rPr>
        <w:t xml:space="preserve"> </w:t>
      </w:r>
      <w:r w:rsidR="004B19D6" w:rsidRPr="004B19D6">
        <w:rPr>
          <w:szCs w:val="19"/>
        </w:rPr>
        <w:t>Hiermit bestätige ich, dass ich den Vertrag zur Kenntnis genommen habe und mit den vorstehenden Regelungen einverstanden bin. Mir ist bewusst, dass der Vertrag unter Ausschluss jedweder AGB geschlossen wird. Dies gilt auch, wenn in einzelnen Angebotsunterlagen auf solche verwiesen wird.</w:t>
      </w:r>
    </w:p>
    <w:p w14:paraId="1BD501C3" w14:textId="77777777" w:rsidR="009D74DE" w:rsidRPr="00CD57B3" w:rsidRDefault="009D74DE" w:rsidP="009D74DE">
      <w:pPr>
        <w:spacing w:after="160" w:line="259" w:lineRule="auto"/>
        <w:contextualSpacing/>
        <w:rPr>
          <w:rFonts w:ascii="Arial Narrow" w:eastAsia="DIN 2014" w:hAnsi="Arial Narrow" w:cs="Times New Roman"/>
          <w:sz w:val="22"/>
        </w:rPr>
      </w:pPr>
    </w:p>
    <w:tbl>
      <w:tblPr>
        <w:tblW w:w="0" w:type="auto"/>
        <w:tblLook w:val="04A0" w:firstRow="1" w:lastRow="0" w:firstColumn="1" w:lastColumn="0" w:noHBand="0" w:noVBand="1"/>
      </w:tblPr>
      <w:tblGrid>
        <w:gridCol w:w="4531"/>
        <w:gridCol w:w="4531"/>
      </w:tblGrid>
      <w:tr w:rsidR="009D74DE" w:rsidRPr="00CD57B3" w14:paraId="2D81144C" w14:textId="77777777">
        <w:tc>
          <w:tcPr>
            <w:tcW w:w="4531" w:type="dxa"/>
          </w:tcPr>
          <w:p w14:paraId="55B15DFF" w14:textId="16E634D2" w:rsidR="009D74DE" w:rsidRPr="004B19D6" w:rsidRDefault="009D74DE">
            <w:pPr>
              <w:spacing w:line="256" w:lineRule="auto"/>
              <w:rPr>
                <w:rFonts w:eastAsia="DIN 2014"/>
                <w:b/>
                <w:bCs/>
              </w:rPr>
            </w:pPr>
            <w:r w:rsidRPr="004B19D6">
              <w:rPr>
                <w:rFonts w:eastAsia="DIN 2014"/>
                <w:b/>
                <w:bCs/>
              </w:rPr>
              <w:t>Name der Firma</w:t>
            </w:r>
            <w:r w:rsidR="004B19D6" w:rsidRPr="004B19D6">
              <w:rPr>
                <w:rFonts w:eastAsia="DIN 2014"/>
                <w:b/>
                <w:bCs/>
              </w:rPr>
              <w:t xml:space="preserve"> </w:t>
            </w:r>
          </w:p>
        </w:tc>
        <w:sdt>
          <w:sdtPr>
            <w:rPr>
              <w:rFonts w:eastAsia="DIN 2014"/>
            </w:rPr>
            <w:id w:val="1175542570"/>
            <w:placeholder>
              <w:docPart w:val="DefaultPlaceholder_-1854013440"/>
            </w:placeholder>
            <w:showingPlcHdr/>
          </w:sdtPr>
          <w:sdtContent>
            <w:tc>
              <w:tcPr>
                <w:tcW w:w="4531" w:type="dxa"/>
              </w:tcPr>
              <w:p w14:paraId="106FD668" w14:textId="7CEC782D" w:rsidR="009D74DE" w:rsidRPr="00EF3713" w:rsidRDefault="004B19D6">
                <w:pPr>
                  <w:spacing w:line="256" w:lineRule="auto"/>
                  <w:rPr>
                    <w:rFonts w:eastAsia="DIN 2014"/>
                  </w:rPr>
                </w:pPr>
                <w:r w:rsidRPr="007D6E83">
                  <w:rPr>
                    <w:rStyle w:val="Platzhaltertext"/>
                  </w:rPr>
                  <w:t>Klicken oder tippen Sie hier, um Text einzugeben.</w:t>
                </w:r>
              </w:p>
            </w:tc>
          </w:sdtContent>
        </w:sdt>
      </w:tr>
      <w:tr w:rsidR="009D74DE" w:rsidRPr="00CD57B3" w14:paraId="58A2732B" w14:textId="77777777">
        <w:tc>
          <w:tcPr>
            <w:tcW w:w="4531" w:type="dxa"/>
          </w:tcPr>
          <w:p w14:paraId="4BF46A25" w14:textId="77777777" w:rsidR="009D74DE" w:rsidRPr="004B19D6" w:rsidRDefault="009D74DE">
            <w:pPr>
              <w:spacing w:line="256" w:lineRule="auto"/>
              <w:rPr>
                <w:rFonts w:eastAsia="DIN 2014"/>
                <w:b/>
                <w:bCs/>
              </w:rPr>
            </w:pPr>
            <w:r w:rsidRPr="004B19D6">
              <w:rPr>
                <w:rFonts w:eastAsia="DIN 2014"/>
                <w:b/>
                <w:bCs/>
              </w:rPr>
              <w:t>Name, Vorname des Ansprechpartners</w:t>
            </w:r>
          </w:p>
        </w:tc>
        <w:sdt>
          <w:sdtPr>
            <w:rPr>
              <w:rFonts w:eastAsia="DIN 2014"/>
            </w:rPr>
            <w:id w:val="147337473"/>
            <w:placeholder>
              <w:docPart w:val="DefaultPlaceholder_-1854013440"/>
            </w:placeholder>
            <w:showingPlcHdr/>
          </w:sdtPr>
          <w:sdtContent>
            <w:tc>
              <w:tcPr>
                <w:tcW w:w="4531" w:type="dxa"/>
              </w:tcPr>
              <w:p w14:paraId="7A98F2AB" w14:textId="26EE7018" w:rsidR="009D74DE" w:rsidRPr="00EF3713" w:rsidRDefault="004B19D6">
                <w:pPr>
                  <w:spacing w:line="256" w:lineRule="auto"/>
                  <w:rPr>
                    <w:rFonts w:eastAsia="DIN 2014"/>
                  </w:rPr>
                </w:pPr>
                <w:r w:rsidRPr="007D6E83">
                  <w:rPr>
                    <w:rStyle w:val="Platzhaltertext"/>
                  </w:rPr>
                  <w:t>Klicken oder tippen Sie hier, um Text einzugeben.</w:t>
                </w:r>
              </w:p>
            </w:tc>
          </w:sdtContent>
        </w:sdt>
      </w:tr>
      <w:tr w:rsidR="009D74DE" w:rsidRPr="00CD57B3" w14:paraId="5543CC7F" w14:textId="77777777">
        <w:tc>
          <w:tcPr>
            <w:tcW w:w="4531" w:type="dxa"/>
          </w:tcPr>
          <w:p w14:paraId="6B292BEF" w14:textId="77777777" w:rsidR="009D74DE" w:rsidRPr="004B19D6" w:rsidRDefault="009D74DE">
            <w:pPr>
              <w:spacing w:line="256" w:lineRule="auto"/>
              <w:rPr>
                <w:rFonts w:eastAsia="DIN 2014"/>
                <w:b/>
                <w:bCs/>
              </w:rPr>
            </w:pPr>
            <w:r w:rsidRPr="004B19D6">
              <w:rPr>
                <w:rFonts w:eastAsia="DIN 2014"/>
                <w:b/>
                <w:bCs/>
              </w:rPr>
              <w:t xml:space="preserve">Kontaktdaten  </w:t>
            </w:r>
          </w:p>
        </w:tc>
        <w:sdt>
          <w:sdtPr>
            <w:rPr>
              <w:rFonts w:eastAsia="DIN 2014"/>
            </w:rPr>
            <w:id w:val="1580555623"/>
            <w:placeholder>
              <w:docPart w:val="DefaultPlaceholder_-1854013440"/>
            </w:placeholder>
            <w:showingPlcHdr/>
          </w:sdtPr>
          <w:sdtContent>
            <w:tc>
              <w:tcPr>
                <w:tcW w:w="4531" w:type="dxa"/>
              </w:tcPr>
              <w:p w14:paraId="25875E92" w14:textId="474432C9" w:rsidR="009D74DE" w:rsidRPr="00EF3713" w:rsidRDefault="004B19D6">
                <w:pPr>
                  <w:spacing w:line="256" w:lineRule="auto"/>
                  <w:rPr>
                    <w:rFonts w:eastAsia="DIN 2014"/>
                  </w:rPr>
                </w:pPr>
                <w:r w:rsidRPr="007D6E83">
                  <w:rPr>
                    <w:rStyle w:val="Platzhaltertext"/>
                  </w:rPr>
                  <w:t>Klicken oder tippen Sie hier, um Text einzugeben.</w:t>
                </w:r>
              </w:p>
            </w:tc>
          </w:sdtContent>
        </w:sdt>
      </w:tr>
      <w:tr w:rsidR="009D74DE" w:rsidRPr="00CD57B3" w14:paraId="6C8E30D7" w14:textId="77777777">
        <w:tc>
          <w:tcPr>
            <w:tcW w:w="4531" w:type="dxa"/>
          </w:tcPr>
          <w:p w14:paraId="25090C97" w14:textId="77777777" w:rsidR="009D74DE" w:rsidRPr="004B19D6" w:rsidRDefault="009D74DE">
            <w:pPr>
              <w:spacing w:line="256" w:lineRule="auto"/>
              <w:rPr>
                <w:rFonts w:eastAsia="DIN 2014"/>
                <w:b/>
                <w:bCs/>
              </w:rPr>
            </w:pPr>
            <w:r w:rsidRPr="004B19D6">
              <w:rPr>
                <w:rFonts w:eastAsia="DIN 2014"/>
                <w:b/>
                <w:bCs/>
              </w:rPr>
              <w:t xml:space="preserve">Ort, Datum </w:t>
            </w:r>
          </w:p>
        </w:tc>
        <w:sdt>
          <w:sdtPr>
            <w:rPr>
              <w:rFonts w:eastAsia="DIN 2014"/>
            </w:rPr>
            <w:id w:val="-112981824"/>
            <w:placeholder>
              <w:docPart w:val="DefaultPlaceholder_-1854013440"/>
            </w:placeholder>
            <w:showingPlcHdr/>
          </w:sdtPr>
          <w:sdtContent>
            <w:tc>
              <w:tcPr>
                <w:tcW w:w="4531" w:type="dxa"/>
              </w:tcPr>
              <w:p w14:paraId="6734B846" w14:textId="7A75341D" w:rsidR="009D74DE" w:rsidRPr="00EF3713" w:rsidRDefault="004B19D6">
                <w:pPr>
                  <w:spacing w:line="256" w:lineRule="auto"/>
                  <w:rPr>
                    <w:rFonts w:eastAsia="DIN 2014"/>
                  </w:rPr>
                </w:pPr>
                <w:r w:rsidRPr="007D6E83">
                  <w:rPr>
                    <w:rStyle w:val="Platzhaltertext"/>
                  </w:rPr>
                  <w:t>Klicken oder tippen Sie hier, um Text einzugeben.</w:t>
                </w:r>
              </w:p>
            </w:tc>
          </w:sdtContent>
        </w:sdt>
      </w:tr>
    </w:tbl>
    <w:p w14:paraId="0352CFCD" w14:textId="77777777" w:rsidR="007740BE" w:rsidRDefault="007740BE" w:rsidP="007740BE"/>
    <w:sectPr w:rsidR="007740BE" w:rsidSect="006C332C">
      <w:headerReference w:type="even" r:id="rId12"/>
      <w:headerReference w:type="default" r:id="rId13"/>
      <w:footerReference w:type="even" r:id="rId14"/>
      <w:footerReference w:type="default" r:id="rId15"/>
      <w:headerReference w:type="first" r:id="rId16"/>
      <w:footerReference w:type="first" r:id="rId17"/>
      <w:pgSz w:w="11906" w:h="16838"/>
      <w:pgMar w:top="2778" w:right="1418" w:bottom="1985"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D1610" w14:textId="77777777" w:rsidR="00E31C58" w:rsidRDefault="00E31C58" w:rsidP="006C332C">
      <w:pPr>
        <w:spacing w:after="0" w:line="240" w:lineRule="auto"/>
      </w:pPr>
      <w:r>
        <w:separator/>
      </w:r>
    </w:p>
  </w:endnote>
  <w:endnote w:type="continuationSeparator" w:id="0">
    <w:p w14:paraId="00B0CC69" w14:textId="77777777" w:rsidR="00E31C58" w:rsidRDefault="00E31C58" w:rsidP="006C3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MT">
    <w:altName w:val="Arial"/>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 2014">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0986B" w14:textId="77777777" w:rsidR="00516617" w:rsidRDefault="0051661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530922"/>
      <w:docPartObj>
        <w:docPartGallery w:val="Page Numbers (Bottom of Page)"/>
        <w:docPartUnique/>
      </w:docPartObj>
    </w:sdtPr>
    <w:sdtEndPr>
      <w:rPr>
        <w:sz w:val="17"/>
        <w:szCs w:val="17"/>
      </w:rPr>
    </w:sdtEndPr>
    <w:sdtContent>
      <w:sdt>
        <w:sdtPr>
          <w:id w:val="-1769616900"/>
          <w:docPartObj>
            <w:docPartGallery w:val="Page Numbers (Top of Page)"/>
            <w:docPartUnique/>
          </w:docPartObj>
        </w:sdtPr>
        <w:sdtEndPr>
          <w:rPr>
            <w:sz w:val="17"/>
            <w:szCs w:val="17"/>
          </w:rPr>
        </w:sdtEndPr>
        <w:sdtContent>
          <w:p w14:paraId="459A040B" w14:textId="77777777" w:rsidR="001C52D0" w:rsidRDefault="001C52D0" w:rsidP="00516617">
            <w:pPr>
              <w:pStyle w:val="Fuzeile"/>
              <w:jc w:val="right"/>
            </w:pPr>
          </w:p>
          <w:tbl>
            <w:tblPr>
              <w:tblW w:w="0" w:type="auto"/>
              <w:tblCellMar>
                <w:left w:w="0" w:type="dxa"/>
                <w:right w:w="0" w:type="dxa"/>
              </w:tblCellMar>
              <w:tblLook w:val="04A0" w:firstRow="1" w:lastRow="0" w:firstColumn="1" w:lastColumn="0" w:noHBand="0" w:noVBand="1"/>
            </w:tblPr>
            <w:tblGrid>
              <w:gridCol w:w="2651"/>
              <w:gridCol w:w="3773"/>
              <w:gridCol w:w="2646"/>
            </w:tblGrid>
            <w:tr w:rsidR="001C52D0" w14:paraId="06C3497E" w14:textId="77777777" w:rsidTr="001C60C4">
              <w:trPr>
                <w:trHeight w:hRule="exact" w:val="340"/>
              </w:trPr>
              <w:tc>
                <w:tcPr>
                  <w:tcW w:w="2694" w:type="dxa"/>
                  <w:vAlign w:val="center"/>
                  <w:hideMark/>
                </w:tcPr>
                <w:p w14:paraId="4099EBF8" w14:textId="77777777" w:rsidR="001C52D0" w:rsidRDefault="001C52D0" w:rsidP="001C52D0">
                  <w:pPr>
                    <w:pStyle w:val="AbsenderAdressfelder"/>
                    <w:spacing w:line="160" w:lineRule="exact"/>
                    <w:ind w:right="-283"/>
                  </w:pPr>
                  <w:r>
                    <w:t>Landesanstalt für Medien NRW</w:t>
                  </w:r>
                  <w:r>
                    <w:br/>
                    <w:t>Zollhof 2 · D-40221 Düsseldorf</w:t>
                  </w:r>
                </w:p>
              </w:tc>
              <w:tc>
                <w:tcPr>
                  <w:tcW w:w="3827" w:type="dxa"/>
                  <w:vAlign w:val="center"/>
                  <w:hideMark/>
                </w:tcPr>
                <w:p w14:paraId="6BFE57FE" w14:textId="77777777" w:rsidR="001C52D0" w:rsidRDefault="001C52D0" w:rsidP="001C52D0">
                  <w:pPr>
                    <w:pStyle w:val="AbsenderAdressfelder"/>
                    <w:spacing w:line="160" w:lineRule="exact"/>
                    <w:ind w:left="283"/>
                  </w:pPr>
                  <w:r w:rsidRPr="00E23431">
                    <w:rPr>
                      <w:color w:val="00A096"/>
                    </w:rPr>
                    <w:t xml:space="preserve">T </w:t>
                  </w:r>
                  <w:r>
                    <w:t>+49 211 77007-0</w:t>
                  </w:r>
                  <w:r>
                    <w:tab/>
                  </w:r>
                  <w:r w:rsidRPr="00E23431">
                    <w:rPr>
                      <w:color w:val="00A096"/>
                    </w:rPr>
                    <w:t>F</w:t>
                  </w:r>
                  <w:r>
                    <w:t xml:space="preserve"> +49 211 727170</w:t>
                  </w:r>
                  <w:r>
                    <w:br/>
                  </w:r>
                  <w:hyperlink r:id="rId1" w:history="1">
                    <w:r>
                      <w:rPr>
                        <w:rStyle w:val="Hyperlink"/>
                      </w:rPr>
                      <w:t>info@medienanstalt-nrw.de</w:t>
                    </w:r>
                  </w:hyperlink>
                  <w:r w:rsidRPr="00993A51">
                    <w:tab/>
                  </w:r>
                  <w:r>
                    <w:rPr>
                      <w:rStyle w:val="Hyperlink"/>
                    </w:rPr>
                    <w:t>medienanstalt-nrw.de</w:t>
                  </w:r>
                </w:p>
              </w:tc>
              <w:tc>
                <w:tcPr>
                  <w:tcW w:w="2687" w:type="dxa"/>
                  <w:vAlign w:val="center"/>
                  <w:hideMark/>
                </w:tcPr>
                <w:p w14:paraId="17828F61" w14:textId="77777777" w:rsidR="001C52D0" w:rsidRDefault="001C52D0" w:rsidP="001C52D0">
                  <w:pPr>
                    <w:pStyle w:val="AbsenderAdressfelder"/>
                    <w:spacing w:line="160" w:lineRule="exact"/>
                    <w:jc w:val="right"/>
                  </w:pPr>
                  <w:r>
                    <w:t>Stadtsparkasse Düsseldorf</w:t>
                  </w:r>
                  <w:r>
                    <w:br/>
                    <w:t>DE 33 3005 0110 1006 4802 53</w:t>
                  </w:r>
                </w:p>
              </w:tc>
            </w:tr>
          </w:tbl>
          <w:p w14:paraId="0CE724AB" w14:textId="77777777" w:rsidR="007740BE" w:rsidRPr="00516617" w:rsidRDefault="007740BE" w:rsidP="00516617">
            <w:pPr>
              <w:pStyle w:val="Fuzeile"/>
              <w:jc w:val="right"/>
              <w:rPr>
                <w:sz w:val="17"/>
                <w:szCs w:val="17"/>
              </w:rPr>
            </w:pPr>
            <w:r w:rsidRPr="00516617">
              <w:rPr>
                <w:sz w:val="17"/>
                <w:szCs w:val="17"/>
              </w:rPr>
              <w:fldChar w:fldCharType="begin"/>
            </w:r>
            <w:r w:rsidRPr="00516617">
              <w:rPr>
                <w:sz w:val="17"/>
                <w:szCs w:val="17"/>
              </w:rPr>
              <w:instrText>PAGE</w:instrText>
            </w:r>
            <w:r w:rsidRPr="00516617">
              <w:rPr>
                <w:sz w:val="17"/>
                <w:szCs w:val="17"/>
              </w:rPr>
              <w:fldChar w:fldCharType="separate"/>
            </w:r>
            <w:r w:rsidR="001C52D0">
              <w:rPr>
                <w:noProof/>
                <w:sz w:val="17"/>
                <w:szCs w:val="17"/>
              </w:rPr>
              <w:t>1</w:t>
            </w:r>
            <w:r w:rsidRPr="00516617">
              <w:rPr>
                <w:sz w:val="17"/>
                <w:szCs w:val="17"/>
              </w:rPr>
              <w:fldChar w:fldCharType="end"/>
            </w:r>
            <w:r w:rsidRPr="00516617">
              <w:rPr>
                <w:sz w:val="17"/>
                <w:szCs w:val="17"/>
              </w:rPr>
              <w:t>/</w:t>
            </w:r>
            <w:r w:rsidRPr="00516617">
              <w:rPr>
                <w:sz w:val="17"/>
                <w:szCs w:val="17"/>
              </w:rPr>
              <w:fldChar w:fldCharType="begin"/>
            </w:r>
            <w:r w:rsidRPr="00516617">
              <w:rPr>
                <w:sz w:val="17"/>
                <w:szCs w:val="17"/>
              </w:rPr>
              <w:instrText>NUMPAGES</w:instrText>
            </w:r>
            <w:r w:rsidRPr="00516617">
              <w:rPr>
                <w:sz w:val="17"/>
                <w:szCs w:val="17"/>
              </w:rPr>
              <w:fldChar w:fldCharType="separate"/>
            </w:r>
            <w:r w:rsidR="001C52D0">
              <w:rPr>
                <w:noProof/>
                <w:sz w:val="17"/>
                <w:szCs w:val="17"/>
              </w:rPr>
              <w:t>10</w:t>
            </w:r>
            <w:r w:rsidRPr="00516617">
              <w:rPr>
                <w:sz w:val="17"/>
                <w:szCs w:val="17"/>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56D3D" w14:textId="77777777" w:rsidR="00516617" w:rsidRDefault="0051661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EA055" w14:textId="77777777" w:rsidR="00E31C58" w:rsidRDefault="00E31C58" w:rsidP="006C332C">
      <w:pPr>
        <w:spacing w:after="0" w:line="240" w:lineRule="auto"/>
      </w:pPr>
      <w:r>
        <w:separator/>
      </w:r>
    </w:p>
  </w:footnote>
  <w:footnote w:type="continuationSeparator" w:id="0">
    <w:p w14:paraId="2AB8BB7A" w14:textId="77777777" w:rsidR="00E31C58" w:rsidRDefault="00E31C58" w:rsidP="006C332C">
      <w:pPr>
        <w:spacing w:after="0" w:line="240" w:lineRule="auto"/>
      </w:pPr>
      <w:r>
        <w:continuationSeparator/>
      </w:r>
    </w:p>
  </w:footnote>
  <w:footnote w:id="1">
    <w:p w14:paraId="0A1FB8E8" w14:textId="68C656FF" w:rsidR="00BE3D94" w:rsidRPr="008F427F" w:rsidRDefault="00BE3D94">
      <w:pPr>
        <w:pStyle w:val="Funotentext"/>
        <w:rPr>
          <w:sz w:val="14"/>
          <w:szCs w:val="14"/>
        </w:rPr>
      </w:pPr>
      <w:r w:rsidRPr="008F427F">
        <w:rPr>
          <w:rStyle w:val="Funotenzeichen"/>
          <w:sz w:val="14"/>
          <w:szCs w:val="14"/>
        </w:rPr>
        <w:footnoteRef/>
      </w:r>
      <w:r w:rsidRPr="008F427F">
        <w:rPr>
          <w:sz w:val="14"/>
          <w:szCs w:val="14"/>
        </w:rPr>
        <w:t xml:space="preserve"> Da die Verträge in der Regel mit </w:t>
      </w:r>
      <w:r w:rsidR="00E34094" w:rsidRPr="008F427F">
        <w:rPr>
          <w:sz w:val="14"/>
          <w:szCs w:val="14"/>
        </w:rPr>
        <w:t>juristischen</w:t>
      </w:r>
      <w:r w:rsidRPr="008F427F">
        <w:rPr>
          <w:sz w:val="14"/>
          <w:szCs w:val="14"/>
        </w:rPr>
        <w:t xml:space="preserve"> Personen geschlossen werden, verwenden wir hier die Form Auftragnehmerin. Sofern eine Anpassung erforderlich ist, wird diese </w:t>
      </w:r>
      <w:r w:rsidR="00E34094" w:rsidRPr="008F427F">
        <w:rPr>
          <w:sz w:val="14"/>
          <w:szCs w:val="14"/>
        </w:rPr>
        <w:t>vor Vertragsschluss vorgenommen.</w:t>
      </w:r>
    </w:p>
  </w:footnote>
  <w:footnote w:id="2">
    <w:p w14:paraId="2930FE43" w14:textId="2140978A" w:rsidR="008F427F" w:rsidRDefault="008F427F">
      <w:pPr>
        <w:pStyle w:val="Funotentext"/>
      </w:pPr>
      <w:r w:rsidRPr="003B079D">
        <w:rPr>
          <w:rStyle w:val="Funotenzeichen"/>
          <w:sz w:val="14"/>
          <w:szCs w:val="14"/>
        </w:rPr>
        <w:footnoteRef/>
      </w:r>
      <w:r w:rsidRPr="003B079D">
        <w:rPr>
          <w:sz w:val="14"/>
          <w:szCs w:val="14"/>
        </w:rPr>
        <w:t xml:space="preserve"> </w:t>
      </w:r>
      <w:r w:rsidR="002A47BF">
        <w:rPr>
          <w:sz w:val="14"/>
          <w:szCs w:val="14"/>
        </w:rPr>
        <w:t xml:space="preserve">Die Summe wird vor Unterzeichnung auf Grundlage des </w:t>
      </w:r>
      <w:proofErr w:type="spellStart"/>
      <w:r w:rsidR="002A47BF">
        <w:rPr>
          <w:sz w:val="14"/>
          <w:szCs w:val="14"/>
        </w:rPr>
        <w:t>bezuschlagten</w:t>
      </w:r>
      <w:proofErr w:type="spellEnd"/>
      <w:r w:rsidR="002A47BF">
        <w:rPr>
          <w:sz w:val="14"/>
          <w:szCs w:val="14"/>
        </w:rPr>
        <w:t xml:space="preserve"> Angebots ergänzt. </w:t>
      </w:r>
    </w:p>
  </w:footnote>
  <w:footnote w:id="3">
    <w:p w14:paraId="631A8DE8" w14:textId="1D7668A4" w:rsidR="00411358" w:rsidRDefault="00411358">
      <w:pPr>
        <w:pStyle w:val="Funotentext"/>
      </w:pPr>
      <w:r w:rsidRPr="00411358">
        <w:rPr>
          <w:rStyle w:val="Funotenzeichen"/>
          <w:sz w:val="14"/>
          <w:szCs w:val="14"/>
        </w:rPr>
        <w:footnoteRef/>
      </w:r>
      <w:r w:rsidRPr="00411358">
        <w:rPr>
          <w:sz w:val="14"/>
          <w:szCs w:val="14"/>
        </w:rPr>
        <w:t xml:space="preserve"> </w:t>
      </w:r>
      <w:r>
        <w:rPr>
          <w:sz w:val="14"/>
          <w:szCs w:val="14"/>
        </w:rPr>
        <w:t>Die Angaben werden vor Unterzeichnung des Vertrages ergänzt.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E157B" w14:textId="77777777" w:rsidR="00516617" w:rsidRDefault="005166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F2198" w14:textId="77777777" w:rsidR="006C332C" w:rsidRDefault="006C332C">
    <w:pPr>
      <w:pStyle w:val="Kopfzeile"/>
    </w:pPr>
    <w:r>
      <w:rPr>
        <w:noProof/>
        <w:lang w:eastAsia="de-DE"/>
      </w:rPr>
      <w:drawing>
        <wp:anchor distT="0" distB="0" distL="114300" distR="114300" simplePos="0" relativeHeight="251658240" behindDoc="1" locked="1" layoutInCell="1" allowOverlap="1" wp14:anchorId="66427029" wp14:editId="1DD5D387">
          <wp:simplePos x="0" y="0"/>
          <wp:positionH relativeFrom="leftMargin">
            <wp:posOffset>-10795</wp:posOffset>
          </wp:positionH>
          <wp:positionV relativeFrom="topMargin">
            <wp:posOffset>3810</wp:posOffset>
          </wp:positionV>
          <wp:extent cx="7574400" cy="10713600"/>
          <wp:effectExtent l="0" t="0" r="762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E7ED" w14:textId="77777777" w:rsidR="00516617" w:rsidRDefault="005166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41590"/>
    <w:multiLevelType w:val="hybridMultilevel"/>
    <w:tmpl w:val="EAF08D0A"/>
    <w:lvl w:ilvl="0" w:tplc="BA10AD70">
      <w:start w:val="1"/>
      <w:numFmt w:val="bullet"/>
      <w:lvlText w:val=""/>
      <w:lvlJc w:val="left"/>
      <w:pPr>
        <w:ind w:left="720" w:hanging="360"/>
      </w:pPr>
      <w:rPr>
        <w:rFonts w:ascii="Wingdings" w:hAnsi="Wingdings" w:hint="default"/>
        <w:b/>
        <w:i w:val="0"/>
        <w:caps w:val="0"/>
        <w:strike w:val="0"/>
        <w:dstrike w:val="0"/>
        <w:vanish w:val="0"/>
        <w:color w:val="auto"/>
        <w:sz w:val="19"/>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6122077"/>
    <w:multiLevelType w:val="multilevel"/>
    <w:tmpl w:val="6B9CC352"/>
    <w:lvl w:ilvl="0">
      <w:start w:val="1"/>
      <w:numFmt w:val="decimal"/>
      <w:lvlText w:val="%1."/>
      <w:lvlJc w:val="left"/>
      <w:pPr>
        <w:ind w:left="425" w:hanging="425"/>
      </w:pPr>
      <w:rPr>
        <w:rFonts w:ascii="Arial" w:hAnsi="Arial" w:hint="default"/>
        <w:caps w:val="0"/>
        <w:strike w:val="0"/>
        <w:dstrike w:val="0"/>
        <w:vanish w:val="0"/>
        <w:color w:val="auto"/>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2" w15:restartNumberingAfterBreak="0">
    <w:nsid w:val="07A3395B"/>
    <w:multiLevelType w:val="multilevel"/>
    <w:tmpl w:val="F7482322"/>
    <w:lvl w:ilvl="0">
      <w:start w:val="1"/>
      <w:numFmt w:val="decimal"/>
      <w:lvlText w:val="%1."/>
      <w:lvlJc w:val="left"/>
      <w:pPr>
        <w:ind w:left="425" w:hanging="425"/>
      </w:pPr>
      <w:rPr>
        <w:rFonts w:ascii="Arial" w:hAnsi="Arial" w:hint="default"/>
        <w:caps w:val="0"/>
        <w:strike w:val="0"/>
        <w:dstrike w:val="0"/>
        <w:vanish w:val="0"/>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3" w15:restartNumberingAfterBreak="0">
    <w:nsid w:val="08957C3F"/>
    <w:multiLevelType w:val="multilevel"/>
    <w:tmpl w:val="267CDC24"/>
    <w:lvl w:ilvl="0">
      <w:start w:val="1"/>
      <w:numFmt w:val="decimal"/>
      <w:lvlText w:val="%1."/>
      <w:lvlJc w:val="left"/>
      <w:pPr>
        <w:ind w:left="425" w:hanging="425"/>
      </w:pPr>
      <w:rPr>
        <w:rFonts w:ascii="Arial" w:hAnsi="Arial" w:hint="default"/>
        <w:caps w:val="0"/>
        <w:strike w:val="0"/>
        <w:dstrike w:val="0"/>
        <w:vanish w:val="0"/>
        <w:color w:val="auto"/>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4" w15:restartNumberingAfterBreak="0">
    <w:nsid w:val="0A396CC5"/>
    <w:multiLevelType w:val="hybridMultilevel"/>
    <w:tmpl w:val="15826D7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B8B744B"/>
    <w:multiLevelType w:val="hybridMultilevel"/>
    <w:tmpl w:val="7DEC4130"/>
    <w:lvl w:ilvl="0" w:tplc="BA10AD70">
      <w:start w:val="1"/>
      <w:numFmt w:val="bullet"/>
      <w:lvlText w:val=""/>
      <w:lvlJc w:val="left"/>
      <w:pPr>
        <w:ind w:left="720" w:hanging="360"/>
      </w:pPr>
      <w:rPr>
        <w:rFonts w:ascii="Wingdings" w:hAnsi="Wingdings" w:hint="default"/>
        <w:b/>
        <w:i w:val="0"/>
        <w:caps w:val="0"/>
        <w:strike w:val="0"/>
        <w:dstrike w:val="0"/>
        <w:vanish w:val="0"/>
        <w:color w:val="auto"/>
        <w:sz w:val="19"/>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C430E5B"/>
    <w:multiLevelType w:val="multilevel"/>
    <w:tmpl w:val="267CDC24"/>
    <w:lvl w:ilvl="0">
      <w:start w:val="1"/>
      <w:numFmt w:val="decimal"/>
      <w:lvlText w:val="%1."/>
      <w:lvlJc w:val="left"/>
      <w:pPr>
        <w:ind w:left="425" w:hanging="425"/>
      </w:pPr>
      <w:rPr>
        <w:rFonts w:ascii="Arial" w:hAnsi="Arial" w:hint="default"/>
        <w:caps w:val="0"/>
        <w:strike w:val="0"/>
        <w:dstrike w:val="0"/>
        <w:vanish w:val="0"/>
        <w:color w:val="auto"/>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7" w15:restartNumberingAfterBreak="0">
    <w:nsid w:val="12364BD6"/>
    <w:multiLevelType w:val="hybridMultilevel"/>
    <w:tmpl w:val="E70068E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B067757"/>
    <w:multiLevelType w:val="multilevel"/>
    <w:tmpl w:val="F7482322"/>
    <w:lvl w:ilvl="0">
      <w:start w:val="1"/>
      <w:numFmt w:val="decimal"/>
      <w:lvlText w:val="%1."/>
      <w:lvlJc w:val="left"/>
      <w:pPr>
        <w:ind w:left="425" w:hanging="425"/>
      </w:pPr>
      <w:rPr>
        <w:rFonts w:ascii="Arial" w:hAnsi="Arial" w:hint="default"/>
        <w:caps w:val="0"/>
        <w:strike w:val="0"/>
        <w:dstrike w:val="0"/>
        <w:vanish w:val="0"/>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9" w15:restartNumberingAfterBreak="0">
    <w:nsid w:val="1BBA7229"/>
    <w:multiLevelType w:val="multilevel"/>
    <w:tmpl w:val="6B9CC352"/>
    <w:lvl w:ilvl="0">
      <w:start w:val="1"/>
      <w:numFmt w:val="decimal"/>
      <w:lvlText w:val="%1."/>
      <w:lvlJc w:val="left"/>
      <w:pPr>
        <w:ind w:left="425" w:hanging="425"/>
      </w:pPr>
      <w:rPr>
        <w:rFonts w:ascii="Arial" w:hAnsi="Arial" w:hint="default"/>
        <w:caps w:val="0"/>
        <w:strike w:val="0"/>
        <w:dstrike w:val="0"/>
        <w:vanish w:val="0"/>
        <w:color w:val="auto"/>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10" w15:restartNumberingAfterBreak="0">
    <w:nsid w:val="1DAE466C"/>
    <w:multiLevelType w:val="multilevel"/>
    <w:tmpl w:val="CF4C2B7E"/>
    <w:lvl w:ilvl="0">
      <w:start w:val="1"/>
      <w:numFmt w:val="decimal"/>
      <w:lvlText w:val="%1."/>
      <w:lvlJc w:val="left"/>
      <w:pPr>
        <w:ind w:left="425" w:hanging="425"/>
      </w:pPr>
      <w:rPr>
        <w:rFonts w:ascii="Arial" w:hAnsi="Arial" w:hint="default"/>
        <w:i w:val="0"/>
        <w:iCs/>
        <w:caps w:val="0"/>
        <w:strike w:val="0"/>
        <w:dstrike w:val="0"/>
        <w:vanish w:val="0"/>
        <w:color w:val="auto"/>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11" w15:restartNumberingAfterBreak="0">
    <w:nsid w:val="217E1435"/>
    <w:multiLevelType w:val="multilevel"/>
    <w:tmpl w:val="6B9CC352"/>
    <w:lvl w:ilvl="0">
      <w:start w:val="1"/>
      <w:numFmt w:val="decimal"/>
      <w:lvlText w:val="%1."/>
      <w:lvlJc w:val="left"/>
      <w:pPr>
        <w:ind w:left="425" w:hanging="425"/>
      </w:pPr>
      <w:rPr>
        <w:rFonts w:ascii="Arial" w:hAnsi="Arial" w:hint="default"/>
        <w:caps w:val="0"/>
        <w:strike w:val="0"/>
        <w:dstrike w:val="0"/>
        <w:vanish w:val="0"/>
        <w:color w:val="auto"/>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12" w15:restartNumberingAfterBreak="0">
    <w:nsid w:val="22C93B35"/>
    <w:multiLevelType w:val="hybridMultilevel"/>
    <w:tmpl w:val="643000A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6DE54ED"/>
    <w:multiLevelType w:val="hybridMultilevel"/>
    <w:tmpl w:val="AF52509A"/>
    <w:lvl w:ilvl="0" w:tplc="CEF292E4">
      <w:start w:val="1"/>
      <w:numFmt w:val="decimal"/>
      <w:lvlText w:val="%1."/>
      <w:lvlJc w:val="left"/>
      <w:pPr>
        <w:ind w:left="567" w:hanging="567"/>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94C1481"/>
    <w:multiLevelType w:val="hybridMultilevel"/>
    <w:tmpl w:val="18109060"/>
    <w:lvl w:ilvl="0" w:tplc="0407000F">
      <w:start w:val="1"/>
      <w:numFmt w:val="decimal"/>
      <w:lvlText w:val="%1."/>
      <w:lvlJc w:val="left"/>
      <w:pPr>
        <w:ind w:left="23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B7A120C"/>
    <w:multiLevelType w:val="hybridMultilevel"/>
    <w:tmpl w:val="151648F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DB7088E"/>
    <w:multiLevelType w:val="multilevel"/>
    <w:tmpl w:val="F7482322"/>
    <w:lvl w:ilvl="0">
      <w:start w:val="1"/>
      <w:numFmt w:val="decimal"/>
      <w:lvlText w:val="%1."/>
      <w:lvlJc w:val="left"/>
      <w:pPr>
        <w:ind w:left="425" w:hanging="425"/>
      </w:pPr>
      <w:rPr>
        <w:rFonts w:ascii="Arial" w:hAnsi="Arial" w:hint="default"/>
        <w:caps w:val="0"/>
        <w:strike w:val="0"/>
        <w:dstrike w:val="0"/>
        <w:vanish w:val="0"/>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17" w15:restartNumberingAfterBreak="0">
    <w:nsid w:val="2E813988"/>
    <w:multiLevelType w:val="multilevel"/>
    <w:tmpl w:val="6B9CC352"/>
    <w:lvl w:ilvl="0">
      <w:start w:val="1"/>
      <w:numFmt w:val="decimal"/>
      <w:lvlText w:val="%1."/>
      <w:lvlJc w:val="left"/>
      <w:pPr>
        <w:ind w:left="425" w:hanging="425"/>
      </w:pPr>
      <w:rPr>
        <w:rFonts w:ascii="Arial" w:hAnsi="Arial" w:hint="default"/>
        <w:caps w:val="0"/>
        <w:strike w:val="0"/>
        <w:dstrike w:val="0"/>
        <w:vanish w:val="0"/>
        <w:color w:val="auto"/>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18" w15:restartNumberingAfterBreak="0">
    <w:nsid w:val="2FA16CB5"/>
    <w:multiLevelType w:val="multilevel"/>
    <w:tmpl w:val="6FBE286C"/>
    <w:lvl w:ilvl="0">
      <w:start w:val="11"/>
      <w:numFmt w:val="decimal"/>
      <w:lvlText w:val="%1."/>
      <w:lvlJc w:val="left"/>
      <w:pPr>
        <w:ind w:left="425" w:hanging="425"/>
      </w:pPr>
      <w:rPr>
        <w:rFonts w:ascii="Arial" w:hAnsi="Arial" w:hint="default"/>
        <w:i w:val="0"/>
        <w:iCs/>
        <w:caps w:val="0"/>
        <w:strike w:val="0"/>
        <w:dstrike w:val="0"/>
        <w:vanish w:val="0"/>
        <w:color w:val="auto"/>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19" w15:restartNumberingAfterBreak="0">
    <w:nsid w:val="34D17940"/>
    <w:multiLevelType w:val="multilevel"/>
    <w:tmpl w:val="267CDC24"/>
    <w:lvl w:ilvl="0">
      <w:start w:val="1"/>
      <w:numFmt w:val="decimal"/>
      <w:lvlText w:val="%1."/>
      <w:lvlJc w:val="left"/>
      <w:pPr>
        <w:ind w:left="425" w:hanging="425"/>
      </w:pPr>
      <w:rPr>
        <w:rFonts w:ascii="Arial" w:hAnsi="Arial" w:hint="default"/>
        <w:caps w:val="0"/>
        <w:strike w:val="0"/>
        <w:dstrike w:val="0"/>
        <w:vanish w:val="0"/>
        <w:color w:val="auto"/>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20" w15:restartNumberingAfterBreak="0">
    <w:nsid w:val="3CD27D06"/>
    <w:multiLevelType w:val="hybridMultilevel"/>
    <w:tmpl w:val="3FE8F8C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04848CC"/>
    <w:multiLevelType w:val="multilevel"/>
    <w:tmpl w:val="6B9CC352"/>
    <w:lvl w:ilvl="0">
      <w:start w:val="1"/>
      <w:numFmt w:val="decimal"/>
      <w:lvlText w:val="%1."/>
      <w:lvlJc w:val="left"/>
      <w:pPr>
        <w:ind w:left="425" w:hanging="425"/>
      </w:pPr>
      <w:rPr>
        <w:rFonts w:ascii="Arial" w:hAnsi="Arial" w:hint="default"/>
        <w:caps w:val="0"/>
        <w:strike w:val="0"/>
        <w:dstrike w:val="0"/>
        <w:vanish w:val="0"/>
        <w:color w:val="auto"/>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22" w15:restartNumberingAfterBreak="0">
    <w:nsid w:val="43EA2960"/>
    <w:multiLevelType w:val="hybridMultilevel"/>
    <w:tmpl w:val="370C43F6"/>
    <w:lvl w:ilvl="0" w:tplc="0407000F">
      <w:start w:val="1"/>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470452B"/>
    <w:multiLevelType w:val="multilevel"/>
    <w:tmpl w:val="267CDC24"/>
    <w:lvl w:ilvl="0">
      <w:start w:val="1"/>
      <w:numFmt w:val="decimal"/>
      <w:lvlText w:val="%1."/>
      <w:lvlJc w:val="left"/>
      <w:pPr>
        <w:ind w:left="425" w:hanging="425"/>
      </w:pPr>
      <w:rPr>
        <w:rFonts w:ascii="Arial" w:hAnsi="Arial" w:hint="default"/>
        <w:caps w:val="0"/>
        <w:strike w:val="0"/>
        <w:dstrike w:val="0"/>
        <w:vanish w:val="0"/>
        <w:color w:val="auto"/>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24" w15:restartNumberingAfterBreak="0">
    <w:nsid w:val="46D946DD"/>
    <w:multiLevelType w:val="multilevel"/>
    <w:tmpl w:val="3920DAA8"/>
    <w:lvl w:ilvl="0">
      <w:start w:val="1"/>
      <w:numFmt w:val="decimal"/>
      <w:lvlText w:val="%1."/>
      <w:lvlJc w:val="left"/>
      <w:pPr>
        <w:ind w:left="425" w:hanging="425"/>
      </w:pPr>
      <w:rPr>
        <w:rFonts w:ascii="Arial" w:hAnsi="Arial" w:hint="default"/>
        <w:i w:val="0"/>
        <w:iCs/>
        <w:caps w:val="0"/>
        <w:strike w:val="0"/>
        <w:dstrike w:val="0"/>
        <w:vanish w:val="0"/>
        <w:color w:val="auto"/>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25" w15:restartNumberingAfterBreak="0">
    <w:nsid w:val="4B2C0A09"/>
    <w:multiLevelType w:val="multilevel"/>
    <w:tmpl w:val="267CDC24"/>
    <w:lvl w:ilvl="0">
      <w:start w:val="1"/>
      <w:numFmt w:val="decimal"/>
      <w:lvlText w:val="%1."/>
      <w:lvlJc w:val="left"/>
      <w:pPr>
        <w:ind w:left="425" w:hanging="425"/>
      </w:pPr>
      <w:rPr>
        <w:rFonts w:ascii="Arial" w:hAnsi="Arial" w:hint="default"/>
        <w:caps w:val="0"/>
        <w:strike w:val="0"/>
        <w:dstrike w:val="0"/>
        <w:vanish w:val="0"/>
        <w:color w:val="auto"/>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26" w15:restartNumberingAfterBreak="0">
    <w:nsid w:val="4BBA6AC3"/>
    <w:multiLevelType w:val="hybridMultilevel"/>
    <w:tmpl w:val="42CAB88E"/>
    <w:lvl w:ilvl="0" w:tplc="BE9295B6">
      <w:start w:val="5"/>
      <w:numFmt w:val="decimal"/>
      <w:pStyle w:val="Unterabsatz"/>
      <w:lvlText w:val="%1."/>
      <w:lvlJc w:val="left"/>
      <w:pPr>
        <w:ind w:left="426" w:hanging="360"/>
      </w:pPr>
      <w:rPr>
        <w:rFonts w:hint="default"/>
        <w:i w:val="0"/>
        <w:iCs/>
        <w:color w:val="auto"/>
        <w:lang w:val="de-DE"/>
      </w:rPr>
    </w:lvl>
    <w:lvl w:ilvl="1" w:tplc="04070019" w:tentative="1">
      <w:start w:val="1"/>
      <w:numFmt w:val="lowerLetter"/>
      <w:lvlText w:val="%2."/>
      <w:lvlJc w:val="left"/>
      <w:pPr>
        <w:ind w:left="1146" w:hanging="360"/>
      </w:pPr>
    </w:lvl>
    <w:lvl w:ilvl="2" w:tplc="0407001B" w:tentative="1">
      <w:start w:val="1"/>
      <w:numFmt w:val="lowerRoman"/>
      <w:lvlText w:val="%3."/>
      <w:lvlJc w:val="right"/>
      <w:pPr>
        <w:ind w:left="1866" w:hanging="180"/>
      </w:pPr>
    </w:lvl>
    <w:lvl w:ilvl="3" w:tplc="0407000F" w:tentative="1">
      <w:start w:val="1"/>
      <w:numFmt w:val="decimal"/>
      <w:lvlText w:val="%4."/>
      <w:lvlJc w:val="left"/>
      <w:pPr>
        <w:ind w:left="2586" w:hanging="360"/>
      </w:pPr>
    </w:lvl>
    <w:lvl w:ilvl="4" w:tplc="04070019" w:tentative="1">
      <w:start w:val="1"/>
      <w:numFmt w:val="lowerLetter"/>
      <w:lvlText w:val="%5."/>
      <w:lvlJc w:val="left"/>
      <w:pPr>
        <w:ind w:left="3306" w:hanging="360"/>
      </w:pPr>
    </w:lvl>
    <w:lvl w:ilvl="5" w:tplc="0407001B" w:tentative="1">
      <w:start w:val="1"/>
      <w:numFmt w:val="lowerRoman"/>
      <w:lvlText w:val="%6."/>
      <w:lvlJc w:val="right"/>
      <w:pPr>
        <w:ind w:left="4026" w:hanging="180"/>
      </w:pPr>
    </w:lvl>
    <w:lvl w:ilvl="6" w:tplc="0407000F" w:tentative="1">
      <w:start w:val="1"/>
      <w:numFmt w:val="decimal"/>
      <w:lvlText w:val="%7."/>
      <w:lvlJc w:val="left"/>
      <w:pPr>
        <w:ind w:left="4746" w:hanging="360"/>
      </w:pPr>
    </w:lvl>
    <w:lvl w:ilvl="7" w:tplc="04070019" w:tentative="1">
      <w:start w:val="1"/>
      <w:numFmt w:val="lowerLetter"/>
      <w:lvlText w:val="%8."/>
      <w:lvlJc w:val="left"/>
      <w:pPr>
        <w:ind w:left="5466" w:hanging="360"/>
      </w:pPr>
    </w:lvl>
    <w:lvl w:ilvl="8" w:tplc="0407001B" w:tentative="1">
      <w:start w:val="1"/>
      <w:numFmt w:val="lowerRoman"/>
      <w:lvlText w:val="%9."/>
      <w:lvlJc w:val="right"/>
      <w:pPr>
        <w:ind w:left="6186" w:hanging="180"/>
      </w:pPr>
    </w:lvl>
  </w:abstractNum>
  <w:abstractNum w:abstractNumId="27" w15:restartNumberingAfterBreak="0">
    <w:nsid w:val="4E822276"/>
    <w:multiLevelType w:val="hybridMultilevel"/>
    <w:tmpl w:val="370C43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4F164929"/>
    <w:multiLevelType w:val="multilevel"/>
    <w:tmpl w:val="F7482322"/>
    <w:lvl w:ilvl="0">
      <w:start w:val="1"/>
      <w:numFmt w:val="decimal"/>
      <w:lvlText w:val="%1."/>
      <w:lvlJc w:val="left"/>
      <w:pPr>
        <w:ind w:left="425" w:hanging="425"/>
      </w:pPr>
      <w:rPr>
        <w:rFonts w:ascii="Arial" w:hAnsi="Arial" w:hint="default"/>
        <w:caps w:val="0"/>
        <w:strike w:val="0"/>
        <w:dstrike w:val="0"/>
        <w:vanish w:val="0"/>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29" w15:restartNumberingAfterBreak="0">
    <w:nsid w:val="51C70837"/>
    <w:multiLevelType w:val="hybridMultilevel"/>
    <w:tmpl w:val="6EF8A4D8"/>
    <w:lvl w:ilvl="0" w:tplc="31980A52">
      <w:start w:val="1"/>
      <w:numFmt w:val="decimal"/>
      <w:lvlText w:val="%1."/>
      <w:lvlJc w:val="left"/>
      <w:pPr>
        <w:ind w:left="567" w:hanging="567"/>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29D06B2"/>
    <w:multiLevelType w:val="multilevel"/>
    <w:tmpl w:val="6B9CC352"/>
    <w:lvl w:ilvl="0">
      <w:start w:val="1"/>
      <w:numFmt w:val="decimal"/>
      <w:lvlText w:val="%1."/>
      <w:lvlJc w:val="left"/>
      <w:pPr>
        <w:ind w:left="425" w:hanging="425"/>
      </w:pPr>
      <w:rPr>
        <w:rFonts w:ascii="Arial" w:hAnsi="Arial" w:hint="default"/>
        <w:caps w:val="0"/>
        <w:strike w:val="0"/>
        <w:dstrike w:val="0"/>
        <w:vanish w:val="0"/>
        <w:color w:val="auto"/>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31" w15:restartNumberingAfterBreak="0">
    <w:nsid w:val="53EF2EE4"/>
    <w:multiLevelType w:val="multilevel"/>
    <w:tmpl w:val="E936682E"/>
    <w:lvl w:ilvl="0">
      <w:start w:val="1"/>
      <w:numFmt w:val="decimal"/>
      <w:lvlText w:val="%1."/>
      <w:lvlJc w:val="left"/>
      <w:pPr>
        <w:ind w:left="425" w:hanging="425"/>
      </w:pPr>
      <w:rPr>
        <w:rFonts w:ascii="Arial" w:hAnsi="Arial" w:hint="default"/>
        <w:i w:val="0"/>
        <w:iCs w:val="0"/>
        <w:caps w:val="0"/>
        <w:strike w:val="0"/>
        <w:dstrike w:val="0"/>
        <w:vanish w:val="0"/>
        <w:color w:val="auto"/>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32" w15:restartNumberingAfterBreak="0">
    <w:nsid w:val="56361845"/>
    <w:multiLevelType w:val="hybridMultilevel"/>
    <w:tmpl w:val="8EB66AF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2AD41C1"/>
    <w:multiLevelType w:val="multilevel"/>
    <w:tmpl w:val="D79C2946"/>
    <w:lvl w:ilvl="0">
      <w:start w:val="3"/>
      <w:numFmt w:val="decimal"/>
      <w:lvlText w:val="%1."/>
      <w:lvlJc w:val="left"/>
      <w:pPr>
        <w:ind w:left="425" w:hanging="425"/>
      </w:pPr>
      <w:rPr>
        <w:rFonts w:ascii="Arial" w:hAnsi="Arial" w:hint="default"/>
        <w:caps w:val="0"/>
        <w:strike w:val="0"/>
        <w:dstrike w:val="0"/>
        <w:vanish w:val="0"/>
        <w:color w:val="auto"/>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34" w15:restartNumberingAfterBreak="0">
    <w:nsid w:val="69B21F97"/>
    <w:multiLevelType w:val="multilevel"/>
    <w:tmpl w:val="267CDC24"/>
    <w:lvl w:ilvl="0">
      <w:start w:val="1"/>
      <w:numFmt w:val="decimal"/>
      <w:lvlText w:val="%1."/>
      <w:lvlJc w:val="left"/>
      <w:pPr>
        <w:ind w:left="425" w:hanging="425"/>
      </w:pPr>
      <w:rPr>
        <w:rFonts w:ascii="Arial" w:hAnsi="Arial" w:hint="default"/>
        <w:caps w:val="0"/>
        <w:strike w:val="0"/>
        <w:dstrike w:val="0"/>
        <w:vanish w:val="0"/>
        <w:color w:val="auto"/>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35" w15:restartNumberingAfterBreak="0">
    <w:nsid w:val="6F5550CC"/>
    <w:multiLevelType w:val="hybridMultilevel"/>
    <w:tmpl w:val="61D233BC"/>
    <w:lvl w:ilvl="0" w:tplc="3852EABE">
      <w:start w:val="1"/>
      <w:numFmt w:val="decimal"/>
      <w:lvlText w:val="%1."/>
      <w:lvlJc w:val="left"/>
      <w:pPr>
        <w:ind w:left="360" w:hanging="360"/>
      </w:pPr>
      <w:rPr>
        <w:rFonts w:hint="default"/>
        <w:i w:val="0"/>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7285308F"/>
    <w:multiLevelType w:val="hybridMultilevel"/>
    <w:tmpl w:val="567EA36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2A14E03"/>
    <w:multiLevelType w:val="multilevel"/>
    <w:tmpl w:val="267CDC24"/>
    <w:lvl w:ilvl="0">
      <w:start w:val="1"/>
      <w:numFmt w:val="decimal"/>
      <w:lvlText w:val="%1."/>
      <w:lvlJc w:val="left"/>
      <w:pPr>
        <w:ind w:left="425" w:hanging="425"/>
      </w:pPr>
      <w:rPr>
        <w:rFonts w:ascii="Arial" w:hAnsi="Arial" w:hint="default"/>
        <w:caps w:val="0"/>
        <w:strike w:val="0"/>
        <w:dstrike w:val="0"/>
        <w:vanish w:val="0"/>
        <w:color w:val="auto"/>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38" w15:restartNumberingAfterBreak="0">
    <w:nsid w:val="74F10B26"/>
    <w:multiLevelType w:val="hybridMultilevel"/>
    <w:tmpl w:val="A37AEF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8F21CAE"/>
    <w:multiLevelType w:val="hybridMultilevel"/>
    <w:tmpl w:val="D1A8DB54"/>
    <w:lvl w:ilvl="0" w:tplc="BA10AD70">
      <w:start w:val="1"/>
      <w:numFmt w:val="bullet"/>
      <w:lvlText w:val=""/>
      <w:lvlJc w:val="left"/>
      <w:pPr>
        <w:ind w:left="720" w:hanging="360"/>
      </w:pPr>
      <w:rPr>
        <w:rFonts w:ascii="Wingdings" w:hAnsi="Wingdings" w:hint="default"/>
        <w:b/>
        <w:i w:val="0"/>
        <w:caps w:val="0"/>
        <w:strike w:val="0"/>
        <w:dstrike w:val="0"/>
        <w:vanish w:val="0"/>
        <w:color w:val="auto"/>
        <w:sz w:val="19"/>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82435829">
    <w:abstractNumId w:val="28"/>
  </w:num>
  <w:num w:numId="2" w16cid:durableId="9312037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49721408">
    <w:abstractNumId w:val="13"/>
  </w:num>
  <w:num w:numId="4" w16cid:durableId="1418869933">
    <w:abstractNumId w:val="16"/>
  </w:num>
  <w:num w:numId="5" w16cid:durableId="1985889070">
    <w:abstractNumId w:val="34"/>
  </w:num>
  <w:num w:numId="6" w16cid:durableId="1882009511">
    <w:abstractNumId w:val="12"/>
  </w:num>
  <w:num w:numId="7" w16cid:durableId="1141733918">
    <w:abstractNumId w:val="36"/>
  </w:num>
  <w:num w:numId="8" w16cid:durableId="2116248094">
    <w:abstractNumId w:val="39"/>
  </w:num>
  <w:num w:numId="9" w16cid:durableId="1756633847">
    <w:abstractNumId w:val="0"/>
  </w:num>
  <w:num w:numId="10" w16cid:durableId="2105417075">
    <w:abstractNumId w:val="8"/>
  </w:num>
  <w:num w:numId="11" w16cid:durableId="7923620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08337654">
    <w:abstractNumId w:val="23"/>
  </w:num>
  <w:num w:numId="13" w16cid:durableId="171758076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1692873">
    <w:abstractNumId w:val="4"/>
  </w:num>
  <w:num w:numId="15" w16cid:durableId="725103868">
    <w:abstractNumId w:val="6"/>
  </w:num>
  <w:num w:numId="16" w16cid:durableId="1150757232">
    <w:abstractNumId w:val="37"/>
  </w:num>
  <w:num w:numId="17" w16cid:durableId="694696855">
    <w:abstractNumId w:val="22"/>
  </w:num>
  <w:num w:numId="18" w16cid:durableId="637534584">
    <w:abstractNumId w:val="31"/>
  </w:num>
  <w:num w:numId="19" w16cid:durableId="888959290">
    <w:abstractNumId w:val="38"/>
  </w:num>
  <w:num w:numId="20" w16cid:durableId="1289438672">
    <w:abstractNumId w:val="30"/>
  </w:num>
  <w:num w:numId="21" w16cid:durableId="208764161">
    <w:abstractNumId w:val="27"/>
  </w:num>
  <w:num w:numId="22" w16cid:durableId="1790126746">
    <w:abstractNumId w:val="1"/>
  </w:num>
  <w:num w:numId="23" w16cid:durableId="797143485">
    <w:abstractNumId w:val="7"/>
  </w:num>
  <w:num w:numId="24" w16cid:durableId="1675256424">
    <w:abstractNumId w:val="15"/>
  </w:num>
  <w:num w:numId="25" w16cid:durableId="1424958015">
    <w:abstractNumId w:val="21"/>
  </w:num>
  <w:num w:numId="26" w16cid:durableId="1476022940">
    <w:abstractNumId w:val="5"/>
  </w:num>
  <w:num w:numId="27" w16cid:durableId="1133671619">
    <w:abstractNumId w:val="14"/>
  </w:num>
  <w:num w:numId="28" w16cid:durableId="306473926">
    <w:abstractNumId w:val="11"/>
  </w:num>
  <w:num w:numId="29" w16cid:durableId="1104039899">
    <w:abstractNumId w:val="17"/>
  </w:num>
  <w:num w:numId="30" w16cid:durableId="673848843">
    <w:abstractNumId w:val="2"/>
  </w:num>
  <w:num w:numId="31" w16cid:durableId="1557466901">
    <w:abstractNumId w:val="3"/>
  </w:num>
  <w:num w:numId="32" w16cid:durableId="1977418025">
    <w:abstractNumId w:val="25"/>
  </w:num>
  <w:num w:numId="33" w16cid:durableId="2090956257">
    <w:abstractNumId w:val="35"/>
  </w:num>
  <w:num w:numId="34" w16cid:durableId="1373768789">
    <w:abstractNumId w:val="24"/>
  </w:num>
  <w:num w:numId="35" w16cid:durableId="457725171">
    <w:abstractNumId w:val="10"/>
  </w:num>
  <w:num w:numId="36" w16cid:durableId="1132598049">
    <w:abstractNumId w:val="19"/>
  </w:num>
  <w:num w:numId="37" w16cid:durableId="2144300044">
    <w:abstractNumId w:val="32"/>
  </w:num>
  <w:num w:numId="38" w16cid:durableId="469857962">
    <w:abstractNumId w:val="26"/>
  </w:num>
  <w:num w:numId="39" w16cid:durableId="1592474012">
    <w:abstractNumId w:val="33"/>
  </w:num>
  <w:num w:numId="40" w16cid:durableId="270287429">
    <w:abstractNumId w:val="26"/>
    <w:lvlOverride w:ilvl="0">
      <w:startOverride w:val="4"/>
    </w:lvlOverride>
  </w:num>
  <w:num w:numId="41" w16cid:durableId="555971031">
    <w:abstractNumId w:val="26"/>
    <w:lvlOverride w:ilvl="0">
      <w:startOverride w:val="1"/>
    </w:lvlOverride>
  </w:num>
  <w:num w:numId="42" w16cid:durableId="1519739333">
    <w:abstractNumId w:val="26"/>
    <w:lvlOverride w:ilvl="0">
      <w:startOverride w:val="1"/>
    </w:lvlOverride>
  </w:num>
  <w:num w:numId="43" w16cid:durableId="1792552423">
    <w:abstractNumId w:val="9"/>
  </w:num>
  <w:num w:numId="44" w16cid:durableId="1132822374">
    <w:abstractNumId w:val="26"/>
  </w:num>
  <w:num w:numId="45" w16cid:durableId="1380596363">
    <w:abstractNumId w:val="18"/>
  </w:num>
  <w:num w:numId="46" w16cid:durableId="716514789">
    <w:abstractNumId w:val="26"/>
    <w:lvlOverride w:ilvl="0">
      <w:startOverride w:val="10"/>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gc1WYYmh8+5O82qx85d9AWtrg9IAFleNu2gj17jnepa8j7MC8/8oXnKgpIBUhbU0B9sPtfcxTy9uTOb+C15/jA==" w:salt="5bowJjqXDN6qXPKaO30VY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512"/>
    <w:rsid w:val="00014CA9"/>
    <w:rsid w:val="00031D2D"/>
    <w:rsid w:val="00036611"/>
    <w:rsid w:val="00043D0B"/>
    <w:rsid w:val="0004667C"/>
    <w:rsid w:val="00055A90"/>
    <w:rsid w:val="000606C1"/>
    <w:rsid w:val="00075F16"/>
    <w:rsid w:val="00076759"/>
    <w:rsid w:val="00087F00"/>
    <w:rsid w:val="00090D84"/>
    <w:rsid w:val="000A7494"/>
    <w:rsid w:val="000B300E"/>
    <w:rsid w:val="000C18D4"/>
    <w:rsid w:val="000C37D6"/>
    <w:rsid w:val="000D0729"/>
    <w:rsid w:val="000E5D0F"/>
    <w:rsid w:val="000F2A10"/>
    <w:rsid w:val="000F3020"/>
    <w:rsid w:val="000F3A2D"/>
    <w:rsid w:val="00111C32"/>
    <w:rsid w:val="0011616B"/>
    <w:rsid w:val="00117EA1"/>
    <w:rsid w:val="00123989"/>
    <w:rsid w:val="00141957"/>
    <w:rsid w:val="00144B5C"/>
    <w:rsid w:val="001570E2"/>
    <w:rsid w:val="00167C7A"/>
    <w:rsid w:val="00176D19"/>
    <w:rsid w:val="001848E5"/>
    <w:rsid w:val="001C52D0"/>
    <w:rsid w:val="001C60C4"/>
    <w:rsid w:val="001D1A82"/>
    <w:rsid w:val="001D506A"/>
    <w:rsid w:val="001E1F49"/>
    <w:rsid w:val="00201DA2"/>
    <w:rsid w:val="002138AD"/>
    <w:rsid w:val="002150BE"/>
    <w:rsid w:val="002166C8"/>
    <w:rsid w:val="00222E0B"/>
    <w:rsid w:val="002269B7"/>
    <w:rsid w:val="00234BEC"/>
    <w:rsid w:val="00246CD4"/>
    <w:rsid w:val="00255FE4"/>
    <w:rsid w:val="002707D7"/>
    <w:rsid w:val="0027459F"/>
    <w:rsid w:val="002819D1"/>
    <w:rsid w:val="00292D0B"/>
    <w:rsid w:val="002A47BF"/>
    <w:rsid w:val="002A4905"/>
    <w:rsid w:val="002B5A40"/>
    <w:rsid w:val="002C014E"/>
    <w:rsid w:val="002C6AEF"/>
    <w:rsid w:val="002F0ACD"/>
    <w:rsid w:val="002F6AB3"/>
    <w:rsid w:val="003103D6"/>
    <w:rsid w:val="00310C3A"/>
    <w:rsid w:val="003303AD"/>
    <w:rsid w:val="00333EF1"/>
    <w:rsid w:val="00336E04"/>
    <w:rsid w:val="00343DF2"/>
    <w:rsid w:val="00347A1A"/>
    <w:rsid w:val="003540E3"/>
    <w:rsid w:val="0037609C"/>
    <w:rsid w:val="00377036"/>
    <w:rsid w:val="00397D39"/>
    <w:rsid w:val="003B079D"/>
    <w:rsid w:val="003B6B6F"/>
    <w:rsid w:val="003B6BA5"/>
    <w:rsid w:val="003C77C8"/>
    <w:rsid w:val="003D40AE"/>
    <w:rsid w:val="003D5354"/>
    <w:rsid w:val="003E1E64"/>
    <w:rsid w:val="003F2C0A"/>
    <w:rsid w:val="004039AE"/>
    <w:rsid w:val="00404FCF"/>
    <w:rsid w:val="00407B24"/>
    <w:rsid w:val="00411358"/>
    <w:rsid w:val="00415E7A"/>
    <w:rsid w:val="00416909"/>
    <w:rsid w:val="00421397"/>
    <w:rsid w:val="004255F8"/>
    <w:rsid w:val="00443BC5"/>
    <w:rsid w:val="00446D69"/>
    <w:rsid w:val="00465927"/>
    <w:rsid w:val="004750D9"/>
    <w:rsid w:val="00481DD6"/>
    <w:rsid w:val="004848FD"/>
    <w:rsid w:val="00490331"/>
    <w:rsid w:val="00491A92"/>
    <w:rsid w:val="004A0EAD"/>
    <w:rsid w:val="004B19D6"/>
    <w:rsid w:val="004B538F"/>
    <w:rsid w:val="004C2807"/>
    <w:rsid w:val="004F0E8B"/>
    <w:rsid w:val="00507815"/>
    <w:rsid w:val="005135F7"/>
    <w:rsid w:val="00516617"/>
    <w:rsid w:val="005237EE"/>
    <w:rsid w:val="00543607"/>
    <w:rsid w:val="005479F9"/>
    <w:rsid w:val="0055046E"/>
    <w:rsid w:val="00550CBB"/>
    <w:rsid w:val="00551512"/>
    <w:rsid w:val="00566E4E"/>
    <w:rsid w:val="00570FD2"/>
    <w:rsid w:val="00573C23"/>
    <w:rsid w:val="00580461"/>
    <w:rsid w:val="00585965"/>
    <w:rsid w:val="005859A0"/>
    <w:rsid w:val="0058659C"/>
    <w:rsid w:val="00593411"/>
    <w:rsid w:val="005968E1"/>
    <w:rsid w:val="005C633F"/>
    <w:rsid w:val="005C7507"/>
    <w:rsid w:val="005E08AA"/>
    <w:rsid w:val="005E4FF4"/>
    <w:rsid w:val="005F2D8C"/>
    <w:rsid w:val="005F7A46"/>
    <w:rsid w:val="00601079"/>
    <w:rsid w:val="006210B5"/>
    <w:rsid w:val="00644B00"/>
    <w:rsid w:val="00653872"/>
    <w:rsid w:val="00661B3F"/>
    <w:rsid w:val="00683DB7"/>
    <w:rsid w:val="00683ED0"/>
    <w:rsid w:val="00692DE8"/>
    <w:rsid w:val="006A151C"/>
    <w:rsid w:val="006A6647"/>
    <w:rsid w:val="006B5D2D"/>
    <w:rsid w:val="006C332C"/>
    <w:rsid w:val="006C4134"/>
    <w:rsid w:val="006D18F5"/>
    <w:rsid w:val="006D1F93"/>
    <w:rsid w:val="007030A6"/>
    <w:rsid w:val="0071025E"/>
    <w:rsid w:val="007130BB"/>
    <w:rsid w:val="00714127"/>
    <w:rsid w:val="00714C6C"/>
    <w:rsid w:val="00736DCF"/>
    <w:rsid w:val="0075458B"/>
    <w:rsid w:val="00760CD2"/>
    <w:rsid w:val="00766120"/>
    <w:rsid w:val="0076651B"/>
    <w:rsid w:val="007706D8"/>
    <w:rsid w:val="007740BE"/>
    <w:rsid w:val="00791EA9"/>
    <w:rsid w:val="007C4820"/>
    <w:rsid w:val="007D0B50"/>
    <w:rsid w:val="007E0B1F"/>
    <w:rsid w:val="007E24D4"/>
    <w:rsid w:val="007E5AED"/>
    <w:rsid w:val="007F0090"/>
    <w:rsid w:val="007F405E"/>
    <w:rsid w:val="007F4B9D"/>
    <w:rsid w:val="00812CF1"/>
    <w:rsid w:val="00816BC1"/>
    <w:rsid w:val="00831418"/>
    <w:rsid w:val="00847695"/>
    <w:rsid w:val="00862627"/>
    <w:rsid w:val="0086396A"/>
    <w:rsid w:val="0086562A"/>
    <w:rsid w:val="0086592F"/>
    <w:rsid w:val="00867596"/>
    <w:rsid w:val="00872431"/>
    <w:rsid w:val="008836F2"/>
    <w:rsid w:val="00887A25"/>
    <w:rsid w:val="00895D17"/>
    <w:rsid w:val="008A7FD6"/>
    <w:rsid w:val="008C2144"/>
    <w:rsid w:val="008C719C"/>
    <w:rsid w:val="008D0AD6"/>
    <w:rsid w:val="008D3ABB"/>
    <w:rsid w:val="008E19E1"/>
    <w:rsid w:val="008E7038"/>
    <w:rsid w:val="008F427F"/>
    <w:rsid w:val="008F46CD"/>
    <w:rsid w:val="009205E9"/>
    <w:rsid w:val="00921C5E"/>
    <w:rsid w:val="0092543A"/>
    <w:rsid w:val="00931548"/>
    <w:rsid w:val="00943BE4"/>
    <w:rsid w:val="009569AB"/>
    <w:rsid w:val="009728F7"/>
    <w:rsid w:val="00976E2A"/>
    <w:rsid w:val="009846FF"/>
    <w:rsid w:val="00993CEE"/>
    <w:rsid w:val="00993EF9"/>
    <w:rsid w:val="0099601F"/>
    <w:rsid w:val="009A417D"/>
    <w:rsid w:val="009C2729"/>
    <w:rsid w:val="009D74DE"/>
    <w:rsid w:val="009E1E0D"/>
    <w:rsid w:val="009F2A86"/>
    <w:rsid w:val="00A02053"/>
    <w:rsid w:val="00A32B41"/>
    <w:rsid w:val="00A35C01"/>
    <w:rsid w:val="00A370E1"/>
    <w:rsid w:val="00A42C0A"/>
    <w:rsid w:val="00A42C68"/>
    <w:rsid w:val="00AA444D"/>
    <w:rsid w:val="00AA7D7E"/>
    <w:rsid w:val="00AB01FC"/>
    <w:rsid w:val="00AB26ED"/>
    <w:rsid w:val="00AB41FE"/>
    <w:rsid w:val="00AC4834"/>
    <w:rsid w:val="00AD0BA7"/>
    <w:rsid w:val="00AE708A"/>
    <w:rsid w:val="00AE7E5B"/>
    <w:rsid w:val="00AF6C7D"/>
    <w:rsid w:val="00B05B7D"/>
    <w:rsid w:val="00B075C0"/>
    <w:rsid w:val="00B512B0"/>
    <w:rsid w:val="00B74369"/>
    <w:rsid w:val="00B75D5E"/>
    <w:rsid w:val="00B80948"/>
    <w:rsid w:val="00B86EDA"/>
    <w:rsid w:val="00BB020C"/>
    <w:rsid w:val="00BB3DD2"/>
    <w:rsid w:val="00BB4AD9"/>
    <w:rsid w:val="00BB4FEA"/>
    <w:rsid w:val="00BC6E8C"/>
    <w:rsid w:val="00BD4386"/>
    <w:rsid w:val="00BE3D94"/>
    <w:rsid w:val="00BF26B1"/>
    <w:rsid w:val="00BF34D2"/>
    <w:rsid w:val="00BF5199"/>
    <w:rsid w:val="00C05EFA"/>
    <w:rsid w:val="00C108C9"/>
    <w:rsid w:val="00C21BD3"/>
    <w:rsid w:val="00C27D4F"/>
    <w:rsid w:val="00C36F36"/>
    <w:rsid w:val="00C51680"/>
    <w:rsid w:val="00C76237"/>
    <w:rsid w:val="00C82134"/>
    <w:rsid w:val="00C83F80"/>
    <w:rsid w:val="00CB6198"/>
    <w:rsid w:val="00CB675F"/>
    <w:rsid w:val="00CC3377"/>
    <w:rsid w:val="00CC44A6"/>
    <w:rsid w:val="00CE2628"/>
    <w:rsid w:val="00CE4513"/>
    <w:rsid w:val="00CE6986"/>
    <w:rsid w:val="00D04EEB"/>
    <w:rsid w:val="00D14228"/>
    <w:rsid w:val="00D14965"/>
    <w:rsid w:val="00D26C55"/>
    <w:rsid w:val="00D3149A"/>
    <w:rsid w:val="00D45E82"/>
    <w:rsid w:val="00D47899"/>
    <w:rsid w:val="00D672BB"/>
    <w:rsid w:val="00D81B0B"/>
    <w:rsid w:val="00D93969"/>
    <w:rsid w:val="00DB5EC4"/>
    <w:rsid w:val="00DD4BBB"/>
    <w:rsid w:val="00DE01D6"/>
    <w:rsid w:val="00DE4767"/>
    <w:rsid w:val="00DF5DC9"/>
    <w:rsid w:val="00DF7514"/>
    <w:rsid w:val="00DF7EA4"/>
    <w:rsid w:val="00E05CF5"/>
    <w:rsid w:val="00E075E4"/>
    <w:rsid w:val="00E31C58"/>
    <w:rsid w:val="00E34094"/>
    <w:rsid w:val="00E42206"/>
    <w:rsid w:val="00E433AC"/>
    <w:rsid w:val="00E522A2"/>
    <w:rsid w:val="00E55D03"/>
    <w:rsid w:val="00E5603C"/>
    <w:rsid w:val="00E5641B"/>
    <w:rsid w:val="00E6263E"/>
    <w:rsid w:val="00E65206"/>
    <w:rsid w:val="00E703B7"/>
    <w:rsid w:val="00E80EDE"/>
    <w:rsid w:val="00EA46D5"/>
    <w:rsid w:val="00EA785B"/>
    <w:rsid w:val="00EB3381"/>
    <w:rsid w:val="00EC4644"/>
    <w:rsid w:val="00EC5B2C"/>
    <w:rsid w:val="00ED1E3B"/>
    <w:rsid w:val="00ED4DBE"/>
    <w:rsid w:val="00ED6196"/>
    <w:rsid w:val="00EE330A"/>
    <w:rsid w:val="00EE44DA"/>
    <w:rsid w:val="00EF26C8"/>
    <w:rsid w:val="00EF7E25"/>
    <w:rsid w:val="00F06B56"/>
    <w:rsid w:val="00F144CB"/>
    <w:rsid w:val="00F152B6"/>
    <w:rsid w:val="00F20CDB"/>
    <w:rsid w:val="00F534F6"/>
    <w:rsid w:val="00F54D57"/>
    <w:rsid w:val="00F56DEA"/>
    <w:rsid w:val="00F56E11"/>
    <w:rsid w:val="00F607EB"/>
    <w:rsid w:val="00F6087C"/>
    <w:rsid w:val="00F60EDB"/>
    <w:rsid w:val="00F75A57"/>
    <w:rsid w:val="00F77B9E"/>
    <w:rsid w:val="00F92F7B"/>
    <w:rsid w:val="00FB4A9D"/>
    <w:rsid w:val="00FC4040"/>
    <w:rsid w:val="00FC5C9F"/>
    <w:rsid w:val="00FD483F"/>
    <w:rsid w:val="00FE2D02"/>
    <w:rsid w:val="1B426D0B"/>
    <w:rsid w:val="2A32B876"/>
    <w:rsid w:val="2A3BDE29"/>
    <w:rsid w:val="2ABA82A4"/>
    <w:rsid w:val="39130E75"/>
    <w:rsid w:val="5E04AAAE"/>
    <w:rsid w:val="5E95D2F3"/>
    <w:rsid w:val="77E58370"/>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D569A"/>
  <w15:chartTrackingRefBased/>
  <w15:docId w15:val="{1DC8FA76-23A4-4B66-8FD9-13172EB8C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Fließtext"/>
    <w:qFormat/>
    <w:rsid w:val="005F2D8C"/>
    <w:pPr>
      <w:spacing w:after="190" w:line="260" w:lineRule="exact"/>
    </w:pPr>
    <w:rPr>
      <w:spacing w:val="8"/>
      <w:sz w:val="19"/>
    </w:rPr>
  </w:style>
  <w:style w:type="paragraph" w:styleId="berschrift1">
    <w:name w:val="heading 1"/>
    <w:basedOn w:val="Standard"/>
    <w:next w:val="Standard"/>
    <w:link w:val="berschrift1Zchn"/>
    <w:uiPriority w:val="9"/>
    <w:qFormat/>
    <w:rsid w:val="00AD0BA7"/>
    <w:pPr>
      <w:keepNext/>
      <w:keepLines/>
      <w:spacing w:before="640" w:line="370" w:lineRule="exact"/>
      <w:outlineLvl w:val="0"/>
    </w:pPr>
    <w:rPr>
      <w:rFonts w:ascii="Arial Narrow" w:eastAsiaTheme="majorEastAsia" w:hAnsi="Arial Narrow" w:cstheme="majorBidi"/>
      <w:b/>
      <w:caps/>
      <w:spacing w:val="-4"/>
      <w:sz w:val="28"/>
      <w:szCs w:val="32"/>
    </w:rPr>
  </w:style>
  <w:style w:type="paragraph" w:styleId="berschrift2">
    <w:name w:val="heading 2"/>
    <w:basedOn w:val="Standard"/>
    <w:next w:val="Standard"/>
    <w:link w:val="berschrift2Zchn"/>
    <w:uiPriority w:val="9"/>
    <w:semiHidden/>
    <w:unhideWhenUsed/>
    <w:rsid w:val="00BD438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50781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D0BA7"/>
    <w:rPr>
      <w:rFonts w:ascii="Arial Narrow" w:eastAsiaTheme="majorEastAsia" w:hAnsi="Arial Narrow" w:cstheme="majorBidi"/>
      <w:b/>
      <w:caps/>
      <w:spacing w:val="-4"/>
      <w:sz w:val="28"/>
      <w:szCs w:val="32"/>
    </w:rPr>
  </w:style>
  <w:style w:type="character" w:customStyle="1" w:styleId="berschrift2Zchn">
    <w:name w:val="Überschrift 2 Zchn"/>
    <w:basedOn w:val="Absatz-Standardschriftart"/>
    <w:link w:val="berschrift2"/>
    <w:uiPriority w:val="9"/>
    <w:semiHidden/>
    <w:rsid w:val="00BD4386"/>
    <w:rPr>
      <w:rFonts w:asciiTheme="majorHAnsi" w:eastAsiaTheme="majorEastAsia" w:hAnsiTheme="majorHAnsi" w:cstheme="majorBidi"/>
      <w:color w:val="2E74B5" w:themeColor="accent1" w:themeShade="BF"/>
      <w:spacing w:val="4"/>
      <w:sz w:val="26"/>
      <w:szCs w:val="26"/>
    </w:rPr>
  </w:style>
  <w:style w:type="character" w:customStyle="1" w:styleId="berschrift3Zchn">
    <w:name w:val="Überschrift 3 Zchn"/>
    <w:basedOn w:val="Absatz-Standardschriftart"/>
    <w:link w:val="berschrift3"/>
    <w:uiPriority w:val="9"/>
    <w:semiHidden/>
    <w:rsid w:val="00507815"/>
    <w:rPr>
      <w:rFonts w:asciiTheme="majorHAnsi" w:eastAsiaTheme="majorEastAsia" w:hAnsiTheme="majorHAnsi" w:cstheme="majorBidi"/>
      <w:color w:val="1F4D78" w:themeColor="accent1" w:themeShade="7F"/>
      <w:sz w:val="24"/>
      <w:szCs w:val="24"/>
    </w:rPr>
  </w:style>
  <w:style w:type="paragraph" w:customStyle="1" w:styleId="Zwischenberschrift">
    <w:name w:val="Zwischenüberschrift"/>
    <w:next w:val="Standard"/>
    <w:link w:val="ZwischenberschriftZchn"/>
    <w:rsid w:val="006C332C"/>
    <w:pPr>
      <w:spacing w:before="640" w:line="370" w:lineRule="exact"/>
    </w:pPr>
    <w:rPr>
      <w:rFonts w:ascii="Arial Narrow" w:hAnsi="Arial Narrow" w:cs="ArialMT"/>
      <w:b/>
      <w:spacing w:val="-4"/>
      <w:sz w:val="32"/>
      <w:szCs w:val="19"/>
    </w:rPr>
  </w:style>
  <w:style w:type="character" w:customStyle="1" w:styleId="ZwischenberschriftZchn">
    <w:name w:val="Zwischenüberschrift Zchn"/>
    <w:basedOn w:val="Absatz-Standardschriftart"/>
    <w:link w:val="Zwischenberschrift"/>
    <w:rsid w:val="006C332C"/>
    <w:rPr>
      <w:rFonts w:ascii="Arial Narrow" w:hAnsi="Arial Narrow" w:cs="ArialMT"/>
      <w:b/>
      <w:spacing w:val="-4"/>
      <w:sz w:val="32"/>
      <w:szCs w:val="19"/>
    </w:rPr>
  </w:style>
  <w:style w:type="paragraph" w:styleId="Kopfzeile">
    <w:name w:val="header"/>
    <w:basedOn w:val="Standard"/>
    <w:link w:val="KopfzeileZchn"/>
    <w:uiPriority w:val="99"/>
    <w:unhideWhenUsed/>
    <w:rsid w:val="006C332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C332C"/>
    <w:rPr>
      <w:spacing w:val="4"/>
      <w:sz w:val="19"/>
    </w:rPr>
  </w:style>
  <w:style w:type="paragraph" w:styleId="Fuzeile">
    <w:name w:val="footer"/>
    <w:basedOn w:val="Standard"/>
    <w:link w:val="FuzeileZchn"/>
    <w:uiPriority w:val="99"/>
    <w:unhideWhenUsed/>
    <w:rsid w:val="006C332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C332C"/>
    <w:rPr>
      <w:spacing w:val="4"/>
      <w:sz w:val="19"/>
    </w:rPr>
  </w:style>
  <w:style w:type="table" w:styleId="Tabellenraster">
    <w:name w:val="Table Grid"/>
    <w:basedOn w:val="NormaleTabelle"/>
    <w:uiPriority w:val="39"/>
    <w:rsid w:val="006C33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6C332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C332C"/>
    <w:rPr>
      <w:rFonts w:ascii="Segoe UI" w:hAnsi="Segoe UI" w:cs="Segoe UI"/>
      <w:spacing w:val="4"/>
      <w:sz w:val="18"/>
      <w:szCs w:val="18"/>
    </w:rPr>
  </w:style>
  <w:style w:type="paragraph" w:styleId="Titel">
    <w:name w:val="Title"/>
    <w:next w:val="Standard"/>
    <w:link w:val="TitelZchn"/>
    <w:uiPriority w:val="10"/>
    <w:qFormat/>
    <w:rsid w:val="00AD0BA7"/>
    <w:pPr>
      <w:spacing w:after="190" w:line="691" w:lineRule="exact"/>
      <w:contextualSpacing/>
    </w:pPr>
    <w:rPr>
      <w:rFonts w:ascii="Arial Narrow" w:eastAsiaTheme="majorEastAsia" w:hAnsi="Arial Narrow" w:cstheme="majorBidi"/>
      <w:b/>
      <w:caps/>
      <w:spacing w:val="-4"/>
      <w:kern w:val="28"/>
      <w:sz w:val="64"/>
      <w:szCs w:val="56"/>
    </w:rPr>
  </w:style>
  <w:style w:type="character" w:customStyle="1" w:styleId="TitelZchn">
    <w:name w:val="Titel Zchn"/>
    <w:basedOn w:val="Absatz-Standardschriftart"/>
    <w:link w:val="Titel"/>
    <w:uiPriority w:val="10"/>
    <w:rsid w:val="00AD0BA7"/>
    <w:rPr>
      <w:rFonts w:ascii="Arial Narrow" w:eastAsiaTheme="majorEastAsia" w:hAnsi="Arial Narrow" w:cstheme="majorBidi"/>
      <w:b/>
      <w:caps/>
      <w:spacing w:val="-4"/>
      <w:kern w:val="28"/>
      <w:sz w:val="64"/>
      <w:szCs w:val="56"/>
    </w:rPr>
  </w:style>
  <w:style w:type="paragraph" w:styleId="Listenabsatz">
    <w:name w:val="List Paragraph"/>
    <w:basedOn w:val="Standard"/>
    <w:link w:val="ListenabsatzZchn"/>
    <w:uiPriority w:val="34"/>
    <w:qFormat/>
    <w:rsid w:val="00111C32"/>
    <w:pPr>
      <w:ind w:left="720"/>
      <w:contextualSpacing/>
    </w:pPr>
  </w:style>
  <w:style w:type="character" w:customStyle="1" w:styleId="ListenabsatzZchn">
    <w:name w:val="Listenabsatz Zchn"/>
    <w:basedOn w:val="Absatz-Standardschriftart"/>
    <w:link w:val="Listenabsatz"/>
    <w:rsid w:val="0027459F"/>
    <w:rPr>
      <w:spacing w:val="8"/>
      <w:sz w:val="19"/>
    </w:rPr>
  </w:style>
  <w:style w:type="character" w:styleId="Hyperlink">
    <w:name w:val="Hyperlink"/>
    <w:basedOn w:val="Absatz-Standardschriftart"/>
    <w:uiPriority w:val="99"/>
    <w:unhideWhenUsed/>
    <w:rsid w:val="006B5D2D"/>
    <w:rPr>
      <w:color w:val="0563C1" w:themeColor="hyperlink"/>
      <w:u w:val="single"/>
    </w:rPr>
  </w:style>
  <w:style w:type="paragraph" w:styleId="Textkrper-Zeileneinzug">
    <w:name w:val="Body Text Indent"/>
    <w:basedOn w:val="Standard"/>
    <w:link w:val="Textkrper-ZeileneinzugZchn"/>
    <w:rsid w:val="006B5D2D"/>
    <w:pPr>
      <w:spacing w:after="120"/>
      <w:ind w:left="283"/>
    </w:pPr>
    <w:rPr>
      <w:rFonts w:ascii="Times New Roman" w:eastAsia="Times New Roman" w:hAnsi="Times New Roman" w:cs="Times New Roman"/>
      <w:sz w:val="24"/>
      <w:szCs w:val="24"/>
      <w:lang w:eastAsia="de-DE"/>
    </w:rPr>
  </w:style>
  <w:style w:type="character" w:customStyle="1" w:styleId="Textkrper-ZeileneinzugZchn">
    <w:name w:val="Textkörper-Zeileneinzug Zchn"/>
    <w:basedOn w:val="Absatz-Standardschriftart"/>
    <w:link w:val="Textkrper-Zeileneinzug"/>
    <w:rsid w:val="006B5D2D"/>
    <w:rPr>
      <w:rFonts w:ascii="Times New Roman" w:eastAsia="Times New Roman" w:hAnsi="Times New Roman" w:cs="Times New Roman"/>
      <w:spacing w:val="4"/>
      <w:sz w:val="24"/>
      <w:szCs w:val="24"/>
      <w:lang w:eastAsia="de-DE"/>
    </w:rPr>
  </w:style>
  <w:style w:type="paragraph" w:styleId="Textkrper">
    <w:name w:val="Body Text"/>
    <w:basedOn w:val="Standard"/>
    <w:link w:val="TextkrperZchn"/>
    <w:uiPriority w:val="99"/>
    <w:semiHidden/>
    <w:unhideWhenUsed/>
    <w:rsid w:val="007740BE"/>
    <w:pPr>
      <w:spacing w:after="120"/>
    </w:pPr>
  </w:style>
  <w:style w:type="character" w:customStyle="1" w:styleId="TextkrperZchn">
    <w:name w:val="Textkörper Zchn"/>
    <w:basedOn w:val="Absatz-Standardschriftart"/>
    <w:link w:val="Textkrper"/>
    <w:uiPriority w:val="99"/>
    <w:semiHidden/>
    <w:rsid w:val="007740BE"/>
    <w:rPr>
      <w:spacing w:val="4"/>
      <w:sz w:val="19"/>
    </w:rPr>
  </w:style>
  <w:style w:type="paragraph" w:customStyle="1" w:styleId="AbsenderAdressfelder">
    <w:name w:val="Absender Adressfelder"/>
    <w:link w:val="AbsenderAdressfelderZchn"/>
    <w:autoRedefine/>
    <w:qFormat/>
    <w:rsid w:val="001C52D0"/>
    <w:pPr>
      <w:spacing w:after="140" w:line="240" w:lineRule="auto"/>
    </w:pPr>
    <w:rPr>
      <w:b/>
      <w:sz w:val="14"/>
    </w:rPr>
  </w:style>
  <w:style w:type="character" w:customStyle="1" w:styleId="AbsenderAdressfelderZchn">
    <w:name w:val="Absender Adressfelder Zchn"/>
    <w:basedOn w:val="Absatz-Standardschriftart"/>
    <w:link w:val="AbsenderAdressfelder"/>
    <w:rsid w:val="001C52D0"/>
    <w:rPr>
      <w:b/>
      <w:sz w:val="14"/>
    </w:rPr>
  </w:style>
  <w:style w:type="character" w:styleId="Platzhaltertext">
    <w:name w:val="Placeholder Text"/>
    <w:basedOn w:val="Absatz-Standardschriftart"/>
    <w:uiPriority w:val="99"/>
    <w:semiHidden/>
    <w:rsid w:val="005F2D8C"/>
    <w:rPr>
      <w:color w:val="808080"/>
    </w:rPr>
  </w:style>
  <w:style w:type="character" w:customStyle="1" w:styleId="selectable-text">
    <w:name w:val="selectable-text"/>
    <w:basedOn w:val="Absatz-Standardschriftart"/>
    <w:rsid w:val="00C05EFA"/>
  </w:style>
  <w:style w:type="paragraph" w:styleId="Funotentext">
    <w:name w:val="footnote text"/>
    <w:basedOn w:val="Standard"/>
    <w:link w:val="FunotentextZchn"/>
    <w:uiPriority w:val="99"/>
    <w:semiHidden/>
    <w:unhideWhenUsed/>
    <w:rsid w:val="00BE3D94"/>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E3D94"/>
    <w:rPr>
      <w:spacing w:val="8"/>
      <w:sz w:val="20"/>
      <w:szCs w:val="20"/>
    </w:rPr>
  </w:style>
  <w:style w:type="character" w:styleId="Funotenzeichen">
    <w:name w:val="footnote reference"/>
    <w:basedOn w:val="Absatz-Standardschriftart"/>
    <w:uiPriority w:val="99"/>
    <w:semiHidden/>
    <w:unhideWhenUsed/>
    <w:rsid w:val="00BE3D94"/>
    <w:rPr>
      <w:vertAlign w:val="superscript"/>
    </w:rPr>
  </w:style>
  <w:style w:type="character" w:customStyle="1" w:styleId="normaltextrun">
    <w:name w:val="normaltextrun"/>
    <w:basedOn w:val="Absatz-Standardschriftart"/>
    <w:rsid w:val="005F7A46"/>
  </w:style>
  <w:style w:type="paragraph" w:customStyle="1" w:styleId="Unterabsatz">
    <w:name w:val="Unterabsatz"/>
    <w:basedOn w:val="Standard"/>
    <w:link w:val="UnterabsatzZchn"/>
    <w:qFormat/>
    <w:rsid w:val="00141957"/>
    <w:pPr>
      <w:numPr>
        <w:numId w:val="44"/>
      </w:numPr>
    </w:pPr>
    <w:rPr>
      <w:lang w:val="en-US"/>
    </w:rPr>
  </w:style>
  <w:style w:type="character" w:customStyle="1" w:styleId="UnterabsatzZchn">
    <w:name w:val="Unterabsatz Zchn"/>
    <w:basedOn w:val="Absatz-Standardschriftart"/>
    <w:link w:val="Unterabsatz"/>
    <w:rsid w:val="00141957"/>
    <w:rPr>
      <w:spacing w:val="8"/>
      <w:sz w:val="19"/>
      <w:lang w:val="en-US"/>
    </w:rPr>
  </w:style>
  <w:style w:type="table" w:customStyle="1" w:styleId="Tabellenraster1">
    <w:name w:val="Tabellenraster1"/>
    <w:basedOn w:val="NormaleTabelle"/>
    <w:next w:val="Tabellenraster"/>
    <w:uiPriority w:val="39"/>
    <w:rsid w:val="009D74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rwhnung">
    <w:name w:val="Mention"/>
    <w:basedOn w:val="Absatz-Standardschriftart"/>
    <w:uiPriority w:val="99"/>
    <w:unhideWhenUsed/>
    <w:rsid w:val="00222E0B"/>
    <w:rPr>
      <w:color w:val="2B579A"/>
      <w:shd w:val="clear" w:color="auto" w:fill="E1DFDD"/>
    </w:rPr>
  </w:style>
  <w:style w:type="paragraph" w:styleId="Kommentartext">
    <w:name w:val="annotation text"/>
    <w:basedOn w:val="Standard"/>
    <w:link w:val="KommentartextZchn"/>
    <w:unhideWhenUsed/>
    <w:pPr>
      <w:spacing w:line="240" w:lineRule="auto"/>
    </w:pPr>
    <w:rPr>
      <w:sz w:val="20"/>
      <w:szCs w:val="20"/>
    </w:rPr>
  </w:style>
  <w:style w:type="character" w:customStyle="1" w:styleId="KommentartextZchn">
    <w:name w:val="Kommentartext Zchn"/>
    <w:basedOn w:val="Absatz-Standardschriftart"/>
    <w:link w:val="Kommentartext"/>
    <w:rPr>
      <w:spacing w:val="8"/>
      <w:sz w:val="20"/>
      <w:szCs w:val="20"/>
    </w:rPr>
  </w:style>
  <w:style w:type="character" w:styleId="Kommentarzeichen">
    <w:name w:val="annotation reference"/>
    <w:basedOn w:val="Absatz-Standardschriftart"/>
    <w:uiPriority w:val="99"/>
    <w:unhideWhenUsed/>
    <w:rPr>
      <w:sz w:val="16"/>
      <w:szCs w:val="16"/>
    </w:rPr>
  </w:style>
  <w:style w:type="paragraph" w:styleId="Kommentarthema">
    <w:name w:val="annotation subject"/>
    <w:basedOn w:val="Kommentartext"/>
    <w:next w:val="Kommentartext"/>
    <w:link w:val="KommentarthemaZchn"/>
    <w:uiPriority w:val="99"/>
    <w:semiHidden/>
    <w:unhideWhenUsed/>
    <w:rsid w:val="00AE7E5B"/>
    <w:rPr>
      <w:b/>
      <w:bCs/>
    </w:rPr>
  </w:style>
  <w:style w:type="character" w:customStyle="1" w:styleId="KommentarthemaZchn">
    <w:name w:val="Kommentarthema Zchn"/>
    <w:basedOn w:val="KommentartextZchn"/>
    <w:link w:val="Kommentarthema"/>
    <w:uiPriority w:val="99"/>
    <w:semiHidden/>
    <w:rsid w:val="00AE7E5B"/>
    <w:rPr>
      <w:b/>
      <w:bCs/>
      <w:spacing w:val="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hnung@medienanstalt-nrw.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info@medienanstalt-nrw.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lfmnrw.sharepoint.com/sites/LFM-Templates/Templates/%5bDigital%5d%20-%20Werkvertr&#228;g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6BF7FF5D-4D57-4E64-8312-C61D05790504}"/>
      </w:docPartPr>
      <w:docPartBody>
        <w:p w:rsidR="006315B6" w:rsidRDefault="00DE7B50">
          <w:r w:rsidRPr="007D6E83">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MT">
    <w:altName w:val="Arial"/>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 2014">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B50"/>
    <w:rsid w:val="0011616B"/>
    <w:rsid w:val="001F110F"/>
    <w:rsid w:val="00201DA2"/>
    <w:rsid w:val="006315B6"/>
    <w:rsid w:val="006369E5"/>
    <w:rsid w:val="00CB675F"/>
    <w:rsid w:val="00DE7B50"/>
    <w:rsid w:val="00E87ECA"/>
    <w:rsid w:val="00F92F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E7B5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5906726-f604-4941-8014-7f3ab2ff7bcd">
      <Terms xmlns="http://schemas.microsoft.com/office/infopath/2007/PartnerControls"/>
    </lcf76f155ced4ddcb4097134ff3c332f>
    <TaxCatchAll xmlns="15c65617-10ff-4991-9b8f-9e4be3e7751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C97C3F58771824F9438DC2D21560ED0" ma:contentTypeVersion="15" ma:contentTypeDescription="Ein neues Dokument erstellen." ma:contentTypeScope="" ma:versionID="cdd6261dfc029c3dd5521df542cd1067">
  <xsd:schema xmlns:xsd="http://www.w3.org/2001/XMLSchema" xmlns:xs="http://www.w3.org/2001/XMLSchema" xmlns:p="http://schemas.microsoft.com/office/2006/metadata/properties" xmlns:ns2="15c65617-10ff-4991-9b8f-9e4be3e77517" xmlns:ns3="45906726-f604-4941-8014-7f3ab2ff7bcd" targetNamespace="http://schemas.microsoft.com/office/2006/metadata/properties" ma:root="true" ma:fieldsID="1ed22aa0cfea3620ffba9ee4f7b19048" ns2:_="" ns3:_="">
    <xsd:import namespace="15c65617-10ff-4991-9b8f-9e4be3e77517"/>
    <xsd:import namespace="45906726-f604-4941-8014-7f3ab2ff7bc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65617-10ff-4991-9b8f-9e4be3e77517"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4cbfed60-23e7-449b-9bfc-784a518ac322}" ma:internalName="TaxCatchAll" ma:showField="CatchAllData" ma:web="15c65617-10ff-4991-9b8f-9e4be3e775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906726-f604-4941-8014-7f3ab2ff7bc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210faf6e-084d-41d6-a430-d0da57c6aac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D0670D-A805-4EE5-977A-80976AE4372A}">
  <ds:schemaRefs>
    <ds:schemaRef ds:uri="http://schemas.microsoft.com/office/2006/metadata/properties"/>
    <ds:schemaRef ds:uri="http://schemas.microsoft.com/office/infopath/2007/PartnerControls"/>
    <ds:schemaRef ds:uri="45906726-f604-4941-8014-7f3ab2ff7bcd"/>
    <ds:schemaRef ds:uri="15c65617-10ff-4991-9b8f-9e4be3e77517"/>
  </ds:schemaRefs>
</ds:datastoreItem>
</file>

<file path=customXml/itemProps2.xml><?xml version="1.0" encoding="utf-8"?>
<ds:datastoreItem xmlns:ds="http://schemas.openxmlformats.org/officeDocument/2006/customXml" ds:itemID="{B6D05595-80CF-48BF-83E4-2AD25F6FB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c65617-10ff-4991-9b8f-9e4be3e77517"/>
    <ds:schemaRef ds:uri="45906726-f604-4941-8014-7f3ab2ff7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A852E9-DBD5-4429-96D8-799F8935F27E}">
  <ds:schemaRefs>
    <ds:schemaRef ds:uri="http://schemas.openxmlformats.org/officeDocument/2006/bibliography"/>
  </ds:schemaRefs>
</ds:datastoreItem>
</file>

<file path=customXml/itemProps4.xml><?xml version="1.0" encoding="utf-8"?>
<ds:datastoreItem xmlns:ds="http://schemas.openxmlformats.org/officeDocument/2006/customXml" ds:itemID="{1AD548F2-232F-4D01-8C21-5E3B17F837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%5bDigital%5d%20-%20Werkverträge</Template>
  <TotalTime>0</TotalTime>
  <Pages>9</Pages>
  <Words>2962</Words>
  <Characters>18667</Characters>
  <Application>Microsoft Office Word</Application>
  <DocSecurity>0</DocSecurity>
  <Lines>155</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21586</CharactersWithSpaces>
  <SharedDoc>false</SharedDoc>
  <HLinks>
    <vt:vector size="12" baseType="variant">
      <vt:variant>
        <vt:i4>3342403</vt:i4>
      </vt:variant>
      <vt:variant>
        <vt:i4>0</vt:i4>
      </vt:variant>
      <vt:variant>
        <vt:i4>0</vt:i4>
      </vt:variant>
      <vt:variant>
        <vt:i4>5</vt:i4>
      </vt:variant>
      <vt:variant>
        <vt:lpwstr>mailto:rechnung@medienanstalt-nrw.de</vt:lpwstr>
      </vt:variant>
      <vt:variant>
        <vt:lpwstr/>
      </vt:variant>
      <vt:variant>
        <vt:i4>2949213</vt:i4>
      </vt:variant>
      <vt:variant>
        <vt:i4>0</vt:i4>
      </vt:variant>
      <vt:variant>
        <vt:i4>0</vt:i4>
      </vt:variant>
      <vt:variant>
        <vt:i4>5</vt:i4>
      </vt:variant>
      <vt:variant>
        <vt:lpwstr>mailto:info@medienanstalt-nrw.de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Borski, Cornelius</dc:creator>
  <cp:keywords/>
  <dc:description/>
  <cp:lastModifiedBy>Reekers, Vanessa</cp:lastModifiedBy>
  <cp:revision>190</cp:revision>
  <dcterms:created xsi:type="dcterms:W3CDTF">2026-09-18T23:04:00Z</dcterms:created>
  <dcterms:modified xsi:type="dcterms:W3CDTF">2026-10-22T14:13:00Z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0x010100FC97C3F58771824F9438DC2D21560ED0</vt:lpwstr>
  </property>
  <property fmtid="{D5CDD505-2E9C-101B-9397-08002B2CF9AE}" pid="3" name="MediaServiceImageTags">
    <vt:lpwstr/>
  </property>
  <property fmtid="{D5CDD505-2E9C-101B-9397-08002B2CF9AE}" pid="4" name="docLang">
    <vt:lpwstr>de</vt:lpwstr>
  </property>
</Properties>
</file>