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topFromText="6237" w:vertAnchor="page" w:horzAnchor="page" w:tblpX="1742" w:tblpY="23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"/>
        <w:gridCol w:w="6940"/>
      </w:tblGrid>
      <w:tr w:rsidR="00622B9C" w:rsidRPr="00766F29" w14:paraId="41F11019" w14:textId="77777777" w:rsidTr="00622B9C">
        <w:trPr>
          <w:trHeight w:hRule="exact" w:val="8562"/>
        </w:trPr>
        <w:tc>
          <w:tcPr>
            <w:tcW w:w="69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3BF7A6" w14:textId="77777777" w:rsidR="00622B9C" w:rsidRPr="00CA7EF8" w:rsidRDefault="00622B9C" w:rsidP="00622B9C">
            <w:pPr>
              <w:pStyle w:val="Titel"/>
              <w:framePr w:hSpace="0" w:vSpace="0" w:wrap="auto" w:vAnchor="margin" w:yAlign="inline"/>
              <w:suppressOverlap w:val="0"/>
              <w:rPr>
                <w:rFonts w:ascii="Georgia" w:hAnsi="Georgia" w:cs="Arial"/>
                <w:b/>
                <w:bCs w:val="0"/>
                <w:sz w:val="22"/>
                <w:szCs w:val="22"/>
              </w:rPr>
            </w:pPr>
            <w:r w:rsidRPr="00CA7EF8">
              <w:rPr>
                <w:rFonts w:ascii="Georgia" w:hAnsi="Georgia" w:cs="Arial"/>
                <w:b/>
                <w:bCs w:val="0"/>
                <w:sz w:val="32"/>
                <w:szCs w:val="32"/>
              </w:rPr>
              <w:t>Teilnahmeantrag</w:t>
            </w:r>
            <w:r w:rsidRPr="00CA7EF8">
              <w:rPr>
                <w:rFonts w:ascii="Georgia" w:hAnsi="Georgia" w:cs="Arial"/>
                <w:b/>
                <w:bCs w:val="0"/>
                <w:sz w:val="22"/>
                <w:szCs w:val="22"/>
              </w:rPr>
              <w:br/>
            </w:r>
          </w:p>
          <w:p w14:paraId="03987EE3" w14:textId="77777777" w:rsidR="00622B9C" w:rsidRPr="00766F29" w:rsidRDefault="00622B9C" w:rsidP="00622B9C">
            <w:pPr>
              <w:pStyle w:val="DeckblattMandant"/>
              <w:framePr w:hSpace="0" w:vSpace="0" w:wrap="auto" w:vAnchor="margin" w:yAlign="inline"/>
              <w:suppressOverlap w:val="0"/>
              <w:rPr>
                <w:rFonts w:ascii="Arial" w:hAnsi="Arial" w:cs="Arial"/>
                <w:sz w:val="22"/>
                <w:szCs w:val="22"/>
              </w:rPr>
            </w:pPr>
            <w:r w:rsidRPr="00766F29">
              <w:rPr>
                <w:rFonts w:ascii="Arial" w:hAnsi="Arial" w:cs="Arial"/>
                <w:sz w:val="22"/>
                <w:szCs w:val="22"/>
              </w:rPr>
              <w:t xml:space="preserve">Beschaffung von Batteriebussen für die </w:t>
            </w:r>
            <w:r w:rsidRPr="00766F29">
              <w:rPr>
                <w:rFonts w:ascii="Arial" w:hAnsi="Arial" w:cs="Arial"/>
                <w:sz w:val="22"/>
                <w:szCs w:val="22"/>
              </w:rPr>
              <w:br/>
              <w:t>MVG Märkische Verkehrsgesellschaft GmbH</w:t>
            </w:r>
          </w:p>
          <w:p w14:paraId="0C488D4E" w14:textId="77777777" w:rsidR="00622B9C" w:rsidRPr="00766F29" w:rsidRDefault="00622B9C" w:rsidP="00622B9C">
            <w:pPr>
              <w:pStyle w:val="DeckblattMandant"/>
              <w:framePr w:hSpace="0" w:vSpace="0" w:wrap="auto" w:vAnchor="margin" w:yAlign="inline"/>
              <w:suppressOverlap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66F29">
              <w:rPr>
                <w:rFonts w:ascii="Arial" w:hAnsi="Arial" w:cs="Arial"/>
                <w:b/>
                <w:bCs/>
                <w:sz w:val="22"/>
                <w:szCs w:val="22"/>
              </w:rPr>
              <w:t>Verhandlungsverfahren mit Teilnahmewettbewerb</w:t>
            </w:r>
          </w:p>
          <w:p w14:paraId="56619DB6" w14:textId="77777777" w:rsidR="00622B9C" w:rsidRPr="00766F29" w:rsidRDefault="00622B9C" w:rsidP="00622B9C">
            <w:pPr>
              <w:pStyle w:val="DeckblattMandant"/>
              <w:framePr w:hSpace="0" w:vSpace="0" w:wrap="auto" w:vAnchor="margin" w:yAlign="inline"/>
              <w:suppressOverlap w:val="0"/>
              <w:rPr>
                <w:rFonts w:ascii="Arial" w:hAnsi="Arial" w:cs="Arial"/>
                <w:sz w:val="22"/>
                <w:szCs w:val="22"/>
              </w:rPr>
            </w:pPr>
            <w:r w:rsidRPr="00766F29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35E5CDF7" wp14:editId="4C1B5F69">
                  <wp:simplePos x="0" y="0"/>
                  <wp:positionH relativeFrom="column">
                    <wp:posOffset>2081530</wp:posOffset>
                  </wp:positionH>
                  <wp:positionV relativeFrom="paragraph">
                    <wp:posOffset>469437</wp:posOffset>
                  </wp:positionV>
                  <wp:extent cx="3247390" cy="3161030"/>
                  <wp:effectExtent l="0" t="0" r="0" b="127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7390" cy="3161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66F29">
              <w:rPr>
                <w:rFonts w:ascii="Arial" w:hAnsi="Arial" w:cs="Arial"/>
                <w:sz w:val="22"/>
                <w:szCs w:val="22"/>
              </w:rPr>
              <w:fldChar w:fldCharType="begin"/>
            </w:r>
            <w:r w:rsidRPr="00766F29">
              <w:rPr>
                <w:rFonts w:ascii="Arial" w:hAnsi="Arial" w:cs="Arial"/>
                <w:sz w:val="22"/>
                <w:szCs w:val="22"/>
              </w:rPr>
              <w:instrText xml:space="preserve"> DOCVARIABLE "PwC_V_RDMandantName" </w:instrText>
            </w:r>
            <w:r w:rsidRPr="00766F2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6F29">
              <w:rPr>
                <w:rFonts w:ascii="Arial" w:hAnsi="Arial" w:cs="Arial"/>
                <w:sz w:val="22"/>
                <w:szCs w:val="22"/>
              </w:rPr>
              <w:t>MVG Märkische Verkehrsgesellschaft GmbH</w:t>
            </w:r>
            <w:r w:rsidRPr="00766F29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766F29">
              <w:rPr>
                <w:rFonts w:ascii="Arial" w:hAnsi="Arial" w:cs="Arial"/>
                <w:sz w:val="22"/>
                <w:szCs w:val="22"/>
              </w:rPr>
              <w:br/>
            </w:r>
            <w:r w:rsidRPr="00766F29">
              <w:rPr>
                <w:rFonts w:ascii="Arial" w:hAnsi="Arial" w:cs="Arial"/>
                <w:sz w:val="22"/>
                <w:szCs w:val="22"/>
              </w:rPr>
              <w:fldChar w:fldCharType="begin"/>
            </w:r>
            <w:r w:rsidRPr="00766F29">
              <w:rPr>
                <w:rFonts w:ascii="Arial" w:hAnsi="Arial" w:cs="Arial"/>
                <w:sz w:val="22"/>
                <w:szCs w:val="22"/>
              </w:rPr>
              <w:instrText xml:space="preserve"> DOCPROPERTY "PwC_V_RDMandantOrt" </w:instrText>
            </w:r>
            <w:r w:rsidRPr="00766F2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6F29">
              <w:rPr>
                <w:rFonts w:ascii="Arial" w:hAnsi="Arial" w:cs="Arial"/>
                <w:sz w:val="22"/>
                <w:szCs w:val="22"/>
              </w:rPr>
              <w:t>Lüdenscheid</w:t>
            </w:r>
            <w:r w:rsidRPr="00766F29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79EC27AE" w14:textId="77777777" w:rsidR="00622B9C" w:rsidRPr="00766F29" w:rsidRDefault="00622B9C" w:rsidP="00622B9C">
            <w:pPr>
              <w:pStyle w:val="DeckblattMandant"/>
              <w:framePr w:hSpace="0" w:vSpace="0" w:wrap="auto" w:vAnchor="margin" w:yAlign="inline"/>
              <w:suppressOverlap w:val="0"/>
              <w:rPr>
                <w:rFonts w:ascii="Arial" w:hAnsi="Arial" w:cs="Arial"/>
                <w:sz w:val="22"/>
                <w:szCs w:val="22"/>
              </w:rPr>
            </w:pPr>
          </w:p>
          <w:p w14:paraId="73BB32DF" w14:textId="77777777" w:rsidR="00622B9C" w:rsidRPr="00766F29" w:rsidRDefault="00622B9C" w:rsidP="00622B9C">
            <w:pPr>
              <w:pStyle w:val="DeckblattMandant"/>
              <w:framePr w:hSpace="0" w:vSpace="0" w:wrap="auto" w:vAnchor="margin" w:yAlign="inline"/>
              <w:suppressOverlap w:val="0"/>
              <w:rPr>
                <w:rFonts w:ascii="Arial" w:hAnsi="Arial" w:cs="Arial"/>
                <w:sz w:val="22"/>
                <w:szCs w:val="22"/>
              </w:rPr>
            </w:pPr>
          </w:p>
          <w:p w14:paraId="6F9B8E2B" w14:textId="77777777" w:rsidR="00622B9C" w:rsidRPr="00766F29" w:rsidRDefault="00622B9C" w:rsidP="00622B9C">
            <w:pPr>
              <w:pStyle w:val="DeckblattMandant"/>
              <w:framePr w:hSpace="0" w:vSpace="0" w:wrap="auto" w:vAnchor="margin" w:yAlign="inline"/>
              <w:suppressOverlap w:val="0"/>
              <w:rPr>
                <w:rFonts w:ascii="Arial" w:hAnsi="Arial" w:cs="Arial"/>
                <w:sz w:val="22"/>
                <w:szCs w:val="22"/>
              </w:rPr>
            </w:pPr>
          </w:p>
          <w:p w14:paraId="3DA9FCE2" w14:textId="77777777" w:rsidR="00622B9C" w:rsidRPr="00766F29" w:rsidRDefault="00622B9C" w:rsidP="00622B9C">
            <w:pPr>
              <w:pStyle w:val="DeckblattMandant"/>
              <w:framePr w:hSpace="0" w:vSpace="0" w:wrap="auto" w:vAnchor="margin" w:yAlign="inline"/>
              <w:suppressOverlap w:val="0"/>
              <w:rPr>
                <w:rFonts w:ascii="Arial" w:hAnsi="Arial" w:cs="Arial"/>
                <w:sz w:val="22"/>
                <w:szCs w:val="22"/>
              </w:rPr>
            </w:pPr>
          </w:p>
          <w:p w14:paraId="3D574E48" w14:textId="77777777" w:rsidR="00622B9C" w:rsidRPr="00766F29" w:rsidRDefault="00622B9C" w:rsidP="00622B9C">
            <w:pPr>
              <w:pStyle w:val="DeckblattMandant"/>
              <w:framePr w:hSpace="0" w:vSpace="0" w:wrap="auto" w:vAnchor="margin" w:yAlign="inline"/>
              <w:suppressOverlap w:val="0"/>
              <w:rPr>
                <w:rFonts w:ascii="Arial" w:hAnsi="Arial" w:cs="Arial"/>
                <w:sz w:val="22"/>
                <w:szCs w:val="22"/>
              </w:rPr>
            </w:pPr>
          </w:p>
          <w:p w14:paraId="5962F460" w14:textId="77777777" w:rsidR="00622B9C" w:rsidRPr="00766F29" w:rsidRDefault="00622B9C" w:rsidP="00622B9C">
            <w:pPr>
              <w:pStyle w:val="DeckblattMandant"/>
              <w:framePr w:hSpace="0" w:vSpace="0" w:wrap="auto" w:vAnchor="margin" w:yAlign="inline"/>
              <w:suppressOverlap w:val="0"/>
              <w:rPr>
                <w:rFonts w:ascii="Arial" w:hAnsi="Arial" w:cs="Arial"/>
                <w:sz w:val="22"/>
                <w:szCs w:val="22"/>
              </w:rPr>
            </w:pPr>
          </w:p>
          <w:p w14:paraId="4445E702" w14:textId="77777777" w:rsidR="00622B9C" w:rsidRPr="00766F29" w:rsidRDefault="00622B9C" w:rsidP="00622B9C">
            <w:pPr>
              <w:pStyle w:val="DeckblattMandant"/>
              <w:framePr w:hSpace="0" w:vSpace="0" w:wrap="auto" w:vAnchor="margin" w:yAlign="inline"/>
              <w:suppressOverlap w:val="0"/>
              <w:rPr>
                <w:rFonts w:ascii="Arial" w:hAnsi="Arial" w:cs="Arial"/>
                <w:sz w:val="22"/>
                <w:szCs w:val="22"/>
              </w:rPr>
            </w:pPr>
          </w:p>
          <w:p w14:paraId="48BC134A" w14:textId="77777777" w:rsidR="00622B9C" w:rsidRPr="00766F29" w:rsidRDefault="00622B9C" w:rsidP="00622B9C">
            <w:pPr>
              <w:pStyle w:val="DeckblattMandant"/>
              <w:framePr w:hSpace="0" w:vSpace="0" w:wrap="auto" w:vAnchor="margin" w:yAlign="inline"/>
              <w:suppressOverlap w:val="0"/>
              <w:rPr>
                <w:rFonts w:ascii="Arial" w:hAnsi="Arial" w:cs="Arial"/>
                <w:sz w:val="22"/>
                <w:szCs w:val="22"/>
              </w:rPr>
            </w:pPr>
          </w:p>
          <w:p w14:paraId="723CD65F" w14:textId="77777777" w:rsidR="00622B9C" w:rsidRPr="00766F29" w:rsidRDefault="00622B9C" w:rsidP="00622B9C">
            <w:pPr>
              <w:pStyle w:val="DeckblattMandant"/>
              <w:framePr w:hSpace="0" w:vSpace="0" w:wrap="auto" w:vAnchor="margin" w:yAlign="inline"/>
              <w:suppressOverlap w:val="0"/>
              <w:rPr>
                <w:rFonts w:ascii="Arial" w:hAnsi="Arial" w:cs="Arial"/>
                <w:sz w:val="22"/>
                <w:szCs w:val="22"/>
              </w:rPr>
            </w:pPr>
          </w:p>
          <w:p w14:paraId="22F8E835" w14:textId="77777777" w:rsidR="00622B9C" w:rsidRPr="00766F29" w:rsidRDefault="00622B9C" w:rsidP="00622B9C">
            <w:pPr>
              <w:pStyle w:val="DeckblattMandant"/>
              <w:framePr w:hSpace="0" w:vSpace="0" w:wrap="auto" w:vAnchor="margin" w:yAlign="inline"/>
              <w:suppressOverlap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22B9C" w:rsidRPr="00766F29" w14:paraId="1AB1E689" w14:textId="77777777" w:rsidTr="00622B9C">
        <w:trPr>
          <w:gridAfter w:val="1"/>
          <w:wAfter w:w="6940" w:type="dxa"/>
          <w:trHeight w:hRule="exact" w:val="7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035690" w14:textId="77777777" w:rsidR="00622B9C" w:rsidRPr="00766F29" w:rsidRDefault="00622B9C" w:rsidP="00622B9C">
            <w:pPr>
              <w:rPr>
                <w:rFonts w:ascii="Arial" w:hAnsi="Arial" w:cs="Arial"/>
                <w:szCs w:val="22"/>
              </w:rPr>
            </w:pPr>
          </w:p>
          <w:p w14:paraId="131CB718" w14:textId="77777777" w:rsidR="00622B9C" w:rsidRPr="00766F29" w:rsidRDefault="00622B9C" w:rsidP="00622B9C">
            <w:pPr>
              <w:rPr>
                <w:rFonts w:ascii="Arial" w:hAnsi="Arial" w:cs="Arial"/>
                <w:szCs w:val="22"/>
              </w:rPr>
            </w:pPr>
          </w:p>
          <w:p w14:paraId="4FA8D2F5" w14:textId="77777777" w:rsidR="00622B9C" w:rsidRPr="00766F29" w:rsidRDefault="00622B9C" w:rsidP="00622B9C">
            <w:pPr>
              <w:rPr>
                <w:rFonts w:ascii="Arial" w:hAnsi="Arial" w:cs="Arial"/>
                <w:szCs w:val="22"/>
                <w:lang w:val="en-US"/>
              </w:rPr>
            </w:pPr>
            <w:r w:rsidRPr="00766F29">
              <w:rPr>
                <w:rFonts w:ascii="Arial" w:hAnsi="Arial" w:cs="Arial"/>
                <w:b/>
                <w:bCs/>
                <w:noProof/>
                <w:szCs w:val="22"/>
              </w:rPr>
              <w:drawing>
                <wp:anchor distT="0" distB="0" distL="114300" distR="114300" simplePos="0" relativeHeight="251660288" behindDoc="0" locked="0" layoutInCell="1" allowOverlap="1" wp14:anchorId="51282173" wp14:editId="0B981E9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266493</wp:posOffset>
                  </wp:positionV>
                  <wp:extent cx="914381" cy="283458"/>
                  <wp:effectExtent l="0" t="0" r="635" b="2540"/>
                  <wp:wrapNone/>
                  <wp:docPr id="163" name="Picture 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11402F8-6E51-EE38-826C-CA623E19C3F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" name="Picture 7">
                            <a:extLst>
                              <a:ext uri="{FF2B5EF4-FFF2-40B4-BE49-F238E27FC236}">
                                <a16:creationId xmlns:a16="http://schemas.microsoft.com/office/drawing/2014/main" id="{D11402F8-6E51-EE38-826C-CA623E19C3F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381" cy="283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66F29">
              <w:rPr>
                <w:rFonts w:ascii="Arial" w:hAnsi="Arial" w:cs="Arial"/>
                <w:szCs w:val="22"/>
              </w:rPr>
              <w:fldChar w:fldCharType="begin"/>
            </w:r>
            <w:r w:rsidRPr="00766F29">
              <w:rPr>
                <w:rFonts w:ascii="Arial" w:hAnsi="Arial" w:cs="Arial"/>
                <w:szCs w:val="22"/>
                <w:lang w:val="en-US"/>
              </w:rPr>
              <w:instrText xml:space="preserve"> DOCPROPERTY "PwC_V_RDAuftragsNr" </w:instrText>
            </w:r>
            <w:r w:rsidRPr="00766F29">
              <w:rPr>
                <w:rFonts w:ascii="Arial" w:hAnsi="Arial" w:cs="Arial"/>
                <w:szCs w:val="22"/>
              </w:rPr>
              <w:fldChar w:fldCharType="end"/>
            </w:r>
          </w:p>
        </w:tc>
      </w:tr>
    </w:tbl>
    <w:p w14:paraId="2F54C456" w14:textId="3844EFFA" w:rsidR="00D47832" w:rsidRPr="00766F29" w:rsidRDefault="00D47832">
      <w:pPr>
        <w:pStyle w:val="berschrift"/>
        <w:rPr>
          <w:rFonts w:ascii="Arial" w:hAnsi="Arial" w:cs="Arial"/>
          <w:sz w:val="22"/>
          <w:szCs w:val="22"/>
        </w:rPr>
        <w:sectPr w:rsidR="00D47832" w:rsidRPr="00766F29" w:rsidSect="00254D88">
          <w:headerReference w:type="even" r:id="rId13"/>
          <w:footerReference w:type="default" r:id="rId14"/>
          <w:headerReference w:type="first" r:id="rId15"/>
          <w:footnotePr>
            <w:numRestart w:val="eachPage"/>
          </w:footnotePr>
          <w:type w:val="oddPage"/>
          <w:pgSz w:w="11906" w:h="16838" w:code="9"/>
          <w:pgMar w:top="1985" w:right="1276" w:bottom="1531" w:left="3459" w:header="737" w:footer="57" w:gutter="0"/>
          <w:cols w:space="720"/>
        </w:sectPr>
      </w:pPr>
      <w:bookmarkStart w:id="0" w:name="_GoBack"/>
      <w:bookmarkEnd w:id="0"/>
    </w:p>
    <w:p w14:paraId="1E2C383E" w14:textId="77777777" w:rsidR="00731B6D" w:rsidRPr="000F4722" w:rsidRDefault="00731B6D" w:rsidP="00731B6D">
      <w:pPr>
        <w:jc w:val="center"/>
        <w:rPr>
          <w:rFonts w:ascii="Arial" w:hAnsi="Arial" w:cs="Arial"/>
          <w:b/>
          <w:bCs/>
          <w:szCs w:val="22"/>
        </w:rPr>
      </w:pPr>
      <w:bookmarkStart w:id="1" w:name="TextBeziehungBer"/>
      <w:bookmarkEnd w:id="1"/>
      <w:r w:rsidRPr="000F4722">
        <w:rPr>
          <w:rStyle w:val="Style1"/>
          <w:rFonts w:ascii="Arial" w:hAnsi="Arial" w:cs="Arial"/>
          <w:b/>
          <w:bCs/>
          <w:szCs w:val="22"/>
        </w:rPr>
        <w:lastRenderedPageBreak/>
        <w:t xml:space="preserve">Formblatt </w:t>
      </w:r>
      <w:r w:rsidRPr="000F4722">
        <w:rPr>
          <w:rFonts w:ascii="Arial" w:hAnsi="Arial" w:cs="Arial"/>
          <w:b/>
          <w:bCs/>
          <w:szCs w:val="22"/>
        </w:rPr>
        <w:t>01</w:t>
      </w:r>
    </w:p>
    <w:p w14:paraId="21766416" w14:textId="77777777" w:rsidR="00731B6D" w:rsidRPr="000F4722" w:rsidRDefault="00731B6D" w:rsidP="00731B6D">
      <w:pPr>
        <w:jc w:val="center"/>
        <w:rPr>
          <w:rStyle w:val="Style1"/>
          <w:rFonts w:ascii="Arial" w:hAnsi="Arial" w:cs="Arial"/>
          <w:b/>
          <w:bCs/>
          <w:szCs w:val="22"/>
        </w:rPr>
      </w:pPr>
    </w:p>
    <w:p w14:paraId="55EA775C" w14:textId="77777777" w:rsidR="00731B6D" w:rsidRPr="000F4722" w:rsidRDefault="00731B6D" w:rsidP="00731B6D">
      <w:pPr>
        <w:jc w:val="center"/>
        <w:rPr>
          <w:rStyle w:val="Style1"/>
          <w:rFonts w:ascii="Arial" w:hAnsi="Arial" w:cs="Arial"/>
          <w:b/>
          <w:bCs/>
          <w:szCs w:val="22"/>
        </w:rPr>
      </w:pPr>
      <w:r w:rsidRPr="000F4722">
        <w:rPr>
          <w:rStyle w:val="Style1"/>
          <w:rFonts w:ascii="Arial" w:hAnsi="Arial" w:cs="Arial"/>
          <w:b/>
          <w:bCs/>
          <w:szCs w:val="22"/>
        </w:rPr>
        <w:t>Antrag auf Teilnahme</w:t>
      </w:r>
    </w:p>
    <w:p w14:paraId="1EF1D652" w14:textId="77777777" w:rsidR="00731B6D" w:rsidRPr="000F4722" w:rsidRDefault="00731B6D" w:rsidP="00731B6D">
      <w:pPr>
        <w:rPr>
          <w:rStyle w:val="Style1"/>
          <w:rFonts w:ascii="Arial" w:hAnsi="Arial" w:cs="Arial"/>
          <w:szCs w:val="22"/>
        </w:rPr>
      </w:pPr>
    </w:p>
    <w:sdt>
      <w:sdtPr>
        <w:rPr>
          <w:rStyle w:val="Style2"/>
          <w:rFonts w:ascii="Arial" w:hAnsi="Arial" w:cs="Arial"/>
          <w:szCs w:val="22"/>
        </w:rPr>
        <w:alias w:val="Name des Bewerbers"/>
        <w:tag w:val="Name des Bewerbers"/>
        <w:id w:val="-1591543311"/>
        <w:placeholder>
          <w:docPart w:val="65D42723AA774A37954F32C5A4CA4FBE"/>
        </w:placeholder>
        <w:showingPlcHdr/>
        <w15:color w:val="000000"/>
      </w:sdtPr>
      <w:sdtEndPr>
        <w:rPr>
          <w:rStyle w:val="Absatz-Standardschriftart"/>
          <w:b w:val="0"/>
          <w:color w:val="auto"/>
        </w:rPr>
      </w:sdtEndPr>
      <w:sdtContent>
        <w:p w14:paraId="3EB7CFB8" w14:textId="77777777" w:rsidR="00731B6D" w:rsidRPr="000F4722" w:rsidRDefault="00731B6D" w:rsidP="00731B6D">
          <w:pPr>
            <w:rPr>
              <w:rFonts w:ascii="Arial" w:hAnsi="Arial" w:cs="Arial"/>
              <w:szCs w:val="22"/>
            </w:rPr>
          </w:pPr>
          <w:r w:rsidRPr="000F4722">
            <w:rPr>
              <w:rFonts w:ascii="Arial" w:hAnsi="Arial" w:cs="Arial"/>
              <w:color w:val="808080" w:themeColor="background2" w:themeShade="80"/>
              <w:szCs w:val="22"/>
              <w:shd w:val="clear" w:color="auto" w:fill="FFE0C5" w:themeFill="accent1" w:themeFillTint="33"/>
            </w:rPr>
            <w:t>Name des Bewerbers (Einzelunternehmen/Bewerbergemeinschaft) eingeben</w:t>
          </w:r>
        </w:p>
      </w:sdtContent>
    </w:sdt>
    <w:sdt>
      <w:sdtPr>
        <w:rPr>
          <w:rStyle w:val="Style2"/>
          <w:rFonts w:ascii="Arial" w:hAnsi="Arial" w:cs="Arial"/>
          <w:szCs w:val="22"/>
        </w:rPr>
        <w:alias w:val="Postanschrift"/>
        <w:tag w:val="Postanschrift"/>
        <w:id w:val="-679506665"/>
        <w:placeholder>
          <w:docPart w:val="C78428CDBB40411395E0DDD41C6EB3F9"/>
        </w:placeholder>
        <w:showingPlcHdr/>
      </w:sdtPr>
      <w:sdtEndPr>
        <w:rPr>
          <w:rStyle w:val="Absatz-Standardschriftart"/>
          <w:b w:val="0"/>
          <w:color w:val="808080" w:themeColor="background2" w:themeShade="80"/>
        </w:rPr>
      </w:sdtEndPr>
      <w:sdtContent>
        <w:p w14:paraId="2CA8AE12" w14:textId="77777777" w:rsidR="00731B6D" w:rsidRPr="000F4722" w:rsidRDefault="00731B6D" w:rsidP="00731B6D">
          <w:pPr>
            <w:shd w:val="clear" w:color="auto" w:fill="FFE0C5" w:themeFill="accent1" w:themeFillTint="33"/>
            <w:rPr>
              <w:rFonts w:ascii="Arial" w:hAnsi="Arial" w:cs="Arial"/>
              <w:color w:val="808080" w:themeColor="background2" w:themeShade="80"/>
              <w:szCs w:val="22"/>
            </w:rPr>
          </w:pPr>
          <w:r w:rsidRPr="000F4722">
            <w:rPr>
              <w:rFonts w:ascii="Arial" w:hAnsi="Arial" w:cs="Arial"/>
              <w:color w:val="808080" w:themeColor="background2" w:themeShade="80"/>
              <w:szCs w:val="22"/>
            </w:rPr>
            <w:t>Postanschrift eingeben (bei Bewerbergemeinschaft: nur Anschrift des bevollmächtigten Vertreters)</w:t>
          </w:r>
        </w:p>
        <w:p w14:paraId="5E2AB56A" w14:textId="77777777" w:rsidR="00731B6D" w:rsidRPr="000F4722" w:rsidRDefault="00380227" w:rsidP="00731B6D">
          <w:pPr>
            <w:rPr>
              <w:rFonts w:ascii="Arial" w:hAnsi="Arial" w:cs="Arial"/>
              <w:szCs w:val="22"/>
            </w:rPr>
          </w:pPr>
        </w:p>
      </w:sdtContent>
    </w:sdt>
    <w:p w14:paraId="277E8B49" w14:textId="4DBC97EE" w:rsidR="00731B6D" w:rsidRPr="000F4722" w:rsidRDefault="00320006" w:rsidP="00731B6D">
      <w:pPr>
        <w:rPr>
          <w:rFonts w:ascii="Arial" w:hAnsi="Arial" w:cs="Arial"/>
          <w:szCs w:val="22"/>
        </w:rPr>
      </w:pPr>
      <w:r w:rsidRPr="000F4722">
        <w:rPr>
          <w:rFonts w:ascii="Arial" w:hAnsi="Arial" w:cs="Arial"/>
          <w:szCs w:val="22"/>
        </w:rPr>
        <w:t>Auftraggeber:</w:t>
      </w:r>
    </w:p>
    <w:p w14:paraId="2D2E8F6F" w14:textId="2135206A" w:rsidR="00731B6D" w:rsidRPr="00766F29" w:rsidRDefault="00731B6D" w:rsidP="00DB683B">
      <w:pPr>
        <w:spacing w:line="360" w:lineRule="auto"/>
        <w:ind w:left="3686" w:hanging="3686"/>
        <w:jc w:val="both"/>
        <w:rPr>
          <w:rFonts w:ascii="Arial" w:eastAsia="Calibri" w:hAnsi="Arial" w:cs="Arial"/>
          <w:szCs w:val="22"/>
        </w:rPr>
      </w:pPr>
      <w:r w:rsidRPr="00766F29">
        <w:rPr>
          <w:rFonts w:ascii="Arial" w:eastAsia="Calibri" w:hAnsi="Arial" w:cs="Arial"/>
          <w:szCs w:val="22"/>
        </w:rPr>
        <w:t>MVG Märkische Verkehrsgesellschaft GmbH</w:t>
      </w:r>
    </w:p>
    <w:p w14:paraId="532484BE" w14:textId="77777777" w:rsidR="00731B6D" w:rsidRPr="00766F29" w:rsidRDefault="00731B6D" w:rsidP="00731B6D">
      <w:pPr>
        <w:spacing w:line="360" w:lineRule="auto"/>
        <w:ind w:left="3686" w:hanging="3686"/>
        <w:jc w:val="both"/>
        <w:rPr>
          <w:rFonts w:ascii="Arial" w:eastAsia="Calibri" w:hAnsi="Arial" w:cs="Arial"/>
          <w:bCs/>
          <w:szCs w:val="22"/>
        </w:rPr>
      </w:pPr>
      <w:r w:rsidRPr="00766F29">
        <w:rPr>
          <w:rFonts w:ascii="Arial" w:eastAsia="Calibri" w:hAnsi="Arial" w:cs="Arial"/>
          <w:bCs/>
          <w:szCs w:val="22"/>
        </w:rPr>
        <w:t>Wehberger Str. 80</w:t>
      </w:r>
    </w:p>
    <w:p w14:paraId="24B8AA9C" w14:textId="3B0558B2" w:rsidR="00731B6D" w:rsidRPr="00766F29" w:rsidRDefault="00731B6D" w:rsidP="00731B6D">
      <w:pPr>
        <w:spacing w:line="360" w:lineRule="auto"/>
        <w:ind w:left="3686" w:hanging="3686"/>
        <w:jc w:val="both"/>
        <w:rPr>
          <w:rFonts w:ascii="Arial" w:eastAsia="Calibri" w:hAnsi="Arial" w:cs="Arial"/>
          <w:bCs/>
          <w:szCs w:val="22"/>
        </w:rPr>
      </w:pPr>
      <w:r w:rsidRPr="00766F29">
        <w:rPr>
          <w:rFonts w:ascii="Arial" w:eastAsia="Calibri" w:hAnsi="Arial" w:cs="Arial"/>
          <w:bCs/>
          <w:szCs w:val="22"/>
        </w:rPr>
        <w:t>58507 Lüdenscheid</w:t>
      </w:r>
    </w:p>
    <w:p w14:paraId="0D67C5AD" w14:textId="77777777" w:rsidR="00731B6D" w:rsidRPr="00766F29" w:rsidRDefault="00731B6D" w:rsidP="00DB683B">
      <w:pPr>
        <w:spacing w:line="360" w:lineRule="auto"/>
        <w:ind w:left="3686" w:hanging="3686"/>
        <w:jc w:val="both"/>
        <w:rPr>
          <w:rFonts w:ascii="Arial" w:eastAsia="Calibri" w:hAnsi="Arial" w:cs="Arial"/>
          <w:b/>
          <w:szCs w:val="22"/>
          <w:u w:val="single"/>
        </w:rPr>
      </w:pPr>
    </w:p>
    <w:p w14:paraId="1B224249" w14:textId="405AE3F5" w:rsidR="00DB683B" w:rsidRPr="00766F29" w:rsidRDefault="00731B6D" w:rsidP="00DB683B">
      <w:pPr>
        <w:spacing w:line="360" w:lineRule="auto"/>
        <w:ind w:left="3686" w:hanging="3686"/>
        <w:jc w:val="both"/>
        <w:rPr>
          <w:rFonts w:ascii="Arial" w:eastAsia="Calibri" w:hAnsi="Arial" w:cs="Arial"/>
          <w:szCs w:val="22"/>
        </w:rPr>
      </w:pPr>
      <w:r w:rsidRPr="00766F29">
        <w:rPr>
          <w:rFonts w:ascii="Arial" w:eastAsia="Calibri" w:hAnsi="Arial" w:cs="Arial"/>
          <w:b/>
          <w:szCs w:val="22"/>
          <w:u w:val="single"/>
        </w:rPr>
        <w:t>Verg</w:t>
      </w:r>
      <w:r w:rsidR="00C33D88">
        <w:rPr>
          <w:rFonts w:ascii="Arial" w:eastAsia="Calibri" w:hAnsi="Arial" w:cs="Arial"/>
          <w:b/>
          <w:szCs w:val="22"/>
          <w:u w:val="single"/>
        </w:rPr>
        <w:t>a</w:t>
      </w:r>
      <w:r w:rsidRPr="00766F29">
        <w:rPr>
          <w:rFonts w:ascii="Arial" w:eastAsia="Calibri" w:hAnsi="Arial" w:cs="Arial"/>
          <w:b/>
          <w:szCs w:val="22"/>
          <w:u w:val="single"/>
        </w:rPr>
        <w:t>beverfahren</w:t>
      </w:r>
      <w:r w:rsidR="00DB683B" w:rsidRPr="00766F29">
        <w:rPr>
          <w:rFonts w:ascii="Arial" w:eastAsia="Calibri" w:hAnsi="Arial" w:cs="Arial"/>
          <w:b/>
          <w:szCs w:val="22"/>
        </w:rPr>
        <w:t>:</w:t>
      </w:r>
      <w:r w:rsidR="00DB683B" w:rsidRPr="00766F29">
        <w:rPr>
          <w:rFonts w:ascii="Arial" w:eastAsia="Calibri" w:hAnsi="Arial" w:cs="Arial"/>
          <w:szCs w:val="22"/>
        </w:rPr>
        <w:tab/>
        <w:t>Beschaffung von Batteriebussen für die</w:t>
      </w:r>
      <w:r w:rsidR="00DB683B" w:rsidRPr="00766F29">
        <w:rPr>
          <w:rFonts w:ascii="Arial" w:eastAsia="Calibri" w:hAnsi="Arial" w:cs="Arial"/>
          <w:szCs w:val="22"/>
        </w:rPr>
        <w:tab/>
      </w:r>
      <w:r w:rsidR="00DB683B" w:rsidRPr="00766F29">
        <w:rPr>
          <w:rFonts w:ascii="Arial" w:eastAsia="Calibri" w:hAnsi="Arial" w:cs="Arial"/>
          <w:szCs w:val="22"/>
        </w:rPr>
        <w:br/>
        <w:t>MVG Märkische Verkehrsgesellschaft GmbH</w:t>
      </w:r>
    </w:p>
    <w:p w14:paraId="0C559D66" w14:textId="77777777" w:rsidR="00DB683B" w:rsidRPr="00766F29" w:rsidRDefault="00DB683B" w:rsidP="00DB683B">
      <w:pPr>
        <w:spacing w:line="360" w:lineRule="auto"/>
        <w:ind w:left="2552" w:hanging="2552"/>
        <w:rPr>
          <w:rFonts w:ascii="Arial" w:eastAsia="Calibri" w:hAnsi="Arial" w:cs="Arial"/>
          <w:szCs w:val="22"/>
        </w:rPr>
      </w:pPr>
    </w:p>
    <w:p w14:paraId="4B841258" w14:textId="77777777" w:rsidR="00DB683B" w:rsidRPr="00766F29" w:rsidRDefault="00DB683B" w:rsidP="00DB683B">
      <w:pPr>
        <w:spacing w:line="360" w:lineRule="auto"/>
        <w:ind w:left="2552" w:hanging="2552"/>
        <w:rPr>
          <w:rFonts w:ascii="Arial" w:eastAsia="Calibri" w:hAnsi="Arial" w:cs="Arial"/>
          <w:szCs w:val="22"/>
        </w:rPr>
      </w:pPr>
    </w:p>
    <w:p w14:paraId="6163A4E9" w14:textId="77777777" w:rsidR="00DB683B" w:rsidRPr="00766F29" w:rsidRDefault="00DB683B" w:rsidP="00DB683B">
      <w:pPr>
        <w:spacing w:line="360" w:lineRule="auto"/>
        <w:ind w:left="3686" w:hanging="3686"/>
        <w:rPr>
          <w:rFonts w:ascii="Arial" w:eastAsia="Calibri" w:hAnsi="Arial" w:cs="Arial"/>
          <w:b/>
          <w:szCs w:val="22"/>
        </w:rPr>
      </w:pPr>
    </w:p>
    <w:p w14:paraId="46BA6CF0" w14:textId="77777777" w:rsidR="00DB683B" w:rsidRPr="00766F29" w:rsidRDefault="00DB683B" w:rsidP="00DB683B">
      <w:pPr>
        <w:spacing w:line="360" w:lineRule="auto"/>
        <w:ind w:left="3686" w:hanging="3686"/>
        <w:rPr>
          <w:rFonts w:ascii="Arial" w:eastAsia="Calibri" w:hAnsi="Arial" w:cs="Arial"/>
          <w:b/>
          <w:szCs w:val="22"/>
        </w:rPr>
      </w:pPr>
    </w:p>
    <w:p w14:paraId="506AEE23" w14:textId="77777777" w:rsidR="00731B6D" w:rsidRPr="000F4722" w:rsidRDefault="00731B6D" w:rsidP="00731B6D">
      <w:pPr>
        <w:rPr>
          <w:rFonts w:ascii="Arial" w:hAnsi="Arial" w:cs="Arial"/>
          <w:szCs w:val="22"/>
        </w:rPr>
      </w:pPr>
      <w:r w:rsidRPr="000F4722">
        <w:rPr>
          <w:rFonts w:ascii="Arial" w:hAnsi="Arial" w:cs="Arial"/>
          <w:szCs w:val="22"/>
        </w:rPr>
        <w:t>Ich/Wir bewerbe(n) mich/uns für das o.a. Vergabeverfahren.</w:t>
      </w:r>
    </w:p>
    <w:p w14:paraId="313E9CB7" w14:textId="77777777" w:rsidR="00731B6D" w:rsidRPr="000F4722" w:rsidRDefault="00731B6D" w:rsidP="00731B6D">
      <w:pPr>
        <w:rPr>
          <w:rFonts w:ascii="Arial" w:hAnsi="Arial" w:cs="Arial"/>
          <w:szCs w:val="22"/>
        </w:rPr>
      </w:pPr>
    </w:p>
    <w:p w14:paraId="4A0EF6D1" w14:textId="77777777" w:rsidR="00731B6D" w:rsidRPr="000F4722" w:rsidRDefault="00731B6D" w:rsidP="00731B6D">
      <w:pPr>
        <w:rPr>
          <w:rFonts w:ascii="Arial" w:hAnsi="Arial" w:cs="Arial"/>
          <w:szCs w:val="22"/>
        </w:rPr>
      </w:pPr>
      <w:r w:rsidRPr="000F4722">
        <w:rPr>
          <w:rFonts w:ascii="Arial" w:hAnsi="Arial" w:cs="Arial"/>
          <w:szCs w:val="22"/>
        </w:rPr>
        <w:t>Ich/Wir bewerbe(n) mich/uns</w:t>
      </w:r>
    </w:p>
    <w:p w14:paraId="3B1F7DB4" w14:textId="77777777" w:rsidR="00731B6D" w:rsidRPr="000F4722" w:rsidRDefault="00731B6D" w:rsidP="00731B6D">
      <w:pPr>
        <w:rPr>
          <w:rFonts w:ascii="Arial" w:hAnsi="Arial" w:cs="Arial"/>
          <w:szCs w:val="22"/>
        </w:rPr>
      </w:pPr>
    </w:p>
    <w:p w14:paraId="42262AB2" w14:textId="77777777" w:rsidR="00731B6D" w:rsidRPr="000F4722" w:rsidRDefault="00380227" w:rsidP="00731B6D">
      <w:pPr>
        <w:ind w:firstLine="708"/>
        <w:rPr>
          <w:rFonts w:ascii="Arial" w:hAnsi="Arial" w:cs="Arial"/>
          <w:szCs w:val="22"/>
        </w:rPr>
      </w:pPr>
      <w:sdt>
        <w:sdtPr>
          <w:rPr>
            <w:rFonts w:ascii="Arial" w:hAnsi="Arial" w:cs="Arial"/>
            <w:szCs w:val="22"/>
          </w:rPr>
          <w:id w:val="10506554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1B6D" w:rsidRPr="000F4722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731B6D" w:rsidRPr="000F4722">
        <w:rPr>
          <w:rFonts w:ascii="Arial" w:hAnsi="Arial" w:cs="Arial"/>
          <w:szCs w:val="22"/>
        </w:rPr>
        <w:t xml:space="preserve"> als Einzelbewerber </w:t>
      </w:r>
      <w:r w:rsidR="00731B6D" w:rsidRPr="000F4722">
        <w:rPr>
          <w:rFonts w:ascii="Arial" w:hAnsi="Arial" w:cs="Arial"/>
          <w:szCs w:val="22"/>
          <w:u w:val="single"/>
        </w:rPr>
        <w:t>ohne</w:t>
      </w:r>
      <w:r w:rsidR="00731B6D" w:rsidRPr="000F4722">
        <w:rPr>
          <w:rFonts w:ascii="Arial" w:hAnsi="Arial" w:cs="Arial"/>
          <w:szCs w:val="22"/>
        </w:rPr>
        <w:t xml:space="preserve"> Drittunternehmen,</w:t>
      </w:r>
    </w:p>
    <w:p w14:paraId="4D40D35E" w14:textId="77777777" w:rsidR="00731B6D" w:rsidRPr="000F4722" w:rsidRDefault="00731B6D" w:rsidP="00731B6D">
      <w:pPr>
        <w:rPr>
          <w:rFonts w:ascii="Arial" w:hAnsi="Arial" w:cs="Arial"/>
          <w:szCs w:val="22"/>
        </w:rPr>
      </w:pPr>
    </w:p>
    <w:p w14:paraId="4AF99BC8" w14:textId="77777777" w:rsidR="00731B6D" w:rsidRPr="000F4722" w:rsidRDefault="00380227" w:rsidP="00731B6D">
      <w:pPr>
        <w:ind w:firstLine="708"/>
        <w:rPr>
          <w:rFonts w:ascii="Arial" w:hAnsi="Arial" w:cs="Arial"/>
          <w:szCs w:val="22"/>
        </w:rPr>
      </w:pPr>
      <w:sdt>
        <w:sdtPr>
          <w:rPr>
            <w:rFonts w:ascii="Arial" w:hAnsi="Arial" w:cs="Arial"/>
            <w:szCs w:val="22"/>
          </w:rPr>
          <w:id w:val="11006843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1B6D" w:rsidRPr="000F4722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731B6D" w:rsidRPr="000F4722">
        <w:rPr>
          <w:rFonts w:ascii="Arial" w:hAnsi="Arial" w:cs="Arial"/>
          <w:szCs w:val="22"/>
        </w:rPr>
        <w:t xml:space="preserve"> als Einzelbewerber </w:t>
      </w:r>
      <w:r w:rsidR="00731B6D" w:rsidRPr="000F4722">
        <w:rPr>
          <w:rFonts w:ascii="Arial" w:hAnsi="Arial" w:cs="Arial"/>
          <w:szCs w:val="22"/>
          <w:u w:val="single"/>
        </w:rPr>
        <w:t>mit</w:t>
      </w:r>
      <w:r w:rsidR="00731B6D" w:rsidRPr="000F4722">
        <w:rPr>
          <w:rFonts w:ascii="Arial" w:hAnsi="Arial" w:cs="Arial"/>
          <w:szCs w:val="22"/>
        </w:rPr>
        <w:t xml:space="preserve"> Drittunternehmen,</w:t>
      </w:r>
    </w:p>
    <w:p w14:paraId="64DA314E" w14:textId="77777777" w:rsidR="00731B6D" w:rsidRPr="000F4722" w:rsidRDefault="00731B6D" w:rsidP="00731B6D">
      <w:pPr>
        <w:rPr>
          <w:rFonts w:ascii="Arial" w:hAnsi="Arial" w:cs="Arial"/>
          <w:szCs w:val="22"/>
        </w:rPr>
      </w:pPr>
    </w:p>
    <w:p w14:paraId="21A25B86" w14:textId="77777777" w:rsidR="00731B6D" w:rsidRPr="000F4722" w:rsidRDefault="00380227" w:rsidP="00731B6D">
      <w:pPr>
        <w:ind w:firstLine="708"/>
        <w:rPr>
          <w:rFonts w:ascii="Arial" w:hAnsi="Arial" w:cs="Arial"/>
          <w:szCs w:val="22"/>
        </w:rPr>
      </w:pPr>
      <w:sdt>
        <w:sdtPr>
          <w:rPr>
            <w:rFonts w:ascii="Arial" w:hAnsi="Arial" w:cs="Arial"/>
            <w:szCs w:val="22"/>
          </w:rPr>
          <w:id w:val="-8120200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1B6D" w:rsidRPr="000F4722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731B6D" w:rsidRPr="000F4722">
        <w:rPr>
          <w:rFonts w:ascii="Arial" w:hAnsi="Arial" w:cs="Arial"/>
          <w:szCs w:val="22"/>
        </w:rPr>
        <w:t xml:space="preserve"> als Bewerber-/Bietergemeinschaft </w:t>
      </w:r>
      <w:r w:rsidR="00731B6D" w:rsidRPr="000F4722">
        <w:rPr>
          <w:rFonts w:ascii="Arial" w:hAnsi="Arial" w:cs="Arial"/>
          <w:szCs w:val="22"/>
          <w:u w:val="single"/>
        </w:rPr>
        <w:t>ohne</w:t>
      </w:r>
      <w:r w:rsidR="00731B6D" w:rsidRPr="000F4722">
        <w:rPr>
          <w:rFonts w:ascii="Arial" w:hAnsi="Arial" w:cs="Arial"/>
          <w:szCs w:val="22"/>
        </w:rPr>
        <w:t xml:space="preserve"> Drittunternehmen,</w:t>
      </w:r>
    </w:p>
    <w:p w14:paraId="6C9DE384" w14:textId="77777777" w:rsidR="00731B6D" w:rsidRPr="000F4722" w:rsidRDefault="00731B6D" w:rsidP="00731B6D">
      <w:pPr>
        <w:rPr>
          <w:rFonts w:ascii="Arial" w:hAnsi="Arial" w:cs="Arial"/>
          <w:szCs w:val="22"/>
        </w:rPr>
      </w:pPr>
    </w:p>
    <w:p w14:paraId="002E35DE" w14:textId="77777777" w:rsidR="00731B6D" w:rsidRPr="000F4722" w:rsidRDefault="00380227" w:rsidP="00731B6D">
      <w:pPr>
        <w:ind w:firstLine="708"/>
        <w:rPr>
          <w:rFonts w:ascii="Arial" w:hAnsi="Arial" w:cs="Arial"/>
          <w:szCs w:val="22"/>
        </w:rPr>
      </w:pPr>
      <w:sdt>
        <w:sdtPr>
          <w:rPr>
            <w:rFonts w:ascii="Arial" w:hAnsi="Arial" w:cs="Arial"/>
            <w:szCs w:val="22"/>
          </w:rPr>
          <w:id w:val="1993137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1B6D" w:rsidRPr="000F4722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731B6D" w:rsidRPr="000F4722">
        <w:rPr>
          <w:rFonts w:ascii="Arial" w:hAnsi="Arial" w:cs="Arial"/>
          <w:szCs w:val="22"/>
        </w:rPr>
        <w:t xml:space="preserve"> als Bewerber-/Bietergemeinschaft </w:t>
      </w:r>
      <w:r w:rsidR="00731B6D" w:rsidRPr="000F4722">
        <w:rPr>
          <w:rFonts w:ascii="Arial" w:hAnsi="Arial" w:cs="Arial"/>
          <w:szCs w:val="22"/>
          <w:u w:val="single"/>
        </w:rPr>
        <w:t>mit</w:t>
      </w:r>
      <w:r w:rsidR="00731B6D" w:rsidRPr="000F4722">
        <w:rPr>
          <w:rFonts w:ascii="Arial" w:hAnsi="Arial" w:cs="Arial"/>
          <w:szCs w:val="22"/>
        </w:rPr>
        <w:t xml:space="preserve"> Drittunternehmen.</w:t>
      </w:r>
    </w:p>
    <w:p w14:paraId="62BFFCE9" w14:textId="77777777" w:rsidR="00DB683B" w:rsidRPr="00766F29" w:rsidRDefault="00DB683B" w:rsidP="00DB683B">
      <w:pPr>
        <w:spacing w:line="360" w:lineRule="auto"/>
        <w:ind w:left="3686" w:hanging="3686"/>
        <w:rPr>
          <w:rFonts w:ascii="Arial" w:eastAsia="Calibri" w:hAnsi="Arial" w:cs="Arial"/>
          <w:szCs w:val="22"/>
        </w:rPr>
      </w:pPr>
    </w:p>
    <w:p w14:paraId="26852F62" w14:textId="0CF4BB2F" w:rsidR="00731B6D" w:rsidRPr="00766F29" w:rsidRDefault="00731B6D" w:rsidP="00766F29">
      <w:pPr>
        <w:spacing w:line="360" w:lineRule="auto"/>
        <w:jc w:val="both"/>
        <w:rPr>
          <w:rFonts w:ascii="Arial" w:hAnsi="Arial" w:cs="Arial"/>
          <w:szCs w:val="22"/>
        </w:rPr>
      </w:pPr>
      <w:r w:rsidRPr="00766F29">
        <w:rPr>
          <w:rFonts w:ascii="Arial" w:hAnsi="Arial" w:cs="Arial"/>
          <w:szCs w:val="22"/>
        </w:rPr>
        <w:t>Die Erläuterungen und Hinweise der Bewerbungsbedingungen zum Teilnahmewettbewerb habe ich/haben wir zur Kenntnis genommen und beim Ausfüllen der Formblätter beachtet.</w:t>
      </w:r>
    </w:p>
    <w:p w14:paraId="7A5660D1" w14:textId="77777777" w:rsidR="00DB683B" w:rsidRPr="00766F29" w:rsidRDefault="00DB683B" w:rsidP="00DB683B">
      <w:pPr>
        <w:spacing w:line="360" w:lineRule="auto"/>
        <w:ind w:left="3686" w:hanging="3686"/>
        <w:rPr>
          <w:rFonts w:ascii="Arial" w:eastAsia="Calibri" w:hAnsi="Arial" w:cs="Arial"/>
          <w:szCs w:val="22"/>
        </w:rPr>
      </w:pPr>
      <w:r w:rsidRPr="00766F29">
        <w:rPr>
          <w:rFonts w:ascii="Arial" w:eastAsia="Calibri" w:hAnsi="Arial" w:cs="Arial"/>
          <w:szCs w:val="22"/>
        </w:rPr>
        <w:tab/>
      </w:r>
      <w:r w:rsidRPr="00766F29">
        <w:rPr>
          <w:rFonts w:ascii="Arial" w:eastAsia="Calibri" w:hAnsi="Arial" w:cs="Arial"/>
          <w:szCs w:val="22"/>
        </w:rPr>
        <w:tab/>
      </w:r>
    </w:p>
    <w:p w14:paraId="5ECD1A86" w14:textId="64AD769A" w:rsidR="00DB683B" w:rsidRPr="00766F29" w:rsidRDefault="0056733B" w:rsidP="00DB683B">
      <w:pPr>
        <w:spacing w:line="360" w:lineRule="auto"/>
        <w:ind w:left="3686" w:hanging="3686"/>
        <w:rPr>
          <w:rFonts w:ascii="Arial" w:eastAsia="Calibri" w:hAnsi="Arial" w:cs="Arial"/>
          <w:szCs w:val="22"/>
          <w:u w:val="single"/>
        </w:rPr>
      </w:pPr>
      <w:r>
        <w:rPr>
          <w:rFonts w:ascii="Arial" w:eastAsia="Calibri" w:hAnsi="Arial" w:cs="Arial"/>
          <w:b/>
          <w:szCs w:val="22"/>
          <w:u w:val="single"/>
        </w:rPr>
        <w:t>Fristablauf zur Abgabe der Teilnahmeanträge</w:t>
      </w:r>
      <w:r w:rsidR="00DB683B" w:rsidRPr="00766F29">
        <w:rPr>
          <w:rFonts w:ascii="Arial" w:eastAsia="Calibri" w:hAnsi="Arial" w:cs="Arial"/>
          <w:szCs w:val="22"/>
        </w:rPr>
        <w:t>:</w:t>
      </w:r>
      <w:r w:rsidR="00DB683B" w:rsidRPr="00766F29">
        <w:rPr>
          <w:rFonts w:ascii="Arial" w:eastAsia="Calibri" w:hAnsi="Arial" w:cs="Arial"/>
          <w:szCs w:val="22"/>
        </w:rPr>
        <w:tab/>
      </w:r>
      <w:r w:rsidR="00622B9C">
        <w:rPr>
          <w:rFonts w:ascii="Arial" w:eastAsia="Calibri" w:hAnsi="Arial" w:cs="Arial"/>
          <w:b/>
          <w:bCs/>
          <w:szCs w:val="22"/>
          <w:highlight w:val="yellow"/>
          <w:u w:val="single"/>
        </w:rPr>
        <w:t>xx.xx.2026</w:t>
      </w:r>
      <w:r w:rsidR="00DB683B" w:rsidRPr="00766F29">
        <w:rPr>
          <w:rFonts w:ascii="Arial" w:eastAsia="Calibri" w:hAnsi="Arial" w:cs="Arial"/>
          <w:szCs w:val="22"/>
          <w:highlight w:val="yellow"/>
          <w:u w:val="single"/>
        </w:rPr>
        <w:t xml:space="preserve">, </w:t>
      </w:r>
      <w:r w:rsidR="00DB683B" w:rsidRPr="00766F29">
        <w:rPr>
          <w:rFonts w:ascii="Arial" w:eastAsia="Calibri" w:hAnsi="Arial" w:cs="Arial"/>
          <w:b/>
          <w:szCs w:val="22"/>
          <w:highlight w:val="yellow"/>
          <w:u w:val="single"/>
        </w:rPr>
        <w:t>12:00 Uhr</w:t>
      </w:r>
      <w:r w:rsidR="00DB683B" w:rsidRPr="00766F29">
        <w:rPr>
          <w:rFonts w:ascii="Arial" w:eastAsia="Calibri" w:hAnsi="Arial" w:cs="Arial"/>
          <w:szCs w:val="22"/>
          <w:u w:val="single"/>
        </w:rPr>
        <w:t xml:space="preserve"> </w:t>
      </w:r>
    </w:p>
    <w:p w14:paraId="7D7F7665" w14:textId="77777777" w:rsidR="00DB683B" w:rsidRPr="00766F29" w:rsidRDefault="00DB683B" w:rsidP="00DB683B">
      <w:pPr>
        <w:spacing w:line="360" w:lineRule="auto"/>
        <w:rPr>
          <w:rFonts w:ascii="Arial" w:eastAsia="Calibri" w:hAnsi="Arial" w:cs="Arial"/>
          <w:szCs w:val="22"/>
        </w:rPr>
      </w:pPr>
    </w:p>
    <w:p w14:paraId="1DEDFA3A" w14:textId="77777777" w:rsidR="00DB683B" w:rsidRPr="00766F29" w:rsidRDefault="00DB683B" w:rsidP="00DB683B">
      <w:pPr>
        <w:spacing w:line="360" w:lineRule="auto"/>
        <w:rPr>
          <w:rFonts w:ascii="Arial" w:eastAsia="Calibri" w:hAnsi="Arial" w:cs="Arial"/>
          <w:szCs w:val="22"/>
        </w:rPr>
      </w:pPr>
    </w:p>
    <w:p w14:paraId="661F90E7" w14:textId="6406C8A7" w:rsidR="00DB683B" w:rsidRPr="00766F29" w:rsidRDefault="00DB683B" w:rsidP="00DB683B">
      <w:pPr>
        <w:spacing w:line="360" w:lineRule="auto"/>
        <w:ind w:left="3686" w:hanging="3686"/>
        <w:rPr>
          <w:rFonts w:ascii="Arial" w:hAnsi="Arial" w:cs="Arial"/>
          <w:szCs w:val="22"/>
        </w:rPr>
      </w:pPr>
    </w:p>
    <w:p w14:paraId="734CAD98" w14:textId="5FAC94E1" w:rsidR="00DB683B" w:rsidRPr="00766F29" w:rsidRDefault="00DB683B" w:rsidP="00DB683B">
      <w:pPr>
        <w:spacing w:line="360" w:lineRule="auto"/>
        <w:ind w:left="3686" w:hanging="3686"/>
        <w:rPr>
          <w:rFonts w:ascii="Arial" w:hAnsi="Arial" w:cs="Arial"/>
          <w:szCs w:val="22"/>
        </w:rPr>
      </w:pPr>
    </w:p>
    <w:p w14:paraId="4A1102C6" w14:textId="77777777" w:rsidR="00F97F16" w:rsidRDefault="00F97F16" w:rsidP="00766F29">
      <w:pPr>
        <w:spacing w:line="360" w:lineRule="auto"/>
        <w:jc w:val="both"/>
        <w:rPr>
          <w:rFonts w:ascii="Arial" w:hAnsi="Arial" w:cs="Arial"/>
          <w:szCs w:val="22"/>
        </w:rPr>
        <w:sectPr w:rsidR="00F97F16" w:rsidSect="001344DF">
          <w:headerReference w:type="even" r:id="rId16"/>
          <w:headerReference w:type="default" r:id="rId17"/>
          <w:footerReference w:type="default" r:id="rId18"/>
          <w:footerReference w:type="first" r:id="rId19"/>
          <w:type w:val="oddPage"/>
          <w:pgSz w:w="11906" w:h="16838"/>
          <w:pgMar w:top="1417" w:right="1417" w:bottom="1134" w:left="1417" w:header="720" w:footer="720" w:gutter="0"/>
          <w:cols w:space="720"/>
          <w:titlePg/>
        </w:sectPr>
      </w:pPr>
    </w:p>
    <w:p w14:paraId="5120B0F9" w14:textId="560ECB7D" w:rsidR="00DB683B" w:rsidRPr="00766F29" w:rsidRDefault="00320006" w:rsidP="00766F29">
      <w:pPr>
        <w:spacing w:line="360" w:lineRule="auto"/>
        <w:jc w:val="both"/>
        <w:rPr>
          <w:rFonts w:ascii="Arial" w:hAnsi="Arial" w:cs="Arial"/>
          <w:szCs w:val="22"/>
        </w:rPr>
      </w:pPr>
      <w:r w:rsidRPr="00766F29">
        <w:rPr>
          <w:rFonts w:ascii="Arial" w:hAnsi="Arial" w:cs="Arial"/>
          <w:szCs w:val="22"/>
        </w:rPr>
        <w:t>Folgende Formblätter und Nachweise sind – sofern zutreffend – neben diesem Formblatt einzureichen:</w:t>
      </w:r>
    </w:p>
    <w:p w14:paraId="4F48166B" w14:textId="77777777" w:rsidR="00DB683B" w:rsidRPr="00766F29" w:rsidRDefault="00DB683B" w:rsidP="00DB683B">
      <w:pPr>
        <w:spacing w:line="360" w:lineRule="auto"/>
        <w:jc w:val="both"/>
        <w:rPr>
          <w:rFonts w:ascii="Arial" w:eastAsia="Calibri" w:hAnsi="Arial" w:cs="Arial"/>
          <w:szCs w:val="22"/>
        </w:rPr>
      </w:pPr>
    </w:p>
    <w:tbl>
      <w:tblPr>
        <w:tblStyle w:val="TableGrid1"/>
        <w:tblW w:w="0" w:type="auto"/>
        <w:tblBorders>
          <w:insideV w:val="none" w:sz="0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562"/>
        <w:gridCol w:w="3119"/>
        <w:gridCol w:w="1131"/>
        <w:gridCol w:w="4250"/>
      </w:tblGrid>
      <w:tr w:rsidR="00731B6D" w:rsidRPr="00766F29" w14:paraId="39463F4C" w14:textId="77777777" w:rsidTr="009E0CB7">
        <w:tc>
          <w:tcPr>
            <w:tcW w:w="9062" w:type="dxa"/>
            <w:gridSpan w:val="4"/>
            <w:shd w:val="clear" w:color="auto" w:fill="EA9595" w:themeFill="accent5" w:themeFillTint="66"/>
          </w:tcPr>
          <w:p w14:paraId="5DC06742" w14:textId="77777777" w:rsidR="00731B6D" w:rsidRPr="000F4722" w:rsidRDefault="00731B6D" w:rsidP="009E0CB7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F4722">
              <w:rPr>
                <w:rFonts w:ascii="Arial" w:hAnsi="Arial" w:cs="Arial"/>
                <w:b/>
                <w:bCs/>
              </w:rPr>
              <w:t>Angaben und Erklärungen zum Bewerber (Bewerberstruktur)</w:t>
            </w:r>
          </w:p>
        </w:tc>
      </w:tr>
      <w:tr w:rsidR="00731B6D" w:rsidRPr="00766F29" w14:paraId="064E59E3" w14:textId="77777777" w:rsidTr="009E0CB7">
        <w:sdt>
          <w:sdtPr>
            <w:rPr>
              <w:rFonts w:ascii="Arial" w:hAnsi="Arial" w:cs="Arial"/>
            </w:rPr>
            <w:id w:val="9694014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56F71043" w14:textId="35BE1376" w:rsidR="00731B6D" w:rsidRPr="000F4722" w:rsidRDefault="0056733B" w:rsidP="009E0CB7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3119" w:type="dxa"/>
          </w:tcPr>
          <w:p w14:paraId="5F37C962" w14:textId="7E395F44" w:rsidR="00731B6D" w:rsidRPr="000F4722" w:rsidRDefault="00731B6D" w:rsidP="009E0CB7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F4722">
              <w:rPr>
                <w:rFonts w:ascii="Arial" w:hAnsi="Arial" w:cs="Arial"/>
                <w:b/>
                <w:bCs/>
              </w:rPr>
              <w:t xml:space="preserve">Formblatt </w:t>
            </w:r>
            <w:r w:rsidR="00CC10FB" w:rsidRPr="000F4722">
              <w:rPr>
                <w:rFonts w:ascii="Arial" w:hAnsi="Arial" w:cs="Arial"/>
                <w:b/>
                <w:bCs/>
              </w:rPr>
              <w:t>02</w:t>
            </w:r>
          </w:p>
          <w:p w14:paraId="7A3595C8" w14:textId="77777777" w:rsidR="00731B6D" w:rsidRPr="000F4722" w:rsidRDefault="00731B6D" w:rsidP="009E0CB7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F4722">
              <w:rPr>
                <w:rFonts w:ascii="Arial" w:hAnsi="Arial" w:cs="Arial"/>
              </w:rPr>
              <w:t>(</w:t>
            </w:r>
            <w:r w:rsidRPr="000F4722">
              <w:rPr>
                <w:rFonts w:ascii="Arial" w:hAnsi="Arial" w:cs="Arial"/>
                <w:i/>
                <w:iCs/>
              </w:rPr>
              <w:t>falls einschlägig</w:t>
            </w:r>
            <w:r w:rsidRPr="000F4722">
              <w:rPr>
                <w:rFonts w:ascii="Arial" w:hAnsi="Arial" w:cs="Arial"/>
              </w:rPr>
              <w:t>)</w:t>
            </w:r>
          </w:p>
        </w:tc>
        <w:tc>
          <w:tcPr>
            <w:tcW w:w="5381" w:type="dxa"/>
            <w:gridSpan w:val="2"/>
          </w:tcPr>
          <w:p w14:paraId="74C00A0C" w14:textId="02D046F1" w:rsidR="00731B6D" w:rsidRPr="000F4722" w:rsidRDefault="00731B6D" w:rsidP="009E0CB7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F4722">
              <w:rPr>
                <w:rFonts w:ascii="Arial" w:hAnsi="Arial" w:cs="Arial"/>
              </w:rPr>
              <w:t>Erklärung der Bewerber-/Bieter-/Arbeitsgemeinschaft</w:t>
            </w:r>
          </w:p>
        </w:tc>
      </w:tr>
      <w:tr w:rsidR="00731B6D" w:rsidRPr="00766F29" w14:paraId="3B489C8E" w14:textId="77777777" w:rsidTr="009E0CB7">
        <w:sdt>
          <w:sdtPr>
            <w:rPr>
              <w:rFonts w:ascii="Arial" w:hAnsi="Arial" w:cs="Arial"/>
            </w:rPr>
            <w:id w:val="-7116452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625F8AE6" w14:textId="48ABFDD2" w:rsidR="00731B6D" w:rsidRPr="000F4722" w:rsidRDefault="0056733B" w:rsidP="009E0CB7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3119" w:type="dxa"/>
          </w:tcPr>
          <w:p w14:paraId="06608DFF" w14:textId="708E9B76" w:rsidR="00731B6D" w:rsidRPr="000F4722" w:rsidRDefault="00731B6D" w:rsidP="009E0CB7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F4722">
              <w:rPr>
                <w:rFonts w:ascii="Arial" w:hAnsi="Arial" w:cs="Arial"/>
                <w:b/>
                <w:bCs/>
              </w:rPr>
              <w:t xml:space="preserve">Formblatt </w:t>
            </w:r>
            <w:r w:rsidR="00CC10FB" w:rsidRPr="000F4722">
              <w:rPr>
                <w:rFonts w:ascii="Arial" w:hAnsi="Arial" w:cs="Arial"/>
                <w:b/>
                <w:bCs/>
              </w:rPr>
              <w:t>03</w:t>
            </w:r>
          </w:p>
          <w:p w14:paraId="41342D74" w14:textId="77777777" w:rsidR="00731B6D" w:rsidRPr="000F4722" w:rsidRDefault="00731B6D" w:rsidP="009E0CB7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F4722">
              <w:rPr>
                <w:rFonts w:ascii="Arial" w:hAnsi="Arial" w:cs="Arial"/>
              </w:rPr>
              <w:t>(</w:t>
            </w:r>
            <w:r w:rsidRPr="000F4722">
              <w:rPr>
                <w:rFonts w:ascii="Arial" w:hAnsi="Arial" w:cs="Arial"/>
                <w:i/>
                <w:iCs/>
              </w:rPr>
              <w:t>falls einschlägig</w:t>
            </w:r>
            <w:r w:rsidRPr="000F4722">
              <w:rPr>
                <w:rFonts w:ascii="Arial" w:hAnsi="Arial" w:cs="Arial"/>
              </w:rPr>
              <w:t>)</w:t>
            </w:r>
          </w:p>
        </w:tc>
        <w:tc>
          <w:tcPr>
            <w:tcW w:w="5381" w:type="dxa"/>
            <w:gridSpan w:val="2"/>
          </w:tcPr>
          <w:p w14:paraId="09C08F5D" w14:textId="7F2D3C0F" w:rsidR="00731B6D" w:rsidRPr="000F4722" w:rsidRDefault="00731B6D" w:rsidP="009E0CB7">
            <w:pPr>
              <w:spacing w:line="276" w:lineRule="auto"/>
              <w:rPr>
                <w:rFonts w:ascii="Arial" w:hAnsi="Arial" w:cs="Arial"/>
              </w:rPr>
            </w:pPr>
            <w:r w:rsidRPr="000F4722">
              <w:rPr>
                <w:rFonts w:ascii="Arial" w:hAnsi="Arial" w:cs="Arial"/>
              </w:rPr>
              <w:t xml:space="preserve">Erklärung zu Eignungsleihe </w:t>
            </w:r>
            <w:r w:rsidR="00C33D88">
              <w:rPr>
                <w:rFonts w:ascii="Arial" w:hAnsi="Arial" w:cs="Arial"/>
              </w:rPr>
              <w:t>und Unteraufträgen</w:t>
            </w:r>
          </w:p>
        </w:tc>
      </w:tr>
      <w:tr w:rsidR="00731B6D" w:rsidRPr="00766F29" w14:paraId="16A6767D" w14:textId="77777777" w:rsidTr="009E0CB7">
        <w:sdt>
          <w:sdtPr>
            <w:rPr>
              <w:rFonts w:ascii="Arial" w:hAnsi="Arial" w:cs="Arial"/>
            </w:rPr>
            <w:id w:val="14411081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6BAACF25" w14:textId="78E6EC17" w:rsidR="00731B6D" w:rsidRPr="000F4722" w:rsidRDefault="0056733B" w:rsidP="009E0CB7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3119" w:type="dxa"/>
          </w:tcPr>
          <w:p w14:paraId="12D9BD4C" w14:textId="3D2560BC" w:rsidR="00731B6D" w:rsidRPr="000F4722" w:rsidRDefault="00731B6D" w:rsidP="009E0CB7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F4722">
              <w:rPr>
                <w:rFonts w:ascii="Arial" w:hAnsi="Arial" w:cs="Arial"/>
                <w:b/>
                <w:bCs/>
              </w:rPr>
              <w:t xml:space="preserve">Formblatt </w:t>
            </w:r>
            <w:r w:rsidR="00CC10FB" w:rsidRPr="000F4722">
              <w:rPr>
                <w:rFonts w:ascii="Arial" w:hAnsi="Arial" w:cs="Arial"/>
                <w:b/>
                <w:bCs/>
              </w:rPr>
              <w:t>04</w:t>
            </w:r>
          </w:p>
          <w:p w14:paraId="463FD404" w14:textId="77777777" w:rsidR="00731B6D" w:rsidRPr="000F4722" w:rsidRDefault="00731B6D" w:rsidP="009E0CB7">
            <w:pPr>
              <w:spacing w:line="276" w:lineRule="auto"/>
              <w:rPr>
                <w:rFonts w:ascii="Arial" w:hAnsi="Arial" w:cs="Arial"/>
              </w:rPr>
            </w:pPr>
            <w:r w:rsidRPr="000F4722">
              <w:rPr>
                <w:rFonts w:ascii="Arial" w:hAnsi="Arial" w:cs="Arial"/>
              </w:rPr>
              <w:t>(</w:t>
            </w:r>
            <w:r w:rsidRPr="000F4722">
              <w:rPr>
                <w:rFonts w:ascii="Arial" w:hAnsi="Arial" w:cs="Arial"/>
                <w:i/>
                <w:iCs/>
              </w:rPr>
              <w:t>falls einschlägig</w:t>
            </w:r>
            <w:r w:rsidRPr="000F4722">
              <w:rPr>
                <w:rFonts w:ascii="Arial" w:hAnsi="Arial" w:cs="Arial"/>
              </w:rPr>
              <w:t>)</w:t>
            </w:r>
          </w:p>
        </w:tc>
        <w:tc>
          <w:tcPr>
            <w:tcW w:w="5381" w:type="dxa"/>
            <w:gridSpan w:val="2"/>
          </w:tcPr>
          <w:p w14:paraId="19B57B44" w14:textId="681E46FE" w:rsidR="00731B6D" w:rsidRPr="000F4722" w:rsidRDefault="00731B6D" w:rsidP="009E0CB7">
            <w:pPr>
              <w:spacing w:line="276" w:lineRule="auto"/>
              <w:rPr>
                <w:rFonts w:ascii="Arial" w:hAnsi="Arial" w:cs="Arial"/>
              </w:rPr>
            </w:pPr>
            <w:r w:rsidRPr="000F4722">
              <w:rPr>
                <w:rFonts w:ascii="Arial" w:hAnsi="Arial" w:cs="Arial"/>
              </w:rPr>
              <w:t xml:space="preserve">Verpflichtungserklärung </w:t>
            </w:r>
            <w:r w:rsidR="000E5590">
              <w:rPr>
                <w:rFonts w:ascii="Arial" w:hAnsi="Arial" w:cs="Arial"/>
              </w:rPr>
              <w:t>von Drittunternehmen</w:t>
            </w:r>
            <w:r w:rsidRPr="000F4722">
              <w:rPr>
                <w:rFonts w:ascii="Arial" w:hAnsi="Arial" w:cs="Arial"/>
              </w:rPr>
              <w:t xml:space="preserve"> </w:t>
            </w:r>
          </w:p>
          <w:p w14:paraId="6246A310" w14:textId="77777777" w:rsidR="00731B6D" w:rsidRPr="000F4722" w:rsidRDefault="00731B6D" w:rsidP="009E0CB7">
            <w:pPr>
              <w:spacing w:line="276" w:lineRule="auto"/>
              <w:rPr>
                <w:rFonts w:ascii="Arial" w:hAnsi="Arial" w:cs="Arial"/>
              </w:rPr>
            </w:pPr>
          </w:p>
          <w:p w14:paraId="4AEA81F7" w14:textId="77777777" w:rsidR="00731B6D" w:rsidRDefault="00731B6D" w:rsidP="009E0CB7">
            <w:pPr>
              <w:spacing w:line="276" w:lineRule="auto"/>
              <w:rPr>
                <w:rFonts w:ascii="Arial" w:hAnsi="Arial" w:cs="Arial"/>
              </w:rPr>
            </w:pPr>
            <w:r w:rsidRPr="000F4722">
              <w:rPr>
                <w:rFonts w:ascii="Arial" w:hAnsi="Arial" w:cs="Arial"/>
              </w:rPr>
              <w:t>von folgenden Unternehmen beigefügt:</w:t>
            </w:r>
          </w:p>
          <w:p w14:paraId="44022B66" w14:textId="77777777" w:rsidR="000E5590" w:rsidRPr="000F4722" w:rsidRDefault="000E5590" w:rsidP="009E0CB7">
            <w:pPr>
              <w:spacing w:line="276" w:lineRule="auto"/>
              <w:rPr>
                <w:rFonts w:ascii="Arial" w:hAnsi="Arial" w:cs="Arial"/>
              </w:rPr>
            </w:pPr>
          </w:p>
          <w:sdt>
            <w:sdtPr>
              <w:rPr>
                <w:rStyle w:val="Style2"/>
                <w:rFonts w:ascii="Arial" w:hAnsi="Arial" w:cs="Arial"/>
              </w:rPr>
              <w:alias w:val="Namen der Unternehmen"/>
              <w:tag w:val="Namen der Unternehmen"/>
              <w:id w:val="-217048272"/>
              <w:placeholder>
                <w:docPart w:val="6BC72AC8FDEE45FF9B9F8A2B9E5C0752"/>
              </w:placeholder>
              <w:showingPlcHdr/>
              <w15:color w:val="000000"/>
            </w:sdtPr>
            <w:sdtEndPr>
              <w:rPr>
                <w:rStyle w:val="Absatz-Standardschriftart"/>
                <w:b w:val="0"/>
                <w:color w:val="auto"/>
              </w:rPr>
            </w:sdtEndPr>
            <w:sdtContent>
              <w:p w14:paraId="2188C2D0" w14:textId="77777777" w:rsidR="00731B6D" w:rsidRPr="000F4722" w:rsidRDefault="00731B6D" w:rsidP="009E0CB7">
                <w:pPr>
                  <w:spacing w:line="276" w:lineRule="auto"/>
                  <w:rPr>
                    <w:rFonts w:ascii="Arial" w:hAnsi="Arial" w:cs="Arial"/>
                  </w:rPr>
                </w:pPr>
                <w:r w:rsidRPr="000F4722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Namen der Unternehmen eingeben</w:t>
                </w:r>
              </w:p>
            </w:sdtContent>
          </w:sdt>
        </w:tc>
      </w:tr>
      <w:tr w:rsidR="00731B6D" w:rsidRPr="00766F29" w14:paraId="18DFFA43" w14:textId="77777777" w:rsidTr="009E0CB7">
        <w:tc>
          <w:tcPr>
            <w:tcW w:w="9062" w:type="dxa"/>
            <w:gridSpan w:val="4"/>
            <w:shd w:val="clear" w:color="auto" w:fill="EA9595" w:themeFill="accent5" w:themeFillTint="66"/>
          </w:tcPr>
          <w:p w14:paraId="65200801" w14:textId="5557B9B3" w:rsidR="00731B6D" w:rsidRPr="000F4722" w:rsidRDefault="00731B6D" w:rsidP="009E0CB7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bookmarkStart w:id="7" w:name="_Hlk109822608"/>
            <w:r w:rsidRPr="000F4722">
              <w:rPr>
                <w:rFonts w:ascii="Arial" w:hAnsi="Arial" w:cs="Arial"/>
                <w:b/>
                <w:bCs/>
              </w:rPr>
              <w:t xml:space="preserve">Erklärungen </w:t>
            </w:r>
            <w:bookmarkEnd w:id="7"/>
            <w:r w:rsidR="003B113B" w:rsidRPr="000F4722">
              <w:rPr>
                <w:rFonts w:ascii="Arial" w:hAnsi="Arial" w:cs="Arial"/>
                <w:b/>
                <w:bCs/>
              </w:rPr>
              <w:t>zu Ausschlussgründen gem. §§ 123-125 GWB</w:t>
            </w:r>
            <w:r w:rsidR="00240F3C">
              <w:rPr>
                <w:rFonts w:ascii="Arial" w:hAnsi="Arial" w:cs="Arial"/>
                <w:b/>
                <w:bCs/>
              </w:rPr>
              <w:t xml:space="preserve"> und „Russland-Sanktionen“</w:t>
            </w:r>
          </w:p>
        </w:tc>
      </w:tr>
      <w:tr w:rsidR="00731B6D" w:rsidRPr="00766F29" w14:paraId="3FEB8CF0" w14:textId="77777777" w:rsidTr="009E0CB7">
        <w:sdt>
          <w:sdtPr>
            <w:rPr>
              <w:rFonts w:ascii="Arial" w:hAnsi="Arial" w:cs="Arial"/>
            </w:rPr>
            <w:id w:val="-9146180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6390A565" w14:textId="503F0D8C" w:rsidR="00731B6D" w:rsidRPr="000F4722" w:rsidRDefault="0056733B" w:rsidP="009E0CB7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3119" w:type="dxa"/>
          </w:tcPr>
          <w:p w14:paraId="3F25F15A" w14:textId="437E9B18" w:rsidR="00731B6D" w:rsidRPr="000F4722" w:rsidRDefault="00731B6D" w:rsidP="009E0CB7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F4722">
              <w:rPr>
                <w:rFonts w:ascii="Arial" w:hAnsi="Arial" w:cs="Arial"/>
                <w:b/>
                <w:bCs/>
              </w:rPr>
              <w:t xml:space="preserve">Formblatt </w:t>
            </w:r>
            <w:r w:rsidR="00B51DDF" w:rsidRPr="000F4722">
              <w:rPr>
                <w:rFonts w:ascii="Arial" w:hAnsi="Arial" w:cs="Arial"/>
                <w:b/>
                <w:bCs/>
              </w:rPr>
              <w:t>0</w:t>
            </w:r>
            <w:r w:rsidR="00B51DDF">
              <w:rPr>
                <w:rFonts w:ascii="Arial" w:hAnsi="Arial" w:cs="Arial"/>
                <w:b/>
                <w:bCs/>
              </w:rPr>
              <w:t>5</w:t>
            </w:r>
          </w:p>
          <w:p w14:paraId="2DA8E57C" w14:textId="77777777" w:rsidR="00731B6D" w:rsidRPr="000F4722" w:rsidRDefault="00731B6D" w:rsidP="009E0CB7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F4722">
              <w:rPr>
                <w:rFonts w:ascii="Arial" w:hAnsi="Arial" w:cs="Arial"/>
              </w:rPr>
              <w:t>(</w:t>
            </w:r>
            <w:r w:rsidRPr="000F4722">
              <w:rPr>
                <w:rFonts w:ascii="Arial" w:hAnsi="Arial" w:cs="Arial"/>
                <w:b/>
                <w:bCs/>
                <w:i/>
                <w:iCs/>
              </w:rPr>
              <w:t>zwingend</w:t>
            </w:r>
            <w:r w:rsidRPr="000F4722">
              <w:rPr>
                <w:rFonts w:ascii="Arial" w:hAnsi="Arial" w:cs="Arial"/>
                <w:i/>
                <w:iCs/>
              </w:rPr>
              <w:t xml:space="preserve"> einzureichen</w:t>
            </w:r>
            <w:r w:rsidRPr="000F4722">
              <w:rPr>
                <w:rFonts w:ascii="Arial" w:hAnsi="Arial" w:cs="Arial"/>
              </w:rPr>
              <w:t>)</w:t>
            </w:r>
          </w:p>
          <w:p w14:paraId="43788D14" w14:textId="77777777" w:rsidR="00731B6D" w:rsidRPr="000F4722" w:rsidRDefault="00731B6D" w:rsidP="009E0CB7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81" w:type="dxa"/>
            <w:gridSpan w:val="2"/>
          </w:tcPr>
          <w:p w14:paraId="02C9199A" w14:textId="6B10BEB5" w:rsidR="00731B6D" w:rsidRPr="000F4722" w:rsidRDefault="003B113B" w:rsidP="009E0CB7">
            <w:pPr>
              <w:spacing w:line="276" w:lineRule="auto"/>
              <w:rPr>
                <w:rFonts w:ascii="Arial" w:hAnsi="Arial" w:cs="Arial"/>
              </w:rPr>
            </w:pPr>
            <w:r w:rsidRPr="000F4722">
              <w:rPr>
                <w:rFonts w:ascii="Arial" w:hAnsi="Arial" w:cs="Arial"/>
              </w:rPr>
              <w:t xml:space="preserve">Erklärungen </w:t>
            </w:r>
            <w:r w:rsidR="00CB708F">
              <w:rPr>
                <w:rFonts w:ascii="Arial" w:hAnsi="Arial" w:cs="Arial"/>
              </w:rPr>
              <w:t>über das Nichtvorliegen von</w:t>
            </w:r>
            <w:r w:rsidR="00CB708F" w:rsidRPr="000F4722">
              <w:rPr>
                <w:rFonts w:ascii="Arial" w:hAnsi="Arial" w:cs="Arial"/>
              </w:rPr>
              <w:t xml:space="preserve"> </w:t>
            </w:r>
            <w:r w:rsidRPr="000F4722">
              <w:rPr>
                <w:rFonts w:ascii="Arial" w:hAnsi="Arial" w:cs="Arial"/>
              </w:rPr>
              <w:t>Ausschlussgründen gem. §§ 123-125 GWB</w:t>
            </w:r>
          </w:p>
          <w:p w14:paraId="77E7DA8B" w14:textId="77777777" w:rsidR="00731B6D" w:rsidRPr="000F4722" w:rsidRDefault="00731B6D" w:rsidP="009E0CB7">
            <w:pPr>
              <w:spacing w:line="276" w:lineRule="auto"/>
              <w:rPr>
                <w:rFonts w:ascii="Arial" w:hAnsi="Arial" w:cs="Arial"/>
              </w:rPr>
            </w:pPr>
          </w:p>
          <w:p w14:paraId="14B81025" w14:textId="63AF3C2F" w:rsidR="00731B6D" w:rsidRDefault="00731B6D" w:rsidP="009E0CB7">
            <w:pPr>
              <w:spacing w:line="276" w:lineRule="auto"/>
              <w:rPr>
                <w:rFonts w:ascii="Arial" w:hAnsi="Arial" w:cs="Arial"/>
              </w:rPr>
            </w:pPr>
            <w:r w:rsidRPr="000F4722">
              <w:rPr>
                <w:rFonts w:ascii="Arial" w:hAnsi="Arial" w:cs="Arial"/>
              </w:rPr>
              <w:t>von folgenden Unternehmen beigefügt</w:t>
            </w:r>
            <w:r w:rsidR="003B113B" w:rsidRPr="000F4722">
              <w:rPr>
                <w:rFonts w:ascii="Arial" w:hAnsi="Arial" w:cs="Arial"/>
              </w:rPr>
              <w:t xml:space="preserve"> (sofern einschlägig von jedem Mitglied der Bewerbergemeinschaft und Eignungsleihgeber sowie falls zumutbar Unterauftragnehmer abzugeben)</w:t>
            </w:r>
            <w:r w:rsidRPr="000F4722">
              <w:rPr>
                <w:rFonts w:ascii="Arial" w:hAnsi="Arial" w:cs="Arial"/>
              </w:rPr>
              <w:t>:</w:t>
            </w:r>
          </w:p>
          <w:p w14:paraId="187A7ED7" w14:textId="77777777" w:rsidR="000E5590" w:rsidRPr="000F4722" w:rsidRDefault="000E5590" w:rsidP="009E0CB7">
            <w:pPr>
              <w:spacing w:line="276" w:lineRule="auto"/>
              <w:rPr>
                <w:rFonts w:ascii="Arial" w:hAnsi="Arial" w:cs="Arial"/>
              </w:rPr>
            </w:pPr>
          </w:p>
          <w:sdt>
            <w:sdtPr>
              <w:rPr>
                <w:rStyle w:val="Style2"/>
                <w:rFonts w:ascii="Arial" w:hAnsi="Arial" w:cs="Arial"/>
              </w:rPr>
              <w:alias w:val="Namen der Unternehmen"/>
              <w:tag w:val="Namen der Unternehmen"/>
              <w:id w:val="-704487114"/>
              <w:placeholder>
                <w:docPart w:val="7D3B299C10314D58917FE27BC3B9A673"/>
              </w:placeholder>
              <w:showingPlcHdr/>
              <w15:color w:val="000000"/>
            </w:sdtPr>
            <w:sdtEndPr>
              <w:rPr>
                <w:rStyle w:val="Absatz-Standardschriftart"/>
                <w:b w:val="0"/>
                <w:color w:val="auto"/>
              </w:rPr>
            </w:sdtEndPr>
            <w:sdtContent>
              <w:p w14:paraId="74501967" w14:textId="77777777" w:rsidR="00731B6D" w:rsidRPr="000F4722" w:rsidRDefault="00731B6D" w:rsidP="009E0CB7">
                <w:pPr>
                  <w:spacing w:line="276" w:lineRule="auto"/>
                  <w:rPr>
                    <w:rFonts w:ascii="Arial" w:hAnsi="Arial" w:cs="Arial"/>
                  </w:rPr>
                </w:pPr>
                <w:r w:rsidRPr="000F4722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Namen der Unternehmen eingeben</w:t>
                </w:r>
              </w:p>
            </w:sdtContent>
          </w:sdt>
        </w:tc>
      </w:tr>
      <w:tr w:rsidR="008B6C6A" w:rsidRPr="00766F29" w14:paraId="3381A9D0" w14:textId="77777777" w:rsidTr="009E0CB7">
        <w:sdt>
          <w:sdtPr>
            <w:rPr>
              <w:rFonts w:ascii="Arial" w:hAnsi="Arial" w:cs="Arial"/>
            </w:rPr>
            <w:id w:val="15074782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2D9AF9CD" w14:textId="761A77AB" w:rsidR="008B6C6A" w:rsidRPr="000F4722" w:rsidRDefault="0056733B" w:rsidP="008B6C6A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3119" w:type="dxa"/>
          </w:tcPr>
          <w:p w14:paraId="18931D69" w14:textId="3557419D" w:rsidR="008B6C6A" w:rsidRPr="000F4722" w:rsidRDefault="008B6C6A" w:rsidP="008B6C6A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F4722">
              <w:rPr>
                <w:rFonts w:ascii="Arial" w:hAnsi="Arial" w:cs="Arial"/>
                <w:b/>
                <w:bCs/>
              </w:rPr>
              <w:t xml:space="preserve">Formblatt </w:t>
            </w:r>
            <w:r w:rsidR="00B51DDF" w:rsidRPr="000F4722">
              <w:rPr>
                <w:rFonts w:ascii="Arial" w:hAnsi="Arial" w:cs="Arial"/>
                <w:b/>
                <w:bCs/>
              </w:rPr>
              <w:t>0</w:t>
            </w:r>
            <w:r w:rsidR="00B51DDF">
              <w:rPr>
                <w:rFonts w:ascii="Arial" w:hAnsi="Arial" w:cs="Arial"/>
                <w:b/>
                <w:bCs/>
              </w:rPr>
              <w:t>6</w:t>
            </w:r>
          </w:p>
          <w:p w14:paraId="5EDBFA6B" w14:textId="77777777" w:rsidR="008B6C6A" w:rsidRPr="000F4722" w:rsidRDefault="008B6C6A" w:rsidP="008B6C6A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F4722">
              <w:rPr>
                <w:rFonts w:ascii="Arial" w:hAnsi="Arial" w:cs="Arial"/>
              </w:rPr>
              <w:t>(</w:t>
            </w:r>
            <w:r w:rsidRPr="000F4722">
              <w:rPr>
                <w:rFonts w:ascii="Arial" w:hAnsi="Arial" w:cs="Arial"/>
                <w:b/>
                <w:bCs/>
                <w:i/>
                <w:iCs/>
              </w:rPr>
              <w:t>zwingend</w:t>
            </w:r>
            <w:r w:rsidRPr="000F4722">
              <w:rPr>
                <w:rFonts w:ascii="Arial" w:hAnsi="Arial" w:cs="Arial"/>
                <w:i/>
                <w:iCs/>
              </w:rPr>
              <w:t xml:space="preserve"> einzureichen</w:t>
            </w:r>
            <w:r w:rsidRPr="000F4722">
              <w:rPr>
                <w:rFonts w:ascii="Arial" w:hAnsi="Arial" w:cs="Arial"/>
              </w:rPr>
              <w:t>)</w:t>
            </w:r>
          </w:p>
          <w:p w14:paraId="2D6E07EA" w14:textId="77777777" w:rsidR="008B6C6A" w:rsidRPr="000F4722" w:rsidRDefault="008B6C6A" w:rsidP="008B6C6A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81" w:type="dxa"/>
            <w:gridSpan w:val="2"/>
          </w:tcPr>
          <w:p w14:paraId="3822BA55" w14:textId="06A9EFD4" w:rsidR="008B6C6A" w:rsidRPr="000F4722" w:rsidRDefault="00A014E3" w:rsidP="008B6C6A">
            <w:pPr>
              <w:spacing w:line="276" w:lineRule="auto"/>
              <w:rPr>
                <w:rFonts w:ascii="Arial" w:hAnsi="Arial" w:cs="Arial"/>
              </w:rPr>
            </w:pPr>
            <w:r w:rsidRPr="00A014E3">
              <w:rPr>
                <w:rFonts w:ascii="Arial" w:hAnsi="Arial" w:cs="Arial"/>
              </w:rPr>
              <w:t>Eigenerklärung „Ausschlussgrund“ gemäß Art. 5k) der Verordnung (EU) 833/2014 (Russlandsanktionen)</w:t>
            </w:r>
          </w:p>
          <w:p w14:paraId="27531217" w14:textId="77777777" w:rsidR="008B6C6A" w:rsidRPr="000F4722" w:rsidRDefault="008B6C6A" w:rsidP="008B6C6A">
            <w:pPr>
              <w:spacing w:line="276" w:lineRule="auto"/>
              <w:rPr>
                <w:rFonts w:ascii="Arial" w:hAnsi="Arial" w:cs="Arial"/>
              </w:rPr>
            </w:pPr>
          </w:p>
          <w:p w14:paraId="38E9D393" w14:textId="06CB4F86" w:rsidR="008B6C6A" w:rsidRDefault="008B6C6A" w:rsidP="008B6C6A">
            <w:pPr>
              <w:spacing w:line="276" w:lineRule="auto"/>
              <w:rPr>
                <w:rFonts w:ascii="Arial" w:hAnsi="Arial" w:cs="Arial"/>
              </w:rPr>
            </w:pPr>
            <w:r w:rsidRPr="000F4722">
              <w:rPr>
                <w:rFonts w:ascii="Arial" w:hAnsi="Arial" w:cs="Arial"/>
              </w:rPr>
              <w:t>von folgenden Unternehmen beigefügt (sofern einschlägig von jedem Mitglied der Bewerbergemeinschaft abzugeben):</w:t>
            </w:r>
          </w:p>
          <w:p w14:paraId="0033B32F" w14:textId="77777777" w:rsidR="000E5590" w:rsidRPr="000F4722" w:rsidRDefault="000E5590" w:rsidP="008B6C6A">
            <w:pPr>
              <w:spacing w:line="276" w:lineRule="auto"/>
              <w:rPr>
                <w:rFonts w:ascii="Arial" w:hAnsi="Arial" w:cs="Arial"/>
              </w:rPr>
            </w:pPr>
          </w:p>
          <w:sdt>
            <w:sdtPr>
              <w:rPr>
                <w:rStyle w:val="Style2"/>
                <w:rFonts w:ascii="Arial" w:hAnsi="Arial" w:cs="Arial"/>
              </w:rPr>
              <w:alias w:val="Namen der Unternehmen"/>
              <w:tag w:val="Namen der Unternehmen"/>
              <w:id w:val="242619432"/>
              <w:placeholder>
                <w:docPart w:val="814A4649467D49D4B3D2FCC5DABBC3CE"/>
              </w:placeholder>
              <w:showingPlcHdr/>
              <w15:color w:val="000000"/>
            </w:sdtPr>
            <w:sdtEndPr>
              <w:rPr>
                <w:rStyle w:val="Absatz-Standardschriftart"/>
                <w:b w:val="0"/>
                <w:color w:val="auto"/>
              </w:rPr>
            </w:sdtEndPr>
            <w:sdtContent>
              <w:p w14:paraId="713258B2" w14:textId="7D66725C" w:rsidR="008B6C6A" w:rsidRPr="000F4722" w:rsidRDefault="008B6C6A" w:rsidP="008B6C6A">
                <w:pPr>
                  <w:spacing w:line="276" w:lineRule="auto"/>
                  <w:rPr>
                    <w:rFonts w:ascii="Arial" w:hAnsi="Arial" w:cs="Arial"/>
                  </w:rPr>
                </w:pPr>
                <w:r w:rsidRPr="000F4722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Namen der Unternehmen eingeben</w:t>
                </w:r>
              </w:p>
            </w:sdtContent>
          </w:sdt>
        </w:tc>
      </w:tr>
      <w:tr w:rsidR="008B6C6A" w:rsidRPr="00766F29" w14:paraId="2313A4FF" w14:textId="77777777" w:rsidTr="009E0CB7">
        <w:tc>
          <w:tcPr>
            <w:tcW w:w="9062" w:type="dxa"/>
            <w:gridSpan w:val="4"/>
            <w:tcBorders>
              <w:bottom w:val="single" w:sz="4" w:space="0" w:color="auto"/>
            </w:tcBorders>
            <w:shd w:val="clear" w:color="auto" w:fill="EA9595" w:themeFill="accent5" w:themeFillTint="66"/>
          </w:tcPr>
          <w:p w14:paraId="44D7BA52" w14:textId="77777777" w:rsidR="008B6C6A" w:rsidRPr="000F4722" w:rsidRDefault="008B6C6A" w:rsidP="008B6C6A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bookmarkStart w:id="8" w:name="_Hlk109822794"/>
            <w:bookmarkStart w:id="9" w:name="_Hlk109822780"/>
            <w:r w:rsidRPr="000F4722">
              <w:rPr>
                <w:rFonts w:ascii="Arial" w:hAnsi="Arial" w:cs="Arial"/>
                <w:b/>
                <w:bCs/>
              </w:rPr>
              <w:t>Nachweise der Befähigung und Erlaubnis zur Berufsausübung</w:t>
            </w:r>
            <w:bookmarkEnd w:id="8"/>
          </w:p>
        </w:tc>
      </w:tr>
      <w:tr w:rsidR="008B6C6A" w:rsidRPr="00766F29" w14:paraId="5A71D08F" w14:textId="77777777" w:rsidTr="00C72A5F">
        <w:sdt>
          <w:sdtPr>
            <w:rPr>
              <w:rFonts w:ascii="Arial" w:hAnsi="Arial" w:cs="Arial"/>
            </w:rPr>
            <w:id w:val="20107141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top w:val="single" w:sz="4" w:space="0" w:color="auto"/>
                </w:tcBorders>
              </w:tcPr>
              <w:p w14:paraId="43AD8FDF" w14:textId="77777777" w:rsidR="008B6C6A" w:rsidRPr="000F4722" w:rsidRDefault="008B6C6A" w:rsidP="008B6C6A">
                <w:pPr>
                  <w:spacing w:line="276" w:lineRule="auto"/>
                  <w:rPr>
                    <w:rFonts w:ascii="Arial" w:hAnsi="Arial" w:cs="Arial"/>
                  </w:rPr>
                </w:pPr>
                <w:r w:rsidRPr="000F472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4250" w:type="dxa"/>
            <w:gridSpan w:val="2"/>
            <w:tcBorders>
              <w:top w:val="single" w:sz="4" w:space="0" w:color="auto"/>
            </w:tcBorders>
          </w:tcPr>
          <w:p w14:paraId="7475318E" w14:textId="77777777" w:rsidR="008B6C6A" w:rsidRPr="000F4722" w:rsidRDefault="008B6C6A" w:rsidP="008B6C6A">
            <w:pPr>
              <w:spacing w:line="276" w:lineRule="auto"/>
              <w:rPr>
                <w:rFonts w:ascii="Arial" w:hAnsi="Arial" w:cs="Arial"/>
              </w:rPr>
            </w:pPr>
            <w:r w:rsidRPr="000F4722">
              <w:rPr>
                <w:rFonts w:ascii="Arial" w:hAnsi="Arial" w:cs="Arial"/>
                <w:b/>
                <w:bCs/>
              </w:rPr>
              <w:t>Handelsregisterauszug</w:t>
            </w:r>
            <w:r w:rsidRPr="000F4722">
              <w:rPr>
                <w:rFonts w:ascii="Arial" w:hAnsi="Arial" w:cs="Arial"/>
              </w:rPr>
              <w:t xml:space="preserve"> oder vergleichbarer Nachweis </w:t>
            </w:r>
          </w:p>
          <w:p w14:paraId="4EFB02BB" w14:textId="77777777" w:rsidR="008B6C6A" w:rsidRPr="000F4722" w:rsidRDefault="008B6C6A" w:rsidP="008B6C6A">
            <w:pPr>
              <w:spacing w:line="276" w:lineRule="auto"/>
              <w:rPr>
                <w:rFonts w:ascii="Arial" w:hAnsi="Arial" w:cs="Arial"/>
              </w:rPr>
            </w:pPr>
            <w:r w:rsidRPr="000F4722">
              <w:rPr>
                <w:rFonts w:ascii="Arial" w:hAnsi="Arial" w:cs="Arial"/>
              </w:rPr>
              <w:t>(</w:t>
            </w:r>
            <w:r w:rsidRPr="000F4722">
              <w:rPr>
                <w:rFonts w:ascii="Arial" w:hAnsi="Arial" w:cs="Arial"/>
                <w:b/>
                <w:bCs/>
                <w:i/>
                <w:iCs/>
              </w:rPr>
              <w:t>zwingend</w:t>
            </w:r>
            <w:r w:rsidRPr="000F4722">
              <w:rPr>
                <w:rFonts w:ascii="Arial" w:hAnsi="Arial" w:cs="Arial"/>
                <w:i/>
                <w:iCs/>
              </w:rPr>
              <w:t xml:space="preserve"> einzureichen</w:t>
            </w:r>
            <w:r w:rsidRPr="000F4722">
              <w:rPr>
                <w:rFonts w:ascii="Arial" w:hAnsi="Arial" w:cs="Arial"/>
              </w:rPr>
              <w:t>)</w:t>
            </w:r>
          </w:p>
          <w:p w14:paraId="0EA49A60" w14:textId="77777777" w:rsidR="008B6C6A" w:rsidRPr="000F4722" w:rsidRDefault="008B6C6A" w:rsidP="008B6C6A">
            <w:pPr>
              <w:spacing w:line="276" w:lineRule="auto"/>
              <w:rPr>
                <w:rFonts w:ascii="Arial" w:hAnsi="Arial" w:cs="Arial"/>
              </w:rPr>
            </w:pPr>
          </w:p>
          <w:p w14:paraId="7BC327A8" w14:textId="651A749F" w:rsidR="008B6C6A" w:rsidRPr="000F4722" w:rsidRDefault="008B6C6A" w:rsidP="008B6C6A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250" w:type="dxa"/>
            <w:tcBorders>
              <w:top w:val="single" w:sz="4" w:space="0" w:color="auto"/>
            </w:tcBorders>
          </w:tcPr>
          <w:p w14:paraId="0C77E4A5" w14:textId="099EEE50" w:rsidR="008B6C6A" w:rsidRDefault="008B6C6A" w:rsidP="008B6C6A">
            <w:pPr>
              <w:tabs>
                <w:tab w:val="left" w:pos="4804"/>
              </w:tabs>
              <w:spacing w:line="276" w:lineRule="auto"/>
              <w:rPr>
                <w:rFonts w:ascii="Arial" w:hAnsi="Arial" w:cs="Arial"/>
              </w:rPr>
            </w:pPr>
            <w:r w:rsidRPr="000F4722">
              <w:rPr>
                <w:rFonts w:ascii="Arial" w:hAnsi="Arial" w:cs="Arial"/>
              </w:rPr>
              <w:t>von folgenden Unternehmen beigefügt (sofern einschlägig von jedem Mitglied der Bewerbergemeinschaft und Eignungsleihgeber sowie falls zumutbar Unterauftragnehmer abzugeben):</w:t>
            </w:r>
          </w:p>
          <w:p w14:paraId="3E62B89B" w14:textId="77777777" w:rsidR="000E5590" w:rsidRPr="000F4722" w:rsidRDefault="000E5590" w:rsidP="008B6C6A">
            <w:pPr>
              <w:tabs>
                <w:tab w:val="left" w:pos="4804"/>
              </w:tabs>
              <w:spacing w:line="276" w:lineRule="auto"/>
              <w:rPr>
                <w:rStyle w:val="Style2"/>
                <w:rFonts w:ascii="Arial" w:hAnsi="Arial" w:cs="Arial"/>
              </w:rPr>
            </w:pPr>
          </w:p>
          <w:p w14:paraId="2F5B3E4D" w14:textId="667E2887" w:rsidR="008B6C6A" w:rsidRPr="000F4722" w:rsidRDefault="00380227" w:rsidP="008B6C6A">
            <w:pPr>
              <w:tabs>
                <w:tab w:val="left" w:pos="4804"/>
              </w:tabs>
              <w:spacing w:line="276" w:lineRule="auto"/>
              <w:rPr>
                <w:rFonts w:ascii="Arial" w:hAnsi="Arial" w:cs="Arial"/>
                <w:b/>
                <w:color w:val="DC6900" w:themeColor="accent1"/>
              </w:rPr>
            </w:pPr>
            <w:sdt>
              <w:sdtPr>
                <w:rPr>
                  <w:rStyle w:val="Style2"/>
                  <w:rFonts w:ascii="Arial" w:hAnsi="Arial" w:cs="Arial"/>
                </w:rPr>
                <w:alias w:val="Namen der Unternehmen"/>
                <w:tag w:val="Namen der Unternehmen"/>
                <w:id w:val="353777095"/>
                <w:placeholder>
                  <w:docPart w:val="AEA3AA9E53C14DFBAFEAD1EEAB6CD8F3"/>
                </w:placeholder>
                <w:showingPlcHdr/>
                <w15:color w:val="000000"/>
              </w:sdtPr>
              <w:sdtEndPr>
                <w:rPr>
                  <w:rStyle w:val="Absatz-Standardschriftart"/>
                  <w:b w:val="0"/>
                  <w:color w:val="auto"/>
                </w:rPr>
              </w:sdtEndPr>
              <w:sdtContent>
                <w:r w:rsidR="008B6C6A" w:rsidRPr="000F4722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Namen der Unternehmen eingeben</w:t>
                </w:r>
              </w:sdtContent>
            </w:sdt>
          </w:p>
        </w:tc>
      </w:tr>
      <w:tr w:rsidR="008B6C6A" w:rsidRPr="00766F29" w14:paraId="380BB855" w14:textId="77777777" w:rsidTr="009E0CB7">
        <w:tc>
          <w:tcPr>
            <w:tcW w:w="9062" w:type="dxa"/>
            <w:gridSpan w:val="4"/>
            <w:shd w:val="clear" w:color="auto" w:fill="EA9595" w:themeFill="accent5" w:themeFillTint="66"/>
          </w:tcPr>
          <w:p w14:paraId="4A624C08" w14:textId="77777777" w:rsidR="008B6C6A" w:rsidRPr="000F4722" w:rsidRDefault="008B6C6A" w:rsidP="008B6C6A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bookmarkStart w:id="10" w:name="_Hlk109729417"/>
            <w:bookmarkEnd w:id="9"/>
            <w:r w:rsidRPr="000F4722">
              <w:rPr>
                <w:rFonts w:ascii="Arial" w:hAnsi="Arial" w:cs="Arial"/>
                <w:b/>
                <w:bCs/>
              </w:rPr>
              <w:t>Erklärungen/Nachweise der wirtschaftlichen und finanziellen Leistungsfähigkeit</w:t>
            </w:r>
            <w:bookmarkEnd w:id="10"/>
          </w:p>
        </w:tc>
      </w:tr>
      <w:tr w:rsidR="008B6C6A" w:rsidRPr="00766F29" w14:paraId="53FBCE5E" w14:textId="77777777" w:rsidTr="009E0CB7">
        <w:sdt>
          <w:sdtPr>
            <w:rPr>
              <w:rFonts w:ascii="Arial" w:hAnsi="Arial" w:cs="Arial"/>
            </w:rPr>
            <w:id w:val="18976217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bottom w:val="nil"/>
                </w:tcBorders>
              </w:tcPr>
              <w:p w14:paraId="34AB5E29" w14:textId="6A18ED48" w:rsidR="008B6C6A" w:rsidRPr="000F4722" w:rsidRDefault="0056733B" w:rsidP="008B6C6A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3119" w:type="dxa"/>
            <w:tcBorders>
              <w:bottom w:val="nil"/>
            </w:tcBorders>
          </w:tcPr>
          <w:p w14:paraId="2D481719" w14:textId="56704153" w:rsidR="008B6C6A" w:rsidRPr="000F4722" w:rsidRDefault="008B6C6A" w:rsidP="008B6C6A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F4722">
              <w:rPr>
                <w:rFonts w:ascii="Arial" w:hAnsi="Arial" w:cs="Arial"/>
                <w:b/>
                <w:bCs/>
              </w:rPr>
              <w:t xml:space="preserve">Formblatt </w:t>
            </w:r>
            <w:r w:rsidR="00B51DDF" w:rsidRPr="000F4722">
              <w:rPr>
                <w:rFonts w:ascii="Arial" w:hAnsi="Arial" w:cs="Arial"/>
                <w:b/>
                <w:bCs/>
              </w:rPr>
              <w:t>0</w:t>
            </w:r>
            <w:r w:rsidR="00B51DDF">
              <w:rPr>
                <w:rFonts w:ascii="Arial" w:hAnsi="Arial" w:cs="Arial"/>
                <w:b/>
                <w:bCs/>
              </w:rPr>
              <w:t>7</w:t>
            </w:r>
          </w:p>
          <w:p w14:paraId="41AAE982" w14:textId="77777777" w:rsidR="008B6C6A" w:rsidRPr="000F4722" w:rsidRDefault="008B6C6A" w:rsidP="008B6C6A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F4722">
              <w:rPr>
                <w:rFonts w:ascii="Arial" w:hAnsi="Arial" w:cs="Arial"/>
              </w:rPr>
              <w:t>(</w:t>
            </w:r>
            <w:r w:rsidRPr="000F4722">
              <w:rPr>
                <w:rFonts w:ascii="Arial" w:hAnsi="Arial" w:cs="Arial"/>
                <w:b/>
                <w:bCs/>
                <w:i/>
                <w:iCs/>
              </w:rPr>
              <w:t>zwingend</w:t>
            </w:r>
            <w:r w:rsidRPr="000F4722">
              <w:rPr>
                <w:rFonts w:ascii="Arial" w:hAnsi="Arial" w:cs="Arial"/>
                <w:i/>
                <w:iCs/>
              </w:rPr>
              <w:t xml:space="preserve"> einzureichen</w:t>
            </w:r>
            <w:r w:rsidRPr="000F4722">
              <w:rPr>
                <w:rFonts w:ascii="Arial" w:hAnsi="Arial" w:cs="Arial"/>
              </w:rPr>
              <w:t>)</w:t>
            </w:r>
          </w:p>
        </w:tc>
        <w:tc>
          <w:tcPr>
            <w:tcW w:w="5381" w:type="dxa"/>
            <w:gridSpan w:val="2"/>
            <w:tcBorders>
              <w:bottom w:val="nil"/>
            </w:tcBorders>
          </w:tcPr>
          <w:p w14:paraId="54CCE862" w14:textId="73F68E78" w:rsidR="008B6C6A" w:rsidRPr="000F4722" w:rsidRDefault="00607031" w:rsidP="008B6C6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</w:t>
            </w:r>
            <w:r w:rsidR="008B6C6A" w:rsidRPr="000F4722">
              <w:rPr>
                <w:rFonts w:ascii="Arial" w:hAnsi="Arial" w:cs="Arial"/>
              </w:rPr>
              <w:t>irtschaftliche und finanzielle Leistungsfähigkeit</w:t>
            </w:r>
          </w:p>
        </w:tc>
      </w:tr>
      <w:tr w:rsidR="008B6C6A" w:rsidRPr="00766F29" w14:paraId="33B991CD" w14:textId="77777777" w:rsidTr="009E0CB7">
        <w:tc>
          <w:tcPr>
            <w:tcW w:w="562" w:type="dxa"/>
            <w:tcBorders>
              <w:top w:val="nil"/>
            </w:tcBorders>
          </w:tcPr>
          <w:p w14:paraId="7E28D306" w14:textId="77777777" w:rsidR="008B6C6A" w:rsidRPr="000F4722" w:rsidRDefault="008B6C6A" w:rsidP="008B6C6A">
            <w:pPr>
              <w:spacing w:line="276" w:lineRule="auto"/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13075071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19" w:type="dxa"/>
                <w:tcBorders>
                  <w:top w:val="nil"/>
                </w:tcBorders>
              </w:tcPr>
              <w:p w14:paraId="7F347613" w14:textId="77777777" w:rsidR="008B6C6A" w:rsidRPr="000F4722" w:rsidRDefault="008B6C6A" w:rsidP="008B6C6A">
                <w:pPr>
                  <w:spacing w:line="276" w:lineRule="auto"/>
                  <w:jc w:val="right"/>
                  <w:rPr>
                    <w:rFonts w:ascii="Arial" w:hAnsi="Arial" w:cs="Arial"/>
                    <w:b/>
                    <w:bCs/>
                  </w:rPr>
                </w:pPr>
                <w:r w:rsidRPr="000F472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5381" w:type="dxa"/>
            <w:gridSpan w:val="2"/>
            <w:tcBorders>
              <w:top w:val="nil"/>
            </w:tcBorders>
          </w:tcPr>
          <w:p w14:paraId="1AA2C27F" w14:textId="6570DF04" w:rsidR="008B6C6A" w:rsidRPr="000F4722" w:rsidRDefault="008B6C6A" w:rsidP="008B6C6A">
            <w:pPr>
              <w:spacing w:line="276" w:lineRule="auto"/>
              <w:rPr>
                <w:rFonts w:ascii="Arial" w:hAnsi="Arial" w:cs="Arial"/>
              </w:rPr>
            </w:pPr>
            <w:r w:rsidRPr="000F4722">
              <w:rPr>
                <w:rFonts w:ascii="Arial" w:hAnsi="Arial" w:cs="Arial"/>
                <w:b/>
                <w:bCs/>
              </w:rPr>
              <w:t>Nachweis der bestehenden Versicherung oder der Versicherbarkeit</w:t>
            </w:r>
          </w:p>
          <w:p w14:paraId="428998D9" w14:textId="28DAAC28" w:rsidR="008B6C6A" w:rsidRPr="00766F29" w:rsidRDefault="008B6C6A" w:rsidP="008B6C6A">
            <w:pPr>
              <w:spacing w:line="276" w:lineRule="auto"/>
              <w:rPr>
                <w:rFonts w:ascii="Arial" w:hAnsi="Arial" w:cs="Arial"/>
              </w:rPr>
            </w:pPr>
            <w:r w:rsidRPr="000F4722">
              <w:rPr>
                <w:rFonts w:ascii="Arial" w:hAnsi="Arial" w:cs="Arial"/>
              </w:rPr>
              <w:t>(</w:t>
            </w:r>
            <w:r w:rsidRPr="000F4722">
              <w:rPr>
                <w:rFonts w:ascii="Arial" w:hAnsi="Arial" w:cs="Arial"/>
                <w:b/>
                <w:bCs/>
                <w:i/>
                <w:iCs/>
              </w:rPr>
              <w:t>zwingend</w:t>
            </w:r>
            <w:r w:rsidRPr="000F4722">
              <w:rPr>
                <w:rFonts w:ascii="Arial" w:hAnsi="Arial" w:cs="Arial"/>
                <w:i/>
                <w:iCs/>
              </w:rPr>
              <w:t xml:space="preserve"> einzureichen</w:t>
            </w:r>
            <w:r w:rsidRPr="000F4722">
              <w:rPr>
                <w:rFonts w:ascii="Arial" w:hAnsi="Arial" w:cs="Arial"/>
              </w:rPr>
              <w:t>)</w:t>
            </w:r>
          </w:p>
        </w:tc>
      </w:tr>
      <w:tr w:rsidR="008B6C6A" w:rsidRPr="00766F29" w14:paraId="5D67B896" w14:textId="77777777" w:rsidTr="009E0CB7">
        <w:tc>
          <w:tcPr>
            <w:tcW w:w="9062" w:type="dxa"/>
            <w:gridSpan w:val="4"/>
            <w:shd w:val="clear" w:color="auto" w:fill="EA9595" w:themeFill="accent5" w:themeFillTint="66"/>
          </w:tcPr>
          <w:p w14:paraId="33DDC1FC" w14:textId="77777777" w:rsidR="008B6C6A" w:rsidRPr="000F4722" w:rsidRDefault="008B6C6A" w:rsidP="008B6C6A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F4722">
              <w:rPr>
                <w:rFonts w:ascii="Arial" w:hAnsi="Arial" w:cs="Arial"/>
                <w:b/>
                <w:bCs/>
              </w:rPr>
              <w:t>Erklärungen/Nachweise der technischen und beruflichen Leistungsfähigkeit</w:t>
            </w:r>
          </w:p>
        </w:tc>
      </w:tr>
      <w:tr w:rsidR="008B6C6A" w:rsidRPr="00766F29" w14:paraId="36BAABB3" w14:textId="77777777" w:rsidTr="009E0CB7">
        <w:sdt>
          <w:sdtPr>
            <w:rPr>
              <w:rFonts w:ascii="Arial" w:hAnsi="Arial" w:cs="Arial"/>
            </w:rPr>
            <w:id w:val="-13518771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452DF869" w14:textId="77777777" w:rsidR="008B6C6A" w:rsidRPr="000F4722" w:rsidRDefault="008B6C6A" w:rsidP="008B6C6A">
                <w:pPr>
                  <w:spacing w:line="276" w:lineRule="auto"/>
                  <w:rPr>
                    <w:rFonts w:ascii="Arial" w:hAnsi="Arial" w:cs="Arial"/>
                  </w:rPr>
                </w:pPr>
                <w:r w:rsidRPr="000F472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3119" w:type="dxa"/>
          </w:tcPr>
          <w:p w14:paraId="0F9FA5E5" w14:textId="59CF56AE" w:rsidR="008B6C6A" w:rsidRPr="000F4722" w:rsidRDefault="008B6C6A" w:rsidP="008B6C6A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F4722">
              <w:rPr>
                <w:rFonts w:ascii="Arial" w:hAnsi="Arial" w:cs="Arial"/>
                <w:b/>
                <w:bCs/>
              </w:rPr>
              <w:t xml:space="preserve">Formblatt </w:t>
            </w:r>
            <w:r w:rsidR="00B51DDF" w:rsidRPr="000F4722">
              <w:rPr>
                <w:rFonts w:ascii="Arial" w:hAnsi="Arial" w:cs="Arial"/>
                <w:b/>
                <w:bCs/>
              </w:rPr>
              <w:t>0</w:t>
            </w:r>
            <w:r w:rsidR="00B51DDF">
              <w:rPr>
                <w:rFonts w:ascii="Arial" w:hAnsi="Arial" w:cs="Arial"/>
                <w:b/>
                <w:bCs/>
              </w:rPr>
              <w:t>8</w:t>
            </w:r>
          </w:p>
          <w:p w14:paraId="7AABFC2F" w14:textId="77777777" w:rsidR="008B6C6A" w:rsidRPr="000F4722" w:rsidRDefault="008B6C6A" w:rsidP="008B6C6A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F4722">
              <w:rPr>
                <w:rFonts w:ascii="Arial" w:hAnsi="Arial" w:cs="Arial"/>
              </w:rPr>
              <w:t>(</w:t>
            </w:r>
            <w:r w:rsidRPr="000F4722">
              <w:rPr>
                <w:rFonts w:ascii="Arial" w:hAnsi="Arial" w:cs="Arial"/>
                <w:b/>
                <w:bCs/>
                <w:i/>
                <w:iCs/>
              </w:rPr>
              <w:t>zwingend</w:t>
            </w:r>
            <w:r w:rsidRPr="000F4722">
              <w:rPr>
                <w:rFonts w:ascii="Arial" w:hAnsi="Arial" w:cs="Arial"/>
                <w:i/>
                <w:iCs/>
              </w:rPr>
              <w:t xml:space="preserve"> einzureichen</w:t>
            </w:r>
            <w:r w:rsidRPr="000F4722">
              <w:rPr>
                <w:rFonts w:ascii="Arial" w:hAnsi="Arial" w:cs="Arial"/>
              </w:rPr>
              <w:t>)</w:t>
            </w:r>
          </w:p>
        </w:tc>
        <w:tc>
          <w:tcPr>
            <w:tcW w:w="5381" w:type="dxa"/>
            <w:gridSpan w:val="2"/>
          </w:tcPr>
          <w:p w14:paraId="32F6878B" w14:textId="023D3612" w:rsidR="008B6C6A" w:rsidRPr="000F4722" w:rsidRDefault="00886241" w:rsidP="008B6C6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Technische und berufliche Leistungsfähigkeit</w:t>
            </w:r>
            <w:r w:rsidR="008B6C6A" w:rsidRPr="000F4722">
              <w:rPr>
                <w:rFonts w:ascii="Arial" w:hAnsi="Arial" w:cs="Arial"/>
              </w:rPr>
              <w:t xml:space="preserve"> </w:t>
            </w:r>
          </w:p>
        </w:tc>
      </w:tr>
      <w:tr w:rsidR="00DA77E7" w:rsidRPr="00766F29" w14:paraId="53C6C6ED" w14:textId="77777777" w:rsidTr="009E0CB7">
        <w:sdt>
          <w:sdtPr>
            <w:rPr>
              <w:rFonts w:ascii="Arial" w:hAnsi="Arial" w:cs="Arial"/>
            </w:rPr>
            <w:id w:val="-16192190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5720CEBC" w14:textId="50AF47BF" w:rsidR="00DA77E7" w:rsidRPr="000F4722" w:rsidRDefault="00DA77E7" w:rsidP="008B6C6A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3119" w:type="dxa"/>
          </w:tcPr>
          <w:p w14:paraId="4059AC31" w14:textId="77777777" w:rsidR="00DA77E7" w:rsidRDefault="00DA77E7" w:rsidP="008B6C6A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Konzept</w:t>
            </w:r>
          </w:p>
          <w:p w14:paraId="20A7EF9F" w14:textId="5031A6A1" w:rsidR="00B64245" w:rsidRPr="000F4722" w:rsidRDefault="00B64245" w:rsidP="008B6C6A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F4722">
              <w:rPr>
                <w:rFonts w:ascii="Arial" w:hAnsi="Arial" w:cs="Arial"/>
              </w:rPr>
              <w:t>(</w:t>
            </w:r>
            <w:r w:rsidRPr="000F4722">
              <w:rPr>
                <w:rFonts w:ascii="Arial" w:hAnsi="Arial" w:cs="Arial"/>
                <w:b/>
                <w:bCs/>
                <w:i/>
                <w:iCs/>
              </w:rPr>
              <w:t>zwingend</w:t>
            </w:r>
            <w:r w:rsidRPr="000F4722">
              <w:rPr>
                <w:rFonts w:ascii="Arial" w:hAnsi="Arial" w:cs="Arial"/>
                <w:i/>
                <w:iCs/>
              </w:rPr>
              <w:t xml:space="preserve"> einzureichen</w:t>
            </w:r>
            <w:r w:rsidRPr="000F4722">
              <w:rPr>
                <w:rFonts w:ascii="Arial" w:hAnsi="Arial" w:cs="Arial"/>
              </w:rPr>
              <w:t>)</w:t>
            </w:r>
          </w:p>
        </w:tc>
        <w:tc>
          <w:tcPr>
            <w:tcW w:w="5381" w:type="dxa"/>
            <w:gridSpan w:val="2"/>
          </w:tcPr>
          <w:p w14:paraId="65A05AC3" w14:textId="3EEF8A1D" w:rsidR="00DA77E7" w:rsidRPr="000F4722" w:rsidDel="00886241" w:rsidRDefault="00DA77E7" w:rsidP="008B6C6A">
            <w:pPr>
              <w:spacing w:line="276" w:lineRule="auto"/>
              <w:rPr>
                <w:rFonts w:ascii="Arial" w:hAnsi="Arial" w:cs="Arial"/>
              </w:rPr>
            </w:pPr>
            <w:r w:rsidRPr="00DA77E7">
              <w:rPr>
                <w:rFonts w:ascii="Arial" w:hAnsi="Arial" w:cs="Arial"/>
              </w:rPr>
              <w:t>Beschreibung der Maßnahmen des Bewerbers zur grundsätzlichen Gewährleistung der Qualität seiner Lieferleistung</w:t>
            </w:r>
          </w:p>
        </w:tc>
      </w:tr>
      <w:tr w:rsidR="00B64245" w:rsidRPr="00766F29" w14:paraId="0A9AA181" w14:textId="77777777" w:rsidTr="0056733B">
        <w:tc>
          <w:tcPr>
            <w:tcW w:w="9062" w:type="dxa"/>
            <w:gridSpan w:val="4"/>
            <w:shd w:val="clear" w:color="auto" w:fill="EA9595" w:themeFill="accent5" w:themeFillTint="66"/>
          </w:tcPr>
          <w:p w14:paraId="0A6CCA54" w14:textId="3E07B94C" w:rsidR="00B64245" w:rsidRPr="00DA77E7" w:rsidRDefault="00B64245" w:rsidP="008B6C6A">
            <w:pPr>
              <w:spacing w:line="276" w:lineRule="auto"/>
              <w:rPr>
                <w:rFonts w:ascii="Arial" w:hAnsi="Arial" w:cs="Arial"/>
              </w:rPr>
            </w:pPr>
            <w:r w:rsidRPr="0056733B">
              <w:rPr>
                <w:rFonts w:ascii="Arial" w:hAnsi="Arial" w:cs="Arial"/>
                <w:b/>
                <w:bCs/>
              </w:rPr>
              <w:t>Einwilligung in die Datenverarbeitung</w:t>
            </w:r>
          </w:p>
        </w:tc>
      </w:tr>
      <w:tr w:rsidR="00B64245" w:rsidRPr="00766F29" w14:paraId="22B77C28" w14:textId="77777777" w:rsidTr="009E0CB7">
        <w:sdt>
          <w:sdtPr>
            <w:rPr>
              <w:rFonts w:ascii="Arial" w:hAnsi="Arial" w:cs="Arial"/>
            </w:rPr>
            <w:id w:val="16517120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6CB26F9B" w14:textId="42300FEC" w:rsidR="00B64245" w:rsidRDefault="00B64245" w:rsidP="008B6C6A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3119" w:type="dxa"/>
          </w:tcPr>
          <w:p w14:paraId="2E51157E" w14:textId="77777777" w:rsidR="00B64245" w:rsidRDefault="00B64245" w:rsidP="008B6C6A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Formblatt 09</w:t>
            </w:r>
          </w:p>
          <w:p w14:paraId="14707F6D" w14:textId="159787D5" w:rsidR="00B64245" w:rsidRDefault="00B64245" w:rsidP="008B6C6A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F4722">
              <w:rPr>
                <w:rFonts w:ascii="Arial" w:hAnsi="Arial" w:cs="Arial"/>
              </w:rPr>
              <w:t>(</w:t>
            </w:r>
            <w:r w:rsidRPr="000F4722">
              <w:rPr>
                <w:rFonts w:ascii="Arial" w:hAnsi="Arial" w:cs="Arial"/>
                <w:b/>
                <w:bCs/>
                <w:i/>
                <w:iCs/>
              </w:rPr>
              <w:t>zwingend</w:t>
            </w:r>
            <w:r w:rsidRPr="000F4722">
              <w:rPr>
                <w:rFonts w:ascii="Arial" w:hAnsi="Arial" w:cs="Arial"/>
                <w:i/>
                <w:iCs/>
              </w:rPr>
              <w:t xml:space="preserve"> einzureichen</w:t>
            </w:r>
            <w:r w:rsidRPr="000F4722">
              <w:rPr>
                <w:rFonts w:ascii="Arial" w:hAnsi="Arial" w:cs="Arial"/>
              </w:rPr>
              <w:t>)</w:t>
            </w:r>
          </w:p>
        </w:tc>
        <w:tc>
          <w:tcPr>
            <w:tcW w:w="5381" w:type="dxa"/>
            <w:gridSpan w:val="2"/>
          </w:tcPr>
          <w:p w14:paraId="3AD544A7" w14:textId="4E603BF9" w:rsidR="00B64245" w:rsidRPr="00DA77E7" w:rsidRDefault="00B64245" w:rsidP="008B6C6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Einwilligung zur Datenweitergabe, Datenverarbeitung und Datenspeicherung</w:t>
            </w:r>
          </w:p>
        </w:tc>
      </w:tr>
    </w:tbl>
    <w:p w14:paraId="11CBD6EF" w14:textId="72E6F9EB" w:rsidR="00DB683B" w:rsidRPr="00766F29" w:rsidRDefault="00DB683B" w:rsidP="00DB683B">
      <w:pPr>
        <w:spacing w:line="360" w:lineRule="auto"/>
        <w:ind w:left="3686" w:hanging="3686"/>
        <w:rPr>
          <w:rFonts w:ascii="Arial" w:hAnsi="Arial" w:cs="Arial"/>
          <w:szCs w:val="22"/>
        </w:rPr>
      </w:pPr>
    </w:p>
    <w:p w14:paraId="1AAC17C4" w14:textId="77777777" w:rsidR="00731B6D" w:rsidRPr="000F4722" w:rsidRDefault="00731B6D" w:rsidP="00731B6D">
      <w:pPr>
        <w:rPr>
          <w:rFonts w:ascii="Arial" w:hAnsi="Arial" w:cs="Arial"/>
          <w:szCs w:val="22"/>
        </w:rPr>
      </w:pPr>
      <w:r w:rsidRPr="000F4722">
        <w:rPr>
          <w:rFonts w:ascii="Arial" w:hAnsi="Arial" w:cs="Arial"/>
          <w:szCs w:val="22"/>
        </w:rPr>
        <w:t>Zur Beantwortung von Fragen und Entgegennahme von Informationen zur Ausschreibung wird der Vergabestelle folgender Ansprechpartner mit Kontaktdaten (Name, E-Mail, Telefon, Fax) benannt:</w:t>
      </w:r>
    </w:p>
    <w:p w14:paraId="57188A27" w14:textId="77777777" w:rsidR="00731B6D" w:rsidRPr="000F4722" w:rsidRDefault="00731B6D" w:rsidP="00731B6D">
      <w:pPr>
        <w:rPr>
          <w:rFonts w:ascii="Arial" w:hAnsi="Arial" w:cs="Arial"/>
          <w:szCs w:val="2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731B6D" w:rsidRPr="00766F29" w14:paraId="290E8D76" w14:textId="77777777" w:rsidTr="009E0CB7">
        <w:tc>
          <w:tcPr>
            <w:tcW w:w="4531" w:type="dxa"/>
          </w:tcPr>
          <w:p w14:paraId="6378CCBD" w14:textId="77777777" w:rsidR="00731B6D" w:rsidRPr="000F4722" w:rsidRDefault="00731B6D" w:rsidP="009E0CB7">
            <w:pPr>
              <w:rPr>
                <w:rStyle w:val="Style1"/>
                <w:rFonts w:ascii="Arial" w:hAnsi="Arial" w:cs="Arial"/>
                <w:szCs w:val="22"/>
              </w:rPr>
            </w:pPr>
            <w:r w:rsidRPr="000F4722">
              <w:rPr>
                <w:rStyle w:val="Style1"/>
                <w:rFonts w:ascii="Arial" w:hAnsi="Arial" w:cs="Arial"/>
                <w:szCs w:val="22"/>
              </w:rPr>
              <w:t>Name:</w:t>
            </w:r>
          </w:p>
          <w:sdt>
            <w:sdtPr>
              <w:rPr>
                <w:rStyle w:val="Style1"/>
                <w:rFonts w:ascii="Arial" w:hAnsi="Arial" w:cs="Arial"/>
                <w:szCs w:val="22"/>
              </w:rPr>
              <w:alias w:val="Name des Ansprechpartners"/>
              <w:tag w:val="Name des Ansprechpartners"/>
              <w:id w:val="-1606260665"/>
              <w:placeholder>
                <w:docPart w:val="A1D3AC145FB045D3BC61661176ED1288"/>
              </w:placeholder>
              <w:showingPlcHdr/>
              <w15:color w:val="000000"/>
            </w:sdtPr>
            <w:sdtEndPr>
              <w:rPr>
                <w:rStyle w:val="Absatz-Standardschriftart"/>
              </w:rPr>
            </w:sdtEndPr>
            <w:sdtContent>
              <w:p w14:paraId="2C534EF2" w14:textId="77777777" w:rsidR="00731B6D" w:rsidRPr="000F4722" w:rsidRDefault="00731B6D" w:rsidP="009E0CB7">
                <w:pPr>
                  <w:rPr>
                    <w:rStyle w:val="Style1"/>
                    <w:rFonts w:ascii="Arial" w:hAnsi="Arial" w:cs="Arial"/>
                    <w:szCs w:val="22"/>
                  </w:rPr>
                </w:pPr>
                <w:r w:rsidRPr="000F4722">
                  <w:rPr>
                    <w:rFonts w:ascii="Arial" w:hAnsi="Arial" w:cs="Arial"/>
                    <w:color w:val="808080" w:themeColor="background2" w:themeShade="80"/>
                    <w:szCs w:val="22"/>
                    <w:shd w:val="clear" w:color="auto" w:fill="FFE0C5" w:themeFill="accent1" w:themeFillTint="33"/>
                  </w:rPr>
                  <w:t>Name des Ansprechpartners eingeben</w:t>
                </w:r>
              </w:p>
            </w:sdtContent>
          </w:sdt>
          <w:p w14:paraId="13085D0E" w14:textId="77777777" w:rsidR="00731B6D" w:rsidRPr="000F4722" w:rsidRDefault="00731B6D" w:rsidP="009E0CB7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531" w:type="dxa"/>
          </w:tcPr>
          <w:p w14:paraId="42E68BF9" w14:textId="77777777" w:rsidR="00731B6D" w:rsidRPr="000F4722" w:rsidRDefault="00731B6D" w:rsidP="009E0CB7">
            <w:pPr>
              <w:rPr>
                <w:rStyle w:val="Style1"/>
                <w:rFonts w:ascii="Arial" w:hAnsi="Arial" w:cs="Arial"/>
                <w:szCs w:val="22"/>
              </w:rPr>
            </w:pPr>
            <w:r w:rsidRPr="000F4722">
              <w:rPr>
                <w:rStyle w:val="Style1"/>
                <w:rFonts w:ascii="Arial" w:hAnsi="Arial" w:cs="Arial"/>
                <w:szCs w:val="22"/>
              </w:rPr>
              <w:t>E-Mail-Adresse:</w:t>
            </w:r>
          </w:p>
          <w:sdt>
            <w:sdtPr>
              <w:rPr>
                <w:rStyle w:val="Style1"/>
                <w:rFonts w:ascii="Arial" w:hAnsi="Arial" w:cs="Arial"/>
                <w:szCs w:val="22"/>
              </w:rPr>
              <w:alias w:val="E-Mail des Ansprechpartners"/>
              <w:tag w:val="E-Mail des Ansprechpartners"/>
              <w:id w:val="-1562713349"/>
              <w:placeholder>
                <w:docPart w:val="4F8E177BC9634639A1B9814E975B1E8A"/>
              </w:placeholder>
              <w:showingPlcHdr/>
              <w15:color w:val="000000"/>
            </w:sdtPr>
            <w:sdtEndPr>
              <w:rPr>
                <w:rStyle w:val="Absatz-Standardschriftart"/>
              </w:rPr>
            </w:sdtEndPr>
            <w:sdtContent>
              <w:p w14:paraId="2194978A" w14:textId="77777777" w:rsidR="00731B6D" w:rsidRPr="000F4722" w:rsidRDefault="00731B6D" w:rsidP="009E0CB7">
                <w:pPr>
                  <w:rPr>
                    <w:rStyle w:val="Style1"/>
                    <w:rFonts w:ascii="Arial" w:hAnsi="Arial" w:cs="Arial"/>
                    <w:szCs w:val="22"/>
                  </w:rPr>
                </w:pPr>
                <w:r w:rsidRPr="000F4722">
                  <w:rPr>
                    <w:rFonts w:ascii="Arial" w:hAnsi="Arial" w:cs="Arial"/>
                    <w:color w:val="808080" w:themeColor="background2" w:themeShade="80"/>
                    <w:szCs w:val="22"/>
                    <w:shd w:val="clear" w:color="auto" w:fill="FFE0C5" w:themeFill="accent1" w:themeFillTint="33"/>
                  </w:rPr>
                  <w:t>E-Mail-Adresse des Ansprechpartners eingeben</w:t>
                </w:r>
              </w:p>
            </w:sdtContent>
          </w:sdt>
          <w:p w14:paraId="5C8658EE" w14:textId="77777777" w:rsidR="00731B6D" w:rsidRPr="000F4722" w:rsidRDefault="00731B6D" w:rsidP="009E0CB7">
            <w:pPr>
              <w:rPr>
                <w:rFonts w:ascii="Arial" w:hAnsi="Arial" w:cs="Arial"/>
                <w:szCs w:val="22"/>
              </w:rPr>
            </w:pPr>
          </w:p>
        </w:tc>
      </w:tr>
      <w:tr w:rsidR="00731B6D" w:rsidRPr="00766F29" w14:paraId="5101D21D" w14:textId="77777777" w:rsidTr="009E0CB7">
        <w:tc>
          <w:tcPr>
            <w:tcW w:w="4531" w:type="dxa"/>
          </w:tcPr>
          <w:p w14:paraId="2E55AA08" w14:textId="77777777" w:rsidR="00731B6D" w:rsidRPr="000F4722" w:rsidRDefault="00731B6D" w:rsidP="009E0CB7">
            <w:pPr>
              <w:rPr>
                <w:rStyle w:val="Style1"/>
                <w:rFonts w:ascii="Arial" w:hAnsi="Arial" w:cs="Arial"/>
                <w:szCs w:val="22"/>
              </w:rPr>
            </w:pPr>
            <w:r w:rsidRPr="000F4722">
              <w:rPr>
                <w:rStyle w:val="Style1"/>
                <w:rFonts w:ascii="Arial" w:hAnsi="Arial" w:cs="Arial"/>
                <w:szCs w:val="22"/>
              </w:rPr>
              <w:t>Telefonnummer:</w:t>
            </w:r>
          </w:p>
          <w:sdt>
            <w:sdtPr>
              <w:rPr>
                <w:rStyle w:val="Style1"/>
                <w:rFonts w:ascii="Arial" w:hAnsi="Arial" w:cs="Arial"/>
                <w:szCs w:val="22"/>
              </w:rPr>
              <w:alias w:val="Telefonnummer des Ansprechpartners"/>
              <w:tag w:val="Telefonnummer des Ansprechpartners"/>
              <w:id w:val="790787157"/>
              <w:placeholder>
                <w:docPart w:val="D600333289EA44CDBED2BC6311E0EF14"/>
              </w:placeholder>
              <w:showingPlcHdr/>
              <w15:color w:val="000000"/>
            </w:sdtPr>
            <w:sdtEndPr>
              <w:rPr>
                <w:rStyle w:val="Absatz-Standardschriftart"/>
              </w:rPr>
            </w:sdtEndPr>
            <w:sdtContent>
              <w:p w14:paraId="2768B74B" w14:textId="77777777" w:rsidR="00731B6D" w:rsidRPr="000F4722" w:rsidRDefault="00731B6D" w:rsidP="009E0CB7">
                <w:pPr>
                  <w:rPr>
                    <w:rStyle w:val="Style1"/>
                    <w:rFonts w:ascii="Arial" w:hAnsi="Arial" w:cs="Arial"/>
                    <w:szCs w:val="22"/>
                  </w:rPr>
                </w:pPr>
                <w:r w:rsidRPr="000F4722">
                  <w:rPr>
                    <w:rFonts w:ascii="Arial" w:hAnsi="Arial" w:cs="Arial"/>
                    <w:color w:val="808080" w:themeColor="background2" w:themeShade="80"/>
                    <w:szCs w:val="22"/>
                    <w:shd w:val="clear" w:color="auto" w:fill="FFE0C5" w:themeFill="accent1" w:themeFillTint="33"/>
                  </w:rPr>
                  <w:t>Telefonnummer des Ansprechpartners eingeben</w:t>
                </w:r>
              </w:p>
            </w:sdtContent>
          </w:sdt>
          <w:p w14:paraId="774C8F89" w14:textId="77777777" w:rsidR="00731B6D" w:rsidRPr="000F4722" w:rsidRDefault="00731B6D" w:rsidP="009E0CB7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531" w:type="dxa"/>
          </w:tcPr>
          <w:p w14:paraId="4F2B6C0F" w14:textId="77777777" w:rsidR="00731B6D" w:rsidRPr="000F4722" w:rsidRDefault="00731B6D" w:rsidP="009E0CB7">
            <w:pPr>
              <w:rPr>
                <w:rStyle w:val="Style1"/>
                <w:rFonts w:ascii="Arial" w:hAnsi="Arial" w:cs="Arial"/>
                <w:szCs w:val="22"/>
              </w:rPr>
            </w:pPr>
            <w:r w:rsidRPr="000F4722">
              <w:rPr>
                <w:rStyle w:val="Style1"/>
                <w:rFonts w:ascii="Arial" w:hAnsi="Arial" w:cs="Arial"/>
                <w:szCs w:val="22"/>
              </w:rPr>
              <w:t>Faxnummer:</w:t>
            </w:r>
          </w:p>
          <w:sdt>
            <w:sdtPr>
              <w:rPr>
                <w:rStyle w:val="Style1"/>
                <w:rFonts w:ascii="Arial" w:hAnsi="Arial" w:cs="Arial"/>
                <w:szCs w:val="22"/>
              </w:rPr>
              <w:alias w:val="Faxnummer des Ansprechpartners"/>
              <w:tag w:val="Faxnummer des Ansprechpartners"/>
              <w:id w:val="-424653697"/>
              <w:placeholder>
                <w:docPart w:val="9A3A28C9307344C0A39473141A34F113"/>
              </w:placeholder>
              <w:showingPlcHdr/>
              <w15:color w:val="000000"/>
            </w:sdtPr>
            <w:sdtEndPr>
              <w:rPr>
                <w:rStyle w:val="Absatz-Standardschriftart"/>
              </w:rPr>
            </w:sdtEndPr>
            <w:sdtContent>
              <w:p w14:paraId="4FDD6DDD" w14:textId="77777777" w:rsidR="00731B6D" w:rsidRPr="000F4722" w:rsidRDefault="00731B6D" w:rsidP="009E0CB7">
                <w:pPr>
                  <w:rPr>
                    <w:rStyle w:val="Style1"/>
                    <w:rFonts w:ascii="Arial" w:hAnsi="Arial" w:cs="Arial"/>
                    <w:szCs w:val="22"/>
                  </w:rPr>
                </w:pPr>
                <w:r w:rsidRPr="000F4722">
                  <w:rPr>
                    <w:rFonts w:ascii="Arial" w:hAnsi="Arial" w:cs="Arial"/>
                    <w:color w:val="808080" w:themeColor="background2" w:themeShade="80"/>
                    <w:szCs w:val="22"/>
                    <w:shd w:val="clear" w:color="auto" w:fill="FFE0C5" w:themeFill="accent1" w:themeFillTint="33"/>
                  </w:rPr>
                  <w:t>Faxnummer des Ansprechpartners eingeben</w:t>
                </w:r>
              </w:p>
            </w:sdtContent>
          </w:sdt>
          <w:p w14:paraId="7CCC9F22" w14:textId="77777777" w:rsidR="00731B6D" w:rsidRPr="000F4722" w:rsidRDefault="00731B6D" w:rsidP="009E0CB7">
            <w:pPr>
              <w:rPr>
                <w:rFonts w:ascii="Arial" w:hAnsi="Arial" w:cs="Arial"/>
                <w:szCs w:val="22"/>
              </w:rPr>
            </w:pPr>
          </w:p>
        </w:tc>
      </w:tr>
    </w:tbl>
    <w:p w14:paraId="4DE678A1" w14:textId="77777777" w:rsidR="00731B6D" w:rsidRPr="000F4722" w:rsidRDefault="00731B6D" w:rsidP="00731B6D">
      <w:pPr>
        <w:rPr>
          <w:rFonts w:ascii="Arial" w:hAnsi="Arial" w:cs="Arial"/>
          <w:szCs w:val="22"/>
        </w:rPr>
      </w:pPr>
    </w:p>
    <w:p w14:paraId="1DAE8704" w14:textId="77777777" w:rsidR="00731B6D" w:rsidRPr="000F4722" w:rsidRDefault="00731B6D" w:rsidP="00731B6D">
      <w:pPr>
        <w:jc w:val="both"/>
        <w:rPr>
          <w:rFonts w:ascii="Arial" w:hAnsi="Arial" w:cs="Arial"/>
          <w:szCs w:val="22"/>
        </w:rPr>
      </w:pPr>
      <w:r w:rsidRPr="000F4722">
        <w:rPr>
          <w:rFonts w:ascii="Arial" w:hAnsi="Arial" w:cs="Arial"/>
          <w:szCs w:val="22"/>
        </w:rPr>
        <w:t>Ich bin mir/Wir sind uns bewusst, dass wissentlich falsche Angaben oder Erklärungen meinen/unseren Ausschluss vom Vergabeverfahren zur Folge haben können.</w:t>
      </w:r>
    </w:p>
    <w:p w14:paraId="4B7E65B7" w14:textId="77777777" w:rsidR="00731B6D" w:rsidRPr="000F4722" w:rsidRDefault="00731B6D" w:rsidP="00731B6D">
      <w:pPr>
        <w:rPr>
          <w:rFonts w:ascii="Arial" w:hAnsi="Arial" w:cs="Arial"/>
          <w:szCs w:val="22"/>
        </w:rPr>
      </w:pPr>
    </w:p>
    <w:p w14:paraId="4B10FF56" w14:textId="77777777" w:rsidR="00731B6D" w:rsidRPr="000F4722" w:rsidRDefault="00731B6D" w:rsidP="00731B6D">
      <w:pPr>
        <w:jc w:val="both"/>
        <w:rPr>
          <w:rFonts w:ascii="Arial" w:hAnsi="Arial" w:cs="Arial"/>
          <w:szCs w:val="22"/>
        </w:rPr>
      </w:pPr>
      <w:r w:rsidRPr="000F4722">
        <w:rPr>
          <w:rFonts w:ascii="Arial" w:hAnsi="Arial" w:cs="Arial"/>
          <w:szCs w:val="22"/>
        </w:rPr>
        <w:t>Ich/Wir verpflichte(n) mich/uns, jede Änderung, die den Teilnahmeantrag oder im Verlauf des Vergabeverfahrens eingereichte Unterlagen, Nachweise oder Erklärungen betrifft, unverzüglich mitzuteilen.</w:t>
      </w:r>
    </w:p>
    <w:p w14:paraId="090A118B" w14:textId="77777777" w:rsidR="00187177" w:rsidRPr="000F4722" w:rsidRDefault="00187177" w:rsidP="00731B6D">
      <w:pPr>
        <w:jc w:val="both"/>
        <w:rPr>
          <w:rFonts w:ascii="Arial" w:hAnsi="Arial" w:cs="Arial"/>
          <w:szCs w:val="22"/>
        </w:rPr>
      </w:pPr>
    </w:p>
    <w:p w14:paraId="6620689F" w14:textId="77777777" w:rsidR="00731B6D" w:rsidRPr="000F4722" w:rsidRDefault="00731B6D" w:rsidP="00731B6D">
      <w:pPr>
        <w:jc w:val="both"/>
        <w:rPr>
          <w:rFonts w:ascii="Arial" w:hAnsi="Arial" w:cs="Arial"/>
          <w:szCs w:val="22"/>
        </w:rPr>
      </w:pPr>
    </w:p>
    <w:p w14:paraId="045A8890" w14:textId="77777777" w:rsidR="00731B6D" w:rsidRPr="000F4722" w:rsidRDefault="00731B6D" w:rsidP="00731B6D">
      <w:pPr>
        <w:jc w:val="both"/>
        <w:rPr>
          <w:rFonts w:ascii="Arial" w:hAnsi="Arial" w:cs="Arial"/>
          <w:szCs w:val="22"/>
        </w:rPr>
      </w:pPr>
    </w:p>
    <w:p w14:paraId="2035A5E6" w14:textId="00D131AE" w:rsidR="00731B6D" w:rsidRPr="000F4722" w:rsidRDefault="00731B6D" w:rsidP="00731B6D">
      <w:pPr>
        <w:rPr>
          <w:rFonts w:ascii="Arial" w:hAnsi="Arial" w:cs="Arial"/>
          <w:color w:val="000000" w:themeColor="text1"/>
          <w:szCs w:val="22"/>
        </w:rPr>
      </w:pPr>
      <w:bookmarkStart w:id="11" w:name="_Hlk158827301"/>
      <w:r w:rsidRPr="000F4722">
        <w:rPr>
          <w:rFonts w:ascii="Arial" w:hAnsi="Arial" w:cs="Arial"/>
          <w:b/>
          <w:bCs/>
          <w:szCs w:val="22"/>
        </w:rPr>
        <w:t xml:space="preserve">Die Erklärung wurde abgegeben in </w:t>
      </w:r>
      <w:sdt>
        <w:sdtPr>
          <w:rPr>
            <w:rFonts w:ascii="Arial" w:hAnsi="Arial" w:cs="Arial"/>
            <w:b/>
            <w:szCs w:val="22"/>
          </w:rPr>
          <w:alias w:val="Ort"/>
          <w:tag w:val="Ort"/>
          <w:id w:val="-1812701373"/>
          <w:placeholder>
            <w:docPart w:val="A84119CA368B448C8140D804374BDC57"/>
          </w:placeholder>
          <w:showingPlcHdr/>
        </w:sdtPr>
        <w:sdtEndPr>
          <w:rPr>
            <w:b w:val="0"/>
            <w:color w:val="000000" w:themeColor="text1"/>
          </w:rPr>
        </w:sdtEndPr>
        <w:sdtContent>
          <w:r w:rsidRPr="000F4722">
            <w:rPr>
              <w:rFonts w:ascii="Arial" w:hAnsi="Arial" w:cs="Arial"/>
              <w:color w:val="808080" w:themeColor="background2" w:themeShade="80"/>
              <w:szCs w:val="22"/>
              <w:shd w:val="clear" w:color="auto" w:fill="FFE0C5" w:themeFill="accent1" w:themeFillTint="33"/>
            </w:rPr>
            <w:t>Ort eingeben</w:t>
          </w:r>
        </w:sdtContent>
      </w:sdt>
      <w:r w:rsidRPr="000F4722">
        <w:rPr>
          <w:rFonts w:ascii="Arial" w:hAnsi="Arial" w:cs="Arial"/>
          <w:color w:val="000000" w:themeColor="text1"/>
          <w:szCs w:val="22"/>
        </w:rPr>
        <w:t xml:space="preserve">, </w:t>
      </w:r>
      <w:r w:rsidRPr="000F4722">
        <w:rPr>
          <w:rFonts w:ascii="Arial" w:hAnsi="Arial" w:cs="Arial"/>
          <w:b/>
          <w:bCs/>
          <w:color w:val="000000" w:themeColor="text1"/>
          <w:szCs w:val="22"/>
        </w:rPr>
        <w:t>am</w:t>
      </w:r>
      <w:r w:rsidRPr="000F4722">
        <w:rPr>
          <w:rFonts w:ascii="Arial" w:hAnsi="Arial" w:cs="Arial"/>
          <w:color w:val="000000" w:themeColor="text1"/>
          <w:szCs w:val="22"/>
        </w:rPr>
        <w:t xml:space="preserve"> </w:t>
      </w:r>
      <w:sdt>
        <w:sdtPr>
          <w:rPr>
            <w:rFonts w:ascii="Arial" w:hAnsi="Arial" w:cs="Arial"/>
            <w:b/>
            <w:szCs w:val="22"/>
          </w:rPr>
          <w:alias w:val="Datum"/>
          <w:tag w:val="Datum"/>
          <w:id w:val="-767236812"/>
          <w:placeholder>
            <w:docPart w:val="40384E56A21E481C87241FCEF86FF9EE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>
          <w:rPr>
            <w:b w:val="0"/>
            <w:color w:val="000000" w:themeColor="text1"/>
          </w:rPr>
        </w:sdtEndPr>
        <w:sdtContent>
          <w:r w:rsidRPr="000F4722">
            <w:rPr>
              <w:rFonts w:ascii="Arial" w:hAnsi="Arial" w:cs="Arial"/>
              <w:color w:val="7F7F7F" w:themeColor="text1" w:themeTint="80"/>
              <w:szCs w:val="22"/>
              <w:shd w:val="clear" w:color="auto" w:fill="FFE0C5" w:themeFill="accent1" w:themeFillTint="33"/>
            </w:rPr>
            <w:t>Klicken für Datumseingabe</w:t>
          </w:r>
        </w:sdtContent>
      </w:sdt>
    </w:p>
    <w:p w14:paraId="452A3B20" w14:textId="77777777" w:rsidR="00731B6D" w:rsidRPr="000F4722" w:rsidRDefault="00731B6D" w:rsidP="00731B6D">
      <w:pPr>
        <w:rPr>
          <w:rFonts w:ascii="Arial" w:hAnsi="Arial" w:cs="Arial"/>
          <w:b/>
          <w:bCs/>
          <w:color w:val="000000" w:themeColor="text1"/>
          <w:szCs w:val="22"/>
        </w:rPr>
      </w:pPr>
    </w:p>
    <w:p w14:paraId="002B1AE9" w14:textId="48660759" w:rsidR="00731B6D" w:rsidRPr="000F4722" w:rsidRDefault="00731B6D" w:rsidP="00731B6D">
      <w:pPr>
        <w:rPr>
          <w:rFonts w:ascii="Arial" w:hAnsi="Arial" w:cs="Arial"/>
          <w:color w:val="000000" w:themeColor="text1"/>
          <w:szCs w:val="22"/>
        </w:rPr>
      </w:pPr>
      <w:r w:rsidRPr="000F4722">
        <w:rPr>
          <w:rFonts w:ascii="Arial" w:hAnsi="Arial" w:cs="Arial"/>
          <w:b/>
          <w:bCs/>
          <w:color w:val="000000" w:themeColor="text1"/>
          <w:szCs w:val="22"/>
        </w:rPr>
        <w:t xml:space="preserve">von </w:t>
      </w:r>
      <w:sdt>
        <w:sdtPr>
          <w:rPr>
            <w:rFonts w:ascii="Arial" w:hAnsi="Arial" w:cs="Arial"/>
            <w:b/>
            <w:szCs w:val="22"/>
          </w:rPr>
          <w:alias w:val="Person des Erklärenden"/>
          <w:tag w:val="Person des Erklärenden"/>
          <w:id w:val="1621266876"/>
          <w:placeholder>
            <w:docPart w:val="9902D0206F7343639A356F82688502B6"/>
          </w:placeholder>
          <w:showingPlcHdr/>
        </w:sdtPr>
        <w:sdtEndPr>
          <w:rPr>
            <w:b w:val="0"/>
            <w:color w:val="000000" w:themeColor="text1"/>
          </w:rPr>
        </w:sdtEndPr>
        <w:sdtContent>
          <w:r w:rsidRPr="000F4722">
            <w:rPr>
              <w:rFonts w:ascii="Arial" w:hAnsi="Arial" w:cs="Arial"/>
              <w:color w:val="808080" w:themeColor="background2" w:themeShade="80"/>
              <w:szCs w:val="22"/>
              <w:shd w:val="clear" w:color="auto" w:fill="FFE0C5" w:themeFill="accent1" w:themeFillTint="33"/>
            </w:rPr>
            <w:t>Person des Erklärenden eingeben</w:t>
          </w:r>
        </w:sdtContent>
      </w:sdt>
      <w:bookmarkEnd w:id="11"/>
      <w:r w:rsidR="00CB1893">
        <w:rPr>
          <w:rFonts w:ascii="Arial" w:hAnsi="Arial" w:cs="Arial"/>
          <w:b/>
          <w:szCs w:val="22"/>
        </w:rPr>
        <w:t xml:space="preserve"> als erklärende, vertretungsberechtigte Person</w:t>
      </w:r>
      <w:r w:rsidR="00604966">
        <w:rPr>
          <w:rFonts w:ascii="Arial" w:hAnsi="Arial" w:cs="Arial"/>
          <w:b/>
          <w:szCs w:val="22"/>
        </w:rPr>
        <w:t>(en)</w:t>
      </w:r>
      <w:r w:rsidRPr="000F4722">
        <w:rPr>
          <w:rFonts w:ascii="Arial" w:hAnsi="Arial" w:cs="Arial"/>
          <w:color w:val="000000" w:themeColor="text1"/>
          <w:szCs w:val="22"/>
        </w:rPr>
        <w:t xml:space="preserve">. </w:t>
      </w:r>
    </w:p>
    <w:p w14:paraId="10B41FC9" w14:textId="77777777" w:rsidR="00731B6D" w:rsidRPr="000F4722" w:rsidRDefault="00731B6D" w:rsidP="00731B6D">
      <w:pPr>
        <w:rPr>
          <w:rFonts w:ascii="Arial" w:hAnsi="Arial" w:cs="Arial"/>
          <w:szCs w:val="22"/>
        </w:rPr>
      </w:pPr>
    </w:p>
    <w:p w14:paraId="4CBD3F15" w14:textId="2C6F53FD" w:rsidR="00187177" w:rsidRPr="000F4722" w:rsidRDefault="00187177" w:rsidP="00187177">
      <w:pPr>
        <w:jc w:val="both"/>
        <w:rPr>
          <w:rFonts w:ascii="Arial" w:hAnsi="Arial" w:cs="Arial"/>
          <w:szCs w:val="22"/>
        </w:rPr>
      </w:pPr>
      <w:r w:rsidRPr="00766F29">
        <w:rPr>
          <w:rFonts w:ascii="Arial" w:hAnsi="Arial" w:cs="Arial"/>
          <w:b/>
          <w:bCs/>
          <w:szCs w:val="22"/>
        </w:rPr>
        <w:t xml:space="preserve">Hinweis: </w:t>
      </w:r>
      <w:r w:rsidRPr="000F4722">
        <w:rPr>
          <w:rFonts w:ascii="Arial" w:hAnsi="Arial" w:cs="Arial"/>
          <w:szCs w:val="22"/>
        </w:rPr>
        <w:t xml:space="preserve">Die Abgabe dieser Erklärung erfolgt in Textform gem. § 126b BGB. Die erfüllte Textform </w:t>
      </w:r>
      <w:r w:rsidR="00471CB2" w:rsidRPr="000F4722">
        <w:rPr>
          <w:rFonts w:ascii="Arial" w:hAnsi="Arial" w:cs="Arial"/>
          <w:szCs w:val="22"/>
        </w:rPr>
        <w:t>diese</w:t>
      </w:r>
      <w:r w:rsidR="00471CB2">
        <w:rPr>
          <w:rFonts w:ascii="Arial" w:hAnsi="Arial" w:cs="Arial"/>
          <w:szCs w:val="22"/>
        </w:rPr>
        <w:t>r</w:t>
      </w:r>
      <w:r w:rsidR="00471CB2" w:rsidRPr="000F4722">
        <w:rPr>
          <w:rFonts w:ascii="Arial" w:hAnsi="Arial" w:cs="Arial"/>
          <w:szCs w:val="22"/>
        </w:rPr>
        <w:t xml:space="preserve"> </w:t>
      </w:r>
      <w:r w:rsidR="00471CB2">
        <w:rPr>
          <w:rFonts w:ascii="Arial" w:hAnsi="Arial" w:cs="Arial"/>
          <w:szCs w:val="22"/>
        </w:rPr>
        <w:t>Erklärung</w:t>
      </w:r>
      <w:r w:rsidR="00471CB2" w:rsidRPr="000F4722">
        <w:rPr>
          <w:rFonts w:ascii="Arial" w:hAnsi="Arial" w:cs="Arial"/>
          <w:szCs w:val="22"/>
        </w:rPr>
        <w:t xml:space="preserve"> </w:t>
      </w:r>
      <w:r w:rsidRPr="000F4722">
        <w:rPr>
          <w:rFonts w:ascii="Arial" w:hAnsi="Arial" w:cs="Arial"/>
          <w:szCs w:val="22"/>
        </w:rPr>
        <w:t>erstreckt sich im Zweifel auch auf alle weiteren Formblätter (Klammerfunktion), sofern dort nicht eine strengere Form vorgegeben wird</w:t>
      </w:r>
      <w:r w:rsidR="00A67025">
        <w:rPr>
          <w:rFonts w:ascii="Arial" w:hAnsi="Arial" w:cs="Arial"/>
          <w:szCs w:val="22"/>
        </w:rPr>
        <w:t>.</w:t>
      </w:r>
    </w:p>
    <w:p w14:paraId="632ED32F" w14:textId="1329E5FE" w:rsidR="00187177" w:rsidRPr="00766F29" w:rsidRDefault="00187177" w:rsidP="00DB683B">
      <w:pPr>
        <w:spacing w:line="360" w:lineRule="auto"/>
        <w:ind w:left="3686" w:hanging="3686"/>
        <w:rPr>
          <w:rFonts w:ascii="Arial" w:hAnsi="Arial" w:cs="Arial"/>
          <w:szCs w:val="22"/>
        </w:rPr>
      </w:pPr>
    </w:p>
    <w:p w14:paraId="0C100826" w14:textId="6323EBA1" w:rsidR="00DB683B" w:rsidRPr="00766F29" w:rsidRDefault="00766F29" w:rsidP="0056733B">
      <w:pPr>
        <w:spacing w:line="360" w:lineRule="auto"/>
        <w:ind w:left="3686" w:hanging="3686"/>
        <w:jc w:val="center"/>
      </w:pPr>
      <w:r>
        <w:rPr>
          <w:rFonts w:ascii="Arial" w:hAnsi="Arial" w:cs="Arial"/>
          <w:b/>
          <w:bCs/>
          <w:szCs w:val="22"/>
          <w:vertAlign w:val="superscript"/>
        </w:rPr>
        <w:t>***</w:t>
      </w:r>
    </w:p>
    <w:sectPr w:rsidR="00DB683B" w:rsidRPr="00766F29" w:rsidSect="00F97F16">
      <w:headerReference w:type="first" r:id="rId20"/>
      <w:pgSz w:w="11906" w:h="16838"/>
      <w:pgMar w:top="1417" w:right="1417" w:bottom="1134" w:left="1417" w:header="720" w:footer="720" w:gutter="0"/>
      <w:cols w:space="720"/>
      <w:titlePg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9777FEE" w16cex:dateUtc="2024-02-14T17:0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57A6608" w16cid:durableId="29777FE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B519F9" w14:textId="77777777" w:rsidR="00380227" w:rsidRDefault="00380227">
      <w:r>
        <w:separator/>
      </w:r>
    </w:p>
  </w:endnote>
  <w:endnote w:type="continuationSeparator" w:id="0">
    <w:p w14:paraId="28A63E9F" w14:textId="77777777" w:rsidR="00380227" w:rsidRDefault="00380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TC Charter Com">
    <w:charset w:val="00"/>
    <w:family w:val="roman"/>
    <w:pitch w:val="variable"/>
    <w:sig w:usb0="800000AF" w:usb1="5000204A" w:usb2="00000000" w:usb3="00000000" w:csb0="0000009B" w:csb1="00000000"/>
    <w:embedRegular r:id="rId1" w:subsetted="1" w:fontKey="{9821A0F1-AEFC-4FFE-B969-85AE9729805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Charter Com Black Italic">
    <w:altName w:val="Cambria Math"/>
    <w:charset w:val="00"/>
    <w:family w:val="roman"/>
    <w:pitch w:val="variable"/>
    <w:sig w:usb0="800000AF" w:usb1="5000204A" w:usb2="00000000" w:usb3="00000000" w:csb0="0000009B" w:csb1="00000000"/>
  </w:font>
  <w:font w:name="Consolas">
    <w:panose1 w:val="020B0609020204030204"/>
    <w:charset w:val="00"/>
    <w:family w:val="modern"/>
    <w:pitch w:val="fixed"/>
    <w:sig w:usb0="E00006FF" w:usb1="4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Bold r:id="rId2" w:subsetted="1" w:fontKey="{3BA3DDA3-156F-4394-A561-77D33EB2C010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3" w:subsetted="1" w:fontKey="{C5EF30C8-363A-40F3-B028-3DE927924E0B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4" w:subsetted="1" w:fontKey="{DCCC949C-36D0-4BB6-B10D-49C0AB93599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4B171C" w14:textId="77777777" w:rsidR="00E02E70" w:rsidRDefault="00723AF0">
    <w:pPr>
      <w:ind w:left="-1985"/>
    </w:pPr>
    <w:r w:rsidRPr="008C3B6F">
      <w:fldChar w:fldCharType="begin"/>
    </w:r>
    <w:r w:rsidRPr="008C3B6F">
      <w:instrText xml:space="preserve"> #_LogoDBBer/mL </w:instrText>
    </w:r>
    <w:r w:rsidRPr="008C3B6F">
      <w:fldChar w:fldCharType="end"/>
    </w:r>
  </w:p>
  <w:tbl>
    <w:tblPr>
      <w:tblStyle w:val="Tabellenraster"/>
      <w:tblpPr w:leftFromText="142" w:rightFromText="142" w:vertAnchor="page" w:horzAnchor="page" w:tblpX="1929" w:tblpY="14516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36"/>
    </w:tblGrid>
    <w:tr w:rsidR="00897B17" w:rsidRPr="00FF17F0" w14:paraId="7F0591A4" w14:textId="77777777" w:rsidTr="00FF17F0">
      <w:trPr>
        <w:trHeight w:val="693"/>
      </w:trPr>
      <w:tc>
        <w:tcPr>
          <w:tcW w:w="3936" w:type="dxa"/>
          <w:vAlign w:val="bottom"/>
        </w:tcPr>
        <w:p w14:paraId="09C25362" w14:textId="45F73E9F" w:rsidR="008B6491" w:rsidRPr="005C422E" w:rsidRDefault="008B6491" w:rsidP="00FF17F0">
          <w:pPr>
            <w:rPr>
              <w:lang w:val="en-US"/>
            </w:rPr>
          </w:pPr>
        </w:p>
      </w:tc>
    </w:tr>
  </w:tbl>
  <w:tbl>
    <w:tblPr>
      <w:tblStyle w:val="Tabellenraster"/>
      <w:tblpPr w:leftFromText="142" w:rightFromText="142" w:vertAnchor="page" w:horzAnchor="page" w:tblpX="1466" w:tblpY="3261"/>
      <w:tblW w:w="7995" w:type="dxa"/>
      <w:tblBorders>
        <w:top w:val="single" w:sz="8" w:space="0" w:color="DC6900" w:themeColor="text2"/>
        <w:left w:val="single" w:sz="8" w:space="0" w:color="DC6900" w:themeColor="text2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995"/>
    </w:tblGrid>
    <w:tr w:rsidR="00897B17" w:rsidRPr="00FF17F0" w14:paraId="12D2819D" w14:textId="77777777" w:rsidTr="00622B9C">
      <w:trPr>
        <w:trHeight w:hRule="exact" w:val="227"/>
      </w:trPr>
      <w:tc>
        <w:tcPr>
          <w:tcW w:w="7995" w:type="dxa"/>
          <w:tcBorders>
            <w:top w:val="single" w:sz="4" w:space="0" w:color="E0301E" w:themeColor="accent6"/>
          </w:tcBorders>
        </w:tcPr>
        <w:p w14:paraId="13B145E1" w14:textId="77777777" w:rsidR="008B6491" w:rsidRDefault="008B6491" w:rsidP="00622B9C">
          <w:pPr>
            <w:rPr>
              <w:lang w:val="en-US"/>
            </w:rPr>
          </w:pPr>
        </w:p>
      </w:tc>
    </w:tr>
  </w:tbl>
  <w:p w14:paraId="30C31258" w14:textId="77777777" w:rsidR="008B6491" w:rsidRPr="005C422E" w:rsidRDefault="008B6491" w:rsidP="00A17A14">
    <w:pPr>
      <w:rPr>
        <w:lang w:val="en-US"/>
      </w:rPr>
    </w:pPr>
  </w:p>
  <w:p w14:paraId="46A3772F" w14:textId="77777777" w:rsidR="008B6491" w:rsidRPr="005C422E" w:rsidRDefault="008B6491" w:rsidP="00A17A14">
    <w:pPr>
      <w:rPr>
        <w:lang w:val="en-US"/>
      </w:rPr>
    </w:pPr>
  </w:p>
  <w:p w14:paraId="08202F47" w14:textId="77777777" w:rsidR="00285BF8" w:rsidRPr="008C3B6F" w:rsidRDefault="00285BF8" w:rsidP="0018278F">
    <w:pPr>
      <w:ind w:left="-1985"/>
    </w:pPr>
    <w:r w:rsidRPr="008C3B6F">
      <w:fldChar w:fldCharType="begin"/>
    </w:r>
    <w:r w:rsidRPr="008C3B6F">
      <w:instrText xml:space="preserve"> *_LogoDBBer/mL </w:instrText>
    </w:r>
    <w:r w:rsidRPr="008C3B6F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20"/>
      </w:rPr>
      <w:id w:val="184319911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</w:rPr>
          <w:id w:val="-1574033327"/>
          <w:docPartObj>
            <w:docPartGallery w:val="Page Numbers (Top of Page)"/>
            <w:docPartUnique/>
          </w:docPartObj>
        </w:sdtPr>
        <w:sdtEndPr/>
        <w:sdtContent>
          <w:p w14:paraId="6B581AF9" w14:textId="77777777" w:rsidR="00766F29" w:rsidRDefault="00766F29" w:rsidP="00766F29">
            <w:pPr>
              <w:pStyle w:val="Fuzeile"/>
              <w:jc w:val="center"/>
              <w:rPr>
                <w:rFonts w:ascii="Arial" w:hAnsi="Arial" w:cs="Arial"/>
                <w:sz w:val="20"/>
              </w:rPr>
            </w:pPr>
          </w:p>
          <w:p w14:paraId="05860E07" w14:textId="2F197A80" w:rsidR="00766F29" w:rsidRPr="009E0CB7" w:rsidRDefault="00766F29" w:rsidP="00766F29">
            <w:pPr>
              <w:pStyle w:val="Fuzeile"/>
              <w:jc w:val="center"/>
              <w:rPr>
                <w:rFonts w:ascii="Arial" w:hAnsi="Arial" w:cs="Arial"/>
                <w:sz w:val="20"/>
              </w:rPr>
            </w:pPr>
            <w:r w:rsidRPr="009E0CB7">
              <w:rPr>
                <w:rFonts w:ascii="Arial" w:hAnsi="Arial" w:cs="Arial"/>
                <w:sz w:val="20"/>
              </w:rPr>
              <w:t xml:space="preserve">Seite </w:t>
            </w:r>
            <w:r w:rsidRPr="009E0CB7">
              <w:rPr>
                <w:rFonts w:ascii="Arial" w:hAnsi="Arial" w:cs="Arial"/>
                <w:b/>
                <w:bCs/>
                <w:sz w:val="20"/>
              </w:rPr>
              <w:fldChar w:fldCharType="begin"/>
            </w:r>
            <w:r w:rsidRPr="009E0CB7">
              <w:rPr>
                <w:rFonts w:ascii="Arial" w:hAnsi="Arial" w:cs="Arial"/>
                <w:b/>
                <w:bCs/>
                <w:sz w:val="20"/>
              </w:rPr>
              <w:instrText xml:space="preserve"> PAGE </w:instrText>
            </w:r>
            <w:r w:rsidRPr="009E0CB7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="00622B9C">
              <w:rPr>
                <w:rFonts w:ascii="Arial" w:hAnsi="Arial" w:cs="Arial"/>
                <w:b/>
                <w:bCs/>
                <w:noProof/>
                <w:sz w:val="20"/>
              </w:rPr>
              <w:t>6</w:t>
            </w:r>
            <w:r w:rsidRPr="009E0CB7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 w:rsidRPr="009E0CB7">
              <w:rPr>
                <w:rFonts w:ascii="Arial" w:hAnsi="Arial" w:cs="Arial"/>
                <w:sz w:val="20"/>
              </w:rPr>
              <w:t xml:space="preserve"> von </w:t>
            </w:r>
            <w:r w:rsidRPr="009E0CB7">
              <w:rPr>
                <w:rFonts w:ascii="Arial" w:hAnsi="Arial" w:cs="Arial"/>
                <w:b/>
                <w:bCs/>
                <w:sz w:val="20"/>
              </w:rPr>
              <w:fldChar w:fldCharType="begin"/>
            </w:r>
            <w:r w:rsidRPr="009E0CB7">
              <w:rPr>
                <w:rFonts w:ascii="Arial" w:hAnsi="Arial" w:cs="Arial"/>
                <w:b/>
                <w:bCs/>
                <w:sz w:val="20"/>
              </w:rPr>
              <w:instrText xml:space="preserve"> NUMPAGES  </w:instrText>
            </w:r>
            <w:r w:rsidRPr="009E0CB7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="00622B9C">
              <w:rPr>
                <w:rFonts w:ascii="Arial" w:hAnsi="Arial" w:cs="Arial"/>
                <w:b/>
                <w:bCs/>
                <w:noProof/>
                <w:sz w:val="20"/>
              </w:rPr>
              <w:t>6</w:t>
            </w:r>
            <w:r w:rsidRPr="009E0CB7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29E4E23A" w14:textId="30687DE3" w:rsidR="008B6491" w:rsidRDefault="008B6491">
    <w:pPr>
      <w:pStyle w:val="Fuzeile"/>
      <w:jc w:val="right"/>
      <w:rPr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DFA51B" w14:textId="77777777" w:rsidR="004F6719" w:rsidRPr="00766F29" w:rsidRDefault="004F6719" w:rsidP="004F6719">
    <w:pPr>
      <w:pStyle w:val="Fuzeile"/>
      <w:jc w:val="center"/>
      <w:rPr>
        <w:rFonts w:ascii="Arial" w:hAnsi="Arial" w:cs="Arial"/>
        <w:sz w:val="20"/>
      </w:rPr>
    </w:pPr>
  </w:p>
  <w:sdt>
    <w:sdtPr>
      <w:rPr>
        <w:rFonts w:ascii="Arial" w:hAnsi="Arial" w:cs="Arial"/>
        <w:sz w:val="20"/>
      </w:rPr>
      <w:id w:val="27283184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C5E14C4" w14:textId="54ABDB6F" w:rsidR="004F6719" w:rsidRPr="00766F29" w:rsidRDefault="004F6719" w:rsidP="00766F29">
            <w:pPr>
              <w:pStyle w:val="Fuzeile"/>
              <w:jc w:val="center"/>
              <w:rPr>
                <w:rFonts w:ascii="Arial" w:hAnsi="Arial" w:cs="Arial"/>
                <w:sz w:val="20"/>
              </w:rPr>
            </w:pPr>
            <w:r w:rsidRPr="00766F29">
              <w:rPr>
                <w:rFonts w:ascii="Arial" w:hAnsi="Arial" w:cs="Arial"/>
                <w:sz w:val="20"/>
              </w:rPr>
              <w:t xml:space="preserve">Seite </w:t>
            </w:r>
            <w:r w:rsidRPr="00766F29">
              <w:rPr>
                <w:rFonts w:ascii="Arial" w:hAnsi="Arial" w:cs="Arial"/>
                <w:b/>
                <w:bCs/>
                <w:sz w:val="20"/>
              </w:rPr>
              <w:fldChar w:fldCharType="begin"/>
            </w:r>
            <w:r w:rsidRPr="00766F29">
              <w:rPr>
                <w:rFonts w:ascii="Arial" w:hAnsi="Arial" w:cs="Arial"/>
                <w:b/>
                <w:bCs/>
                <w:sz w:val="20"/>
              </w:rPr>
              <w:instrText xml:space="preserve"> PAGE </w:instrText>
            </w:r>
            <w:r w:rsidRPr="00766F29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="00622B9C">
              <w:rPr>
                <w:rFonts w:ascii="Arial" w:hAnsi="Arial" w:cs="Arial"/>
                <w:b/>
                <w:bCs/>
                <w:noProof/>
                <w:sz w:val="20"/>
              </w:rPr>
              <w:t>4</w:t>
            </w:r>
            <w:r w:rsidRPr="00766F29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 w:rsidRPr="00766F29">
              <w:rPr>
                <w:rFonts w:ascii="Arial" w:hAnsi="Arial" w:cs="Arial"/>
                <w:sz w:val="20"/>
              </w:rPr>
              <w:t xml:space="preserve"> von </w:t>
            </w:r>
            <w:r w:rsidRPr="00766F29">
              <w:rPr>
                <w:rFonts w:ascii="Arial" w:hAnsi="Arial" w:cs="Arial"/>
                <w:b/>
                <w:bCs/>
                <w:sz w:val="20"/>
              </w:rPr>
              <w:fldChar w:fldCharType="begin"/>
            </w:r>
            <w:r w:rsidRPr="00766F29">
              <w:rPr>
                <w:rFonts w:ascii="Arial" w:hAnsi="Arial" w:cs="Arial"/>
                <w:b/>
                <w:bCs/>
                <w:sz w:val="20"/>
              </w:rPr>
              <w:instrText xml:space="preserve"> NUMPAGES  </w:instrText>
            </w:r>
            <w:r w:rsidRPr="00766F29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="00622B9C">
              <w:rPr>
                <w:rFonts w:ascii="Arial" w:hAnsi="Arial" w:cs="Arial"/>
                <w:b/>
                <w:bCs/>
                <w:noProof/>
                <w:sz w:val="20"/>
              </w:rPr>
              <w:t>6</w:t>
            </w:r>
            <w:r w:rsidRPr="00766F29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73A5C71B" w14:textId="77777777" w:rsidR="008B6491" w:rsidRPr="00766F29" w:rsidRDefault="008B6491" w:rsidP="00766F29">
    <w:pPr>
      <w:pStyle w:val="Fuzeile"/>
      <w:jc w:val="center"/>
      <w:rPr>
        <w:rFonts w:ascii="Arial" w:hAnsi="Arial" w:cs="Arial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C0B61C" w14:textId="77777777" w:rsidR="00380227" w:rsidRDefault="00380227">
      <w:pPr>
        <w:pStyle w:val="Funotentrennlinie"/>
      </w:pPr>
      <w:r>
        <w:separator/>
      </w:r>
    </w:p>
  </w:footnote>
  <w:footnote w:type="continuationSeparator" w:id="0">
    <w:p w14:paraId="279BB165" w14:textId="77777777" w:rsidR="00380227" w:rsidRDefault="00380227">
      <w:pPr>
        <w:pStyle w:val="Funotentrennlinie"/>
      </w:pPr>
      <w:r>
        <w:continuationSeparator/>
      </w:r>
    </w:p>
    <w:p w14:paraId="1AF143A7" w14:textId="77777777" w:rsidR="00380227" w:rsidRDefault="00380227"/>
  </w:footnote>
  <w:footnote w:type="continuationNotice" w:id="1">
    <w:p w14:paraId="57E3B089" w14:textId="77777777" w:rsidR="00380227" w:rsidRDefault="00380227"/>
    <w:p w14:paraId="54F84FC6" w14:textId="77777777" w:rsidR="00380227" w:rsidRDefault="0038022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5CE809" w14:textId="744B9080" w:rsidR="006B3DCF" w:rsidRDefault="00380227">
    <w:pPr>
      <w:pStyle w:val="Kopfzeile"/>
    </w:pPr>
    <w:r>
      <w:rPr>
        <w:noProof/>
      </w:rPr>
      <w:pict w14:anchorId="009BCE7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156047" o:spid="_x0000_s2050" type="#_x0000_t136" style="position:absolute;left:0;text-align:left;margin-left:0;margin-top:0;width:586.05pt;height:73.2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ITC Charter Com&quot;;font-size:1pt" string="ARBEITSDOKUMEN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4FEF9" w14:textId="594567A5" w:rsidR="006B3DCF" w:rsidRDefault="000F2A44">
    <w:pPr>
      <w:pStyle w:val="Kopfzeile"/>
    </w:pPr>
    <w:r w:rsidRPr="000E5590">
      <w:rPr>
        <w:rFonts w:ascii="Arial" w:hAnsi="Arial" w:cs="Arial"/>
        <w:sz w:val="20"/>
      </w:rPr>
      <w:t>Vergabeverfahren Beschaffung von Batteriebussen – MVG Märkische Verkehrsgesellschaft GmbH</w:t>
    </w:r>
    <w:r w:rsidR="00380227">
      <w:rPr>
        <w:noProof/>
      </w:rPr>
      <w:pict w14:anchorId="68A546C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156046" o:spid="_x0000_s2049" type="#_x0000_t136" style="position:absolute;left:0;text-align:left;margin-left:0;margin-top:0;width:586.05pt;height:73.2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ITC Charter Com&quot;;font-size:1pt" string="ARBEITSDOKUMEN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7FBB3F" w14:textId="3048BD29" w:rsidR="008B6491" w:rsidRDefault="001344DF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3</w:t>
    </w:r>
    <w:r>
      <w:rPr>
        <w:rStyle w:val="Seitenzahl"/>
      </w:rPr>
      <w:fldChar w:fldCharType="end"/>
    </w:r>
  </w:p>
  <w:p w14:paraId="703F4915" w14:textId="77777777" w:rsidR="008B6491" w:rsidRDefault="008B6491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237DFF" w14:textId="2721E07D" w:rsidR="000F4722" w:rsidRPr="00766F29" w:rsidRDefault="000F4722">
    <w:pPr>
      <w:pStyle w:val="Kopfzeile"/>
      <w:framePr w:wrap="around" w:vAnchor="text" w:hAnchor="margin" w:xAlign="center" w:y="1"/>
      <w:rPr>
        <w:rStyle w:val="Seitenzahl"/>
        <w:rFonts w:ascii="Arial" w:hAnsi="Arial" w:cs="Arial"/>
      </w:rPr>
    </w:pPr>
    <w:bookmarkStart w:id="2" w:name="_Hlk158823602"/>
    <w:bookmarkStart w:id="3" w:name="_Hlk158816314"/>
    <w:bookmarkStart w:id="4" w:name="_Hlk158827386"/>
    <w:bookmarkStart w:id="5" w:name="_Hlk158816329"/>
    <w:bookmarkStart w:id="6" w:name="_Hlk158816330"/>
    <w:r w:rsidRPr="00766F29">
      <w:rPr>
        <w:rFonts w:ascii="Arial" w:hAnsi="Arial" w:cs="Arial"/>
        <w:sz w:val="20"/>
      </w:rPr>
      <w:t xml:space="preserve">Vergabeverfahren Beschaffung von Batteriebussen </w:t>
    </w:r>
    <w:r>
      <w:rPr>
        <w:rFonts w:ascii="Arial" w:hAnsi="Arial" w:cs="Arial"/>
        <w:sz w:val="20"/>
      </w:rPr>
      <w:t xml:space="preserve">– </w:t>
    </w:r>
    <w:r w:rsidRPr="00766F29">
      <w:rPr>
        <w:rFonts w:ascii="Arial" w:hAnsi="Arial" w:cs="Arial"/>
        <w:sz w:val="20"/>
      </w:rPr>
      <w:t>MVG Märkische Verkehrsgesellschaft GmbH</w:t>
    </w:r>
    <w:bookmarkEnd w:id="2"/>
    <w:r w:rsidRPr="00766F29" w:rsidDel="000F4722">
      <w:rPr>
        <w:rStyle w:val="Seitenzahl"/>
        <w:rFonts w:ascii="Arial" w:hAnsi="Arial" w:cs="Arial"/>
      </w:rPr>
      <w:t xml:space="preserve"> </w:t>
    </w:r>
  </w:p>
  <w:bookmarkEnd w:id="3"/>
  <w:p w14:paraId="25E6AF66" w14:textId="6405C288" w:rsidR="000F4722" w:rsidRPr="00766F29" w:rsidRDefault="000F4722">
    <w:pPr>
      <w:pStyle w:val="Kopfzeile"/>
      <w:framePr w:wrap="around" w:vAnchor="text" w:hAnchor="margin" w:xAlign="center" w:y="1"/>
      <w:rPr>
        <w:rStyle w:val="Seitenzahl"/>
        <w:rFonts w:ascii="Arial" w:hAnsi="Arial" w:cs="Arial"/>
        <w:b/>
        <w:bCs/>
      </w:rPr>
    </w:pPr>
    <w:r w:rsidRPr="00766F29">
      <w:rPr>
        <w:rStyle w:val="Seitenzahl"/>
        <w:rFonts w:ascii="Arial" w:hAnsi="Arial" w:cs="Arial"/>
        <w:b/>
        <w:bCs/>
      </w:rPr>
      <w:t>Formblatt 01</w:t>
    </w:r>
    <w:bookmarkEnd w:id="4"/>
  </w:p>
  <w:bookmarkEnd w:id="5"/>
  <w:bookmarkEnd w:id="6"/>
  <w:p w14:paraId="5CEFC5AB" w14:textId="77777777" w:rsidR="008B6491" w:rsidRPr="00766F29" w:rsidRDefault="008B6491">
    <w:pPr>
      <w:pStyle w:val="Kopfzeile"/>
      <w:rPr>
        <w:rFonts w:ascii="Arial" w:hAnsi="Arial" w:cs="Arial"/>
        <w:sz w:val="2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8B807B" w14:textId="77777777" w:rsidR="000F2A44" w:rsidRDefault="000F2A44">
    <w:pPr>
      <w:pStyle w:val="Kopfzeile"/>
      <w:rPr>
        <w:rFonts w:ascii="Arial" w:hAnsi="Arial" w:cs="Arial"/>
        <w:sz w:val="20"/>
      </w:rPr>
    </w:pPr>
    <w:r w:rsidRPr="000E5590">
      <w:rPr>
        <w:rFonts w:ascii="Arial" w:hAnsi="Arial" w:cs="Arial"/>
        <w:sz w:val="20"/>
      </w:rPr>
      <w:t>Vergabeverfahren Beschaffung von Batteriebussen – MVG Märkische Verkehrsgesellschaft GmbH</w:t>
    </w:r>
  </w:p>
  <w:p w14:paraId="71838449" w14:textId="4236D52B" w:rsidR="000F2A44" w:rsidRDefault="00380227">
    <w:pPr>
      <w:pStyle w:val="Kopfzeile"/>
      <w:rPr>
        <w:rFonts w:ascii="Arial" w:hAnsi="Arial" w:cs="Arial"/>
        <w:b/>
        <w:bCs/>
        <w:sz w:val="20"/>
      </w:rPr>
    </w:pPr>
    <w:r>
      <w:rPr>
        <w:b/>
        <w:bCs/>
        <w:noProof/>
      </w:rPr>
      <w:pict w14:anchorId="2570C00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5" type="#_x0000_t136" style="position:absolute;left:0;text-align:left;margin-left:0;margin-top:0;width:586.05pt;height:73.25pt;rotation:315;z-index:-251644928;mso-position-horizontal:center;mso-position-horizontal-relative:margin;mso-position-vertical:center;mso-position-vertical-relative:margin" o:allowincell="f" fillcolor="silver" stroked="f">
          <v:fill opacity=".5"/>
          <v:textpath style="font-family:&quot;ITC Charter Com&quot;;font-size:1pt" string="ARBEITSDOKUMENT"/>
          <w10:wrap anchorx="margin" anchory="margin"/>
        </v:shape>
      </w:pict>
    </w:r>
    <w:r w:rsidR="000F2A44" w:rsidRPr="0056733B">
      <w:rPr>
        <w:rFonts w:ascii="Arial" w:hAnsi="Arial" w:cs="Arial"/>
        <w:b/>
        <w:bCs/>
        <w:sz w:val="20"/>
      </w:rPr>
      <w:t>Formblatt 01</w:t>
    </w:r>
  </w:p>
  <w:p w14:paraId="69651FB2" w14:textId="77777777" w:rsidR="000F2A44" w:rsidRPr="0056733B" w:rsidRDefault="000F2A44">
    <w:pPr>
      <w:pStyle w:val="Kopfzeile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D28B37C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2825534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5EC82CC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AC6947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E36EC6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6D07C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BCAE1EA"/>
    <w:lvl w:ilvl="0">
      <w:start w:val="1"/>
      <w:numFmt w:val="bullet"/>
      <w:pStyle w:val="Aufzhlungszeichen3"/>
      <w:lvlText w:val=""/>
      <w:lvlJc w:val="left"/>
      <w:pPr>
        <w:tabs>
          <w:tab w:val="num" w:pos="1074"/>
        </w:tabs>
        <w:ind w:left="1072" w:hanging="358"/>
      </w:pPr>
      <w:rPr>
        <w:rFonts w:ascii="Symbol" w:hAnsi="Symbol" w:hint="default"/>
        <w:sz w:val="18"/>
      </w:rPr>
    </w:lvl>
  </w:abstractNum>
  <w:abstractNum w:abstractNumId="7" w15:restartNumberingAfterBreak="0">
    <w:nsid w:val="FFFFFF83"/>
    <w:multiLevelType w:val="singleLevel"/>
    <w:tmpl w:val="81C83486"/>
    <w:lvl w:ilvl="0">
      <w:start w:val="1"/>
      <w:numFmt w:val="bullet"/>
      <w:pStyle w:val="Aufzhlungszeichen2"/>
      <w:lvlText w:val=""/>
      <w:lvlJc w:val="left"/>
      <w:pPr>
        <w:tabs>
          <w:tab w:val="num" w:pos="717"/>
        </w:tabs>
        <w:ind w:left="714" w:hanging="357"/>
      </w:pPr>
      <w:rPr>
        <w:rFonts w:ascii="Symbol" w:hAnsi="Symbol" w:hint="default"/>
        <w:sz w:val="20"/>
      </w:rPr>
    </w:lvl>
  </w:abstractNum>
  <w:abstractNum w:abstractNumId="8" w15:restartNumberingAfterBreak="0">
    <w:nsid w:val="FFFFFF88"/>
    <w:multiLevelType w:val="singleLevel"/>
    <w:tmpl w:val="B8F41076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36021EF"/>
    <w:multiLevelType w:val="singleLevel"/>
    <w:tmpl w:val="58F4F0B4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0" w15:restartNumberingAfterBreak="0">
    <w:nsid w:val="19877712"/>
    <w:multiLevelType w:val="hybridMultilevel"/>
    <w:tmpl w:val="A14666A6"/>
    <w:lvl w:ilvl="0" w:tplc="4D12208C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1B2761CD"/>
    <w:multiLevelType w:val="hybridMultilevel"/>
    <w:tmpl w:val="893C56A4"/>
    <w:lvl w:ilvl="0" w:tplc="04070017">
      <w:start w:val="1"/>
      <w:numFmt w:val="lowerLetter"/>
      <w:lvlText w:val="%1)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E251C1C"/>
    <w:multiLevelType w:val="hybridMultilevel"/>
    <w:tmpl w:val="3C7E0D84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F419AA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1030C9B"/>
    <w:multiLevelType w:val="hybridMultilevel"/>
    <w:tmpl w:val="CAAA5834"/>
    <w:lvl w:ilvl="0" w:tplc="4D12208C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21D3DB9"/>
    <w:multiLevelType w:val="hybridMultilevel"/>
    <w:tmpl w:val="2618B470"/>
    <w:lvl w:ilvl="0" w:tplc="786C6C1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F22B11"/>
    <w:multiLevelType w:val="hybridMultilevel"/>
    <w:tmpl w:val="B46647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FD7902"/>
    <w:multiLevelType w:val="hybridMultilevel"/>
    <w:tmpl w:val="F8C2BFA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5E05FC"/>
    <w:multiLevelType w:val="hybridMultilevel"/>
    <w:tmpl w:val="70029636"/>
    <w:lvl w:ilvl="0" w:tplc="306AB1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242DE4"/>
    <w:multiLevelType w:val="multilevel"/>
    <w:tmpl w:val="CA1411FC"/>
    <w:lvl w:ilvl="0">
      <w:start w:val="1"/>
      <w:numFmt w:val="upperLetter"/>
      <w:pStyle w:val="berschrift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720"/>
        </w:tabs>
        <w:ind w:left="567" w:hanging="567"/>
      </w:pPr>
    </w:lvl>
    <w:lvl w:ilvl="2">
      <w:start w:val="1"/>
      <w:numFmt w:val="decimal"/>
      <w:pStyle w:val="berschrift3"/>
      <w:lvlText w:val="%3."/>
      <w:lvlJc w:val="left"/>
      <w:pPr>
        <w:tabs>
          <w:tab w:val="num" w:pos="567"/>
        </w:tabs>
        <w:ind w:left="567" w:hanging="567"/>
      </w:pPr>
    </w:lvl>
    <w:lvl w:ilvl="3">
      <w:start w:val="1"/>
      <w:numFmt w:val="lowerLetter"/>
      <w:pStyle w:val="berschrift4"/>
      <w:lvlText w:val="%4)"/>
      <w:lvlJc w:val="left"/>
      <w:pPr>
        <w:tabs>
          <w:tab w:val="num" w:pos="567"/>
        </w:tabs>
        <w:ind w:left="567" w:hanging="567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20" w15:restartNumberingAfterBreak="0">
    <w:nsid w:val="471A675C"/>
    <w:multiLevelType w:val="hybridMultilevel"/>
    <w:tmpl w:val="1C16EB84"/>
    <w:lvl w:ilvl="0" w:tplc="04070015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A450740"/>
    <w:multiLevelType w:val="hybridMultilevel"/>
    <w:tmpl w:val="A3F0C6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4C4042"/>
    <w:multiLevelType w:val="hybridMultilevel"/>
    <w:tmpl w:val="45E6EBAA"/>
    <w:lvl w:ilvl="0" w:tplc="76C871B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Theme="minorHAnsi" w:hAnsi="Arial" w:cstheme="minorBidi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063AC2"/>
    <w:multiLevelType w:val="singleLevel"/>
    <w:tmpl w:val="F650E096"/>
    <w:lvl w:ilvl="0">
      <w:start w:val="1"/>
      <w:numFmt w:val="decimal"/>
      <w:pStyle w:val="TextmTz"/>
      <w:lvlText w:val="%1."/>
      <w:lvlJc w:val="right"/>
      <w:pPr>
        <w:tabs>
          <w:tab w:val="num" w:pos="142"/>
        </w:tabs>
        <w:ind w:left="142" w:hanging="284"/>
      </w:pPr>
      <w:rPr>
        <w:rFonts w:hint="default"/>
        <w:sz w:val="20"/>
      </w:rPr>
    </w:lvl>
  </w:abstractNum>
  <w:abstractNum w:abstractNumId="24" w15:restartNumberingAfterBreak="0">
    <w:nsid w:val="66602CDB"/>
    <w:multiLevelType w:val="hybridMultilevel"/>
    <w:tmpl w:val="1882A25E"/>
    <w:lvl w:ilvl="0" w:tplc="786C6C1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296BDF"/>
    <w:multiLevelType w:val="multilevel"/>
    <w:tmpl w:val="35A2E3E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6" w15:restartNumberingAfterBreak="0">
    <w:nsid w:val="72DD470D"/>
    <w:multiLevelType w:val="hybridMultilevel"/>
    <w:tmpl w:val="396680E2"/>
    <w:lvl w:ilvl="0" w:tplc="6BC27A08">
      <w:start w:val="1"/>
      <w:numFmt w:val="upperRoman"/>
      <w:pStyle w:val="berschrift2"/>
      <w:lvlText w:val="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3"/>
  </w:num>
  <w:num w:numId="2">
    <w:abstractNumId w:val="19"/>
  </w:num>
  <w:num w:numId="3">
    <w:abstractNumId w:val="7"/>
  </w:num>
  <w:num w:numId="4">
    <w:abstractNumId w:val="6"/>
  </w:num>
  <w:num w:numId="5">
    <w:abstractNumId w:val="8"/>
  </w:num>
  <w:num w:numId="6">
    <w:abstractNumId w:val="3"/>
  </w:num>
  <w:num w:numId="7">
    <w:abstractNumId w:val="2"/>
  </w:num>
  <w:num w:numId="8">
    <w:abstractNumId w:val="9"/>
  </w:num>
  <w:num w:numId="9">
    <w:abstractNumId w:val="1"/>
  </w:num>
  <w:num w:numId="10">
    <w:abstractNumId w:val="0"/>
  </w:num>
  <w:num w:numId="11">
    <w:abstractNumId w:val="5"/>
  </w:num>
  <w:num w:numId="12">
    <w:abstractNumId w:val="4"/>
  </w:num>
  <w:num w:numId="13">
    <w:abstractNumId w:val="26"/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25"/>
  </w:num>
  <w:num w:numId="17">
    <w:abstractNumId w:val="14"/>
  </w:num>
  <w:num w:numId="18">
    <w:abstractNumId w:val="13"/>
  </w:num>
  <w:num w:numId="19">
    <w:abstractNumId w:val="11"/>
  </w:num>
  <w:num w:numId="20">
    <w:abstractNumId w:val="18"/>
  </w:num>
  <w:num w:numId="21">
    <w:abstractNumId w:val="21"/>
  </w:num>
  <w:num w:numId="22">
    <w:abstractNumId w:val="16"/>
  </w:num>
  <w:num w:numId="23">
    <w:abstractNumId w:val="17"/>
  </w:num>
  <w:num w:numId="24">
    <w:abstractNumId w:val="20"/>
  </w:num>
  <w:num w:numId="25">
    <w:abstractNumId w:val="24"/>
  </w:num>
  <w:num w:numId="26">
    <w:abstractNumId w:val="26"/>
    <w:lvlOverride w:ilvl="0">
      <w:startOverride w:val="1"/>
    </w:lvlOverride>
  </w:num>
  <w:num w:numId="27">
    <w:abstractNumId w:val="26"/>
    <w:lvlOverride w:ilvl="0">
      <w:startOverride w:val="1"/>
    </w:lvlOverride>
  </w:num>
  <w:num w:numId="28">
    <w:abstractNumId w:val="26"/>
    <w:lvlOverride w:ilvl="0">
      <w:startOverride w:val="1"/>
    </w:lvlOverride>
  </w:num>
  <w:num w:numId="29">
    <w:abstractNumId w:val="15"/>
  </w:num>
  <w:num w:numId="30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TrueTypeFonts/>
  <w:saveSubsetFonts/>
  <w:mirrorMargins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567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6"/>
    <o:shapelayout v:ext="edit">
      <o:idmap v:ext="edit" data="2"/>
    </o:shapelayout>
  </w:hdrShapeDefaults>
  <w:footnotePr>
    <w:numRestart w:val="eachPage"/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PwC_V_RDAuftragsNr" w:val="0.0000000.001"/>
    <w:docVar w:name="PwC_V_RDAuftragsText" w:val="Vergabeunterlagen"/>
    <w:docVar w:name="PwC_V_RDMandantName" w:val="MVG Märkische Verkehrsgesellschaft GmbH"/>
    <w:docVar w:name="PwC_V_RDMandantOrt" w:val="Musterstadt"/>
  </w:docVars>
  <w:rsids>
    <w:rsidRoot w:val="006B3DCF"/>
    <w:rsid w:val="00014552"/>
    <w:rsid w:val="00022928"/>
    <w:rsid w:val="000245F5"/>
    <w:rsid w:val="000324D0"/>
    <w:rsid w:val="000418EA"/>
    <w:rsid w:val="00053A92"/>
    <w:rsid w:val="000658A1"/>
    <w:rsid w:val="00085544"/>
    <w:rsid w:val="00091393"/>
    <w:rsid w:val="000A20AC"/>
    <w:rsid w:val="000C52DC"/>
    <w:rsid w:val="000D665D"/>
    <w:rsid w:val="000E43AD"/>
    <w:rsid w:val="000E5590"/>
    <w:rsid w:val="000E634E"/>
    <w:rsid w:val="000F2A44"/>
    <w:rsid w:val="000F4722"/>
    <w:rsid w:val="001021E2"/>
    <w:rsid w:val="0010348B"/>
    <w:rsid w:val="001072D4"/>
    <w:rsid w:val="00107CA1"/>
    <w:rsid w:val="001125D5"/>
    <w:rsid w:val="00117BC9"/>
    <w:rsid w:val="001344DF"/>
    <w:rsid w:val="00140CC4"/>
    <w:rsid w:val="0014718B"/>
    <w:rsid w:val="001740B8"/>
    <w:rsid w:val="00176A92"/>
    <w:rsid w:val="001776CD"/>
    <w:rsid w:val="00177B81"/>
    <w:rsid w:val="0018278F"/>
    <w:rsid w:val="00187177"/>
    <w:rsid w:val="00191D36"/>
    <w:rsid w:val="001A6D0B"/>
    <w:rsid w:val="001B239D"/>
    <w:rsid w:val="001B3635"/>
    <w:rsid w:val="001B657A"/>
    <w:rsid w:val="001C7A42"/>
    <w:rsid w:val="001E6ECB"/>
    <w:rsid w:val="001F7184"/>
    <w:rsid w:val="002234A0"/>
    <w:rsid w:val="00240F3C"/>
    <w:rsid w:val="00252B66"/>
    <w:rsid w:val="00254D88"/>
    <w:rsid w:val="00261109"/>
    <w:rsid w:val="00285BF8"/>
    <w:rsid w:val="00285C73"/>
    <w:rsid w:val="0028761E"/>
    <w:rsid w:val="002A543C"/>
    <w:rsid w:val="002B11AC"/>
    <w:rsid w:val="002E235A"/>
    <w:rsid w:val="00320006"/>
    <w:rsid w:val="00326028"/>
    <w:rsid w:val="003307B2"/>
    <w:rsid w:val="00337C9E"/>
    <w:rsid w:val="00353229"/>
    <w:rsid w:val="0036083B"/>
    <w:rsid w:val="00363293"/>
    <w:rsid w:val="00364497"/>
    <w:rsid w:val="0037414C"/>
    <w:rsid w:val="00380227"/>
    <w:rsid w:val="00385A6E"/>
    <w:rsid w:val="003A5285"/>
    <w:rsid w:val="003B113B"/>
    <w:rsid w:val="003B137F"/>
    <w:rsid w:val="003C20A3"/>
    <w:rsid w:val="003C232A"/>
    <w:rsid w:val="004151A6"/>
    <w:rsid w:val="004525EF"/>
    <w:rsid w:val="00463B96"/>
    <w:rsid w:val="00471CB2"/>
    <w:rsid w:val="004755C1"/>
    <w:rsid w:val="0048157F"/>
    <w:rsid w:val="0049497F"/>
    <w:rsid w:val="004F6719"/>
    <w:rsid w:val="0051385D"/>
    <w:rsid w:val="0056733B"/>
    <w:rsid w:val="00572F08"/>
    <w:rsid w:val="00574F94"/>
    <w:rsid w:val="005A1412"/>
    <w:rsid w:val="005A2B6B"/>
    <w:rsid w:val="005B7849"/>
    <w:rsid w:val="005C4C29"/>
    <w:rsid w:val="005D230E"/>
    <w:rsid w:val="005F0A3E"/>
    <w:rsid w:val="00604966"/>
    <w:rsid w:val="006057B4"/>
    <w:rsid w:val="00607031"/>
    <w:rsid w:val="00612B85"/>
    <w:rsid w:val="00617064"/>
    <w:rsid w:val="00622B9C"/>
    <w:rsid w:val="00634455"/>
    <w:rsid w:val="006349EB"/>
    <w:rsid w:val="006453C2"/>
    <w:rsid w:val="0065330B"/>
    <w:rsid w:val="006847D9"/>
    <w:rsid w:val="00685C17"/>
    <w:rsid w:val="00690551"/>
    <w:rsid w:val="00692AC7"/>
    <w:rsid w:val="006A4961"/>
    <w:rsid w:val="006B3DCF"/>
    <w:rsid w:val="006C04EE"/>
    <w:rsid w:val="006E2331"/>
    <w:rsid w:val="00702D3F"/>
    <w:rsid w:val="00706B70"/>
    <w:rsid w:val="007077AE"/>
    <w:rsid w:val="00710582"/>
    <w:rsid w:val="00710D40"/>
    <w:rsid w:val="007115C5"/>
    <w:rsid w:val="00723AF0"/>
    <w:rsid w:val="0072648D"/>
    <w:rsid w:val="007276FC"/>
    <w:rsid w:val="00727965"/>
    <w:rsid w:val="00731B6D"/>
    <w:rsid w:val="007379EB"/>
    <w:rsid w:val="00756F7F"/>
    <w:rsid w:val="00766F29"/>
    <w:rsid w:val="00781D1D"/>
    <w:rsid w:val="00782578"/>
    <w:rsid w:val="0078669E"/>
    <w:rsid w:val="007877A8"/>
    <w:rsid w:val="007A12DC"/>
    <w:rsid w:val="007A7819"/>
    <w:rsid w:val="007E4E8C"/>
    <w:rsid w:val="00801D9F"/>
    <w:rsid w:val="00805C09"/>
    <w:rsid w:val="008118F8"/>
    <w:rsid w:val="00811E9A"/>
    <w:rsid w:val="00817EAE"/>
    <w:rsid w:val="008324AE"/>
    <w:rsid w:val="0084555A"/>
    <w:rsid w:val="00871545"/>
    <w:rsid w:val="008816D6"/>
    <w:rsid w:val="00886241"/>
    <w:rsid w:val="008B46D0"/>
    <w:rsid w:val="008B6491"/>
    <w:rsid w:val="008B6A14"/>
    <w:rsid w:val="008B6C6A"/>
    <w:rsid w:val="008C3B6F"/>
    <w:rsid w:val="008D23D4"/>
    <w:rsid w:val="008F26FB"/>
    <w:rsid w:val="00900CAF"/>
    <w:rsid w:val="00921222"/>
    <w:rsid w:val="0092466B"/>
    <w:rsid w:val="00926695"/>
    <w:rsid w:val="00950B73"/>
    <w:rsid w:val="00953740"/>
    <w:rsid w:val="009552E0"/>
    <w:rsid w:val="00962D59"/>
    <w:rsid w:val="009829CC"/>
    <w:rsid w:val="009B382C"/>
    <w:rsid w:val="009B4ABB"/>
    <w:rsid w:val="009D2208"/>
    <w:rsid w:val="009D5165"/>
    <w:rsid w:val="009E7318"/>
    <w:rsid w:val="00A014E3"/>
    <w:rsid w:val="00A22D7B"/>
    <w:rsid w:val="00A23A1D"/>
    <w:rsid w:val="00A4005B"/>
    <w:rsid w:val="00A407F2"/>
    <w:rsid w:val="00A41E79"/>
    <w:rsid w:val="00A67025"/>
    <w:rsid w:val="00A91A09"/>
    <w:rsid w:val="00AE2291"/>
    <w:rsid w:val="00AE5EA3"/>
    <w:rsid w:val="00AE6612"/>
    <w:rsid w:val="00AF4D20"/>
    <w:rsid w:val="00AF7314"/>
    <w:rsid w:val="00B12B5D"/>
    <w:rsid w:val="00B17AD8"/>
    <w:rsid w:val="00B20A81"/>
    <w:rsid w:val="00B22087"/>
    <w:rsid w:val="00B26EC5"/>
    <w:rsid w:val="00B43FA6"/>
    <w:rsid w:val="00B51DDF"/>
    <w:rsid w:val="00B6031C"/>
    <w:rsid w:val="00B624B5"/>
    <w:rsid w:val="00B64245"/>
    <w:rsid w:val="00B719BB"/>
    <w:rsid w:val="00BA642D"/>
    <w:rsid w:val="00BB20F0"/>
    <w:rsid w:val="00BB57DA"/>
    <w:rsid w:val="00BC4034"/>
    <w:rsid w:val="00BD4701"/>
    <w:rsid w:val="00BE733A"/>
    <w:rsid w:val="00C33D88"/>
    <w:rsid w:val="00C666C5"/>
    <w:rsid w:val="00C6734F"/>
    <w:rsid w:val="00C729A0"/>
    <w:rsid w:val="00C82C92"/>
    <w:rsid w:val="00C87E16"/>
    <w:rsid w:val="00C95E1B"/>
    <w:rsid w:val="00CA170B"/>
    <w:rsid w:val="00CA3B46"/>
    <w:rsid w:val="00CA7EF8"/>
    <w:rsid w:val="00CB1893"/>
    <w:rsid w:val="00CB708F"/>
    <w:rsid w:val="00CC10FB"/>
    <w:rsid w:val="00CF1013"/>
    <w:rsid w:val="00D1595C"/>
    <w:rsid w:val="00D2038B"/>
    <w:rsid w:val="00D2687A"/>
    <w:rsid w:val="00D31277"/>
    <w:rsid w:val="00D37187"/>
    <w:rsid w:val="00D475DF"/>
    <w:rsid w:val="00D47832"/>
    <w:rsid w:val="00D55A3F"/>
    <w:rsid w:val="00D93204"/>
    <w:rsid w:val="00DA142D"/>
    <w:rsid w:val="00DA77E7"/>
    <w:rsid w:val="00DB683B"/>
    <w:rsid w:val="00DE2CCC"/>
    <w:rsid w:val="00DF5014"/>
    <w:rsid w:val="00DF62F3"/>
    <w:rsid w:val="00E02E70"/>
    <w:rsid w:val="00E048F4"/>
    <w:rsid w:val="00E06409"/>
    <w:rsid w:val="00E2296F"/>
    <w:rsid w:val="00E25C20"/>
    <w:rsid w:val="00E36B43"/>
    <w:rsid w:val="00E508C5"/>
    <w:rsid w:val="00E54F79"/>
    <w:rsid w:val="00E55778"/>
    <w:rsid w:val="00E56F20"/>
    <w:rsid w:val="00E63116"/>
    <w:rsid w:val="00E67109"/>
    <w:rsid w:val="00F06818"/>
    <w:rsid w:val="00F10EB2"/>
    <w:rsid w:val="00F201D1"/>
    <w:rsid w:val="00F3278B"/>
    <w:rsid w:val="00F521D2"/>
    <w:rsid w:val="00F77BC3"/>
    <w:rsid w:val="00F87F4B"/>
    <w:rsid w:val="00F928A7"/>
    <w:rsid w:val="00F97F16"/>
    <w:rsid w:val="00FA76BC"/>
    <w:rsid w:val="00FB1520"/>
    <w:rsid w:val="00FB78F3"/>
    <w:rsid w:val="00FB7CF0"/>
    <w:rsid w:val="00FC3779"/>
    <w:rsid w:val="00FE2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1"/>
    </o:shapelayout>
  </w:shapeDefaults>
  <w:decimalSymbol w:val=","/>
  <w:listSeparator w:val=";"/>
  <w14:docId w14:val="06A347B9"/>
  <w15:docId w15:val="{BF679537-BAB6-4013-A2EB-0C6EFABB7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B3DCF"/>
    <w:rPr>
      <w:rFonts w:ascii="ITC Charter Com" w:hAnsi="ITC Charter Com"/>
      <w:sz w:val="22"/>
    </w:rPr>
  </w:style>
  <w:style w:type="paragraph" w:styleId="berschrift1">
    <w:name w:val="heading 1"/>
    <w:basedOn w:val="Standard"/>
    <w:next w:val="TextmTz"/>
    <w:qFormat/>
    <w:rsid w:val="006B3DCF"/>
    <w:pPr>
      <w:pageBreakBefore/>
      <w:numPr>
        <w:numId w:val="2"/>
      </w:numPr>
      <w:spacing w:before="396" w:after="170"/>
      <w:outlineLvl w:val="0"/>
    </w:pPr>
    <w:rPr>
      <w:b/>
      <w:kern w:val="28"/>
      <w:sz w:val="30"/>
    </w:rPr>
  </w:style>
  <w:style w:type="paragraph" w:styleId="berschrift2">
    <w:name w:val="heading 2"/>
    <w:basedOn w:val="berschrift1"/>
    <w:next w:val="TextmTz"/>
    <w:qFormat/>
    <w:rsid w:val="006B3DCF"/>
    <w:pPr>
      <w:pageBreakBefore w:val="0"/>
      <w:numPr>
        <w:numId w:val="13"/>
      </w:numPr>
      <w:tabs>
        <w:tab w:val="left" w:pos="567"/>
      </w:tabs>
      <w:outlineLvl w:val="1"/>
    </w:pPr>
    <w:rPr>
      <w:sz w:val="26"/>
    </w:rPr>
  </w:style>
  <w:style w:type="paragraph" w:styleId="berschrift3">
    <w:name w:val="heading 3"/>
    <w:basedOn w:val="berschrift1"/>
    <w:next w:val="TextmTz"/>
    <w:qFormat/>
    <w:rsid w:val="006B3DCF"/>
    <w:pPr>
      <w:pageBreakBefore w:val="0"/>
      <w:numPr>
        <w:ilvl w:val="2"/>
      </w:numPr>
      <w:outlineLvl w:val="2"/>
    </w:pPr>
    <w:rPr>
      <w:sz w:val="24"/>
    </w:rPr>
  </w:style>
  <w:style w:type="paragraph" w:styleId="berschrift4">
    <w:name w:val="heading 4"/>
    <w:basedOn w:val="berschrift1"/>
    <w:next w:val="TextmTz"/>
    <w:qFormat/>
    <w:rsid w:val="006B3DCF"/>
    <w:pPr>
      <w:pageBreakBefore w:val="0"/>
      <w:numPr>
        <w:ilvl w:val="3"/>
      </w:numPr>
      <w:outlineLvl w:val="3"/>
    </w:pPr>
    <w:rPr>
      <w:sz w:val="22"/>
    </w:rPr>
  </w:style>
  <w:style w:type="paragraph" w:styleId="berschrift5">
    <w:name w:val="heading 5"/>
    <w:basedOn w:val="berschrift1"/>
    <w:next w:val="NurText"/>
    <w:qFormat/>
    <w:rsid w:val="006B3DCF"/>
    <w:pPr>
      <w:pageBreakBefore w:val="0"/>
      <w:numPr>
        <w:numId w:val="0"/>
      </w:numPr>
      <w:outlineLvl w:val="4"/>
    </w:pPr>
  </w:style>
  <w:style w:type="paragraph" w:styleId="berschrift6">
    <w:name w:val="heading 6"/>
    <w:basedOn w:val="Standard"/>
    <w:next w:val="Standard"/>
    <w:link w:val="berschrift6Zchn"/>
    <w:unhideWhenUsed/>
    <w:qFormat/>
    <w:rsid w:val="006B3DC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6D3300" w:themeColor="accent1" w:themeShade="7F"/>
    </w:rPr>
  </w:style>
  <w:style w:type="paragraph" w:styleId="berschrift7">
    <w:name w:val="heading 7"/>
    <w:basedOn w:val="Standard"/>
    <w:next w:val="Standard"/>
    <w:link w:val="berschrift7Zchn"/>
    <w:unhideWhenUsed/>
    <w:qFormat/>
    <w:rsid w:val="006B3DC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nhideWhenUsed/>
    <w:qFormat/>
    <w:rsid w:val="006B3DC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berschrift9">
    <w:name w:val="heading 9"/>
    <w:basedOn w:val="Standard"/>
    <w:next w:val="Standard"/>
    <w:link w:val="berschrift9Zchn"/>
    <w:unhideWhenUsed/>
    <w:qFormat/>
    <w:rsid w:val="006B3DC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mTz">
    <w:name w:val="Text m. Tz."/>
    <w:basedOn w:val="NurText"/>
    <w:link w:val="TextmTzZchn"/>
    <w:rsid w:val="006B3DCF"/>
    <w:pPr>
      <w:numPr>
        <w:numId w:val="1"/>
      </w:numPr>
      <w:tabs>
        <w:tab w:val="left" w:pos="0"/>
      </w:tabs>
    </w:pPr>
  </w:style>
  <w:style w:type="paragraph" w:styleId="Dokumentstruktur">
    <w:name w:val="Document Map"/>
    <w:basedOn w:val="Standard"/>
    <w:semiHidden/>
    <w:rsid w:val="006B3DCF"/>
    <w:pPr>
      <w:shd w:val="clear" w:color="auto" w:fill="000080"/>
    </w:pPr>
    <w:rPr>
      <w:rFonts w:ascii="Tahoma" w:hAnsi="Tahoma"/>
    </w:rPr>
  </w:style>
  <w:style w:type="paragraph" w:styleId="Verzeichnis5">
    <w:name w:val="toc 5"/>
    <w:basedOn w:val="Verzeichnis1"/>
    <w:next w:val="Standard"/>
    <w:semiHidden/>
    <w:rsid w:val="006B3DCF"/>
    <w:pPr>
      <w:ind w:left="0" w:firstLine="0"/>
    </w:pPr>
  </w:style>
  <w:style w:type="paragraph" w:styleId="Verzeichnis1">
    <w:name w:val="toc 1"/>
    <w:basedOn w:val="Standard"/>
    <w:next w:val="Standard"/>
    <w:uiPriority w:val="39"/>
    <w:rsid w:val="006B3DCF"/>
    <w:pPr>
      <w:tabs>
        <w:tab w:val="left" w:pos="482"/>
        <w:tab w:val="right" w:leader="dot" w:pos="9350"/>
      </w:tabs>
      <w:spacing w:before="120" w:line="360" w:lineRule="atLeast"/>
      <w:ind w:left="482" w:right="652" w:hanging="482"/>
    </w:pPr>
    <w:rPr>
      <w:noProof/>
    </w:rPr>
  </w:style>
  <w:style w:type="paragraph" w:styleId="Verzeichnis2">
    <w:name w:val="toc 2"/>
    <w:basedOn w:val="Verzeichnis1"/>
    <w:next w:val="Standard"/>
    <w:uiPriority w:val="39"/>
    <w:rsid w:val="006B3DCF"/>
    <w:pPr>
      <w:tabs>
        <w:tab w:val="clear" w:pos="482"/>
      </w:tabs>
      <w:ind w:left="1049" w:hanging="567"/>
    </w:pPr>
  </w:style>
  <w:style w:type="paragraph" w:styleId="Verzeichnis3">
    <w:name w:val="toc 3"/>
    <w:basedOn w:val="Verzeichnis2"/>
    <w:next w:val="Standard"/>
    <w:uiPriority w:val="39"/>
    <w:rsid w:val="006B3DCF"/>
    <w:pPr>
      <w:widowControl w:val="0"/>
      <w:spacing w:before="0"/>
      <w:ind w:left="1559" w:hanging="510"/>
    </w:pPr>
  </w:style>
  <w:style w:type="paragraph" w:styleId="Verzeichnis4">
    <w:name w:val="toc 4"/>
    <w:basedOn w:val="Verzeichnis3"/>
    <w:next w:val="Standard"/>
    <w:semiHidden/>
    <w:rsid w:val="006B3DCF"/>
    <w:pPr>
      <w:ind w:left="1843" w:hanging="284"/>
    </w:pPr>
  </w:style>
  <w:style w:type="paragraph" w:styleId="Verzeichnis6">
    <w:name w:val="toc 6"/>
    <w:basedOn w:val="Standard"/>
    <w:next w:val="Standard"/>
    <w:autoRedefine/>
    <w:semiHidden/>
    <w:rsid w:val="006B3DCF"/>
    <w:pPr>
      <w:ind w:left="1200"/>
    </w:pPr>
  </w:style>
  <w:style w:type="paragraph" w:styleId="Verzeichnis7">
    <w:name w:val="toc 7"/>
    <w:basedOn w:val="Standard"/>
    <w:next w:val="Standard"/>
    <w:autoRedefine/>
    <w:semiHidden/>
    <w:rsid w:val="006B3DCF"/>
    <w:pPr>
      <w:ind w:left="1440"/>
    </w:pPr>
  </w:style>
  <w:style w:type="paragraph" w:styleId="Verzeichnis8">
    <w:name w:val="toc 8"/>
    <w:basedOn w:val="Standard"/>
    <w:next w:val="Standard"/>
    <w:autoRedefine/>
    <w:semiHidden/>
    <w:rsid w:val="006B3DCF"/>
    <w:pPr>
      <w:ind w:left="1680"/>
    </w:pPr>
  </w:style>
  <w:style w:type="paragraph" w:styleId="Verzeichnis9">
    <w:name w:val="toc 9"/>
    <w:basedOn w:val="Verzeichnis1"/>
    <w:next w:val="Standard"/>
    <w:semiHidden/>
    <w:rsid w:val="006B3DCF"/>
    <w:pPr>
      <w:tabs>
        <w:tab w:val="clear" w:pos="482"/>
      </w:tabs>
      <w:ind w:left="0" w:firstLine="0"/>
    </w:pPr>
    <w:rPr>
      <w:b/>
    </w:rPr>
  </w:style>
  <w:style w:type="paragraph" w:styleId="Abbildungsverzeichnis">
    <w:name w:val="table of figures"/>
    <w:basedOn w:val="Standard"/>
    <w:next w:val="Standard"/>
    <w:semiHidden/>
    <w:rsid w:val="006B3DCF"/>
    <w:pPr>
      <w:ind w:left="480" w:hanging="480"/>
    </w:pPr>
  </w:style>
  <w:style w:type="paragraph" w:styleId="Aufzhlungszeichen">
    <w:name w:val="List Bullet"/>
    <w:basedOn w:val="NurText"/>
    <w:semiHidden/>
    <w:rsid w:val="006B3DCF"/>
    <w:pPr>
      <w:numPr>
        <w:numId w:val="8"/>
      </w:numPr>
      <w:spacing w:line="240" w:lineRule="auto"/>
      <w:ind w:left="357" w:hanging="357"/>
    </w:pPr>
  </w:style>
  <w:style w:type="paragraph" w:styleId="Aufzhlungszeichen2">
    <w:name w:val="List Bullet 2"/>
    <w:basedOn w:val="Aufzhlungszeichen"/>
    <w:semiHidden/>
    <w:rsid w:val="006B3DCF"/>
    <w:pPr>
      <w:numPr>
        <w:numId w:val="3"/>
      </w:numPr>
    </w:pPr>
  </w:style>
  <w:style w:type="paragraph" w:styleId="Aufzhlungszeichen3">
    <w:name w:val="List Bullet 3"/>
    <w:basedOn w:val="Aufzhlungszeichen"/>
    <w:semiHidden/>
    <w:rsid w:val="006B3DCF"/>
    <w:pPr>
      <w:numPr>
        <w:numId w:val="4"/>
      </w:numPr>
      <w:ind w:left="1071" w:hanging="357"/>
    </w:pPr>
  </w:style>
  <w:style w:type="character" w:styleId="Kommentarzeichen">
    <w:name w:val="annotation reference"/>
    <w:basedOn w:val="Absatz-Standardschriftart"/>
    <w:semiHidden/>
    <w:rsid w:val="006B3DCF"/>
    <w:rPr>
      <w:sz w:val="16"/>
    </w:rPr>
  </w:style>
  <w:style w:type="paragraph" w:styleId="Fu-Endnotenberschrift">
    <w:name w:val="Note Heading"/>
    <w:basedOn w:val="Standard"/>
    <w:next w:val="Standard"/>
    <w:semiHidden/>
    <w:rsid w:val="006B3DCF"/>
  </w:style>
  <w:style w:type="character" w:styleId="Fett">
    <w:name w:val="Strong"/>
    <w:basedOn w:val="Absatz-Standardschriftart"/>
    <w:qFormat/>
    <w:rsid w:val="006B3DCF"/>
    <w:rPr>
      <w:b/>
    </w:rPr>
  </w:style>
  <w:style w:type="paragraph" w:customStyle="1" w:styleId="TabelleText">
    <w:name w:val="Tabelle Text"/>
    <w:basedOn w:val="Standard"/>
    <w:rsid w:val="006B3DCF"/>
  </w:style>
  <w:style w:type="paragraph" w:customStyle="1" w:styleId="TabelleText10">
    <w:name w:val="Tabelle Text 10"/>
    <w:basedOn w:val="TabelleText"/>
    <w:rsid w:val="006B3DCF"/>
    <w:rPr>
      <w:sz w:val="20"/>
    </w:rPr>
  </w:style>
  <w:style w:type="paragraph" w:customStyle="1" w:styleId="Tabelleberschrift">
    <w:name w:val="Tabelle Überschrift"/>
    <w:basedOn w:val="Standard"/>
    <w:next w:val="TabelleText"/>
    <w:rsid w:val="006B3DCF"/>
    <w:pPr>
      <w:jc w:val="center"/>
    </w:pPr>
    <w:rPr>
      <w:b/>
    </w:rPr>
  </w:style>
  <w:style w:type="paragraph" w:customStyle="1" w:styleId="Tabelleberschrift10">
    <w:name w:val="Tabelle Überschrift 10"/>
    <w:basedOn w:val="Tabelleberschrift"/>
    <w:next w:val="TabelleText10"/>
    <w:rsid w:val="006B3DCF"/>
    <w:rPr>
      <w:sz w:val="20"/>
    </w:rPr>
  </w:style>
  <w:style w:type="paragraph" w:styleId="Funotentext">
    <w:name w:val="footnote text"/>
    <w:basedOn w:val="Standard"/>
    <w:semiHidden/>
    <w:rsid w:val="006B3DCF"/>
    <w:pPr>
      <w:keepNext/>
      <w:keepLines/>
      <w:tabs>
        <w:tab w:val="left" w:pos="284"/>
      </w:tabs>
      <w:spacing w:before="57" w:line="260" w:lineRule="exact"/>
      <w:ind w:left="284" w:hanging="284"/>
    </w:pPr>
    <w:rPr>
      <w:sz w:val="20"/>
    </w:rPr>
  </w:style>
  <w:style w:type="paragraph" w:styleId="Liste">
    <w:name w:val="List"/>
    <w:basedOn w:val="Aufzhlungszeichen"/>
    <w:rsid w:val="006B3DCF"/>
    <w:pPr>
      <w:numPr>
        <w:numId w:val="0"/>
      </w:numPr>
      <w:tabs>
        <w:tab w:val="num" w:pos="360"/>
      </w:tabs>
      <w:ind w:left="357"/>
    </w:pPr>
  </w:style>
  <w:style w:type="character" w:styleId="Funotenzeichen">
    <w:name w:val="footnote reference"/>
    <w:basedOn w:val="Absatz-Standardschriftart"/>
    <w:semiHidden/>
    <w:rsid w:val="006B3DCF"/>
    <w:rPr>
      <w:sz w:val="18"/>
      <w:vertAlign w:val="superscript"/>
    </w:rPr>
  </w:style>
  <w:style w:type="paragraph" w:customStyle="1" w:styleId="Funotentrennlinie">
    <w:name w:val="Fußnotentrennlinie"/>
    <w:basedOn w:val="Standard"/>
    <w:rsid w:val="006B3DCF"/>
    <w:rPr>
      <w:sz w:val="12"/>
    </w:rPr>
  </w:style>
  <w:style w:type="character" w:styleId="Seitenzahl">
    <w:name w:val="page number"/>
    <w:basedOn w:val="Absatz-Standardschriftart"/>
    <w:semiHidden/>
    <w:rsid w:val="006B3DCF"/>
    <w:rPr>
      <w:sz w:val="20"/>
    </w:rPr>
  </w:style>
  <w:style w:type="paragraph" w:styleId="Datum">
    <w:name w:val="Date"/>
    <w:basedOn w:val="Standard"/>
    <w:next w:val="Standard"/>
    <w:semiHidden/>
    <w:rsid w:val="006B3DCF"/>
  </w:style>
  <w:style w:type="paragraph" w:customStyle="1" w:styleId="Textlinks">
    <w:name w:val="Text links"/>
    <w:basedOn w:val="NurText"/>
    <w:next w:val="NurText"/>
    <w:rsid w:val="006B3DCF"/>
  </w:style>
  <w:style w:type="paragraph" w:styleId="Nachrichtenkopf">
    <w:name w:val="Message Header"/>
    <w:basedOn w:val="Standard"/>
    <w:semiHidden/>
    <w:rsid w:val="006B3DC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Titel">
    <w:name w:val="Title"/>
    <w:basedOn w:val="Standard"/>
    <w:qFormat/>
    <w:rsid w:val="006B3DCF"/>
    <w:pPr>
      <w:framePr w:hSpace="142" w:vSpace="6237" w:wrap="auto" w:vAnchor="page" w:hAnchor="text" w:y="4211"/>
      <w:spacing w:before="100"/>
      <w:suppressOverlap/>
    </w:pPr>
    <w:rPr>
      <w:rFonts w:ascii="ITC Charter Com Black Italic" w:hAnsi="ITC Charter Com Black Italic"/>
      <w:bCs/>
      <w:kern w:val="28"/>
      <w:sz w:val="46"/>
    </w:rPr>
  </w:style>
  <w:style w:type="paragraph" w:styleId="Kommentartext">
    <w:name w:val="annotation text"/>
    <w:basedOn w:val="Standard"/>
    <w:link w:val="KommentartextZchn"/>
    <w:semiHidden/>
    <w:rsid w:val="006B3DCF"/>
    <w:rPr>
      <w:sz w:val="20"/>
    </w:rPr>
  </w:style>
  <w:style w:type="paragraph" w:customStyle="1" w:styleId="ObjektAbstanddanach">
    <w:name w:val="Objekt Abstand danach"/>
    <w:basedOn w:val="Objekt"/>
    <w:next w:val="TabelleAbstanddanach"/>
    <w:rsid w:val="006B3DCF"/>
    <w:pPr>
      <w:spacing w:before="0"/>
    </w:pPr>
  </w:style>
  <w:style w:type="paragraph" w:customStyle="1" w:styleId="Objekt">
    <w:name w:val="Objekt"/>
    <w:basedOn w:val="Standard"/>
    <w:next w:val="NurText"/>
    <w:rsid w:val="006B3DCF"/>
    <w:pPr>
      <w:spacing w:before="160" w:after="284"/>
    </w:pPr>
  </w:style>
  <w:style w:type="paragraph" w:customStyle="1" w:styleId="TabelleAbstanddanach">
    <w:name w:val="Tabelle Abstand danach"/>
    <w:basedOn w:val="Objekt"/>
    <w:next w:val="NurText"/>
    <w:rsid w:val="006B3DCF"/>
    <w:pPr>
      <w:spacing w:after="0"/>
    </w:pPr>
  </w:style>
  <w:style w:type="paragraph" w:customStyle="1" w:styleId="Unterzeichner">
    <w:name w:val="Unterzeichner"/>
    <w:basedOn w:val="Standard"/>
    <w:next w:val="Standard"/>
    <w:rsid w:val="006B3DCF"/>
    <w:pPr>
      <w:keepNext/>
      <w:keepLines/>
      <w:tabs>
        <w:tab w:val="left" w:pos="3969"/>
      </w:tabs>
      <w:suppressAutoHyphens/>
      <w:spacing w:before="840" w:after="120"/>
    </w:pPr>
  </w:style>
  <w:style w:type="paragraph" w:customStyle="1" w:styleId="TabelleText9">
    <w:name w:val="Tabelle Text 9"/>
    <w:basedOn w:val="TabelleText"/>
    <w:rsid w:val="006B3DCF"/>
    <w:rPr>
      <w:sz w:val="18"/>
    </w:rPr>
  </w:style>
  <w:style w:type="paragraph" w:customStyle="1" w:styleId="TabelleText8">
    <w:name w:val="Tabelle Text 8"/>
    <w:basedOn w:val="TabelleText"/>
    <w:rsid w:val="006B3DCF"/>
    <w:rPr>
      <w:sz w:val="16"/>
    </w:rPr>
  </w:style>
  <w:style w:type="paragraph" w:customStyle="1" w:styleId="Tabelleberschrift9">
    <w:name w:val="Tabelle Überschrift 9"/>
    <w:basedOn w:val="Tabelleberschrift"/>
    <w:next w:val="TabelleText9"/>
    <w:rsid w:val="006B3DCF"/>
    <w:rPr>
      <w:sz w:val="18"/>
    </w:rPr>
  </w:style>
  <w:style w:type="paragraph" w:customStyle="1" w:styleId="Tabelleberschrift8">
    <w:name w:val="Tabelle Überschrift 8"/>
    <w:basedOn w:val="Tabelleberschrift"/>
    <w:next w:val="TabelleText8"/>
    <w:rsid w:val="006B3DCF"/>
    <w:rPr>
      <w:sz w:val="16"/>
    </w:rPr>
  </w:style>
  <w:style w:type="paragraph" w:styleId="Beschriftung">
    <w:name w:val="caption"/>
    <w:basedOn w:val="Standard"/>
    <w:next w:val="Standard"/>
    <w:qFormat/>
    <w:rsid w:val="006B3DCF"/>
    <w:pPr>
      <w:spacing w:before="120" w:after="120"/>
    </w:pPr>
    <w:rPr>
      <w:b/>
    </w:rPr>
  </w:style>
  <w:style w:type="paragraph" w:customStyle="1" w:styleId="TabelleAbstanddavor">
    <w:name w:val="Tabelle Abstand davor"/>
    <w:basedOn w:val="Objekt"/>
    <w:next w:val="NurText"/>
    <w:rsid w:val="006B3DCF"/>
    <w:pPr>
      <w:spacing w:before="0" w:after="240"/>
    </w:pPr>
  </w:style>
  <w:style w:type="paragraph" w:customStyle="1" w:styleId="Zitat1">
    <w:name w:val="Zitat1"/>
    <w:basedOn w:val="Standard"/>
    <w:next w:val="NurText"/>
    <w:rsid w:val="006B3DCF"/>
    <w:pPr>
      <w:spacing w:before="142" w:after="57"/>
      <w:ind w:left="709" w:right="1134" w:hanging="142"/>
    </w:pPr>
  </w:style>
  <w:style w:type="paragraph" w:customStyle="1" w:styleId="NurText10zlg">
    <w:name w:val="Nur Text 1.0 zlg."/>
    <w:basedOn w:val="NurText"/>
    <w:next w:val="NurText"/>
    <w:rsid w:val="006B3DCF"/>
    <w:pPr>
      <w:spacing w:line="240" w:lineRule="auto"/>
    </w:pPr>
  </w:style>
  <w:style w:type="paragraph" w:customStyle="1" w:styleId="Deckblatt">
    <w:name w:val="Deckblatt"/>
    <w:basedOn w:val="Standard"/>
    <w:rsid w:val="006B3DCF"/>
    <w:pPr>
      <w:tabs>
        <w:tab w:val="left" w:pos="794"/>
      </w:tabs>
      <w:spacing w:line="312" w:lineRule="auto"/>
    </w:pPr>
  </w:style>
  <w:style w:type="paragraph" w:customStyle="1" w:styleId="berschrift">
    <w:name w:val="Überschrift"/>
    <w:basedOn w:val="Standard"/>
    <w:rsid w:val="006B3DCF"/>
    <w:pPr>
      <w:tabs>
        <w:tab w:val="right" w:pos="9356"/>
      </w:tabs>
      <w:spacing w:before="180" w:after="240"/>
    </w:pPr>
    <w:rPr>
      <w:b/>
      <w:sz w:val="26"/>
    </w:rPr>
  </w:style>
  <w:style w:type="paragraph" w:customStyle="1" w:styleId="Besttigungsvermerk">
    <w:name w:val="Bestätigungsvermerk"/>
    <w:basedOn w:val="NurText"/>
    <w:rsid w:val="006B3DCF"/>
  </w:style>
  <w:style w:type="paragraph" w:customStyle="1" w:styleId="DeckblattGesell">
    <w:name w:val="DeckblattGesell"/>
    <w:basedOn w:val="Kopfzeile"/>
    <w:rsid w:val="006B3DCF"/>
    <w:pPr>
      <w:framePr w:hSpace="142" w:vSpace="6237" w:wrap="auto" w:vAnchor="page" w:hAnchor="text" w:y="4211"/>
      <w:suppressAutoHyphens/>
      <w:suppressOverlap/>
      <w:jc w:val="left"/>
    </w:pPr>
    <w:rPr>
      <w:b/>
      <w:sz w:val="20"/>
    </w:rPr>
  </w:style>
  <w:style w:type="paragraph" w:customStyle="1" w:styleId="DeckblattMandant">
    <w:name w:val="DeckblattMandant"/>
    <w:basedOn w:val="Deckblatt"/>
    <w:rsid w:val="006B3DCF"/>
    <w:pPr>
      <w:framePr w:hSpace="142" w:vSpace="6237" w:wrap="auto" w:vAnchor="page" w:hAnchor="text" w:y="4211"/>
      <w:tabs>
        <w:tab w:val="clear" w:pos="794"/>
      </w:tabs>
      <w:spacing w:before="240" w:line="240" w:lineRule="auto"/>
      <w:suppressOverlap/>
    </w:pPr>
    <w:rPr>
      <w:sz w:val="24"/>
    </w:rPr>
  </w:style>
  <w:style w:type="paragraph" w:customStyle="1" w:styleId="TabellenText">
    <w:name w:val="Tabellen Text"/>
    <w:rsid w:val="006B3DCF"/>
    <w:pPr>
      <w:tabs>
        <w:tab w:val="left" w:pos="510"/>
        <w:tab w:val="left" w:pos="737"/>
        <w:tab w:val="left" w:pos="1020"/>
      </w:tabs>
    </w:pPr>
    <w:rPr>
      <w:rFonts w:ascii="Arial" w:hAnsi="Arial"/>
      <w:snapToGrid w:val="0"/>
      <w:color w:val="0000FF"/>
    </w:rPr>
  </w:style>
  <w:style w:type="paragraph" w:customStyle="1" w:styleId="berschriftTabelle1">
    <w:name w:val="Überschrift Tabelle 1"/>
    <w:basedOn w:val="berschrift"/>
    <w:next w:val="NurText"/>
    <w:rsid w:val="006B3DCF"/>
    <w:pPr>
      <w:jc w:val="center"/>
    </w:pPr>
  </w:style>
  <w:style w:type="paragraph" w:customStyle="1" w:styleId="berschriftTabelle2">
    <w:name w:val="Überschrift Tabelle 2"/>
    <w:basedOn w:val="berschriftTabelle1"/>
    <w:next w:val="NurText"/>
    <w:rsid w:val="006B3DCF"/>
    <w:rPr>
      <w:sz w:val="22"/>
    </w:rPr>
  </w:style>
  <w:style w:type="paragraph" w:customStyle="1" w:styleId="Verzeichnis">
    <w:name w:val="Verzeichnis"/>
    <w:basedOn w:val="Standard"/>
    <w:rsid w:val="006B3DCF"/>
    <w:pPr>
      <w:spacing w:before="57" w:after="57"/>
    </w:pPr>
  </w:style>
  <w:style w:type="paragraph" w:customStyle="1" w:styleId="Aufzhlungszeichenmanuell">
    <w:name w:val="Aufzählungszeichen manuell"/>
    <w:basedOn w:val="NurText"/>
    <w:rsid w:val="006B3DCF"/>
    <w:pPr>
      <w:tabs>
        <w:tab w:val="left" w:pos="567"/>
      </w:tabs>
      <w:ind w:left="567" w:hanging="567"/>
    </w:pPr>
  </w:style>
  <w:style w:type="paragraph" w:customStyle="1" w:styleId="Verzeichnisberschrift">
    <w:name w:val="Verzeichnisüberschrift"/>
    <w:basedOn w:val="Verzeichnis"/>
    <w:rsid w:val="006B3DCF"/>
    <w:pPr>
      <w:tabs>
        <w:tab w:val="left" w:leader="dot" w:pos="9356"/>
      </w:tabs>
      <w:spacing w:before="198" w:after="198"/>
    </w:pPr>
    <w:rPr>
      <w:b/>
    </w:rPr>
  </w:style>
  <w:style w:type="paragraph" w:customStyle="1" w:styleId="ZahlAV">
    <w:name w:val="Zahl AV"/>
    <w:basedOn w:val="Standard"/>
    <w:rsid w:val="006B3DCF"/>
    <w:pPr>
      <w:spacing w:before="57" w:after="57"/>
      <w:jc w:val="right"/>
    </w:pPr>
  </w:style>
  <w:style w:type="paragraph" w:customStyle="1" w:styleId="TextRD">
    <w:name w:val="Text RD"/>
    <w:basedOn w:val="Textlinks"/>
    <w:rsid w:val="006B3DC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720" w:after="720"/>
      <w:jc w:val="center"/>
    </w:pPr>
  </w:style>
  <w:style w:type="paragraph" w:customStyle="1" w:styleId="berschrift0">
    <w:name w:val="Überschrift 0"/>
    <w:basedOn w:val="berschrift1"/>
    <w:next w:val="berschrift1"/>
    <w:rsid w:val="006B3DCF"/>
    <w:pPr>
      <w:numPr>
        <w:numId w:val="0"/>
      </w:numPr>
    </w:pPr>
    <w:rPr>
      <w:sz w:val="38"/>
    </w:rPr>
  </w:style>
  <w:style w:type="paragraph" w:customStyle="1" w:styleId="Disclaimer">
    <w:name w:val="Disclaimer"/>
    <w:basedOn w:val="Standard"/>
    <w:rsid w:val="006B3DCF"/>
    <w:pPr>
      <w:spacing w:before="240" w:after="120" w:line="150" w:lineRule="atLeast"/>
    </w:pPr>
    <w:rPr>
      <w:color w:val="808080"/>
      <w:sz w:val="12"/>
    </w:rPr>
  </w:style>
  <w:style w:type="paragraph" w:customStyle="1" w:styleId="FormatvorlageDeckblattLinks">
    <w:name w:val="Formatvorlage Deckblatt + Links:"/>
    <w:basedOn w:val="Deckblatt"/>
    <w:rsid w:val="006B3DCF"/>
    <w:pPr>
      <w:spacing w:before="1800" w:after="80"/>
      <w:ind w:left="567"/>
    </w:pPr>
  </w:style>
  <w:style w:type="character" w:customStyle="1" w:styleId="KommentartextZchn">
    <w:name w:val="Kommentartext Zchn"/>
    <w:basedOn w:val="Absatz-Standardschriftart"/>
    <w:link w:val="Kommentartext"/>
    <w:semiHidden/>
    <w:rsid w:val="006B3DCF"/>
    <w:rPr>
      <w:rFonts w:ascii="ITC Charter Com" w:hAnsi="ITC Charter Com"/>
    </w:rPr>
  </w:style>
  <w:style w:type="paragraph" w:styleId="Zitat">
    <w:name w:val="Quote"/>
    <w:basedOn w:val="Standard"/>
    <w:next w:val="Standard"/>
    <w:link w:val="ZitatZchn"/>
    <w:uiPriority w:val="29"/>
    <w:qFormat/>
    <w:rsid w:val="006B3DC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6B3DCF"/>
    <w:rPr>
      <w:rFonts w:ascii="ITC Charter Com" w:hAnsi="ITC Charter Com"/>
      <w:i/>
      <w:iCs/>
      <w:color w:val="000000" w:themeColor="text1"/>
      <w:sz w:val="22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6B3DCF"/>
  </w:style>
  <w:style w:type="character" w:customStyle="1" w:styleId="AnredeZchn">
    <w:name w:val="Anrede Zchn"/>
    <w:basedOn w:val="Absatz-Standardschriftart"/>
    <w:link w:val="Anrede"/>
    <w:uiPriority w:val="99"/>
    <w:semiHidden/>
    <w:rsid w:val="006B3DCF"/>
    <w:rPr>
      <w:rFonts w:ascii="ITC Charter Com" w:hAnsi="ITC Charter Com"/>
      <w:sz w:val="22"/>
    </w:rPr>
  </w:style>
  <w:style w:type="paragraph" w:styleId="Aufzhlungszeichen4">
    <w:name w:val="List Bullet 4"/>
    <w:basedOn w:val="Standard"/>
    <w:uiPriority w:val="99"/>
    <w:semiHidden/>
    <w:unhideWhenUsed/>
    <w:rsid w:val="006B3DCF"/>
    <w:pPr>
      <w:numPr>
        <w:numId w:val="11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6B3DCF"/>
    <w:pPr>
      <w:numPr>
        <w:numId w:val="12"/>
      </w:numPr>
      <w:contextualSpacing/>
    </w:pPr>
  </w:style>
  <w:style w:type="paragraph" w:styleId="Blocktext">
    <w:name w:val="Block Text"/>
    <w:basedOn w:val="Standard"/>
    <w:uiPriority w:val="99"/>
    <w:semiHidden/>
    <w:unhideWhenUsed/>
    <w:rsid w:val="006B3DCF"/>
    <w:pPr>
      <w:pBdr>
        <w:top w:val="single" w:sz="2" w:space="10" w:color="DC6900" w:themeColor="accent1" w:shadow="1" w:frame="1"/>
        <w:left w:val="single" w:sz="2" w:space="10" w:color="DC6900" w:themeColor="accent1" w:shadow="1" w:frame="1"/>
        <w:bottom w:val="single" w:sz="2" w:space="10" w:color="DC6900" w:themeColor="accent1" w:shadow="1" w:frame="1"/>
        <w:right w:val="single" w:sz="2" w:space="10" w:color="DC6900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DC6900" w:themeColor="accent1"/>
    </w:rPr>
  </w:style>
  <w:style w:type="paragraph" w:styleId="E-Mail-Signatur">
    <w:name w:val="E-mail Signature"/>
    <w:basedOn w:val="Standard"/>
    <w:link w:val="E-Mail-SignaturZchn"/>
    <w:uiPriority w:val="99"/>
    <w:semiHidden/>
    <w:unhideWhenUsed/>
    <w:rsid w:val="006B3DCF"/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6B3DCF"/>
    <w:rPr>
      <w:rFonts w:ascii="ITC Charter Com" w:hAnsi="ITC Charter Com"/>
      <w:sz w:val="22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6B3DCF"/>
    <w:rPr>
      <w:sz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6B3DCF"/>
    <w:rPr>
      <w:rFonts w:ascii="ITC Charter Com" w:hAnsi="ITC Charter Com"/>
    </w:rPr>
  </w:style>
  <w:style w:type="paragraph" w:styleId="Gruformel">
    <w:name w:val="Closing"/>
    <w:basedOn w:val="Standard"/>
    <w:link w:val="GruformelZchn"/>
    <w:uiPriority w:val="99"/>
    <w:semiHidden/>
    <w:unhideWhenUsed/>
    <w:rsid w:val="006B3DCF"/>
    <w:pPr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6B3DCF"/>
    <w:rPr>
      <w:rFonts w:ascii="ITC Charter Com" w:hAnsi="ITC Charter Com"/>
      <w:sz w:val="22"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6B3DCF"/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6B3DCF"/>
    <w:rPr>
      <w:rFonts w:ascii="ITC Charter Com" w:hAnsi="ITC Charter Com"/>
      <w:i/>
      <w:iCs/>
      <w:sz w:val="22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6B3DCF"/>
    <w:rPr>
      <w:rFonts w:ascii="Consolas" w:hAnsi="Consolas"/>
      <w:sz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6B3DCF"/>
    <w:rPr>
      <w:rFonts w:ascii="Consolas" w:hAnsi="Consolas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6B3DCF"/>
    <w:pPr>
      <w:ind w:left="220" w:hanging="22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6B3DCF"/>
    <w:pPr>
      <w:ind w:left="440" w:hanging="22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6B3DCF"/>
    <w:pPr>
      <w:ind w:left="660" w:hanging="22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6B3DCF"/>
    <w:pPr>
      <w:ind w:left="880" w:hanging="22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6B3DCF"/>
    <w:pPr>
      <w:ind w:left="1100" w:hanging="22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6B3DCF"/>
    <w:pPr>
      <w:ind w:left="1320" w:hanging="22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6B3DCF"/>
    <w:pPr>
      <w:ind w:left="1540" w:hanging="22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6B3DCF"/>
    <w:pPr>
      <w:ind w:left="1760" w:hanging="22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6B3DCF"/>
    <w:pPr>
      <w:ind w:left="1980" w:hanging="22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6B3DCF"/>
    <w:rPr>
      <w:rFonts w:asciiTheme="majorHAnsi" w:eastAsiaTheme="majorEastAsia" w:hAnsiTheme="majorHAnsi" w:cstheme="majorBidi"/>
      <w:b/>
      <w:bCs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6B3DCF"/>
    <w:pPr>
      <w:keepNext/>
      <w:keepLines/>
      <w:pageBreakBefore w:val="0"/>
      <w:numPr>
        <w:numId w:val="0"/>
      </w:numPr>
      <w:spacing w:before="480" w:after="0"/>
      <w:outlineLvl w:val="9"/>
    </w:pPr>
    <w:rPr>
      <w:rFonts w:asciiTheme="majorHAnsi" w:eastAsiaTheme="majorEastAsia" w:hAnsiTheme="majorHAnsi" w:cstheme="majorBidi"/>
      <w:bCs/>
      <w:color w:val="A44E00" w:themeColor="accent1" w:themeShade="BF"/>
      <w:kern w:val="0"/>
      <w:sz w:val="28"/>
      <w:szCs w:val="28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B3DCF"/>
    <w:pPr>
      <w:pBdr>
        <w:bottom w:val="single" w:sz="4" w:space="4" w:color="DC6900" w:themeColor="accent1"/>
      </w:pBdr>
      <w:spacing w:before="200" w:after="280"/>
      <w:ind w:left="936" w:right="936"/>
    </w:pPr>
    <w:rPr>
      <w:b/>
      <w:bCs/>
      <w:i/>
      <w:iCs/>
      <w:color w:val="DC6900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B3DCF"/>
    <w:rPr>
      <w:rFonts w:ascii="ITC Charter Com" w:hAnsi="ITC Charter Com"/>
      <w:b/>
      <w:bCs/>
      <w:i/>
      <w:iCs/>
      <w:color w:val="DC6900" w:themeColor="accent1"/>
      <w:sz w:val="22"/>
    </w:rPr>
  </w:style>
  <w:style w:type="paragraph" w:styleId="KeinLeerraum">
    <w:name w:val="No Spacing"/>
    <w:uiPriority w:val="1"/>
    <w:qFormat/>
    <w:rsid w:val="006B3DCF"/>
    <w:rPr>
      <w:rFonts w:ascii="ITC Charter Com" w:hAnsi="ITC Charter Com"/>
      <w:sz w:val="22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B3DC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B3DCF"/>
    <w:rPr>
      <w:rFonts w:ascii="ITC Charter Com" w:hAnsi="ITC Charter Com"/>
      <w:b/>
      <w:bCs/>
    </w:rPr>
  </w:style>
  <w:style w:type="paragraph" w:styleId="Liste2">
    <w:name w:val="List 2"/>
    <w:basedOn w:val="Standard"/>
    <w:uiPriority w:val="99"/>
    <w:semiHidden/>
    <w:unhideWhenUsed/>
    <w:rsid w:val="006B3DCF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6B3DCF"/>
    <w:pPr>
      <w:ind w:left="849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6B3DCF"/>
    <w:pPr>
      <w:ind w:left="1132" w:hanging="283"/>
      <w:contextualSpacing/>
    </w:pPr>
  </w:style>
  <w:style w:type="paragraph" w:styleId="Liste5">
    <w:name w:val="List 5"/>
    <w:basedOn w:val="Standard"/>
    <w:uiPriority w:val="99"/>
    <w:semiHidden/>
    <w:unhideWhenUsed/>
    <w:rsid w:val="006B3DCF"/>
    <w:pPr>
      <w:ind w:left="1415" w:hanging="283"/>
      <w:contextualSpacing/>
    </w:pPr>
  </w:style>
  <w:style w:type="paragraph" w:styleId="Listenabsatz">
    <w:name w:val="List Paragraph"/>
    <w:basedOn w:val="Standard"/>
    <w:uiPriority w:val="34"/>
    <w:qFormat/>
    <w:rsid w:val="006B3DCF"/>
    <w:pPr>
      <w:ind w:left="720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6B3DCF"/>
    <w:pPr>
      <w:spacing w:after="120"/>
      <w:ind w:left="283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6B3DCF"/>
    <w:pPr>
      <w:spacing w:after="120"/>
      <w:ind w:left="566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6B3DCF"/>
    <w:pPr>
      <w:spacing w:after="120"/>
      <w:ind w:left="849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6B3DCF"/>
    <w:pPr>
      <w:spacing w:after="120"/>
      <w:ind w:left="1132"/>
      <w:contextualSpacing/>
    </w:pPr>
  </w:style>
  <w:style w:type="paragraph" w:styleId="Listenfortsetzung5">
    <w:name w:val="List Continue 5"/>
    <w:basedOn w:val="Standard"/>
    <w:uiPriority w:val="99"/>
    <w:semiHidden/>
    <w:unhideWhenUsed/>
    <w:rsid w:val="006B3DCF"/>
    <w:pPr>
      <w:spacing w:after="120"/>
      <w:ind w:left="1415"/>
      <w:contextualSpacing/>
    </w:pPr>
  </w:style>
  <w:style w:type="paragraph" w:styleId="Listennummer">
    <w:name w:val="List Number"/>
    <w:basedOn w:val="Standard"/>
    <w:uiPriority w:val="99"/>
    <w:semiHidden/>
    <w:unhideWhenUsed/>
    <w:rsid w:val="006B3DCF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6B3DCF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6B3DCF"/>
    <w:pPr>
      <w:numPr>
        <w:numId w:val="7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6B3DCF"/>
    <w:pPr>
      <w:numPr>
        <w:numId w:val="9"/>
      </w:numPr>
      <w:contextualSpacing/>
    </w:pPr>
  </w:style>
  <w:style w:type="paragraph" w:styleId="Listennummer5">
    <w:name w:val="List Number 5"/>
    <w:basedOn w:val="Standard"/>
    <w:uiPriority w:val="99"/>
    <w:semiHidden/>
    <w:unhideWhenUsed/>
    <w:rsid w:val="006B3DCF"/>
    <w:pPr>
      <w:numPr>
        <w:numId w:val="10"/>
      </w:numPr>
      <w:contextualSpacing/>
    </w:pPr>
  </w:style>
  <w:style w:type="paragraph" w:styleId="Literaturverzeichnis">
    <w:name w:val="Bibliography"/>
    <w:basedOn w:val="Standard"/>
    <w:next w:val="Standard"/>
    <w:uiPriority w:val="37"/>
    <w:semiHidden/>
    <w:unhideWhenUsed/>
    <w:rsid w:val="006B3DCF"/>
  </w:style>
  <w:style w:type="paragraph" w:styleId="Makrotext">
    <w:name w:val="macro"/>
    <w:link w:val="MakrotextZchn"/>
    <w:uiPriority w:val="99"/>
    <w:semiHidden/>
    <w:unhideWhenUsed/>
    <w:rsid w:val="006B3DC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6B3DCF"/>
    <w:rPr>
      <w:rFonts w:ascii="Consolas" w:hAnsi="Consolas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6B3DCF"/>
    <w:pPr>
      <w:ind w:left="220" w:hanging="220"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6B3DC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B3DC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B3DCF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semiHidden/>
    <w:unhideWhenUsed/>
    <w:rsid w:val="006B3DCF"/>
    <w:rPr>
      <w:rFonts w:ascii="Times New Roman" w:hAnsi="Times New Roman"/>
      <w:sz w:val="24"/>
      <w:szCs w:val="24"/>
    </w:rPr>
  </w:style>
  <w:style w:type="paragraph" w:styleId="Standardeinzug">
    <w:name w:val="Normal Indent"/>
    <w:basedOn w:val="Standard"/>
    <w:uiPriority w:val="99"/>
    <w:semiHidden/>
    <w:unhideWhenUsed/>
    <w:rsid w:val="006B3DCF"/>
    <w:pPr>
      <w:ind w:left="708"/>
    </w:pPr>
  </w:style>
  <w:style w:type="paragraph" w:styleId="Textkrper">
    <w:name w:val="Body Text"/>
    <w:basedOn w:val="Standard"/>
    <w:link w:val="TextkrperZchn"/>
    <w:uiPriority w:val="99"/>
    <w:semiHidden/>
    <w:unhideWhenUsed/>
    <w:rsid w:val="006B3DCF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6B3DCF"/>
    <w:rPr>
      <w:rFonts w:ascii="ITC Charter Com" w:hAnsi="ITC Charter Com"/>
      <w:sz w:val="22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6B3DCF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6B3DCF"/>
    <w:rPr>
      <w:rFonts w:ascii="ITC Charter Com" w:hAnsi="ITC Charter Com"/>
      <w:sz w:val="22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6B3DCF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6B3DCF"/>
    <w:rPr>
      <w:rFonts w:ascii="ITC Charter Com" w:hAnsi="ITC Charter Com"/>
      <w:sz w:val="16"/>
      <w:szCs w:val="16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6B3DCF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6B3DCF"/>
    <w:rPr>
      <w:rFonts w:ascii="ITC Charter Com" w:hAnsi="ITC Charter Com"/>
      <w:sz w:val="22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6B3DCF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6B3DCF"/>
    <w:rPr>
      <w:rFonts w:ascii="ITC Charter Com" w:hAnsi="ITC Charter Com"/>
      <w:sz w:val="16"/>
      <w:szCs w:val="16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6B3DCF"/>
    <w:pPr>
      <w:spacing w:after="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6B3DCF"/>
    <w:rPr>
      <w:rFonts w:ascii="ITC Charter Com" w:hAnsi="ITC Charter Com"/>
      <w:sz w:val="22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6B3DCF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6B3DCF"/>
    <w:rPr>
      <w:rFonts w:ascii="ITC Charter Com" w:hAnsi="ITC Charter Com"/>
      <w:sz w:val="22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6B3DCF"/>
    <w:pPr>
      <w:spacing w:after="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6B3DCF"/>
    <w:rPr>
      <w:rFonts w:ascii="ITC Charter Com" w:hAnsi="ITC Charter Com"/>
      <w:sz w:val="22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B3DCF"/>
    <w:rPr>
      <w:rFonts w:asciiTheme="majorHAnsi" w:eastAsiaTheme="majorEastAsia" w:hAnsiTheme="majorHAnsi" w:cstheme="majorBidi"/>
      <w:i/>
      <w:iCs/>
      <w:color w:val="6D3300" w:themeColor="accent1" w:themeShade="7F"/>
      <w:sz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B3DCF"/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B3DCF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B3DC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Umschlagabsenderadresse">
    <w:name w:val="envelope return"/>
    <w:basedOn w:val="Standard"/>
    <w:uiPriority w:val="99"/>
    <w:semiHidden/>
    <w:unhideWhenUsed/>
    <w:rsid w:val="006B3DCF"/>
    <w:rPr>
      <w:rFonts w:asciiTheme="majorHAnsi" w:eastAsiaTheme="majorEastAsia" w:hAnsiTheme="majorHAnsi" w:cstheme="majorBidi"/>
      <w:sz w:val="20"/>
    </w:rPr>
  </w:style>
  <w:style w:type="paragraph" w:styleId="Umschlagadresse">
    <w:name w:val="envelope address"/>
    <w:basedOn w:val="Standard"/>
    <w:uiPriority w:val="99"/>
    <w:semiHidden/>
    <w:unhideWhenUsed/>
    <w:rsid w:val="006B3DCF"/>
    <w:pPr>
      <w:framePr w:w="4320" w:h="2160" w:hRule="exact" w:hSpace="141" w:wrap="auto" w:hAnchor="page" w:xAlign="center" w:yAlign="bottom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Unterschrift">
    <w:name w:val="Signature"/>
    <w:basedOn w:val="Standard"/>
    <w:link w:val="UnterschriftZchn"/>
    <w:uiPriority w:val="99"/>
    <w:semiHidden/>
    <w:unhideWhenUsed/>
    <w:rsid w:val="006B3DCF"/>
    <w:pPr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6B3DCF"/>
    <w:rPr>
      <w:rFonts w:ascii="ITC Charter Com" w:hAnsi="ITC Charter Com"/>
      <w:sz w:val="2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B3DCF"/>
    <w:pPr>
      <w:numPr>
        <w:ilvl w:val="1"/>
      </w:numPr>
    </w:pPr>
    <w:rPr>
      <w:rFonts w:asciiTheme="majorHAnsi" w:eastAsiaTheme="majorEastAsia" w:hAnsiTheme="majorHAnsi" w:cstheme="majorBidi"/>
      <w:i/>
      <w:iCs/>
      <w:color w:val="DC6900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B3DCF"/>
    <w:rPr>
      <w:rFonts w:asciiTheme="majorHAnsi" w:eastAsiaTheme="majorEastAsia" w:hAnsiTheme="majorHAnsi" w:cstheme="majorBidi"/>
      <w:i/>
      <w:iCs/>
      <w:color w:val="DC6900" w:themeColor="accent1"/>
      <w:spacing w:val="15"/>
      <w:sz w:val="24"/>
      <w:szCs w:val="24"/>
    </w:rPr>
  </w:style>
  <w:style w:type="paragraph" w:customStyle="1" w:styleId="KAMs">
    <w:name w:val="KAMs"/>
    <w:basedOn w:val="Textlinks"/>
    <w:next w:val="KAMsFolgeabsatz"/>
    <w:qFormat/>
    <w:rsid w:val="006B3DCF"/>
    <w:pPr>
      <w:spacing w:before="280" w:after="0" w:line="240" w:lineRule="auto"/>
      <w:ind w:left="425" w:hanging="425"/>
    </w:pPr>
    <w:rPr>
      <w:rFonts w:cs="Cambria Math"/>
      <w:noProof/>
    </w:rPr>
  </w:style>
  <w:style w:type="paragraph" w:customStyle="1" w:styleId="KAMsFolgeabsatz">
    <w:name w:val="KAMs_Folgeabsatz"/>
    <w:basedOn w:val="KAMs"/>
    <w:qFormat/>
    <w:rsid w:val="006B3DCF"/>
    <w:pPr>
      <w:spacing w:before="0" w:after="198"/>
      <w:ind w:firstLine="0"/>
      <w:contextualSpacing/>
    </w:pPr>
  </w:style>
  <w:style w:type="table" w:styleId="Tabellenraster">
    <w:name w:val="Table Grid"/>
    <w:basedOn w:val="NormaleTabelle"/>
    <w:uiPriority w:val="39"/>
    <w:rsid w:val="003476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rsid w:val="006B3DCF"/>
    <w:pPr>
      <w:jc w:val="center"/>
    </w:pPr>
  </w:style>
  <w:style w:type="paragraph" w:styleId="Fuzeile">
    <w:name w:val="footer"/>
    <w:basedOn w:val="Standard"/>
    <w:link w:val="FuzeileZchn"/>
    <w:uiPriority w:val="99"/>
    <w:rsid w:val="006B3DCF"/>
    <w:pPr>
      <w:tabs>
        <w:tab w:val="right" w:pos="9356"/>
      </w:tabs>
    </w:pPr>
  </w:style>
  <w:style w:type="paragraph" w:styleId="NurText">
    <w:name w:val="Plain Text"/>
    <w:basedOn w:val="Standard"/>
    <w:rsid w:val="006B3DCF"/>
    <w:pPr>
      <w:spacing w:before="198" w:after="57" w:line="312" w:lineRule="auto"/>
    </w:pPr>
  </w:style>
  <w:style w:type="character" w:customStyle="1" w:styleId="TextmTzZchn">
    <w:name w:val="Text m. Tz. Zchn"/>
    <w:basedOn w:val="Absatz-Standardschriftart"/>
    <w:link w:val="TextmTz"/>
    <w:rsid w:val="006B3DCF"/>
    <w:rPr>
      <w:rFonts w:ascii="ITC Charter Com" w:hAnsi="ITC Charter Com"/>
      <w:sz w:val="22"/>
    </w:rPr>
  </w:style>
  <w:style w:type="character" w:customStyle="1" w:styleId="KopfzeileZchn">
    <w:name w:val="Kopfzeile Zchn"/>
    <w:link w:val="Kopfzeile"/>
    <w:rsid w:val="006B3DCF"/>
    <w:rPr>
      <w:rFonts w:ascii="ITC Charter Com" w:hAnsi="ITC Charter Com"/>
      <w:sz w:val="22"/>
    </w:rPr>
  </w:style>
  <w:style w:type="character" w:styleId="Hyperlink">
    <w:name w:val="Hyperlink"/>
    <w:basedOn w:val="Absatz-Standardschriftart"/>
    <w:uiPriority w:val="99"/>
    <w:unhideWhenUsed/>
    <w:rsid w:val="006B3DCF"/>
    <w:rPr>
      <w:color w:val="0000FF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6B3DCF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022928"/>
    <w:rPr>
      <w:rFonts w:ascii="ITC Charter Com" w:hAnsi="ITC Charter Com"/>
      <w:sz w:val="22"/>
    </w:rPr>
  </w:style>
  <w:style w:type="table" w:customStyle="1" w:styleId="TableGrid1">
    <w:name w:val="Table Grid1"/>
    <w:basedOn w:val="NormaleTabelle"/>
    <w:next w:val="Tabellenraster"/>
    <w:uiPriority w:val="39"/>
    <w:rsid w:val="00731B6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2">
    <w:name w:val="Style2"/>
    <w:basedOn w:val="Absatz-Standardschriftart"/>
    <w:uiPriority w:val="1"/>
    <w:rsid w:val="00731B6D"/>
    <w:rPr>
      <w:rFonts w:ascii="Georgia" w:hAnsi="Georgia"/>
      <w:b/>
      <w:color w:val="DC6900" w:themeColor="accent1"/>
      <w:sz w:val="22"/>
    </w:rPr>
  </w:style>
  <w:style w:type="character" w:customStyle="1" w:styleId="Style1">
    <w:name w:val="Style1"/>
    <w:basedOn w:val="Absatz-Standardschriftart"/>
    <w:uiPriority w:val="1"/>
    <w:rsid w:val="00731B6D"/>
    <w:rPr>
      <w:color w:val="auto"/>
    </w:rPr>
  </w:style>
  <w:style w:type="character" w:customStyle="1" w:styleId="FuzeileZchn">
    <w:name w:val="Fußzeile Zchn"/>
    <w:basedOn w:val="Absatz-Standardschriftart"/>
    <w:link w:val="Fuzeile"/>
    <w:uiPriority w:val="99"/>
    <w:rsid w:val="004F6719"/>
    <w:rPr>
      <w:rFonts w:ascii="ITC Charter Com" w:hAnsi="ITC Charter Com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4.xml"/><Relationship Id="rId25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microsoft.com/office/2018/08/relationships/commentsExtensible" Target="commentsExtensible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PwC-Berichte\Ber11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BC72AC8FDEE45FF9B9F8A2B9E5C0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5F4E68-2043-4344-85C1-73FCE4F3023B}"/>
      </w:docPartPr>
      <w:docPartBody>
        <w:p w:rsidR="00B5659F" w:rsidRDefault="00B5659F" w:rsidP="00B5659F">
          <w:pPr>
            <w:pStyle w:val="6BC72AC8FDEE45FF9B9F8A2B9E5C0752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Namen der Unternehmen eingeben</w:t>
          </w:r>
        </w:p>
      </w:docPartBody>
    </w:docPart>
    <w:docPart>
      <w:docPartPr>
        <w:name w:val="7D3B299C10314D58917FE27BC3B9A6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D6571D-B2E0-4E98-9C44-EF3AC550A949}"/>
      </w:docPartPr>
      <w:docPartBody>
        <w:p w:rsidR="00B5659F" w:rsidRDefault="00B5659F" w:rsidP="00B5659F">
          <w:pPr>
            <w:pStyle w:val="7D3B299C10314D58917FE27BC3B9A673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Namen der Unternehmen eingeben</w:t>
          </w:r>
        </w:p>
      </w:docPartBody>
    </w:docPart>
    <w:docPart>
      <w:docPartPr>
        <w:name w:val="A1D3AC145FB045D3BC61661176ED12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06F4B1-CD42-4C45-BA43-4769EAD602FD}"/>
      </w:docPartPr>
      <w:docPartBody>
        <w:p w:rsidR="00B5659F" w:rsidRDefault="00B5659F" w:rsidP="00B5659F">
          <w:pPr>
            <w:pStyle w:val="A1D3AC145FB045D3BC61661176ED1288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Name des Ansprechpartners eingeben</w:t>
          </w:r>
        </w:p>
      </w:docPartBody>
    </w:docPart>
    <w:docPart>
      <w:docPartPr>
        <w:name w:val="4F8E177BC9634639A1B9814E975B1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E07DA0-7D37-46B1-A0D5-CF5FB07F8A94}"/>
      </w:docPartPr>
      <w:docPartBody>
        <w:p w:rsidR="00B5659F" w:rsidRDefault="00B5659F" w:rsidP="00B5659F">
          <w:pPr>
            <w:pStyle w:val="4F8E177BC9634639A1B9814E975B1E8A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E-Mail-Adresse des Ansprechpartners eingeben</w:t>
          </w:r>
        </w:p>
      </w:docPartBody>
    </w:docPart>
    <w:docPart>
      <w:docPartPr>
        <w:name w:val="D600333289EA44CDBED2BC6311E0EF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A02F85-1198-4A21-9DED-E309752AC639}"/>
      </w:docPartPr>
      <w:docPartBody>
        <w:p w:rsidR="00B5659F" w:rsidRDefault="00B5659F" w:rsidP="00B5659F">
          <w:pPr>
            <w:pStyle w:val="D600333289EA44CDBED2BC6311E0EF14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Telefonnummer des Ansprechpartners eingeben</w:t>
          </w:r>
        </w:p>
      </w:docPartBody>
    </w:docPart>
    <w:docPart>
      <w:docPartPr>
        <w:name w:val="9A3A28C9307344C0A39473141A34F1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850D2F-D8E4-4A6E-8424-583233DF28C6}"/>
      </w:docPartPr>
      <w:docPartBody>
        <w:p w:rsidR="00B5659F" w:rsidRDefault="00B5659F" w:rsidP="00B5659F">
          <w:pPr>
            <w:pStyle w:val="9A3A28C9307344C0A39473141A34F113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Faxnummer des Ansprechpartners eingeben</w:t>
          </w:r>
        </w:p>
      </w:docPartBody>
    </w:docPart>
    <w:docPart>
      <w:docPartPr>
        <w:name w:val="A84119CA368B448C8140D804374BDC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EBA2C1-4CBA-4AB9-9CDB-00250DF3CB63}"/>
      </w:docPartPr>
      <w:docPartBody>
        <w:p w:rsidR="00B5659F" w:rsidRDefault="00B5659F" w:rsidP="00B5659F">
          <w:pPr>
            <w:pStyle w:val="A84119CA368B448C8140D804374BDC57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Ort eingeben</w:t>
          </w:r>
        </w:p>
      </w:docPartBody>
    </w:docPart>
    <w:docPart>
      <w:docPartPr>
        <w:name w:val="40384E56A21E481C87241FCEF86FF9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468CFB-2976-4112-9327-F3A2C421A58C}"/>
      </w:docPartPr>
      <w:docPartBody>
        <w:p w:rsidR="00B5659F" w:rsidRDefault="00B5659F" w:rsidP="00B5659F">
          <w:pPr>
            <w:pStyle w:val="40384E56A21E481C87241FCEF86FF9EE"/>
          </w:pPr>
          <w:r>
            <w:rPr>
              <w:rFonts w:ascii="Georgia" w:hAnsi="Georgia"/>
              <w:color w:val="7F7F7F" w:themeColor="text1" w:themeTint="80"/>
              <w:shd w:val="clear" w:color="auto" w:fill="DEEAF6" w:themeFill="accent1" w:themeFillTint="33"/>
            </w:rPr>
            <w:t>Klicken für Datumseingabe</w:t>
          </w:r>
        </w:p>
      </w:docPartBody>
    </w:docPart>
    <w:docPart>
      <w:docPartPr>
        <w:name w:val="9902D0206F7343639A356F82688502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DF58DF-8E13-4792-A2C9-0A87B00DA0D6}"/>
      </w:docPartPr>
      <w:docPartBody>
        <w:p w:rsidR="00B5659F" w:rsidRDefault="00B5659F" w:rsidP="00B5659F">
          <w:pPr>
            <w:pStyle w:val="9902D0206F7343639A356F82688502B6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Person des Erklärenden eingeben</w:t>
          </w:r>
        </w:p>
      </w:docPartBody>
    </w:docPart>
    <w:docPart>
      <w:docPartPr>
        <w:name w:val="65D42723AA774A37954F32C5A4CA4F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276AB0-9DDF-47C0-BACD-B7496C002428}"/>
      </w:docPartPr>
      <w:docPartBody>
        <w:p w:rsidR="00B5659F" w:rsidRDefault="00B5659F" w:rsidP="00B5659F">
          <w:pPr>
            <w:pStyle w:val="65D42723AA774A37954F32C5A4CA4FBE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Name des Bewerbers (Einzelunternehmen/Bewerbergemeinschaft) eingeben</w:t>
          </w:r>
        </w:p>
      </w:docPartBody>
    </w:docPart>
    <w:docPart>
      <w:docPartPr>
        <w:name w:val="C78428CDBB40411395E0DDD41C6EB3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21FCB2-164A-4113-A5E6-5390C6779E88}"/>
      </w:docPartPr>
      <w:docPartBody>
        <w:p w:rsidR="00B5659F" w:rsidRDefault="00B5659F">
          <w:pPr>
            <w:shd w:val="clear" w:color="auto" w:fill="DEEAF6" w:themeFill="accent1" w:themeFillTint="33"/>
            <w:spacing w:after="0"/>
            <w:rPr>
              <w:rFonts w:ascii="Georgia" w:hAnsi="Georgia"/>
              <w:color w:val="767171" w:themeColor="background2" w:themeShade="80"/>
            </w:rPr>
          </w:pPr>
          <w:r>
            <w:rPr>
              <w:rFonts w:ascii="Georgia" w:hAnsi="Georgia"/>
              <w:color w:val="767171" w:themeColor="background2" w:themeShade="80"/>
            </w:rPr>
            <w:t>Postanschrift eingeben (bei Bewerbergemeinschaft: nur Anschrift des bevollmächtigten Vertreters)</w:t>
          </w:r>
        </w:p>
        <w:p w:rsidR="00B5659F" w:rsidRDefault="00B5659F"/>
      </w:docPartBody>
    </w:docPart>
    <w:docPart>
      <w:docPartPr>
        <w:name w:val="814A4649467D49D4B3D2FCC5DABBC3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5AC02B-E401-4B97-A160-CB2B68926D00}"/>
      </w:docPartPr>
      <w:docPartBody>
        <w:p w:rsidR="00B5659F" w:rsidRDefault="00B5659F" w:rsidP="00B5659F">
          <w:pPr>
            <w:pStyle w:val="814A4649467D49D4B3D2FCC5DABBC3CE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Namen der Unternehmen eingeben</w:t>
          </w:r>
        </w:p>
      </w:docPartBody>
    </w:docPart>
    <w:docPart>
      <w:docPartPr>
        <w:name w:val="AEA3AA9E53C14DFBAFEAD1EEAB6CD8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12393-54B4-44BD-886A-5DA5C0A4EA0C}"/>
      </w:docPartPr>
      <w:docPartBody>
        <w:p w:rsidR="00B5659F" w:rsidRDefault="00B5659F" w:rsidP="00B5659F">
          <w:pPr>
            <w:pStyle w:val="AEA3AA9E53C14DFBAFEAD1EEAB6CD8F3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Namen der Unternehmen eingeben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TC Charter Com">
    <w:charset w:val="00"/>
    <w:family w:val="roman"/>
    <w:pitch w:val="variable"/>
    <w:sig w:usb0="800000A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Charter Com Black Italic">
    <w:altName w:val="Cambria Math"/>
    <w:charset w:val="00"/>
    <w:family w:val="roman"/>
    <w:pitch w:val="variable"/>
    <w:sig w:usb0="800000AF" w:usb1="5000204A" w:usb2="00000000" w:usb3="00000000" w:csb0="0000009B" w:csb1="00000000"/>
  </w:font>
  <w:font w:name="Consolas">
    <w:panose1 w:val="020B0609020204030204"/>
    <w:charset w:val="00"/>
    <w:family w:val="modern"/>
    <w:pitch w:val="fixed"/>
    <w:sig w:usb0="E00006FF" w:usb1="4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59F"/>
    <w:rsid w:val="00B5659F"/>
    <w:rsid w:val="00BC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6BC72AC8FDEE45FF9B9F8A2B9E5C0752">
    <w:name w:val="6BC72AC8FDEE45FF9B9F8A2B9E5C0752"/>
    <w:rsid w:val="00B5659F"/>
  </w:style>
  <w:style w:type="paragraph" w:customStyle="1" w:styleId="7D3B299C10314D58917FE27BC3B9A673">
    <w:name w:val="7D3B299C10314D58917FE27BC3B9A673"/>
    <w:rsid w:val="00B5659F"/>
  </w:style>
  <w:style w:type="paragraph" w:customStyle="1" w:styleId="A1D3AC145FB045D3BC61661176ED1288">
    <w:name w:val="A1D3AC145FB045D3BC61661176ED1288"/>
    <w:rsid w:val="00B5659F"/>
  </w:style>
  <w:style w:type="paragraph" w:customStyle="1" w:styleId="4F8E177BC9634639A1B9814E975B1E8A">
    <w:name w:val="4F8E177BC9634639A1B9814E975B1E8A"/>
    <w:rsid w:val="00B5659F"/>
  </w:style>
  <w:style w:type="paragraph" w:customStyle="1" w:styleId="D600333289EA44CDBED2BC6311E0EF14">
    <w:name w:val="D600333289EA44CDBED2BC6311E0EF14"/>
    <w:rsid w:val="00B5659F"/>
  </w:style>
  <w:style w:type="paragraph" w:customStyle="1" w:styleId="9A3A28C9307344C0A39473141A34F113">
    <w:name w:val="9A3A28C9307344C0A39473141A34F113"/>
    <w:rsid w:val="00B5659F"/>
  </w:style>
  <w:style w:type="paragraph" w:customStyle="1" w:styleId="A84119CA368B448C8140D804374BDC57">
    <w:name w:val="A84119CA368B448C8140D804374BDC57"/>
    <w:rsid w:val="00B5659F"/>
  </w:style>
  <w:style w:type="paragraph" w:customStyle="1" w:styleId="40384E56A21E481C87241FCEF86FF9EE">
    <w:name w:val="40384E56A21E481C87241FCEF86FF9EE"/>
    <w:rsid w:val="00B5659F"/>
  </w:style>
  <w:style w:type="paragraph" w:customStyle="1" w:styleId="9902D0206F7343639A356F82688502B6">
    <w:name w:val="9902D0206F7343639A356F82688502B6"/>
    <w:rsid w:val="00B5659F"/>
  </w:style>
  <w:style w:type="paragraph" w:customStyle="1" w:styleId="65D42723AA774A37954F32C5A4CA4FBE">
    <w:name w:val="65D42723AA774A37954F32C5A4CA4FBE"/>
    <w:rsid w:val="00B5659F"/>
  </w:style>
  <w:style w:type="paragraph" w:customStyle="1" w:styleId="814A4649467D49D4B3D2FCC5DABBC3CE">
    <w:name w:val="814A4649467D49D4B3D2FCC5DABBC3CE"/>
    <w:rsid w:val="00B5659F"/>
  </w:style>
  <w:style w:type="paragraph" w:customStyle="1" w:styleId="AEA3AA9E53C14DFBAFEAD1EEAB6CD8F3">
    <w:name w:val="AEA3AA9E53C14DFBAFEAD1EEAB6CD8F3"/>
    <w:rsid w:val="00B5659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Larissa-Design">
  <a:themeElements>
    <a:clrScheme name="PwC Orange">
      <a:dk1>
        <a:srgbClr val="000000"/>
      </a:dk1>
      <a:lt1>
        <a:srgbClr val="FFFFFF"/>
      </a:lt1>
      <a:dk2>
        <a:srgbClr val="DC6900"/>
      </a:dk2>
      <a:lt2>
        <a:srgbClr val="FFFFFF"/>
      </a:lt2>
      <a:accent1>
        <a:srgbClr val="DC6900"/>
      </a:accent1>
      <a:accent2>
        <a:srgbClr val="FFB600"/>
      </a:accent2>
      <a:accent3>
        <a:srgbClr val="602320"/>
      </a:accent3>
      <a:accent4>
        <a:srgbClr val="E27588"/>
      </a:accent4>
      <a:accent5>
        <a:srgbClr val="A32020"/>
      </a:accent5>
      <a:accent6>
        <a:srgbClr val="E0301E"/>
      </a:accent6>
      <a:hlink>
        <a:srgbClr val="0000FF"/>
      </a:hlink>
      <a:folHlink>
        <a:srgbClr val="0000FF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B92E0BF922A34DAEE4F4D7B1AD5F4D" ma:contentTypeVersion="6" ma:contentTypeDescription="Create a new document." ma:contentTypeScope="" ma:versionID="7eab90c5a0e37e058e2feeaf9e314938">
  <xsd:schema xmlns:xsd="http://www.w3.org/2001/XMLSchema" xmlns:xs="http://www.w3.org/2001/XMLSchema" xmlns:p="http://schemas.microsoft.com/office/2006/metadata/properties" xmlns:ns2="38da97b4-35b3-44af-b1ed-852570f34c00" xmlns:ns3="d66597ae-fbb7-468b-8239-c50ad83c3056" targetNamespace="http://schemas.microsoft.com/office/2006/metadata/properties" ma:root="true" ma:fieldsID="3f430a18213fcef23b2402f9edea37c8" ns2:_="" ns3:_="">
    <xsd:import namespace="38da97b4-35b3-44af-b1ed-852570f34c00"/>
    <xsd:import namespace="d66597ae-fbb7-468b-8239-c50ad83c30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da97b4-35b3-44af-b1ed-852570f34c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6597ae-fbb7-468b-8239-c50ad83c305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C025F1-2F80-445F-A4AD-3C32DDBE73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da97b4-35b3-44af-b1ed-852570f34c00"/>
    <ds:schemaRef ds:uri="d66597ae-fbb7-468b-8239-c50ad83c30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1CDECD-0956-45D1-A2DA-C1BA315888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4024FB4-F74B-4693-B620-67404F7B98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0D8014-95D8-42BA-AB2E-8BA81C7F6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Ber11.dotm</Template>
  <TotalTime>0</TotalTime>
  <Pages>6</Pages>
  <Words>648</Words>
  <Characters>4085</Characters>
  <Application>Microsoft Office Word</Application>
  <DocSecurity>0</DocSecurity>
  <Lines>34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PwC Bericht</vt:lpstr>
      <vt:lpstr>PwC Bericht</vt:lpstr>
    </vt:vector>
  </TitlesOfParts>
  <Company>PwC</Company>
  <LinksUpToDate>false</LinksUpToDate>
  <CharactersWithSpaces>4724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PwC Bericht</dc:title>
  <dc:creator>Krewerth, Felix</dc:creator>
  <cp:lastModifiedBy>Schelberg, Björn</cp:lastModifiedBy>
  <cp:revision>3</cp:revision>
  <cp:lastPrinted>2003-11-13T14:15:00Z</cp:lastPrinted>
  <dcterms:created xsi:type="dcterms:W3CDTF">2026-10-06T06:01:00Z</dcterms:created>
  <dcterms:modified xsi:type="dcterms:W3CDTF">2026-10-06T06:04:00Z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artmarke">
    <vt:lpwstr>Einfügemarke</vt:lpwstr>
  </property>
  <property fmtid="{D5CDD505-2E9C-101B-9397-08002B2CF9AE}" pid="3" name="PwC_DokumentTeil">
    <vt:lpwstr>Bericht</vt:lpwstr>
  </property>
  <property fmtid="{D5CDD505-2E9C-101B-9397-08002B2CF9AE}" pid="4" name="PwC_Template_ReleaseDate">
    <vt:filetime>2022-01-07T12:00:00Z</vt:filetime>
  </property>
  <property fmtid="{D5CDD505-2E9C-101B-9397-08002B2CF9AE}" pid="5" name="PwC_V_RDMandantName">
    <vt:lpwstr>MVG Märkische Verkehrsgesellschaft GmbH</vt:lpwstr>
  </property>
  <property fmtid="{D5CDD505-2E9C-101B-9397-08002B2CF9AE}" pid="6" name="PwC_V_RDMandantOrt">
    <vt:lpwstr>Lüdenscheid</vt:lpwstr>
  </property>
  <property fmtid="{D5CDD505-2E9C-101B-9397-08002B2CF9AE}" pid="7" name="PwC_V_RDAuftragsText">
    <vt:lpwstr>Vergabeunterlagen</vt:lpwstr>
  </property>
  <property fmtid="{D5CDD505-2E9C-101B-9397-08002B2CF9AE}" pid="8" name="PwC_V_RDAuftragsNr">
    <vt:lpwstr/>
  </property>
  <property fmtid="{D5CDD505-2E9C-101B-9397-08002B2CF9AE}" pid="9" name="PwC_I__Teil">
    <vt:lpwstr>_LabelBer</vt:lpwstr>
  </property>
  <property fmtid="{D5CDD505-2E9C-101B-9397-08002B2CF9AE}" pid="10" name="PwC_T__DeckblattBer">
    <vt:lpwstr>_DeckblattBer</vt:lpwstr>
  </property>
  <property fmtid="{D5CDD505-2E9C-101B-9397-08002B2CF9AE}" pid="11" name="PwC_T__LabelÜ1">
    <vt:lpwstr>_LabelÜ1</vt:lpwstr>
  </property>
  <property fmtid="{D5CDD505-2E9C-101B-9397-08002B2CF9AE}" pid="12" name="PwC_I__KZDBBer">
    <vt:lpwstr>_KZDBBer</vt:lpwstr>
  </property>
  <property fmtid="{D5CDD505-2E9C-101B-9397-08002B2CF9AE}" pid="13" name="PwC_I__KZBer">
    <vt:lpwstr>_KZBer</vt:lpwstr>
  </property>
  <property fmtid="{D5CDD505-2E9C-101B-9397-08002B2CF9AE}" pid="14" name="PwC_T_Inhalt_Hauptteil">
    <vt:lpwstr>Inhalt_Hauptteil</vt:lpwstr>
  </property>
  <property fmtid="{D5CDD505-2E9C-101B-9397-08002B2CF9AE}" pid="15" name="PwC_I__FZBer_Final">
    <vt:lpwstr>_FZBer_Final</vt:lpwstr>
  </property>
  <property fmtid="{D5CDD505-2E9C-101B-9397-08002B2CF9AE}" pid="16" name="PwC_OrgID">
    <vt:i4>38</vt:i4>
  </property>
  <property fmtid="{D5CDD505-2E9C-101B-9397-08002B2CF9AE}" pid="17" name="PwC_MenuItemID">
    <vt:i4>1429</vt:i4>
  </property>
  <property fmtid="{D5CDD505-2E9C-101B-9397-08002B2CF9AE}" pid="18" name="PwC_SprachID">
    <vt:i4>1031</vt:i4>
  </property>
  <property fmtid="{D5CDD505-2E9C-101B-9397-08002B2CF9AE}" pid="19" name="PwC_DocID">
    <vt:lpwstr>a80908e8-f5a6-497a-a232-3ac029604f10</vt:lpwstr>
  </property>
  <property fmtid="{D5CDD505-2E9C-101B-9397-08002B2CF9AE}" pid="20" name="ContentTypeId">
    <vt:lpwstr>0x0101006EB92E0BF922A34DAEE4F4D7B1AD5F4D</vt:lpwstr>
  </property>
</Properties>
</file>