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F3089" w14:textId="52E4B7DB" w:rsidR="008631A9" w:rsidRPr="00094022" w:rsidRDefault="008631A9" w:rsidP="008631A9">
      <w:pPr>
        <w:pStyle w:val="Titel"/>
      </w:pPr>
      <w:r>
        <w:t xml:space="preserve">24708-2026 - </w:t>
      </w:r>
      <w:r>
        <w:rPr>
          <w:szCs w:val="22"/>
        </w:rPr>
        <w:t>P</w:t>
      </w:r>
      <w:r w:rsidRPr="00DA7A0D">
        <w:rPr>
          <w:szCs w:val="22"/>
        </w:rPr>
        <w:t>ortables EEG-System</w:t>
      </w:r>
    </w:p>
    <w:p w14:paraId="6D4D8A8C" w14:textId="5584635D" w:rsidR="006F7421" w:rsidRPr="004C0525" w:rsidRDefault="006F7421" w:rsidP="006F7421">
      <w:pPr>
        <w:pStyle w:val="Titel"/>
      </w:pPr>
    </w:p>
    <w:p w14:paraId="52C90203" w14:textId="7ABA388A" w:rsidR="006F7421" w:rsidRDefault="006F7421" w:rsidP="006F7421">
      <w:pPr>
        <w:pStyle w:val="Titel"/>
      </w:pPr>
      <w:r w:rsidRPr="006F7421">
        <w:t>Eigenerklärung</w:t>
      </w:r>
      <w:r w:rsidRPr="004C0525">
        <w:t xml:space="preserve"> </w:t>
      </w:r>
      <w:r>
        <w:t>national</w:t>
      </w:r>
    </w:p>
    <w:p w14:paraId="4B5405C7" w14:textId="6EE24F5A" w:rsidR="00573E8D" w:rsidRPr="00EE0F5A" w:rsidRDefault="00573E8D" w:rsidP="005527B9">
      <w:r w:rsidRPr="00EE0F5A">
        <w:t>Diese Vorlage</w:t>
      </w:r>
      <w:r w:rsidR="005E3715">
        <w:t xml:space="preserve"> für die </w:t>
      </w:r>
      <w:r w:rsidR="005E3715" w:rsidRPr="005E3715">
        <w:t xml:space="preserve">Angaben zur Eignung </w:t>
      </w:r>
      <w:r w:rsidRPr="00EE0F5A">
        <w:t>ist vollständig ausgefüllt dem Angebot beizufügen. Fehlt</w:t>
      </w:r>
      <w:r w:rsidR="008E5C0C" w:rsidRPr="00EE0F5A">
        <w:t xml:space="preserve"> die Unterlage vollständig oder fehlen</w:t>
      </w:r>
      <w:r w:rsidRPr="00EE0F5A">
        <w:t xml:space="preserve"> ein</w:t>
      </w:r>
      <w:r w:rsidR="008E5C0C" w:rsidRPr="00EE0F5A">
        <w:t xml:space="preserve">zelne </w:t>
      </w:r>
      <w:r w:rsidRPr="00EE0F5A">
        <w:t>Angabe kann dies zum Ausschluss vom Verfahren führen.</w:t>
      </w:r>
    </w:p>
    <w:p w14:paraId="63BC157F" w14:textId="1653C58E" w:rsidR="00FE6442" w:rsidRPr="00EE0F5A" w:rsidRDefault="00FE6442" w:rsidP="00EE0F5A">
      <w:pPr>
        <w:pStyle w:val="berschrift2"/>
      </w:pPr>
      <w:r w:rsidRPr="00EE0F5A">
        <w:t>Erklärung über die Eintragung in ein Handels- oder Berufsregister nach Maßgabe der Rechtsvorschriften des Herkunftslandes</w:t>
      </w:r>
      <w:r w:rsidR="00AE6701" w:rsidRPr="00EE0F5A">
        <w:t xml:space="preserve"> oder über die Gründe des Fehlens einer solchen Eintragung</w:t>
      </w:r>
      <w:r w:rsidR="00FA5269" w:rsidRPr="00EE0F5A">
        <w:t>.</w:t>
      </w:r>
    </w:p>
    <w:p w14:paraId="4191A478" w14:textId="26D8C876" w:rsidR="00FE6442" w:rsidRDefault="00FE6442" w:rsidP="001F5231">
      <w:pPr>
        <w:ind w:firstLine="357"/>
      </w:pPr>
      <w:r w:rsidRPr="00EB0E7C">
        <w:t>Mein/Unser Unternehmen ist eingetragen in folgendem Handelsregister:</w:t>
      </w:r>
    </w:p>
    <w:p w14:paraId="658F2697" w14:textId="77777777" w:rsidR="001F5231" w:rsidRPr="00EB0E7C" w:rsidRDefault="001F5231" w:rsidP="001F5231">
      <w:pPr>
        <w:ind w:firstLine="357"/>
        <w:rPr>
          <w:rFonts w:eastAsiaTheme="minorHAnsi"/>
        </w:rPr>
      </w:pPr>
    </w:p>
    <w:tbl>
      <w:tblPr>
        <w:tblStyle w:val="Tabellenraster"/>
        <w:tblW w:w="9072" w:type="dxa"/>
        <w:tblInd w:w="421" w:type="dxa"/>
        <w:tblLayout w:type="fixed"/>
        <w:tblLook w:val="04A0" w:firstRow="1" w:lastRow="0" w:firstColumn="1" w:lastColumn="0" w:noHBand="0" w:noVBand="1"/>
      </w:tblPr>
      <w:tblGrid>
        <w:gridCol w:w="2581"/>
        <w:gridCol w:w="6491"/>
      </w:tblGrid>
      <w:tr w:rsidR="00FE6442" w:rsidRPr="00541634" w14:paraId="3AA6251F"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0B5F68B0" w14:textId="77777777" w:rsidR="00FE6442" w:rsidRPr="00FE6442" w:rsidRDefault="00FE6442" w:rsidP="00EE0F5A">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663FDA4A"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7A9177B3"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12EAE0BE" w14:textId="77777777" w:rsidR="00FE6442" w:rsidRPr="00FE6442" w:rsidRDefault="00FE6442" w:rsidP="00EE0F5A">
            <w:r w:rsidRPr="00FE6442">
              <w:t>Registergericht</w:t>
            </w:r>
          </w:p>
        </w:tc>
        <w:tc>
          <w:tcPr>
            <w:tcW w:w="6491" w:type="dxa"/>
            <w:tcBorders>
              <w:top w:val="single" w:sz="4" w:space="0" w:color="auto"/>
              <w:left w:val="single" w:sz="4" w:space="0" w:color="auto"/>
              <w:bottom w:val="single" w:sz="4" w:space="0" w:color="auto"/>
              <w:right w:val="single" w:sz="4" w:space="0" w:color="auto"/>
            </w:tcBorders>
            <w:vAlign w:val="center"/>
            <w:hideMark/>
          </w:tcPr>
          <w:p w14:paraId="57BCA1A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3AFAA120"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9AA028B"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4A30535B"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5540A398" w14:textId="77777777" w:rsidR="00EB0E7C" w:rsidRPr="0008586D" w:rsidRDefault="00EB0E7C" w:rsidP="00EE0F5A"/>
    <w:p w14:paraId="6C75E30C" w14:textId="486491F8" w:rsidR="00AE6701" w:rsidRPr="0008586D" w:rsidRDefault="00AE6701" w:rsidP="001F5231">
      <w:pPr>
        <w:ind w:firstLine="426"/>
      </w:pPr>
      <w:r w:rsidRPr="0008586D">
        <w:t xml:space="preserve">oder </w:t>
      </w:r>
    </w:p>
    <w:p w14:paraId="0C65217E" w14:textId="77777777" w:rsidR="00BE3045" w:rsidRPr="0008586D" w:rsidRDefault="00BE3045" w:rsidP="00EE0F5A"/>
    <w:p w14:paraId="060CBC82" w14:textId="77777777" w:rsidR="00FE6442" w:rsidRPr="00EB0E7C" w:rsidRDefault="00FE6442" w:rsidP="00EB0E7C">
      <w:pPr>
        <w:pStyle w:val="Default"/>
        <w:spacing w:after="200"/>
        <w:ind w:firstLine="426"/>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w:t>
      </w:r>
      <w:r w:rsidRPr="00EB0E7C">
        <w:rPr>
          <w:rFonts w:ascii="Times New Roman" w:eastAsia="MS Gothic" w:hAnsi="Times New Roman" w:cs="Times New Roman"/>
          <w:bCs/>
          <w:color w:val="auto"/>
          <w:sz w:val="22"/>
          <w:szCs w:val="22"/>
        </w:rPr>
        <w:t>Unser Unternehmen ist eingetragen in folgendem Berufsregister:</w:t>
      </w:r>
    </w:p>
    <w:tbl>
      <w:tblPr>
        <w:tblStyle w:val="Tabellenraster"/>
        <w:tblW w:w="9072" w:type="dxa"/>
        <w:tblInd w:w="421" w:type="dxa"/>
        <w:tblLook w:val="04A0" w:firstRow="1" w:lastRow="0" w:firstColumn="1" w:lastColumn="0" w:noHBand="0" w:noVBand="1"/>
      </w:tblPr>
      <w:tblGrid>
        <w:gridCol w:w="2581"/>
        <w:gridCol w:w="6491"/>
      </w:tblGrid>
      <w:tr w:rsidR="00FE6442" w:rsidRPr="00541634" w14:paraId="5D4EED65"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1A88797" w14:textId="77777777" w:rsidR="00FE6442" w:rsidRPr="00FE6442" w:rsidRDefault="00FE6442" w:rsidP="00EE0F5A">
            <w:pPr>
              <w:rPr>
                <w:rFonts w:eastAsiaTheme="minorHAnsi"/>
              </w:rPr>
            </w:pPr>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296686D2"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4F7EB18D"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7F623FE" w14:textId="77777777" w:rsidR="00FE6442" w:rsidRPr="00FE6442" w:rsidRDefault="00FE6442" w:rsidP="00EE0F5A">
            <w:r w:rsidRPr="00FE6442">
              <w:t>Register führende Stelle</w:t>
            </w:r>
          </w:p>
        </w:tc>
        <w:tc>
          <w:tcPr>
            <w:tcW w:w="6491" w:type="dxa"/>
            <w:tcBorders>
              <w:top w:val="single" w:sz="4" w:space="0" w:color="auto"/>
              <w:left w:val="single" w:sz="4" w:space="0" w:color="auto"/>
              <w:bottom w:val="single" w:sz="4" w:space="0" w:color="auto"/>
              <w:right w:val="single" w:sz="4" w:space="0" w:color="auto"/>
            </w:tcBorders>
            <w:vAlign w:val="center"/>
            <w:hideMark/>
          </w:tcPr>
          <w:p w14:paraId="78CF9B1D"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001308A4"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4A6E5E8A"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072DB8B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4DDC670E" w14:textId="77777777" w:rsidR="00BE3045" w:rsidRPr="0008586D" w:rsidRDefault="00BE3045" w:rsidP="00EE0F5A">
      <w:pPr>
        <w:rPr>
          <w:rFonts w:eastAsia="MS Gothic"/>
        </w:rPr>
      </w:pPr>
    </w:p>
    <w:p w14:paraId="4BF86F12" w14:textId="712DE2E5" w:rsidR="00AE6701" w:rsidRPr="0008586D" w:rsidRDefault="00AE6701" w:rsidP="001F5231">
      <w:pPr>
        <w:ind w:firstLine="425"/>
        <w:rPr>
          <w:rFonts w:eastAsia="MS Gothic"/>
        </w:rPr>
      </w:pPr>
      <w:r w:rsidRPr="0008586D">
        <w:rPr>
          <w:rFonts w:eastAsia="MS Gothic"/>
        </w:rPr>
        <w:t xml:space="preserve">oder </w:t>
      </w:r>
    </w:p>
    <w:p w14:paraId="08666481" w14:textId="77777777" w:rsidR="00BE3045" w:rsidRPr="0008586D" w:rsidRDefault="00BE3045" w:rsidP="00EE0F5A">
      <w:pPr>
        <w:rPr>
          <w:rFonts w:eastAsia="MS Gothic"/>
        </w:rPr>
      </w:pPr>
    </w:p>
    <w:p w14:paraId="11D7F677" w14:textId="738F78D7" w:rsidR="00FE6442" w:rsidRPr="0008586D" w:rsidRDefault="00FE6442" w:rsidP="00EB0E7C">
      <w:pPr>
        <w:pStyle w:val="Default"/>
        <w:spacing w:after="200"/>
        <w:ind w:left="425"/>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Mein/Unser Unternehmen ist nicht in einem Handels- oder einem Berufsregister eingetragen,</w:t>
      </w:r>
      <w:r w:rsidR="00EB0E7C" w:rsidRPr="0008586D">
        <w:rPr>
          <w:rFonts w:ascii="Times New Roman" w:eastAsia="MS Gothic" w:hAnsi="Times New Roman" w:cs="Times New Roman"/>
          <w:bCs/>
          <w:color w:val="auto"/>
          <w:sz w:val="22"/>
          <w:szCs w:val="22"/>
        </w:rPr>
        <w:t xml:space="preserve"> </w:t>
      </w:r>
      <w:r w:rsidRPr="0008586D">
        <w:rPr>
          <w:rFonts w:ascii="Times New Roman" w:eastAsia="MS Gothic" w:hAnsi="Times New Roman" w:cs="Times New Roman"/>
          <w:bCs/>
          <w:color w:val="auto"/>
          <w:sz w:val="22"/>
          <w:szCs w:val="22"/>
        </w:rPr>
        <w:t>weil:</w:t>
      </w:r>
    </w:p>
    <w:tbl>
      <w:tblPr>
        <w:tblStyle w:val="Tabellenraster"/>
        <w:tblW w:w="9072" w:type="dxa"/>
        <w:tblInd w:w="421" w:type="dxa"/>
        <w:tblLook w:val="04A0" w:firstRow="1" w:lastRow="0" w:firstColumn="1" w:lastColumn="0" w:noHBand="0" w:noVBand="1"/>
      </w:tblPr>
      <w:tblGrid>
        <w:gridCol w:w="9072"/>
      </w:tblGrid>
      <w:tr w:rsidR="00FE6442" w:rsidRPr="00541634" w14:paraId="5FED5DA4" w14:textId="29FF71D1" w:rsidTr="00EB0E7C">
        <w:trPr>
          <w:trHeight w:val="945"/>
        </w:trPr>
        <w:tc>
          <w:tcPr>
            <w:tcW w:w="9072" w:type="dxa"/>
            <w:tcBorders>
              <w:top w:val="single" w:sz="4" w:space="0" w:color="auto"/>
              <w:left w:val="single" w:sz="4" w:space="0" w:color="auto"/>
              <w:bottom w:val="single" w:sz="4" w:space="0" w:color="auto"/>
              <w:right w:val="single" w:sz="4" w:space="0" w:color="auto"/>
            </w:tcBorders>
            <w:hideMark/>
          </w:tcPr>
          <w:p w14:paraId="79D4487A" w14:textId="0C476522" w:rsidR="00FE6442" w:rsidRPr="00FE6442" w:rsidRDefault="00FE6442" w:rsidP="00EE0F5A">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p>
        </w:tc>
      </w:tr>
    </w:tbl>
    <w:p w14:paraId="722C0659" w14:textId="7B060A39" w:rsidR="00EB0E7C" w:rsidRPr="001F5231" w:rsidRDefault="00EB0E7C" w:rsidP="001F5231">
      <w:pPr>
        <w:ind w:firstLine="357"/>
        <w:rPr>
          <w:rFonts w:eastAsiaTheme="minorHAnsi"/>
          <w:sz w:val="20"/>
          <w:szCs w:val="20"/>
        </w:rPr>
      </w:pPr>
      <w:r w:rsidRPr="001F5231">
        <w:rPr>
          <w:sz w:val="20"/>
          <w:szCs w:val="20"/>
        </w:rPr>
        <w:t xml:space="preserve">(nur auszufüllen, wenn </w:t>
      </w:r>
      <w:r w:rsidR="009F47D0" w:rsidRPr="001F5231">
        <w:rPr>
          <w:sz w:val="20"/>
          <w:szCs w:val="20"/>
        </w:rPr>
        <w:t>die ersten beiden Optionen</w:t>
      </w:r>
      <w:r w:rsidRPr="001F5231">
        <w:rPr>
          <w:sz w:val="20"/>
          <w:szCs w:val="20"/>
        </w:rPr>
        <w:t xml:space="preserve"> nicht zutreffen)</w:t>
      </w:r>
    </w:p>
    <w:p w14:paraId="633949AB" w14:textId="2FCD28F4" w:rsidR="000677CE" w:rsidRDefault="00293BC8" w:rsidP="00EE0F5A">
      <w:pPr>
        <w:pStyle w:val="berschrift2"/>
      </w:pPr>
      <w:r w:rsidRPr="008E5C0C">
        <w:t xml:space="preserve">Erklärung über die pflichtgemäße Zahlung von Steuern, Abgaben und Sozialbeiträgen </w:t>
      </w:r>
    </w:p>
    <w:p w14:paraId="13E7F6D7" w14:textId="387C39E2" w:rsidR="00D432D1" w:rsidRDefault="00D432D1" w:rsidP="000677CE">
      <w:pPr>
        <w:pStyle w:val="Default"/>
        <w:ind w:left="360"/>
        <w:rPr>
          <w:rFonts w:ascii="Times New Roman" w:hAnsi="Times New Roman" w:cs="Times New Roman"/>
          <w:sz w:val="22"/>
          <w:szCs w:val="22"/>
        </w:rPr>
      </w:pPr>
      <w:r>
        <w:rPr>
          <w:rFonts w:ascii="Times New Roman" w:hAnsi="Times New Roman" w:cs="Times New Roman"/>
          <w:sz w:val="22"/>
          <w:szCs w:val="22"/>
        </w:rPr>
        <w:t>Mit der Abgabe des Angebotes erkläre(n) i</w:t>
      </w:r>
      <w:r w:rsidRPr="000677CE">
        <w:rPr>
          <w:rFonts w:ascii="Times New Roman" w:hAnsi="Times New Roman" w:cs="Times New Roman"/>
          <w:sz w:val="22"/>
          <w:szCs w:val="22"/>
        </w:rPr>
        <w:t>ch/</w:t>
      </w:r>
      <w:r>
        <w:rPr>
          <w:rFonts w:ascii="Times New Roman" w:hAnsi="Times New Roman" w:cs="Times New Roman"/>
          <w:sz w:val="22"/>
          <w:szCs w:val="22"/>
        </w:rPr>
        <w:t>w</w:t>
      </w:r>
      <w:r w:rsidRPr="000677CE">
        <w:rPr>
          <w:rFonts w:ascii="Times New Roman" w:hAnsi="Times New Roman" w:cs="Times New Roman"/>
          <w:sz w:val="22"/>
          <w:szCs w:val="22"/>
        </w:rPr>
        <w:t>ir</w:t>
      </w:r>
      <w:r>
        <w:rPr>
          <w:rFonts w:ascii="Times New Roman" w:hAnsi="Times New Roman" w:cs="Times New Roman"/>
          <w:sz w:val="22"/>
          <w:szCs w:val="22"/>
        </w:rPr>
        <w:t xml:space="preserve">, </w:t>
      </w:r>
      <w:r w:rsidRPr="000677CE">
        <w:rPr>
          <w:rFonts w:ascii="Times New Roman" w:hAnsi="Times New Roman" w:cs="Times New Roman"/>
          <w:sz w:val="22"/>
          <w:szCs w:val="22"/>
        </w:rPr>
        <w:t>dass ich/wir den Verpflichtungen zur Zahlung von Steuern und Abgaben sowie von Sozialbeiträgen nachgekommen bin/sind.</w:t>
      </w:r>
    </w:p>
    <w:p w14:paraId="33FF8EB3" w14:textId="77777777" w:rsidR="008B62AB" w:rsidRDefault="008B62AB">
      <w:pPr>
        <w:jc w:val="left"/>
        <w:rPr>
          <w:rFonts w:eastAsia="MS Gothic" w:cs="Times New Roman"/>
          <w:b/>
          <w:bCs/>
          <w:lang w:eastAsia="en-US"/>
        </w:rPr>
      </w:pPr>
      <w:r>
        <w:br w:type="page"/>
      </w:r>
    </w:p>
    <w:p w14:paraId="438B0F13" w14:textId="02D0FFDF" w:rsidR="00FE6442" w:rsidRPr="008E5C0C" w:rsidRDefault="00FE6442" w:rsidP="00EE0F5A">
      <w:pPr>
        <w:pStyle w:val="berschrift2"/>
      </w:pPr>
      <w:r w:rsidRPr="008E5C0C">
        <w:lastRenderedPageBreak/>
        <w:t>E</w:t>
      </w:r>
      <w:r w:rsidR="00293BC8" w:rsidRPr="008E5C0C">
        <w:t>r</w:t>
      </w:r>
      <w:r w:rsidRPr="008E5C0C">
        <w:t xml:space="preserve">klärung </w:t>
      </w:r>
      <w:r w:rsidR="00293BC8" w:rsidRPr="008E5C0C">
        <w:t>über den Gesamtumsatz</w:t>
      </w:r>
      <w:r w:rsidR="00573E8D" w:rsidRPr="008E5C0C">
        <w:t xml:space="preserve"> des Unternehmens</w:t>
      </w:r>
      <w:r w:rsidR="00293BC8" w:rsidRPr="008E5C0C">
        <w:t xml:space="preserve"> </w:t>
      </w:r>
      <w:r w:rsidR="005E3715">
        <w:t xml:space="preserve">der </w:t>
      </w:r>
      <w:r w:rsidR="00293BC8" w:rsidRPr="008E5C0C">
        <w:t>letzten drei Geschäftsjahre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2A1B58BA"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29D24172"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02256CDD"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70CE0178"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12118855"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62792FC" w14:textId="0C6FF64B"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73ECF52" w14:textId="791D4890"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FA46DB4" w14:textId="059D336A"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r>
    </w:tbl>
    <w:p w14:paraId="7709C091" w14:textId="1E764F86" w:rsidR="00FE6442" w:rsidRPr="008E5C0C" w:rsidRDefault="00293BC8" w:rsidP="00EE0F5A">
      <w:pPr>
        <w:pStyle w:val="berschrift2"/>
      </w:pPr>
      <w:r w:rsidRPr="008E5C0C">
        <w:t>Erklärung über den Umsatz</w:t>
      </w:r>
      <w:r w:rsidR="00573E8D" w:rsidRPr="008E5C0C">
        <w:t xml:space="preserve"> des Unternehmens</w:t>
      </w:r>
      <w:r w:rsidRPr="008E5C0C">
        <w:t xml:space="preserve"> </w:t>
      </w:r>
      <w:r w:rsidR="001C7551">
        <w:t xml:space="preserve">zu </w:t>
      </w:r>
      <w:r w:rsidR="00573E8D" w:rsidRPr="008E5C0C">
        <w:t>vergleichbare</w:t>
      </w:r>
      <w:r w:rsidR="001C7551">
        <w:t>n</w:t>
      </w:r>
      <w:r w:rsidR="00573E8D" w:rsidRPr="008E5C0C">
        <w:t xml:space="preserve"> Leistungen zum Leistungsgegenstand</w:t>
      </w:r>
      <w:r w:rsidRPr="008E5C0C">
        <w:t xml:space="preserve"> </w:t>
      </w:r>
      <w:r w:rsidR="005E3715">
        <w:t>der</w:t>
      </w:r>
      <w:r w:rsidRPr="008E5C0C">
        <w:t xml:space="preserve"> letzten drei </w:t>
      </w:r>
      <w:r w:rsidR="001952DA" w:rsidRPr="008E5C0C">
        <w:t>Geschäftsj</w:t>
      </w:r>
      <w:r w:rsidRPr="008E5C0C">
        <w:t>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7FABAAB6"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6871C27A" w14:textId="270E92B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6F3E9E8E"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50559E6D"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0187FF96"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7C116A1" w14:textId="343D1E73"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58E0AE9" w14:textId="6D19DEB2"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5456030" w14:textId="3CC2C985"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r>
    </w:tbl>
    <w:p w14:paraId="6C445BBB" w14:textId="136D3EBA" w:rsidR="00FE6442" w:rsidRDefault="00293BC8" w:rsidP="00EE0F5A">
      <w:pPr>
        <w:pStyle w:val="berschrift2"/>
      </w:pPr>
      <w:r w:rsidRPr="008E5C0C">
        <w:t>Angabe zu Referenzen</w:t>
      </w:r>
      <w:r w:rsidR="005A5F21">
        <w:rPr>
          <w:rStyle w:val="Funotenzeichen"/>
        </w:rPr>
        <w:footnoteReference w:id="1"/>
      </w:r>
      <w:r w:rsidR="00573E8D" w:rsidRPr="008E5C0C">
        <w:t xml:space="preserve"> über erbrachte, vergleichbare Leistungen</w:t>
      </w:r>
      <w:r w:rsidR="005E3715">
        <w:t xml:space="preserve"> zum Leistungsgegenstand</w:t>
      </w:r>
      <w:r w:rsidR="00573E8D" w:rsidRPr="008E5C0C">
        <w:t xml:space="preserve"> innerhalb der letzten drei Jahre mit den abgefragten Informationen.</w:t>
      </w:r>
    </w:p>
    <w:p w14:paraId="039E31CB" w14:textId="6913BB67" w:rsidR="00573E8D" w:rsidRDefault="00573E8D" w:rsidP="00573E8D">
      <w:pPr>
        <w:pStyle w:val="Default"/>
        <w:ind w:left="360"/>
        <w:rPr>
          <w:rFonts w:ascii="Times New Roman" w:eastAsia="Times New Roman" w:hAnsi="Times New Roman" w:cs="Times New Roman"/>
          <w:b/>
          <w:color w:val="auto"/>
          <w:sz w:val="22"/>
          <w:szCs w:val="22"/>
          <w:lang w:eastAsia="de-DE"/>
        </w:rPr>
      </w:pPr>
      <w:r w:rsidRPr="008E5C0C">
        <w:rPr>
          <w:rFonts w:ascii="Times New Roman" w:eastAsia="Times New Roman" w:hAnsi="Times New Roman" w:cs="Times New Roman"/>
          <w:b/>
          <w:color w:val="auto"/>
          <w:sz w:val="22"/>
          <w:szCs w:val="22"/>
          <w:lang w:eastAsia="de-DE"/>
        </w:rPr>
        <w:t xml:space="preserve">Es sind </w:t>
      </w:r>
      <w:r w:rsidRPr="001C7551">
        <w:rPr>
          <w:rFonts w:ascii="Times New Roman" w:eastAsia="Times New Roman" w:hAnsi="Times New Roman" w:cs="Times New Roman"/>
          <w:b/>
          <w:color w:val="auto"/>
          <w:sz w:val="22"/>
          <w:szCs w:val="22"/>
          <w:u w:val="single"/>
          <w:lang w:eastAsia="de-DE"/>
        </w:rPr>
        <w:t xml:space="preserve">mindestens </w:t>
      </w:r>
      <w:r w:rsidR="008E5C0C" w:rsidRPr="001C7551">
        <w:rPr>
          <w:rFonts w:ascii="Times New Roman" w:eastAsia="Times New Roman" w:hAnsi="Times New Roman" w:cs="Times New Roman"/>
          <w:b/>
          <w:color w:val="auto"/>
          <w:sz w:val="22"/>
          <w:szCs w:val="22"/>
          <w:u w:val="single"/>
          <w:lang w:eastAsia="de-DE"/>
        </w:rPr>
        <w:t>3</w:t>
      </w:r>
      <w:r w:rsidRPr="008E5C0C">
        <w:rPr>
          <w:rFonts w:ascii="Times New Roman" w:eastAsia="Times New Roman" w:hAnsi="Times New Roman" w:cs="Times New Roman"/>
          <w:b/>
          <w:color w:val="auto"/>
          <w:sz w:val="22"/>
          <w:szCs w:val="22"/>
          <w:lang w:eastAsia="de-DE"/>
        </w:rPr>
        <w:t xml:space="preserve"> geeignete Referenzen erforderlich!</w:t>
      </w:r>
    </w:p>
    <w:p w14:paraId="2833639F" w14:textId="77777777" w:rsidR="000F099C" w:rsidRPr="008E5C0C" w:rsidRDefault="000F099C" w:rsidP="000F099C">
      <w:pPr>
        <w:pStyle w:val="Default"/>
        <w:ind w:left="360"/>
        <w:rPr>
          <w:rFonts w:ascii="Times New Roman" w:eastAsia="Times New Roman" w:hAnsi="Times New Roman" w:cs="Times New Roman"/>
          <w:b/>
          <w:color w:val="auto"/>
          <w:sz w:val="22"/>
          <w:szCs w:val="22"/>
          <w:lang w:eastAsia="de-DE"/>
        </w:rPr>
      </w:pPr>
      <w:r w:rsidRPr="00F63687">
        <w:rPr>
          <w:rFonts w:ascii="Times New Roman" w:eastAsia="Times New Roman" w:hAnsi="Times New Roman" w:cs="Times New Roman"/>
          <w:b/>
          <w:color w:val="auto"/>
          <w:sz w:val="22"/>
          <w:szCs w:val="22"/>
          <w:lang w:eastAsia="de-DE"/>
        </w:rPr>
        <w:t>Die Referenzen müsse</w:t>
      </w:r>
      <w:r>
        <w:rPr>
          <w:rFonts w:ascii="Times New Roman" w:eastAsia="Times New Roman" w:hAnsi="Times New Roman" w:cs="Times New Roman"/>
          <w:b/>
          <w:color w:val="auto"/>
          <w:sz w:val="22"/>
          <w:szCs w:val="22"/>
          <w:lang w:eastAsia="de-DE"/>
        </w:rPr>
        <w:t>n mit</w:t>
      </w:r>
      <w:r w:rsidRPr="00F63687">
        <w:rPr>
          <w:rFonts w:ascii="Times New Roman" w:eastAsia="Times New Roman" w:hAnsi="Times New Roman" w:cs="Times New Roman"/>
          <w:b/>
          <w:color w:val="auto"/>
          <w:sz w:val="22"/>
          <w:szCs w:val="22"/>
          <w:lang w:eastAsia="de-DE"/>
        </w:rPr>
        <w:t xml:space="preserve"> dem Leistungsgegenstand dieser Ausschreibung technisch bzw. funktionell vergleichbar sein und einen entsprechend vergleichbaren Auftragswert au</w:t>
      </w:r>
      <w:r>
        <w:rPr>
          <w:rFonts w:ascii="Times New Roman" w:eastAsia="Times New Roman" w:hAnsi="Times New Roman" w:cs="Times New Roman"/>
          <w:b/>
          <w:color w:val="auto"/>
          <w:sz w:val="22"/>
          <w:szCs w:val="22"/>
          <w:lang w:eastAsia="de-DE"/>
        </w:rPr>
        <w:t>f</w:t>
      </w:r>
      <w:r w:rsidRPr="00F63687">
        <w:rPr>
          <w:rFonts w:ascii="Times New Roman" w:eastAsia="Times New Roman" w:hAnsi="Times New Roman" w:cs="Times New Roman"/>
          <w:b/>
          <w:color w:val="auto"/>
          <w:sz w:val="22"/>
          <w:szCs w:val="22"/>
          <w:lang w:eastAsia="de-DE"/>
        </w:rPr>
        <w:t>weisen</w:t>
      </w:r>
      <w:r>
        <w:rPr>
          <w:rFonts w:ascii="Times New Roman" w:eastAsia="Times New Roman" w:hAnsi="Times New Roman" w:cs="Times New Roman"/>
          <w:b/>
          <w:color w:val="auto"/>
          <w:sz w:val="22"/>
          <w:szCs w:val="22"/>
          <w:lang w:eastAsia="de-DE"/>
        </w:rPr>
        <w:t>.</w:t>
      </w:r>
    </w:p>
    <w:p w14:paraId="24587A10"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23BE74A3" w14:textId="77777777" w:rsidTr="00E640C1">
        <w:trPr>
          <w:cantSplit/>
          <w:trHeight w:hRule="exact" w:val="510"/>
        </w:trPr>
        <w:tc>
          <w:tcPr>
            <w:tcW w:w="9072" w:type="dxa"/>
            <w:gridSpan w:val="2"/>
            <w:vAlign w:val="center"/>
            <w:hideMark/>
          </w:tcPr>
          <w:p w14:paraId="66CEB9E5" w14:textId="77777777" w:rsidR="006F7421" w:rsidRPr="00EE0F5A" w:rsidRDefault="006F7421" w:rsidP="00E640C1">
            <w:pPr>
              <w:rPr>
                <w:b/>
                <w:bCs/>
              </w:rPr>
            </w:pPr>
            <w:r w:rsidRPr="00EE0F5A">
              <w:rPr>
                <w:b/>
                <w:bCs/>
              </w:rPr>
              <w:t>1. Referenz</w:t>
            </w:r>
          </w:p>
        </w:tc>
      </w:tr>
      <w:tr w:rsidR="006F7421" w:rsidRPr="005608B1" w14:paraId="566A9BAE" w14:textId="77777777" w:rsidTr="00E640C1">
        <w:trPr>
          <w:cantSplit/>
          <w:trHeight w:hRule="exact" w:val="1077"/>
        </w:trPr>
        <w:tc>
          <w:tcPr>
            <w:tcW w:w="2693" w:type="dxa"/>
            <w:hideMark/>
          </w:tcPr>
          <w:p w14:paraId="5C8D6103" w14:textId="77777777" w:rsidR="006F7421" w:rsidRDefault="006F7421" w:rsidP="00E640C1">
            <w:pPr>
              <w:spacing w:after="60"/>
              <w:jc w:val="left"/>
            </w:pPr>
            <w:r>
              <w:t>Referenzauftraggeber</w:t>
            </w:r>
          </w:p>
          <w:p w14:paraId="36CF9B17" w14:textId="77777777" w:rsidR="006F7421" w:rsidRPr="005608B1" w:rsidRDefault="006F7421" w:rsidP="00E640C1">
            <w:pPr>
              <w:jc w:val="left"/>
            </w:pPr>
            <w:r>
              <w:t>(Name, Anschrift)</w:t>
            </w:r>
          </w:p>
        </w:tc>
        <w:tc>
          <w:tcPr>
            <w:tcW w:w="6379" w:type="dxa"/>
            <w:hideMark/>
          </w:tcPr>
          <w:p w14:paraId="557D838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2B47B4" w14:textId="4DF09E87" w:rsidR="006F7421" w:rsidRPr="005608B1" w:rsidRDefault="006F7421" w:rsidP="00E640C1">
            <w:pPr>
              <w:jc w:val="left"/>
            </w:pPr>
          </w:p>
        </w:tc>
      </w:tr>
      <w:tr w:rsidR="006F7421" w:rsidRPr="005608B1" w14:paraId="76870643" w14:textId="77777777" w:rsidTr="00E640C1">
        <w:trPr>
          <w:cantSplit/>
          <w:trHeight w:hRule="exact" w:val="1474"/>
        </w:trPr>
        <w:tc>
          <w:tcPr>
            <w:tcW w:w="2693" w:type="dxa"/>
          </w:tcPr>
          <w:p w14:paraId="52E35380" w14:textId="77777777" w:rsidR="006F7421" w:rsidRDefault="006F7421" w:rsidP="00E640C1">
            <w:pPr>
              <w:spacing w:after="60"/>
              <w:jc w:val="left"/>
            </w:pPr>
            <w:r>
              <w:t>Benennung des Ansprechpartners</w:t>
            </w:r>
          </w:p>
          <w:p w14:paraId="760747EA" w14:textId="77777777" w:rsidR="006F7421" w:rsidRDefault="006F7421" w:rsidP="00E640C1">
            <w:pPr>
              <w:jc w:val="left"/>
            </w:pPr>
            <w:r>
              <w:t>(Name, Telefon, E-Mail)</w:t>
            </w:r>
          </w:p>
          <w:p w14:paraId="105EC3DD" w14:textId="77777777" w:rsidR="006F7421" w:rsidRPr="00A85095" w:rsidRDefault="006F7421" w:rsidP="00E640C1">
            <w:pPr>
              <w:jc w:val="left"/>
            </w:pPr>
          </w:p>
          <w:p w14:paraId="1E8C9F79" w14:textId="128AEA47" w:rsidR="006F7421" w:rsidRPr="00176D77" w:rsidRDefault="006F7421" w:rsidP="00E640C1">
            <w:pPr>
              <w:jc w:val="left"/>
            </w:pPr>
          </w:p>
        </w:tc>
        <w:tc>
          <w:tcPr>
            <w:tcW w:w="6379" w:type="dxa"/>
          </w:tcPr>
          <w:p w14:paraId="13CEA28D"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3EBA89" w14:textId="22FE897F" w:rsidR="006F7421" w:rsidRPr="005608B1" w:rsidRDefault="006F7421" w:rsidP="00E640C1"/>
        </w:tc>
      </w:tr>
      <w:tr w:rsidR="006F7421" w:rsidRPr="005608B1" w14:paraId="51FD7055" w14:textId="77777777" w:rsidTr="00E640C1">
        <w:trPr>
          <w:cantSplit/>
          <w:trHeight w:hRule="exact" w:val="1304"/>
        </w:trPr>
        <w:tc>
          <w:tcPr>
            <w:tcW w:w="2693" w:type="dxa"/>
            <w:hideMark/>
          </w:tcPr>
          <w:p w14:paraId="35083924" w14:textId="77777777" w:rsidR="006F7421" w:rsidRPr="000E5A0D" w:rsidRDefault="006F7421" w:rsidP="00E640C1">
            <w:pPr>
              <w:jc w:val="left"/>
            </w:pPr>
            <w:r w:rsidRPr="000E5A0D">
              <w:t xml:space="preserve">Bezeichnung des </w:t>
            </w:r>
          </w:p>
          <w:p w14:paraId="1784FD36" w14:textId="77777777" w:rsidR="006F7421" w:rsidRDefault="006F7421" w:rsidP="00E640C1">
            <w:pPr>
              <w:jc w:val="left"/>
            </w:pPr>
            <w:r w:rsidRPr="000E5A0D">
              <w:t xml:space="preserve">Auftragsgegenstandes </w:t>
            </w:r>
          </w:p>
          <w:p w14:paraId="63F2C001"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72BCD9D3"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43358E27" w14:textId="77777777" w:rsidTr="00E640C1">
        <w:trPr>
          <w:cantSplit/>
          <w:trHeight w:val="737"/>
        </w:trPr>
        <w:tc>
          <w:tcPr>
            <w:tcW w:w="2693" w:type="dxa"/>
            <w:hideMark/>
          </w:tcPr>
          <w:p w14:paraId="02CB5050" w14:textId="77777777" w:rsidR="006F7421" w:rsidRDefault="006F7421" w:rsidP="00E640C1">
            <w:pPr>
              <w:spacing w:after="60"/>
              <w:jc w:val="left"/>
            </w:pPr>
            <w:r>
              <w:t>Auftragsvolumen, gerundet</w:t>
            </w:r>
          </w:p>
          <w:p w14:paraId="4CD4C1F6"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921DD5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E2B5EE3" w14:textId="77777777" w:rsidTr="00E640C1">
        <w:trPr>
          <w:cantSplit/>
          <w:trHeight w:val="737"/>
        </w:trPr>
        <w:tc>
          <w:tcPr>
            <w:tcW w:w="2693" w:type="dxa"/>
          </w:tcPr>
          <w:p w14:paraId="789B3A71" w14:textId="77777777" w:rsidR="006F7421" w:rsidRDefault="006F7421" w:rsidP="00E640C1">
            <w:pPr>
              <w:jc w:val="left"/>
            </w:pPr>
            <w:r>
              <w:t xml:space="preserve">Ausführungsdatum / </w:t>
            </w:r>
          </w:p>
          <w:p w14:paraId="761DFDCE" w14:textId="77777777" w:rsidR="006F7421" w:rsidRDefault="006F7421" w:rsidP="00E640C1">
            <w:pPr>
              <w:jc w:val="left"/>
            </w:pPr>
            <w:r>
              <w:t>Leistungszeitraum</w:t>
            </w:r>
          </w:p>
        </w:tc>
        <w:tc>
          <w:tcPr>
            <w:tcW w:w="6379" w:type="dxa"/>
          </w:tcPr>
          <w:p w14:paraId="779EB24E"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42EE9DF" w14:textId="1C0FA88F"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1FC2368A"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43082C93" w14:textId="77777777" w:rsidTr="00E640C1">
        <w:trPr>
          <w:cantSplit/>
          <w:trHeight w:hRule="exact" w:val="510"/>
        </w:trPr>
        <w:tc>
          <w:tcPr>
            <w:tcW w:w="9072" w:type="dxa"/>
            <w:gridSpan w:val="2"/>
            <w:vAlign w:val="center"/>
            <w:hideMark/>
          </w:tcPr>
          <w:p w14:paraId="7E37F03C" w14:textId="0951EF53" w:rsidR="006F7421" w:rsidRPr="00EE0F5A" w:rsidRDefault="006F7421" w:rsidP="00E640C1">
            <w:pPr>
              <w:rPr>
                <w:b/>
                <w:bCs/>
              </w:rPr>
            </w:pPr>
            <w:r>
              <w:rPr>
                <w:b/>
                <w:bCs/>
              </w:rPr>
              <w:lastRenderedPageBreak/>
              <w:t>2</w:t>
            </w:r>
            <w:r w:rsidRPr="00EE0F5A">
              <w:rPr>
                <w:b/>
                <w:bCs/>
              </w:rPr>
              <w:t>. Referenz</w:t>
            </w:r>
          </w:p>
        </w:tc>
      </w:tr>
      <w:tr w:rsidR="006F7421" w:rsidRPr="005608B1" w14:paraId="521F93C8" w14:textId="77777777" w:rsidTr="00E640C1">
        <w:trPr>
          <w:cantSplit/>
          <w:trHeight w:hRule="exact" w:val="1077"/>
        </w:trPr>
        <w:tc>
          <w:tcPr>
            <w:tcW w:w="2693" w:type="dxa"/>
            <w:hideMark/>
          </w:tcPr>
          <w:p w14:paraId="2BA2EA21" w14:textId="77777777" w:rsidR="006F7421" w:rsidRDefault="006F7421" w:rsidP="00E640C1">
            <w:pPr>
              <w:spacing w:after="60"/>
              <w:jc w:val="left"/>
            </w:pPr>
            <w:r>
              <w:t>Referenzauftraggeber</w:t>
            </w:r>
          </w:p>
          <w:p w14:paraId="23FCCEF4" w14:textId="77777777" w:rsidR="006F7421" w:rsidRPr="005608B1" w:rsidRDefault="006F7421" w:rsidP="00E640C1">
            <w:pPr>
              <w:jc w:val="left"/>
            </w:pPr>
            <w:r>
              <w:t>(Name, Anschrift)</w:t>
            </w:r>
          </w:p>
        </w:tc>
        <w:tc>
          <w:tcPr>
            <w:tcW w:w="6379" w:type="dxa"/>
            <w:hideMark/>
          </w:tcPr>
          <w:p w14:paraId="349C2DC0"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693E0AF" w14:textId="19ED888F" w:rsidR="006F7421" w:rsidRPr="005608B1" w:rsidRDefault="006F7421" w:rsidP="00E640C1">
            <w:pPr>
              <w:jc w:val="left"/>
            </w:pPr>
          </w:p>
        </w:tc>
      </w:tr>
      <w:tr w:rsidR="006F7421" w:rsidRPr="005608B1" w14:paraId="249629E2" w14:textId="77777777" w:rsidTr="00E640C1">
        <w:trPr>
          <w:cantSplit/>
          <w:trHeight w:hRule="exact" w:val="1474"/>
        </w:trPr>
        <w:tc>
          <w:tcPr>
            <w:tcW w:w="2693" w:type="dxa"/>
          </w:tcPr>
          <w:p w14:paraId="20754350" w14:textId="77777777" w:rsidR="006F7421" w:rsidRDefault="006F7421" w:rsidP="00E640C1">
            <w:pPr>
              <w:spacing w:after="60"/>
              <w:jc w:val="left"/>
            </w:pPr>
            <w:r>
              <w:t>Benennung des Ansprechpartners</w:t>
            </w:r>
          </w:p>
          <w:p w14:paraId="4DA41DDE" w14:textId="77777777" w:rsidR="006F7421" w:rsidRDefault="006F7421" w:rsidP="00E640C1">
            <w:pPr>
              <w:jc w:val="left"/>
            </w:pPr>
            <w:r>
              <w:t>(Name, Telefon, E-Mail)</w:t>
            </w:r>
          </w:p>
          <w:p w14:paraId="2C1AA444" w14:textId="77777777" w:rsidR="006F7421" w:rsidRPr="00A85095" w:rsidRDefault="006F7421" w:rsidP="00E640C1">
            <w:pPr>
              <w:jc w:val="left"/>
            </w:pPr>
          </w:p>
          <w:p w14:paraId="151C9DA5" w14:textId="764A6BEC" w:rsidR="006F7421" w:rsidRPr="00176D77" w:rsidRDefault="006F7421" w:rsidP="00E640C1">
            <w:pPr>
              <w:jc w:val="left"/>
            </w:pPr>
          </w:p>
        </w:tc>
        <w:tc>
          <w:tcPr>
            <w:tcW w:w="6379" w:type="dxa"/>
          </w:tcPr>
          <w:p w14:paraId="05D88DB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C1B052" w14:textId="489C8B00" w:rsidR="006F7421" w:rsidRPr="005608B1" w:rsidRDefault="006F7421" w:rsidP="00E640C1"/>
        </w:tc>
      </w:tr>
      <w:tr w:rsidR="006F7421" w:rsidRPr="005608B1" w14:paraId="29C7FC45" w14:textId="77777777" w:rsidTr="00E640C1">
        <w:trPr>
          <w:cantSplit/>
          <w:trHeight w:hRule="exact" w:val="1304"/>
        </w:trPr>
        <w:tc>
          <w:tcPr>
            <w:tcW w:w="2693" w:type="dxa"/>
            <w:hideMark/>
          </w:tcPr>
          <w:p w14:paraId="2FD192C0" w14:textId="77777777" w:rsidR="006F7421" w:rsidRPr="000E5A0D" w:rsidRDefault="006F7421" w:rsidP="00E640C1">
            <w:pPr>
              <w:jc w:val="left"/>
            </w:pPr>
            <w:r w:rsidRPr="000E5A0D">
              <w:t xml:space="preserve">Bezeichnung des </w:t>
            </w:r>
          </w:p>
          <w:p w14:paraId="15F7ACD0" w14:textId="77777777" w:rsidR="006F7421" w:rsidRDefault="006F7421" w:rsidP="00E640C1">
            <w:pPr>
              <w:jc w:val="left"/>
            </w:pPr>
            <w:r w:rsidRPr="000E5A0D">
              <w:t xml:space="preserve">Auftragsgegenstandes </w:t>
            </w:r>
          </w:p>
          <w:p w14:paraId="59AD71F7"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DF9F8B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E0ACB6E" w14:textId="77777777" w:rsidTr="00E640C1">
        <w:trPr>
          <w:cantSplit/>
          <w:trHeight w:val="737"/>
        </w:trPr>
        <w:tc>
          <w:tcPr>
            <w:tcW w:w="2693" w:type="dxa"/>
            <w:hideMark/>
          </w:tcPr>
          <w:p w14:paraId="7825B0EA" w14:textId="77777777" w:rsidR="006F7421" w:rsidRDefault="006F7421" w:rsidP="00E640C1">
            <w:pPr>
              <w:spacing w:after="60"/>
              <w:jc w:val="left"/>
            </w:pPr>
            <w:r>
              <w:t>Auftragsvolumen, gerundet</w:t>
            </w:r>
          </w:p>
          <w:p w14:paraId="5900F6A5"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502F8AD"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D54B68E" w14:textId="77777777" w:rsidTr="00E640C1">
        <w:trPr>
          <w:cantSplit/>
          <w:trHeight w:val="737"/>
        </w:trPr>
        <w:tc>
          <w:tcPr>
            <w:tcW w:w="2693" w:type="dxa"/>
          </w:tcPr>
          <w:p w14:paraId="6F2B18D8" w14:textId="77777777" w:rsidR="006F7421" w:rsidRDefault="006F7421" w:rsidP="00E640C1">
            <w:pPr>
              <w:jc w:val="left"/>
            </w:pPr>
            <w:r>
              <w:t xml:space="preserve">Ausführungsdatum / </w:t>
            </w:r>
          </w:p>
          <w:p w14:paraId="63650729" w14:textId="77777777" w:rsidR="006F7421" w:rsidRDefault="006F7421" w:rsidP="00E640C1">
            <w:pPr>
              <w:jc w:val="left"/>
            </w:pPr>
            <w:r>
              <w:t>Leistungszeitraum</w:t>
            </w:r>
          </w:p>
        </w:tc>
        <w:tc>
          <w:tcPr>
            <w:tcW w:w="6379" w:type="dxa"/>
          </w:tcPr>
          <w:p w14:paraId="35D090ED"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8F731A2"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D0F26AC" w14:textId="77777777" w:rsidTr="00E640C1">
        <w:trPr>
          <w:cantSplit/>
          <w:trHeight w:hRule="exact" w:val="510"/>
        </w:trPr>
        <w:tc>
          <w:tcPr>
            <w:tcW w:w="9072" w:type="dxa"/>
            <w:gridSpan w:val="2"/>
            <w:vAlign w:val="center"/>
            <w:hideMark/>
          </w:tcPr>
          <w:p w14:paraId="673CA83D" w14:textId="50963542" w:rsidR="006F7421" w:rsidRPr="00EE0F5A" w:rsidRDefault="006F7421" w:rsidP="00E640C1">
            <w:pPr>
              <w:rPr>
                <w:b/>
                <w:bCs/>
              </w:rPr>
            </w:pPr>
            <w:r>
              <w:rPr>
                <w:b/>
                <w:bCs/>
              </w:rPr>
              <w:t>3</w:t>
            </w:r>
            <w:r w:rsidRPr="00EE0F5A">
              <w:rPr>
                <w:b/>
                <w:bCs/>
              </w:rPr>
              <w:t>. Referenz</w:t>
            </w:r>
          </w:p>
        </w:tc>
      </w:tr>
      <w:tr w:rsidR="006F7421" w:rsidRPr="005608B1" w14:paraId="2ED67637" w14:textId="77777777" w:rsidTr="00E640C1">
        <w:trPr>
          <w:cantSplit/>
          <w:trHeight w:hRule="exact" w:val="1077"/>
        </w:trPr>
        <w:tc>
          <w:tcPr>
            <w:tcW w:w="2693" w:type="dxa"/>
            <w:hideMark/>
          </w:tcPr>
          <w:p w14:paraId="694B4749" w14:textId="77777777" w:rsidR="006F7421" w:rsidRDefault="006F7421" w:rsidP="00E640C1">
            <w:pPr>
              <w:spacing w:after="60"/>
              <w:jc w:val="left"/>
            </w:pPr>
            <w:r>
              <w:t>Referenzauftraggeber</w:t>
            </w:r>
          </w:p>
          <w:p w14:paraId="07FA9B35" w14:textId="77777777" w:rsidR="006F7421" w:rsidRPr="005608B1" w:rsidRDefault="006F7421" w:rsidP="00E640C1">
            <w:pPr>
              <w:jc w:val="left"/>
            </w:pPr>
            <w:r>
              <w:t>(Name, Anschrift)</w:t>
            </w:r>
          </w:p>
        </w:tc>
        <w:tc>
          <w:tcPr>
            <w:tcW w:w="6379" w:type="dxa"/>
            <w:hideMark/>
          </w:tcPr>
          <w:p w14:paraId="3420F202"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F10194" w14:textId="388D498E" w:rsidR="006F7421" w:rsidRPr="005608B1" w:rsidRDefault="006F7421" w:rsidP="00E640C1">
            <w:pPr>
              <w:jc w:val="left"/>
            </w:pPr>
          </w:p>
        </w:tc>
      </w:tr>
      <w:tr w:rsidR="006F7421" w:rsidRPr="005608B1" w14:paraId="65E12F18" w14:textId="77777777" w:rsidTr="00E640C1">
        <w:trPr>
          <w:cantSplit/>
          <w:trHeight w:hRule="exact" w:val="1474"/>
        </w:trPr>
        <w:tc>
          <w:tcPr>
            <w:tcW w:w="2693" w:type="dxa"/>
          </w:tcPr>
          <w:p w14:paraId="7481E1BC" w14:textId="77777777" w:rsidR="006F7421" w:rsidRDefault="006F7421" w:rsidP="00E640C1">
            <w:pPr>
              <w:spacing w:after="60"/>
              <w:jc w:val="left"/>
            </w:pPr>
            <w:r>
              <w:t>Benennung des Ansprechpartners</w:t>
            </w:r>
          </w:p>
          <w:p w14:paraId="35BDED9F" w14:textId="77777777" w:rsidR="006F7421" w:rsidRDefault="006F7421" w:rsidP="00E640C1">
            <w:pPr>
              <w:jc w:val="left"/>
            </w:pPr>
            <w:r>
              <w:t>(Name, Telefon, E-Mail)</w:t>
            </w:r>
          </w:p>
          <w:p w14:paraId="5251BE35" w14:textId="77777777" w:rsidR="006F7421" w:rsidRPr="00A85095" w:rsidRDefault="006F7421" w:rsidP="00E640C1">
            <w:pPr>
              <w:jc w:val="left"/>
            </w:pPr>
          </w:p>
          <w:p w14:paraId="24FAE21B" w14:textId="201B3D8A" w:rsidR="006F7421" w:rsidRPr="00176D77" w:rsidRDefault="006F7421" w:rsidP="00E640C1">
            <w:pPr>
              <w:jc w:val="left"/>
            </w:pPr>
          </w:p>
        </w:tc>
        <w:tc>
          <w:tcPr>
            <w:tcW w:w="6379" w:type="dxa"/>
          </w:tcPr>
          <w:p w14:paraId="47C0DA0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C7955E6" w14:textId="1F4B9C29" w:rsidR="006F7421" w:rsidRPr="005608B1" w:rsidRDefault="006F7421" w:rsidP="00E640C1"/>
        </w:tc>
      </w:tr>
      <w:tr w:rsidR="006F7421" w:rsidRPr="005608B1" w14:paraId="03EC48B4" w14:textId="77777777" w:rsidTr="00E640C1">
        <w:trPr>
          <w:cantSplit/>
          <w:trHeight w:hRule="exact" w:val="1304"/>
        </w:trPr>
        <w:tc>
          <w:tcPr>
            <w:tcW w:w="2693" w:type="dxa"/>
            <w:hideMark/>
          </w:tcPr>
          <w:p w14:paraId="0AD8A40F" w14:textId="77777777" w:rsidR="006F7421" w:rsidRPr="000E5A0D" w:rsidRDefault="006F7421" w:rsidP="00E640C1">
            <w:pPr>
              <w:jc w:val="left"/>
            </w:pPr>
            <w:r w:rsidRPr="000E5A0D">
              <w:t xml:space="preserve">Bezeichnung des </w:t>
            </w:r>
          </w:p>
          <w:p w14:paraId="341A7BFD" w14:textId="77777777" w:rsidR="006F7421" w:rsidRDefault="006F7421" w:rsidP="00E640C1">
            <w:pPr>
              <w:jc w:val="left"/>
            </w:pPr>
            <w:r w:rsidRPr="000E5A0D">
              <w:t xml:space="preserve">Auftragsgegenstandes </w:t>
            </w:r>
          </w:p>
          <w:p w14:paraId="771356A6"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3BF011EB"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72F09A71" w14:textId="77777777" w:rsidTr="00E640C1">
        <w:trPr>
          <w:cantSplit/>
          <w:trHeight w:val="737"/>
        </w:trPr>
        <w:tc>
          <w:tcPr>
            <w:tcW w:w="2693" w:type="dxa"/>
            <w:hideMark/>
          </w:tcPr>
          <w:p w14:paraId="1AADDD30" w14:textId="77777777" w:rsidR="006F7421" w:rsidRDefault="006F7421" w:rsidP="00E640C1">
            <w:pPr>
              <w:spacing w:after="60"/>
              <w:jc w:val="left"/>
            </w:pPr>
            <w:r>
              <w:t>Auftragsvolumen, gerundet</w:t>
            </w:r>
          </w:p>
          <w:p w14:paraId="1B0B2BF8"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6A27F0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43BF3DE" w14:textId="77777777" w:rsidTr="00E640C1">
        <w:trPr>
          <w:cantSplit/>
          <w:trHeight w:val="737"/>
        </w:trPr>
        <w:tc>
          <w:tcPr>
            <w:tcW w:w="2693" w:type="dxa"/>
          </w:tcPr>
          <w:p w14:paraId="1361CBE7" w14:textId="77777777" w:rsidR="006F7421" w:rsidRDefault="006F7421" w:rsidP="00E640C1">
            <w:pPr>
              <w:jc w:val="left"/>
            </w:pPr>
            <w:r>
              <w:t xml:space="preserve">Ausführungsdatum / </w:t>
            </w:r>
          </w:p>
          <w:p w14:paraId="29D8114B" w14:textId="77777777" w:rsidR="006F7421" w:rsidRDefault="006F7421" w:rsidP="00E640C1">
            <w:pPr>
              <w:jc w:val="left"/>
            </w:pPr>
            <w:r>
              <w:t>Leistungszeitraum</w:t>
            </w:r>
          </w:p>
        </w:tc>
        <w:tc>
          <w:tcPr>
            <w:tcW w:w="6379" w:type="dxa"/>
          </w:tcPr>
          <w:p w14:paraId="611C42CF"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DE8262" w14:textId="5ADD6BE4"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7B80E097"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5940145" w14:textId="77777777" w:rsidTr="00E640C1">
        <w:trPr>
          <w:cantSplit/>
          <w:trHeight w:hRule="exact" w:val="510"/>
        </w:trPr>
        <w:tc>
          <w:tcPr>
            <w:tcW w:w="9072" w:type="dxa"/>
            <w:gridSpan w:val="2"/>
            <w:vAlign w:val="center"/>
            <w:hideMark/>
          </w:tcPr>
          <w:p w14:paraId="74F5D25C" w14:textId="006A97B3" w:rsidR="006F7421" w:rsidRPr="00EE0F5A" w:rsidRDefault="006F7421" w:rsidP="00E640C1">
            <w:pPr>
              <w:rPr>
                <w:b/>
                <w:bCs/>
              </w:rPr>
            </w:pPr>
            <w:r>
              <w:rPr>
                <w:b/>
                <w:bCs/>
              </w:rPr>
              <w:lastRenderedPageBreak/>
              <w:t>4</w:t>
            </w:r>
            <w:r w:rsidRPr="00EE0F5A">
              <w:rPr>
                <w:b/>
                <w:bCs/>
              </w:rPr>
              <w:t>. Referenz</w:t>
            </w:r>
          </w:p>
        </w:tc>
      </w:tr>
      <w:tr w:rsidR="006F7421" w:rsidRPr="005608B1" w14:paraId="4FFF46CA" w14:textId="77777777" w:rsidTr="00E640C1">
        <w:trPr>
          <w:cantSplit/>
          <w:trHeight w:hRule="exact" w:val="1077"/>
        </w:trPr>
        <w:tc>
          <w:tcPr>
            <w:tcW w:w="2693" w:type="dxa"/>
            <w:hideMark/>
          </w:tcPr>
          <w:p w14:paraId="6A0172A1" w14:textId="77777777" w:rsidR="006F7421" w:rsidRDefault="006F7421" w:rsidP="00E640C1">
            <w:pPr>
              <w:spacing w:after="60"/>
              <w:jc w:val="left"/>
            </w:pPr>
            <w:r>
              <w:t>Referenzauftraggeber</w:t>
            </w:r>
          </w:p>
          <w:p w14:paraId="54977E07" w14:textId="77777777" w:rsidR="006F7421" w:rsidRPr="005608B1" w:rsidRDefault="006F7421" w:rsidP="00E640C1">
            <w:pPr>
              <w:jc w:val="left"/>
            </w:pPr>
            <w:r>
              <w:t>(Name, Anschrift)</w:t>
            </w:r>
          </w:p>
        </w:tc>
        <w:tc>
          <w:tcPr>
            <w:tcW w:w="6379" w:type="dxa"/>
            <w:hideMark/>
          </w:tcPr>
          <w:p w14:paraId="52CAAFD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4C83753" w14:textId="32B2A6FD" w:rsidR="006F7421" w:rsidRPr="005608B1" w:rsidRDefault="006F7421" w:rsidP="00E640C1">
            <w:pPr>
              <w:jc w:val="left"/>
            </w:pPr>
          </w:p>
        </w:tc>
      </w:tr>
      <w:tr w:rsidR="006F7421" w:rsidRPr="005608B1" w14:paraId="66A36E65" w14:textId="77777777" w:rsidTr="00E640C1">
        <w:trPr>
          <w:cantSplit/>
          <w:trHeight w:hRule="exact" w:val="1474"/>
        </w:trPr>
        <w:tc>
          <w:tcPr>
            <w:tcW w:w="2693" w:type="dxa"/>
          </w:tcPr>
          <w:p w14:paraId="0F4B92D8" w14:textId="77777777" w:rsidR="006F7421" w:rsidRDefault="006F7421" w:rsidP="00E640C1">
            <w:pPr>
              <w:spacing w:after="60"/>
              <w:jc w:val="left"/>
            </w:pPr>
            <w:r>
              <w:t>Benennung des Ansprechpartners</w:t>
            </w:r>
          </w:p>
          <w:p w14:paraId="614D2BAD" w14:textId="77777777" w:rsidR="006F7421" w:rsidRDefault="006F7421" w:rsidP="00E640C1">
            <w:pPr>
              <w:jc w:val="left"/>
            </w:pPr>
            <w:r>
              <w:t>(Name, Telefon, E-Mail)</w:t>
            </w:r>
          </w:p>
          <w:p w14:paraId="6891896D" w14:textId="77777777" w:rsidR="006F7421" w:rsidRPr="00A85095" w:rsidRDefault="006F7421" w:rsidP="00E640C1">
            <w:pPr>
              <w:jc w:val="left"/>
            </w:pPr>
          </w:p>
          <w:p w14:paraId="325204EC" w14:textId="501493E6" w:rsidR="006F7421" w:rsidRPr="00176D77" w:rsidRDefault="006F7421" w:rsidP="00E640C1">
            <w:pPr>
              <w:jc w:val="left"/>
            </w:pPr>
          </w:p>
        </w:tc>
        <w:tc>
          <w:tcPr>
            <w:tcW w:w="6379" w:type="dxa"/>
          </w:tcPr>
          <w:p w14:paraId="0F93A1E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B728C2" w14:textId="0ABD0670" w:rsidR="006F7421" w:rsidRPr="005608B1" w:rsidRDefault="006F7421" w:rsidP="00E640C1"/>
        </w:tc>
      </w:tr>
      <w:tr w:rsidR="006F7421" w:rsidRPr="005608B1" w14:paraId="349C5A41" w14:textId="77777777" w:rsidTr="00E640C1">
        <w:trPr>
          <w:cantSplit/>
          <w:trHeight w:hRule="exact" w:val="1304"/>
        </w:trPr>
        <w:tc>
          <w:tcPr>
            <w:tcW w:w="2693" w:type="dxa"/>
            <w:hideMark/>
          </w:tcPr>
          <w:p w14:paraId="26CF0351" w14:textId="77777777" w:rsidR="006F7421" w:rsidRPr="000E5A0D" w:rsidRDefault="006F7421" w:rsidP="00E640C1">
            <w:pPr>
              <w:jc w:val="left"/>
            </w:pPr>
            <w:r w:rsidRPr="000E5A0D">
              <w:t xml:space="preserve">Bezeichnung des </w:t>
            </w:r>
          </w:p>
          <w:p w14:paraId="6EBF001B" w14:textId="77777777" w:rsidR="006F7421" w:rsidRDefault="006F7421" w:rsidP="00E640C1">
            <w:pPr>
              <w:jc w:val="left"/>
            </w:pPr>
            <w:r w:rsidRPr="000E5A0D">
              <w:t xml:space="preserve">Auftragsgegenstandes </w:t>
            </w:r>
          </w:p>
          <w:p w14:paraId="3074092A"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E9065C0"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55D12151" w14:textId="77777777" w:rsidTr="00E640C1">
        <w:trPr>
          <w:cantSplit/>
          <w:trHeight w:val="737"/>
        </w:trPr>
        <w:tc>
          <w:tcPr>
            <w:tcW w:w="2693" w:type="dxa"/>
            <w:hideMark/>
          </w:tcPr>
          <w:p w14:paraId="6D3F51D8" w14:textId="77777777" w:rsidR="006F7421" w:rsidRDefault="006F7421" w:rsidP="00E640C1">
            <w:pPr>
              <w:spacing w:after="60"/>
              <w:jc w:val="left"/>
            </w:pPr>
            <w:r>
              <w:t>Auftragsvolumen, gerundet</w:t>
            </w:r>
          </w:p>
          <w:p w14:paraId="3133AA54"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261A30D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0D742D20" w14:textId="77777777" w:rsidTr="00E640C1">
        <w:trPr>
          <w:cantSplit/>
          <w:trHeight w:val="737"/>
        </w:trPr>
        <w:tc>
          <w:tcPr>
            <w:tcW w:w="2693" w:type="dxa"/>
          </w:tcPr>
          <w:p w14:paraId="52F7FF82" w14:textId="77777777" w:rsidR="006F7421" w:rsidRDefault="006F7421" w:rsidP="00E640C1">
            <w:pPr>
              <w:jc w:val="left"/>
            </w:pPr>
            <w:r>
              <w:t xml:space="preserve">Ausführungsdatum / </w:t>
            </w:r>
          </w:p>
          <w:p w14:paraId="0F120B53" w14:textId="77777777" w:rsidR="006F7421" w:rsidRDefault="006F7421" w:rsidP="00E640C1">
            <w:pPr>
              <w:jc w:val="left"/>
            </w:pPr>
            <w:r>
              <w:t>Leistungszeitraum</w:t>
            </w:r>
          </w:p>
        </w:tc>
        <w:tc>
          <w:tcPr>
            <w:tcW w:w="6379" w:type="dxa"/>
          </w:tcPr>
          <w:p w14:paraId="4249349C"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BFF8749"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3983EEF1" w14:textId="77777777" w:rsidTr="00E640C1">
        <w:trPr>
          <w:cantSplit/>
          <w:trHeight w:hRule="exact" w:val="510"/>
        </w:trPr>
        <w:tc>
          <w:tcPr>
            <w:tcW w:w="9072" w:type="dxa"/>
            <w:gridSpan w:val="2"/>
            <w:vAlign w:val="center"/>
            <w:hideMark/>
          </w:tcPr>
          <w:p w14:paraId="2092C45D" w14:textId="018BE612" w:rsidR="006F7421" w:rsidRPr="00EE0F5A" w:rsidRDefault="006F7421" w:rsidP="00E640C1">
            <w:pPr>
              <w:rPr>
                <w:b/>
                <w:bCs/>
              </w:rPr>
            </w:pPr>
            <w:r>
              <w:rPr>
                <w:b/>
                <w:bCs/>
              </w:rPr>
              <w:t>5</w:t>
            </w:r>
            <w:r w:rsidRPr="00EE0F5A">
              <w:rPr>
                <w:b/>
                <w:bCs/>
              </w:rPr>
              <w:t>. Referenz</w:t>
            </w:r>
          </w:p>
        </w:tc>
      </w:tr>
      <w:tr w:rsidR="006F7421" w:rsidRPr="005608B1" w14:paraId="12264EC1" w14:textId="77777777" w:rsidTr="00E640C1">
        <w:trPr>
          <w:cantSplit/>
          <w:trHeight w:hRule="exact" w:val="1077"/>
        </w:trPr>
        <w:tc>
          <w:tcPr>
            <w:tcW w:w="2693" w:type="dxa"/>
            <w:hideMark/>
          </w:tcPr>
          <w:p w14:paraId="15726527" w14:textId="77777777" w:rsidR="006F7421" w:rsidRDefault="006F7421" w:rsidP="00E640C1">
            <w:pPr>
              <w:spacing w:after="60"/>
              <w:jc w:val="left"/>
            </w:pPr>
            <w:r>
              <w:t>Referenzauftraggeber</w:t>
            </w:r>
          </w:p>
          <w:p w14:paraId="609F3539" w14:textId="77777777" w:rsidR="006F7421" w:rsidRPr="005608B1" w:rsidRDefault="006F7421" w:rsidP="00E640C1">
            <w:pPr>
              <w:jc w:val="left"/>
            </w:pPr>
            <w:r>
              <w:t>(Name, Anschrift)</w:t>
            </w:r>
          </w:p>
        </w:tc>
        <w:tc>
          <w:tcPr>
            <w:tcW w:w="6379" w:type="dxa"/>
            <w:hideMark/>
          </w:tcPr>
          <w:p w14:paraId="56C9C46A"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5810840" w14:textId="10ACB7F4" w:rsidR="006F7421" w:rsidRPr="005608B1" w:rsidRDefault="006F7421" w:rsidP="00E640C1">
            <w:pPr>
              <w:jc w:val="left"/>
            </w:pPr>
          </w:p>
        </w:tc>
      </w:tr>
      <w:tr w:rsidR="006F7421" w:rsidRPr="005608B1" w14:paraId="70A05DE7" w14:textId="77777777" w:rsidTr="00E640C1">
        <w:trPr>
          <w:cantSplit/>
          <w:trHeight w:hRule="exact" w:val="1474"/>
        </w:trPr>
        <w:tc>
          <w:tcPr>
            <w:tcW w:w="2693" w:type="dxa"/>
          </w:tcPr>
          <w:p w14:paraId="62A7EADF" w14:textId="77777777" w:rsidR="006F7421" w:rsidRDefault="006F7421" w:rsidP="00E640C1">
            <w:pPr>
              <w:spacing w:after="60"/>
              <w:jc w:val="left"/>
            </w:pPr>
            <w:r>
              <w:t>Benennung des Ansprechpartners</w:t>
            </w:r>
          </w:p>
          <w:p w14:paraId="5EEA6605" w14:textId="77777777" w:rsidR="006F7421" w:rsidRDefault="006F7421" w:rsidP="00E640C1">
            <w:pPr>
              <w:jc w:val="left"/>
            </w:pPr>
            <w:r>
              <w:t>(Name, Telefon, E-Mail)</w:t>
            </w:r>
          </w:p>
          <w:p w14:paraId="6158B511" w14:textId="77777777" w:rsidR="006F7421" w:rsidRPr="00A85095" w:rsidRDefault="006F7421" w:rsidP="00E640C1">
            <w:pPr>
              <w:jc w:val="left"/>
            </w:pPr>
          </w:p>
          <w:p w14:paraId="2327328E" w14:textId="407AC44F" w:rsidR="006F7421" w:rsidRPr="00176D77" w:rsidRDefault="006F7421" w:rsidP="00E640C1">
            <w:pPr>
              <w:jc w:val="left"/>
            </w:pPr>
          </w:p>
        </w:tc>
        <w:tc>
          <w:tcPr>
            <w:tcW w:w="6379" w:type="dxa"/>
          </w:tcPr>
          <w:p w14:paraId="31CB4236"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B7D62D" w14:textId="4D19C722" w:rsidR="006F7421" w:rsidRPr="005608B1" w:rsidRDefault="006F7421" w:rsidP="00E640C1"/>
        </w:tc>
      </w:tr>
      <w:tr w:rsidR="006F7421" w:rsidRPr="005608B1" w14:paraId="4A283B02" w14:textId="77777777" w:rsidTr="00E640C1">
        <w:trPr>
          <w:cantSplit/>
          <w:trHeight w:hRule="exact" w:val="1304"/>
        </w:trPr>
        <w:tc>
          <w:tcPr>
            <w:tcW w:w="2693" w:type="dxa"/>
            <w:hideMark/>
          </w:tcPr>
          <w:p w14:paraId="533F53CA" w14:textId="77777777" w:rsidR="006F7421" w:rsidRPr="000E5A0D" w:rsidRDefault="006F7421" w:rsidP="00E640C1">
            <w:pPr>
              <w:jc w:val="left"/>
            </w:pPr>
            <w:r w:rsidRPr="000E5A0D">
              <w:t xml:space="preserve">Bezeichnung des </w:t>
            </w:r>
          </w:p>
          <w:p w14:paraId="3F7E4360" w14:textId="77777777" w:rsidR="006F7421" w:rsidRDefault="006F7421" w:rsidP="00E640C1">
            <w:pPr>
              <w:jc w:val="left"/>
            </w:pPr>
            <w:r w:rsidRPr="000E5A0D">
              <w:t xml:space="preserve">Auftragsgegenstandes </w:t>
            </w:r>
          </w:p>
          <w:p w14:paraId="69EB8F4B"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0CE50CC9"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023DC02" w14:textId="77777777" w:rsidTr="00E640C1">
        <w:trPr>
          <w:cantSplit/>
          <w:trHeight w:val="737"/>
        </w:trPr>
        <w:tc>
          <w:tcPr>
            <w:tcW w:w="2693" w:type="dxa"/>
            <w:hideMark/>
          </w:tcPr>
          <w:p w14:paraId="046C9A37" w14:textId="77777777" w:rsidR="006F7421" w:rsidRDefault="006F7421" w:rsidP="00E640C1">
            <w:pPr>
              <w:spacing w:after="60"/>
              <w:jc w:val="left"/>
            </w:pPr>
            <w:r>
              <w:t>Auftragsvolumen, gerundet</w:t>
            </w:r>
          </w:p>
          <w:p w14:paraId="5564E554"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ABEADF2"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684C1288" w14:textId="77777777" w:rsidTr="00E640C1">
        <w:trPr>
          <w:cantSplit/>
          <w:trHeight w:val="737"/>
        </w:trPr>
        <w:tc>
          <w:tcPr>
            <w:tcW w:w="2693" w:type="dxa"/>
          </w:tcPr>
          <w:p w14:paraId="1ABBE9F5" w14:textId="77777777" w:rsidR="006F7421" w:rsidRDefault="006F7421" w:rsidP="00E640C1">
            <w:pPr>
              <w:jc w:val="left"/>
            </w:pPr>
            <w:r>
              <w:t xml:space="preserve">Ausführungsdatum / </w:t>
            </w:r>
          </w:p>
          <w:p w14:paraId="360B1C71" w14:textId="77777777" w:rsidR="006F7421" w:rsidRDefault="006F7421" w:rsidP="00E640C1">
            <w:pPr>
              <w:jc w:val="left"/>
            </w:pPr>
            <w:r>
              <w:t>Leistungszeitraum</w:t>
            </w:r>
          </w:p>
        </w:tc>
        <w:tc>
          <w:tcPr>
            <w:tcW w:w="6379" w:type="dxa"/>
          </w:tcPr>
          <w:p w14:paraId="634EFCFB"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243F08" w14:textId="77777777" w:rsidR="006F7421" w:rsidRDefault="006F7421" w:rsidP="006F7421">
      <w:pPr>
        <w:pStyle w:val="Default"/>
        <w:ind w:left="360"/>
        <w:rPr>
          <w:rFonts w:ascii="Times New Roman" w:eastAsia="Times New Roman" w:hAnsi="Times New Roman" w:cs="Times New Roman"/>
          <w:b/>
          <w:color w:val="auto"/>
          <w:sz w:val="22"/>
          <w:szCs w:val="22"/>
          <w:lang w:eastAsia="de-DE"/>
        </w:rPr>
      </w:pPr>
    </w:p>
    <w:p w14:paraId="262C28F5" w14:textId="77777777" w:rsidR="006F7421" w:rsidRPr="008E5C0C" w:rsidRDefault="006F7421" w:rsidP="006F7421">
      <w:pPr>
        <w:pStyle w:val="Default"/>
        <w:ind w:left="360"/>
        <w:rPr>
          <w:rFonts w:ascii="Times New Roman" w:eastAsia="Times New Roman" w:hAnsi="Times New Roman" w:cs="Times New Roman"/>
          <w:b/>
          <w:color w:val="auto"/>
          <w:sz w:val="22"/>
          <w:szCs w:val="22"/>
          <w:lang w:eastAsia="de-DE"/>
        </w:rPr>
      </w:pPr>
    </w:p>
    <w:sectPr w:rsidR="006F7421" w:rsidRPr="008E5C0C">
      <w:footerReference w:type="default" r:id="rId8"/>
      <w:headerReference w:type="first" r:id="rId9"/>
      <w:footerReference w:type="first" r:id="rId10"/>
      <w:pgSz w:w="11906" w:h="16838" w:code="9"/>
      <w:pgMar w:top="907" w:right="907" w:bottom="567" w:left="1418"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96C23" w14:textId="77777777" w:rsidR="000B19E6" w:rsidRDefault="000B19E6" w:rsidP="00EE0F5A">
      <w:r>
        <w:separator/>
      </w:r>
    </w:p>
  </w:endnote>
  <w:endnote w:type="continuationSeparator" w:id="0">
    <w:p w14:paraId="0CC6F888" w14:textId="77777777" w:rsidR="000B19E6" w:rsidRDefault="000B19E6" w:rsidP="00EE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2F3D" w14:textId="02E1829A" w:rsidR="00EE0F5A" w:rsidRPr="00EE0F5A" w:rsidRDefault="005E3715" w:rsidP="00EE0F5A">
    <w:pPr>
      <w:rPr>
        <w:color w:val="000000" w:themeColor="text1"/>
        <w:sz w:val="16"/>
        <w:szCs w:val="16"/>
      </w:rPr>
    </w:pPr>
    <w:r>
      <w:rPr>
        <w:sz w:val="16"/>
        <w:szCs w:val="16"/>
      </w:rPr>
      <w:t>Eigene</w:t>
    </w:r>
    <w:r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EE0F5A"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sidRPr="00EE0F5A">
      <w:rPr>
        <w:bCs/>
        <w:color w:val="000000" w:themeColor="text1"/>
        <w:sz w:val="16"/>
        <w:szCs w:val="16"/>
      </w:rPr>
      <w:fldChar w:fldCharType="begin"/>
    </w:r>
    <w:r w:rsidR="00EE0F5A" w:rsidRPr="00EE0F5A">
      <w:rPr>
        <w:bCs/>
        <w:color w:val="000000" w:themeColor="text1"/>
        <w:sz w:val="16"/>
        <w:szCs w:val="16"/>
      </w:rPr>
      <w:instrText>PAGE  \* Arabic  \* MERGEFORMAT</w:instrText>
    </w:r>
    <w:r w:rsidR="00EE0F5A" w:rsidRPr="00EE0F5A">
      <w:rPr>
        <w:bCs/>
        <w:color w:val="000000" w:themeColor="text1"/>
        <w:sz w:val="16"/>
        <w:szCs w:val="16"/>
      </w:rPr>
      <w:fldChar w:fldCharType="separate"/>
    </w:r>
    <w:r w:rsidR="00EE0F5A">
      <w:rPr>
        <w:bCs/>
        <w:color w:val="000000" w:themeColor="text1"/>
        <w:sz w:val="16"/>
        <w:szCs w:val="16"/>
      </w:rPr>
      <w:t>1</w:t>
    </w:r>
    <w:r w:rsidR="00EE0F5A" w:rsidRPr="00EE0F5A">
      <w:rPr>
        <w:bCs/>
        <w:color w:val="000000" w:themeColor="text1"/>
        <w:sz w:val="16"/>
        <w:szCs w:val="16"/>
      </w:rPr>
      <w:fldChar w:fldCharType="end"/>
    </w:r>
    <w:r w:rsidR="00EE0F5A" w:rsidRPr="00EE0F5A">
      <w:rPr>
        <w:color w:val="000000" w:themeColor="text1"/>
        <w:sz w:val="16"/>
        <w:szCs w:val="16"/>
      </w:rPr>
      <w:t>/</w:t>
    </w:r>
    <w:r w:rsidR="00EE0F5A" w:rsidRPr="00EE0F5A">
      <w:rPr>
        <w:bCs/>
        <w:color w:val="000000" w:themeColor="text1"/>
        <w:sz w:val="16"/>
        <w:szCs w:val="16"/>
      </w:rPr>
      <w:fldChar w:fldCharType="begin"/>
    </w:r>
    <w:r w:rsidR="00EE0F5A" w:rsidRPr="00EE0F5A">
      <w:rPr>
        <w:bCs/>
        <w:color w:val="000000" w:themeColor="text1"/>
        <w:sz w:val="16"/>
        <w:szCs w:val="16"/>
      </w:rPr>
      <w:instrText>NUMPAGES  \* Arabic  \* MERGEFORMAT</w:instrText>
    </w:r>
    <w:r w:rsidR="00EE0F5A" w:rsidRPr="00EE0F5A">
      <w:rPr>
        <w:bCs/>
        <w:color w:val="000000" w:themeColor="text1"/>
        <w:sz w:val="16"/>
        <w:szCs w:val="16"/>
      </w:rPr>
      <w:fldChar w:fldCharType="separate"/>
    </w:r>
    <w:r w:rsidR="00EE0F5A">
      <w:rPr>
        <w:bCs/>
        <w:color w:val="000000" w:themeColor="text1"/>
        <w:sz w:val="16"/>
        <w:szCs w:val="16"/>
      </w:rPr>
      <w:t>4</w:t>
    </w:r>
    <w:r w:rsidR="00EE0F5A" w:rsidRPr="00EE0F5A">
      <w:rPr>
        <w:bCs/>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EBA7" w14:textId="50975CEA" w:rsidR="00B303E7" w:rsidRPr="00EE0F5A" w:rsidRDefault="005E3715" w:rsidP="00EE0F5A">
    <w:pPr>
      <w:rPr>
        <w:color w:val="000000" w:themeColor="text1"/>
        <w:sz w:val="16"/>
        <w:szCs w:val="16"/>
      </w:rPr>
    </w:pPr>
    <w:r>
      <w:rPr>
        <w:sz w:val="16"/>
        <w:szCs w:val="16"/>
      </w:rPr>
      <w:t>Eigene</w:t>
    </w:r>
    <w:r w:rsidR="00931AED"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0770B7"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0770B7" w:rsidRPr="00EE0F5A">
      <w:rPr>
        <w:bCs/>
        <w:color w:val="000000" w:themeColor="text1"/>
        <w:sz w:val="16"/>
        <w:szCs w:val="16"/>
      </w:rPr>
      <w:fldChar w:fldCharType="begin"/>
    </w:r>
    <w:r w:rsidR="000770B7" w:rsidRPr="00EE0F5A">
      <w:rPr>
        <w:bCs/>
        <w:color w:val="000000" w:themeColor="text1"/>
        <w:sz w:val="16"/>
        <w:szCs w:val="16"/>
      </w:rPr>
      <w:instrText>PAGE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1</w:t>
    </w:r>
    <w:r w:rsidR="000770B7" w:rsidRPr="00EE0F5A">
      <w:rPr>
        <w:bCs/>
        <w:color w:val="000000" w:themeColor="text1"/>
        <w:sz w:val="16"/>
        <w:szCs w:val="16"/>
      </w:rPr>
      <w:fldChar w:fldCharType="end"/>
    </w:r>
    <w:r w:rsidR="000770B7" w:rsidRPr="00EE0F5A">
      <w:rPr>
        <w:color w:val="000000" w:themeColor="text1"/>
        <w:sz w:val="16"/>
        <w:szCs w:val="16"/>
      </w:rPr>
      <w:t>/</w:t>
    </w:r>
    <w:r w:rsidR="000770B7" w:rsidRPr="00EE0F5A">
      <w:rPr>
        <w:bCs/>
        <w:color w:val="000000" w:themeColor="text1"/>
        <w:sz w:val="16"/>
        <w:szCs w:val="16"/>
      </w:rPr>
      <w:fldChar w:fldCharType="begin"/>
    </w:r>
    <w:r w:rsidR="000770B7" w:rsidRPr="00EE0F5A">
      <w:rPr>
        <w:bCs/>
        <w:color w:val="000000" w:themeColor="text1"/>
        <w:sz w:val="16"/>
        <w:szCs w:val="16"/>
      </w:rPr>
      <w:instrText>NUMPAGES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5</w:t>
    </w:r>
    <w:r w:rsidR="000770B7" w:rsidRPr="00EE0F5A">
      <w:rPr>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81AA6" w14:textId="77777777" w:rsidR="000B19E6" w:rsidRDefault="000B19E6" w:rsidP="00EE0F5A">
      <w:r>
        <w:separator/>
      </w:r>
    </w:p>
  </w:footnote>
  <w:footnote w:type="continuationSeparator" w:id="0">
    <w:p w14:paraId="6F2152F6" w14:textId="77777777" w:rsidR="000B19E6" w:rsidRDefault="000B19E6" w:rsidP="00EE0F5A">
      <w:r>
        <w:continuationSeparator/>
      </w:r>
    </w:p>
  </w:footnote>
  <w:footnote w:id="1">
    <w:p w14:paraId="7FF66AE4" w14:textId="53717833" w:rsidR="005A5F21" w:rsidRDefault="005A5F21" w:rsidP="005A5F21">
      <w:pPr>
        <w:pStyle w:val="Funotentext"/>
        <w:spacing w:after="120"/>
      </w:pPr>
      <w:r w:rsidRPr="005A5F21">
        <w:rPr>
          <w:rStyle w:val="Funotenzeichen"/>
          <w:rFonts w:ascii="Times New Roman" w:hAnsi="Times New Roman" w:cs="Times New Roman"/>
          <w:sz w:val="20"/>
          <w:szCs w:val="20"/>
        </w:rPr>
        <w:footnoteRef/>
      </w:r>
      <w:r w:rsidRPr="005A5F21">
        <w:rPr>
          <w:rFonts w:ascii="Times New Roman" w:hAnsi="Times New Roman" w:cs="Times New Roman"/>
          <w:sz w:val="20"/>
          <w:szCs w:val="20"/>
        </w:rPr>
        <w:t xml:space="preserve"> </w:t>
      </w:r>
      <w:r w:rsidRPr="009443B3">
        <w:rPr>
          <w:rFonts w:ascii="Times New Roman" w:hAnsi="Times New Roman" w:cs="Times New Roman"/>
          <w:sz w:val="18"/>
          <w:szCs w:val="18"/>
        </w:rPr>
        <w:t>Hinweis:</w:t>
      </w:r>
      <w:r>
        <w:rPr>
          <w:rFonts w:ascii="Times New Roman" w:hAnsi="Times New Roman" w:cs="Times New Roman"/>
          <w:sz w:val="18"/>
          <w:szCs w:val="18"/>
        </w:rPr>
        <w:t xml:space="preserve"> </w:t>
      </w:r>
      <w:r w:rsidRPr="009443B3">
        <w:rPr>
          <w:rFonts w:ascii="Times New Roman" w:hAnsi="Times New Roman" w:cs="Times New Roman"/>
          <w:sz w:val="18"/>
          <w:szCs w:val="18"/>
        </w:rPr>
        <w:t>Der Auftraggeber ist berechtigt so konkrete Referenzen zu fordern, dass eine verlässliche Beurteilung und auch Überprüfung möglich sind. Die Angaben unterliegen der Vertraulichkeit. Der Verzicht auf Angaben kann datenschutzrechtlich nicht erklärt werden</w:t>
      </w:r>
      <w:r>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CellMar>
        <w:left w:w="0" w:type="dxa"/>
        <w:right w:w="0" w:type="dxa"/>
      </w:tblCellMar>
      <w:tblLook w:val="0000" w:firstRow="0" w:lastRow="0" w:firstColumn="0" w:lastColumn="0" w:noHBand="0" w:noVBand="0"/>
    </w:tblPr>
    <w:tblGrid>
      <w:gridCol w:w="7655"/>
      <w:gridCol w:w="2552"/>
    </w:tblGrid>
    <w:tr w:rsidR="00075B78" w14:paraId="6D228AF0" w14:textId="77777777" w:rsidTr="00A00869">
      <w:trPr>
        <w:cantSplit/>
        <w:trHeight w:val="285"/>
      </w:trPr>
      <w:tc>
        <w:tcPr>
          <w:tcW w:w="7655" w:type="dxa"/>
          <w:vMerge w:val="restart"/>
        </w:tcPr>
        <w:p w14:paraId="6840B53F" w14:textId="0680DB6C" w:rsidR="00075B78" w:rsidRDefault="00BE0C0B" w:rsidP="00EE0F5A">
          <w:pPr>
            <w:pStyle w:val="Kopfzeile"/>
          </w:pPr>
          <w:r>
            <w:rPr>
              <w:noProof/>
            </w:rPr>
            <w:drawing>
              <wp:inline distT="0" distB="0" distL="0" distR="0" wp14:anchorId="186E7F20" wp14:editId="620FADA3">
                <wp:extent cx="3120183" cy="1009650"/>
                <wp:effectExtent l="0" t="0" r="4445" b="0"/>
                <wp:docPr id="2284" name="Bild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descr="UniLeipzig_Logo_Web_RGB_@2x"/>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0183" cy="1009650"/>
                        </a:xfrm>
                        <a:prstGeom prst="rect">
                          <a:avLst/>
                        </a:prstGeom>
                        <a:noFill/>
                        <a:ln>
                          <a:noFill/>
                        </a:ln>
                      </pic:spPr>
                    </pic:pic>
                  </a:graphicData>
                </a:graphic>
              </wp:inline>
            </w:drawing>
          </w:r>
        </w:p>
      </w:tc>
      <w:tc>
        <w:tcPr>
          <w:tcW w:w="2552" w:type="dxa"/>
        </w:tcPr>
        <w:p w14:paraId="15760ECD" w14:textId="77777777" w:rsidR="00075B78" w:rsidRDefault="00075B78" w:rsidP="00EE0F5A">
          <w:pPr>
            <w:pStyle w:val="Kopfzeile"/>
          </w:pPr>
        </w:p>
      </w:tc>
    </w:tr>
    <w:tr w:rsidR="00075B78" w14:paraId="06CAD1D2" w14:textId="77777777" w:rsidTr="00643DE2">
      <w:trPr>
        <w:cantSplit/>
        <w:trHeight w:val="1438"/>
      </w:trPr>
      <w:tc>
        <w:tcPr>
          <w:tcW w:w="7655" w:type="dxa"/>
          <w:vMerge/>
        </w:tcPr>
        <w:p w14:paraId="6139096E" w14:textId="77777777" w:rsidR="00075B78" w:rsidRDefault="00075B78" w:rsidP="00EE0F5A">
          <w:pPr>
            <w:pStyle w:val="Kopfzeile"/>
          </w:pPr>
        </w:p>
      </w:tc>
      <w:tc>
        <w:tcPr>
          <w:tcW w:w="2552" w:type="dxa"/>
        </w:tcPr>
        <w:p w14:paraId="642B9EB2" w14:textId="7192638F" w:rsidR="000D486F" w:rsidRPr="00EE0F5A" w:rsidRDefault="000D486F" w:rsidP="00EE0F5A">
          <w:pPr>
            <w:pStyle w:val="Einrichtung2"/>
            <w:rPr>
              <w:b w:val="0"/>
              <w:bCs w:val="0"/>
            </w:rPr>
          </w:pPr>
          <w:r w:rsidRPr="00EE0F5A">
            <w:rPr>
              <w:b w:val="0"/>
              <w:bCs w:val="0"/>
            </w:rPr>
            <w:t xml:space="preserve">Dezernat </w:t>
          </w:r>
          <w:r w:rsidR="009C64DB" w:rsidRPr="00EE0F5A">
            <w:rPr>
              <w:b w:val="0"/>
              <w:bCs w:val="0"/>
            </w:rPr>
            <w:t>5</w:t>
          </w:r>
          <w:r w:rsidRPr="00EE0F5A">
            <w:rPr>
              <w:b w:val="0"/>
              <w:bCs w:val="0"/>
            </w:rPr>
            <w:t xml:space="preserve">: Finanzen </w:t>
          </w:r>
        </w:p>
        <w:p w14:paraId="139AF326" w14:textId="2F3CF780" w:rsidR="00990347" w:rsidRPr="00EE0F5A" w:rsidRDefault="000D486F" w:rsidP="00EE0F5A">
          <w:pPr>
            <w:pStyle w:val="Einrichtung2"/>
            <w:rPr>
              <w:b w:val="0"/>
              <w:bCs w:val="0"/>
            </w:rPr>
          </w:pPr>
          <w:r w:rsidRPr="00EE0F5A">
            <w:rPr>
              <w:b w:val="0"/>
              <w:bCs w:val="0"/>
            </w:rPr>
            <w:t xml:space="preserve">Sachgebiet </w:t>
          </w:r>
          <w:r w:rsidR="009C64DB" w:rsidRPr="00EE0F5A">
            <w:rPr>
              <w:b w:val="0"/>
              <w:bCs w:val="0"/>
            </w:rPr>
            <w:t>5</w:t>
          </w:r>
          <w:r w:rsidRPr="00EE0F5A">
            <w:rPr>
              <w:b w:val="0"/>
              <w:bCs w:val="0"/>
            </w:rPr>
            <w:t>3</w:t>
          </w:r>
        </w:p>
        <w:p w14:paraId="77A1AFAB" w14:textId="3FB4505A" w:rsidR="004B339F" w:rsidRPr="00332249" w:rsidRDefault="004B339F" w:rsidP="00EE0F5A">
          <w:pPr>
            <w:pStyle w:val="Einrichtung2"/>
          </w:pPr>
          <w:r>
            <w:t>Vergabestelle</w:t>
          </w:r>
        </w:p>
        <w:p w14:paraId="3A6EB439" w14:textId="77777777" w:rsidR="000D486F" w:rsidRPr="005822D0" w:rsidRDefault="000D486F" w:rsidP="00EE0F5A">
          <w:pPr>
            <w:pStyle w:val="Einrichtung2"/>
          </w:pPr>
        </w:p>
        <w:p w14:paraId="4404CA1F" w14:textId="62878898" w:rsidR="00075B78" w:rsidRPr="007E33B1" w:rsidRDefault="00075B78" w:rsidP="00EE0F5A">
          <w:pPr>
            <w:pStyle w:val="Einrichtung1"/>
          </w:pPr>
        </w:p>
      </w:tc>
    </w:tr>
  </w:tbl>
  <w:p w14:paraId="2DE00E80" w14:textId="77777777" w:rsidR="00B303E7" w:rsidRDefault="001955B1" w:rsidP="00EE0F5A">
    <w:pPr>
      <w:pStyle w:val="Kopfzeile"/>
      <w:rPr>
        <w:sz w:val="8"/>
        <w:szCs w:val="8"/>
      </w:rPr>
    </w:pPr>
    <w:r>
      <w:rPr>
        <w:noProof/>
      </w:rPr>
      <mc:AlternateContent>
        <mc:Choice Requires="wps">
          <w:drawing>
            <wp:anchor distT="0" distB="0" distL="114300" distR="114300" simplePos="0" relativeHeight="251659264" behindDoc="0" locked="0" layoutInCell="1" allowOverlap="1" wp14:anchorId="2B4CBD64" wp14:editId="3A0A5F40">
              <wp:simplePos x="0" y="0"/>
              <wp:positionH relativeFrom="page">
                <wp:posOffset>0</wp:posOffset>
              </wp:positionH>
              <wp:positionV relativeFrom="page">
                <wp:posOffset>5328920</wp:posOffset>
              </wp:positionV>
              <wp:extent cx="228600" cy="0"/>
              <wp:effectExtent l="9525" t="13970" r="952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050CA" id="Line 1"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19.6pt" to="18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">
              <w10:wrap anchorx="page" anchory="page"/>
            </v:line>
          </w:pict>
        </mc:Fallback>
      </mc:AlternateContent>
    </w:r>
    <w:r>
      <w:rPr>
        <w:noProof/>
      </w:rPr>
      <mc:AlternateContent>
        <mc:Choice Requires="wps">
          <w:drawing>
            <wp:anchor distT="0" distB="0" distL="114300" distR="114300" simplePos="0" relativeHeight="251656192" behindDoc="0" locked="0" layoutInCell="1" allowOverlap="1" wp14:anchorId="3AF4DD63" wp14:editId="5EDDEF36">
              <wp:simplePos x="0" y="0"/>
              <wp:positionH relativeFrom="page">
                <wp:posOffset>0</wp:posOffset>
              </wp:positionH>
              <wp:positionV relativeFrom="page">
                <wp:posOffset>3780790</wp:posOffset>
              </wp:positionV>
              <wp:extent cx="228600" cy="0"/>
              <wp:effectExtent l="9525" t="8890" r="9525"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2A1B" id="Line 2" o:spid="_x0000_s1026" style="position:absolute;flip:x;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59E"/>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602F7B"/>
    <w:multiLevelType w:val="hybridMultilevel"/>
    <w:tmpl w:val="5F8E5F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0448A4"/>
    <w:multiLevelType w:val="hybridMultilevel"/>
    <w:tmpl w:val="0DC0BD9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A10FF7"/>
    <w:multiLevelType w:val="multilevel"/>
    <w:tmpl w:val="BF8A996E"/>
    <w:lvl w:ilvl="0">
      <w:start w:val="1"/>
      <w:numFmt w:val="lowerLetter"/>
      <w:pStyle w:val="berschrift2"/>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01451A"/>
    <w:multiLevelType w:val="hybridMultilevel"/>
    <w:tmpl w:val="0CC432E2"/>
    <w:lvl w:ilvl="0" w:tplc="438CBD3A">
      <w:start w:val="1"/>
      <w:numFmt w:val="lowerLetter"/>
      <w:lvlText w:val="%1)"/>
      <w:lvlJc w:val="left"/>
      <w:pPr>
        <w:ind w:left="1440" w:hanging="360"/>
      </w:pPr>
      <w:rPr>
        <w:rFonts w:hint="default"/>
      </w:rPr>
    </w:lvl>
    <w:lvl w:ilvl="1" w:tplc="438CBD3A">
      <w:start w:val="1"/>
      <w:numFmt w:val="lowerLetter"/>
      <w:lvlText w:val="%2)"/>
      <w:lvlJc w:val="left"/>
      <w:pPr>
        <w:ind w:left="786" w:hanging="360"/>
      </w:pPr>
      <w:rPr>
        <w:rFonts w:hint="default"/>
      </w:rPr>
    </w:lvl>
    <w:lvl w:ilvl="2" w:tplc="0C36D3EA">
      <w:start w:val="4109"/>
      <w:numFmt w:val="bullet"/>
      <w:lvlText w:val="-"/>
      <w:lvlJc w:val="left"/>
      <w:pPr>
        <w:ind w:left="2880" w:hanging="180"/>
      </w:pPr>
      <w:rPr>
        <w:rFonts w:ascii="Arial" w:eastAsia="Calibri" w:hAnsi="Arial" w:cs="Arial" w:hint="default"/>
        <w:b/>
      </w:rPr>
    </w:lvl>
    <w:lvl w:ilvl="3" w:tplc="0407000F">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81B31D1"/>
    <w:multiLevelType w:val="hybridMultilevel"/>
    <w:tmpl w:val="10EC74BA"/>
    <w:lvl w:ilvl="0" w:tplc="5AF856FA">
      <w:start w:val="1"/>
      <w:numFmt w:val="decimal"/>
      <w:lvlText w:val="%1."/>
      <w:lvlJc w:val="left"/>
      <w:pPr>
        <w:ind w:left="397" w:hanging="397"/>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A5349E4"/>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2D418D"/>
    <w:multiLevelType w:val="hybridMultilevel"/>
    <w:tmpl w:val="E8825326"/>
    <w:lvl w:ilvl="0" w:tplc="CC06A4CE">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D8A5C1A"/>
    <w:multiLevelType w:val="hybridMultilevel"/>
    <w:tmpl w:val="03C6218E"/>
    <w:lvl w:ilvl="0" w:tplc="A30209D2">
      <w:start w:val="1"/>
      <w:numFmt w:val="decimal"/>
      <w:lvlText w:val="%1."/>
      <w:lvlJc w:val="left"/>
      <w:pPr>
        <w:ind w:left="2185" w:hanging="705"/>
      </w:pPr>
      <w:rPr>
        <w:rFonts w:hint="default"/>
      </w:rPr>
    </w:lvl>
    <w:lvl w:ilvl="1" w:tplc="04070019" w:tentative="1">
      <w:start w:val="1"/>
      <w:numFmt w:val="lowerLetter"/>
      <w:lvlText w:val="%2."/>
      <w:lvlJc w:val="left"/>
      <w:pPr>
        <w:ind w:left="2560" w:hanging="360"/>
      </w:pPr>
    </w:lvl>
    <w:lvl w:ilvl="2" w:tplc="0407001B" w:tentative="1">
      <w:start w:val="1"/>
      <w:numFmt w:val="lowerRoman"/>
      <w:lvlText w:val="%3."/>
      <w:lvlJc w:val="right"/>
      <w:pPr>
        <w:ind w:left="3280" w:hanging="180"/>
      </w:pPr>
    </w:lvl>
    <w:lvl w:ilvl="3" w:tplc="0407000F" w:tentative="1">
      <w:start w:val="1"/>
      <w:numFmt w:val="decimal"/>
      <w:lvlText w:val="%4."/>
      <w:lvlJc w:val="left"/>
      <w:pPr>
        <w:ind w:left="4000" w:hanging="360"/>
      </w:pPr>
    </w:lvl>
    <w:lvl w:ilvl="4" w:tplc="04070019" w:tentative="1">
      <w:start w:val="1"/>
      <w:numFmt w:val="lowerLetter"/>
      <w:lvlText w:val="%5."/>
      <w:lvlJc w:val="left"/>
      <w:pPr>
        <w:ind w:left="4720" w:hanging="360"/>
      </w:pPr>
    </w:lvl>
    <w:lvl w:ilvl="5" w:tplc="0407001B" w:tentative="1">
      <w:start w:val="1"/>
      <w:numFmt w:val="lowerRoman"/>
      <w:lvlText w:val="%6."/>
      <w:lvlJc w:val="right"/>
      <w:pPr>
        <w:ind w:left="5440" w:hanging="180"/>
      </w:pPr>
    </w:lvl>
    <w:lvl w:ilvl="6" w:tplc="0407000F" w:tentative="1">
      <w:start w:val="1"/>
      <w:numFmt w:val="decimal"/>
      <w:lvlText w:val="%7."/>
      <w:lvlJc w:val="left"/>
      <w:pPr>
        <w:ind w:left="6160" w:hanging="360"/>
      </w:pPr>
    </w:lvl>
    <w:lvl w:ilvl="7" w:tplc="04070019" w:tentative="1">
      <w:start w:val="1"/>
      <w:numFmt w:val="lowerLetter"/>
      <w:lvlText w:val="%8."/>
      <w:lvlJc w:val="left"/>
      <w:pPr>
        <w:ind w:left="6880" w:hanging="360"/>
      </w:pPr>
    </w:lvl>
    <w:lvl w:ilvl="8" w:tplc="0407001B" w:tentative="1">
      <w:start w:val="1"/>
      <w:numFmt w:val="lowerRoman"/>
      <w:lvlText w:val="%9."/>
      <w:lvlJc w:val="right"/>
      <w:pPr>
        <w:ind w:left="7600" w:hanging="180"/>
      </w:pPr>
    </w:lvl>
  </w:abstractNum>
  <w:abstractNum w:abstractNumId="9" w15:restartNumberingAfterBreak="0">
    <w:nsid w:val="548D5FFF"/>
    <w:multiLevelType w:val="hybridMultilevel"/>
    <w:tmpl w:val="6616F1B8"/>
    <w:lvl w:ilvl="0" w:tplc="A414380A">
      <w:start w:val="6"/>
      <w:numFmt w:val="bullet"/>
      <w:lvlText w:val="-"/>
      <w:lvlJc w:val="left"/>
      <w:pPr>
        <w:ind w:left="792" w:hanging="360"/>
      </w:pPr>
      <w:rPr>
        <w:rFonts w:asciiTheme="majorBidi" w:eastAsia="Times New Roman" w:hAnsiTheme="majorBidi" w:cstheme="majorBidi"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10" w15:restartNumberingAfterBreak="0">
    <w:nsid w:val="54AE5243"/>
    <w:multiLevelType w:val="hybridMultilevel"/>
    <w:tmpl w:val="106C53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607C81"/>
    <w:multiLevelType w:val="hybridMultilevel"/>
    <w:tmpl w:val="379A9206"/>
    <w:lvl w:ilvl="0" w:tplc="62FCE18A">
      <w:start w:val="1"/>
      <w:numFmt w:val="decimal"/>
      <w:pStyle w:val="berschrift1"/>
      <w:lvlText w:val="%1."/>
      <w:lvlJc w:val="left"/>
      <w:pPr>
        <w:ind w:left="720" w:hanging="360"/>
      </w:pPr>
      <w:rPr>
        <w:rFonts w:hint="default"/>
        <w:b/>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A60E9B"/>
    <w:multiLevelType w:val="hybridMultilevel"/>
    <w:tmpl w:val="23420E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E61AAC"/>
    <w:multiLevelType w:val="hybridMultilevel"/>
    <w:tmpl w:val="5E72B5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6EF6E18"/>
    <w:multiLevelType w:val="hybridMultilevel"/>
    <w:tmpl w:val="F70C371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96858C4"/>
    <w:multiLevelType w:val="hybridMultilevel"/>
    <w:tmpl w:val="23E42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39283153">
    <w:abstractNumId w:val="1"/>
  </w:num>
  <w:num w:numId="2" w16cid:durableId="37777864">
    <w:abstractNumId w:val="13"/>
  </w:num>
  <w:num w:numId="3" w16cid:durableId="1344019147">
    <w:abstractNumId w:val="2"/>
  </w:num>
  <w:num w:numId="4" w16cid:durableId="7586769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8626787">
    <w:abstractNumId w:val="12"/>
  </w:num>
  <w:num w:numId="6" w16cid:durableId="208201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1837152">
    <w:abstractNumId w:val="3"/>
  </w:num>
  <w:num w:numId="8" w16cid:durableId="209390749">
    <w:abstractNumId w:val="7"/>
  </w:num>
  <w:num w:numId="9" w16cid:durableId="1236358055">
    <w:abstractNumId w:val="8"/>
  </w:num>
  <w:num w:numId="10" w16cid:durableId="1202935294">
    <w:abstractNumId w:val="10"/>
  </w:num>
  <w:num w:numId="11" w16cid:durableId="610549345">
    <w:abstractNumId w:val="9"/>
  </w:num>
  <w:num w:numId="12" w16cid:durableId="501240080">
    <w:abstractNumId w:val="4"/>
  </w:num>
  <w:num w:numId="13" w16cid:durableId="57485991">
    <w:abstractNumId w:val="6"/>
  </w:num>
  <w:num w:numId="14" w16cid:durableId="292102780">
    <w:abstractNumId w:val="11"/>
  </w:num>
  <w:num w:numId="15" w16cid:durableId="1348097313">
    <w:abstractNumId w:val="0"/>
  </w:num>
  <w:num w:numId="16" w16cid:durableId="18057806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attachedTemplate r:id="rId1"/>
  <w:documentProtection w:edit="forms" w:enforcement="1" w:cryptProviderType="rsaAES" w:cryptAlgorithmClass="hash" w:cryptAlgorithmType="typeAny" w:cryptAlgorithmSid="14" w:cryptSpinCount="100000" w:hash="G/fWVq+toCUPKfCgiIuBRo8wrPqzsC0F6CfHlS8WnJsLs0mfk29asjyK+QEEZcW1T6EI5P6c1/57OTeaGku3xw==" w:salt="BeNrfKKBRICW5LbUj+M1OQ=="/>
  <w:defaultTabStop w:val="708"/>
  <w:autoHyphenation/>
  <w:hyphenationZone w:val="425"/>
  <w:doNotHyphenateCaps/>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B1"/>
    <w:rsid w:val="00001404"/>
    <w:rsid w:val="000212ED"/>
    <w:rsid w:val="000320ED"/>
    <w:rsid w:val="00052B5F"/>
    <w:rsid w:val="00053F5F"/>
    <w:rsid w:val="000677CE"/>
    <w:rsid w:val="00075B78"/>
    <w:rsid w:val="000770B7"/>
    <w:rsid w:val="0008586D"/>
    <w:rsid w:val="00090321"/>
    <w:rsid w:val="000B19E6"/>
    <w:rsid w:val="000D486F"/>
    <w:rsid w:val="000E543E"/>
    <w:rsid w:val="000E5A0D"/>
    <w:rsid w:val="000F099C"/>
    <w:rsid w:val="00112AB2"/>
    <w:rsid w:val="00176D77"/>
    <w:rsid w:val="001918D5"/>
    <w:rsid w:val="001952DA"/>
    <w:rsid w:val="001955B1"/>
    <w:rsid w:val="001B1DEE"/>
    <w:rsid w:val="001C1006"/>
    <w:rsid w:val="001C7551"/>
    <w:rsid w:val="001F5231"/>
    <w:rsid w:val="001F5234"/>
    <w:rsid w:val="001F76B8"/>
    <w:rsid w:val="00217E0A"/>
    <w:rsid w:val="00293BC8"/>
    <w:rsid w:val="002A7DE2"/>
    <w:rsid w:val="002B1F1E"/>
    <w:rsid w:val="002C1592"/>
    <w:rsid w:val="002E11DA"/>
    <w:rsid w:val="002F47F8"/>
    <w:rsid w:val="00323BFB"/>
    <w:rsid w:val="00332249"/>
    <w:rsid w:val="00332ED0"/>
    <w:rsid w:val="00335CCD"/>
    <w:rsid w:val="003423A0"/>
    <w:rsid w:val="00347C90"/>
    <w:rsid w:val="00365D3D"/>
    <w:rsid w:val="003A36F1"/>
    <w:rsid w:val="00435219"/>
    <w:rsid w:val="00444DE2"/>
    <w:rsid w:val="0048191D"/>
    <w:rsid w:val="00496D94"/>
    <w:rsid w:val="004A38D6"/>
    <w:rsid w:val="004B339F"/>
    <w:rsid w:val="004B509F"/>
    <w:rsid w:val="004C6533"/>
    <w:rsid w:val="004D0F73"/>
    <w:rsid w:val="004D7739"/>
    <w:rsid w:val="004F32DD"/>
    <w:rsid w:val="005375A3"/>
    <w:rsid w:val="005527B9"/>
    <w:rsid w:val="00560660"/>
    <w:rsid w:val="00566173"/>
    <w:rsid w:val="00567DF4"/>
    <w:rsid w:val="0057121A"/>
    <w:rsid w:val="00573E8D"/>
    <w:rsid w:val="005822D0"/>
    <w:rsid w:val="005865BF"/>
    <w:rsid w:val="005A5CD2"/>
    <w:rsid w:val="005A5F21"/>
    <w:rsid w:val="005B55B3"/>
    <w:rsid w:val="005B6B09"/>
    <w:rsid w:val="005E3715"/>
    <w:rsid w:val="006237ED"/>
    <w:rsid w:val="00627819"/>
    <w:rsid w:val="00675DF1"/>
    <w:rsid w:val="00690541"/>
    <w:rsid w:val="00694D75"/>
    <w:rsid w:val="006A431F"/>
    <w:rsid w:val="006C4B5A"/>
    <w:rsid w:val="006C7981"/>
    <w:rsid w:val="006D20B9"/>
    <w:rsid w:val="006F7421"/>
    <w:rsid w:val="00740948"/>
    <w:rsid w:val="00741E95"/>
    <w:rsid w:val="0075160B"/>
    <w:rsid w:val="00793224"/>
    <w:rsid w:val="007B014C"/>
    <w:rsid w:val="007E3694"/>
    <w:rsid w:val="008524FC"/>
    <w:rsid w:val="008536C3"/>
    <w:rsid w:val="008631A9"/>
    <w:rsid w:val="00870C3B"/>
    <w:rsid w:val="00874C06"/>
    <w:rsid w:val="008A6925"/>
    <w:rsid w:val="008B182D"/>
    <w:rsid w:val="008B2AA8"/>
    <w:rsid w:val="008B62AB"/>
    <w:rsid w:val="008C15FE"/>
    <w:rsid w:val="008D728F"/>
    <w:rsid w:val="008E4F45"/>
    <w:rsid w:val="008E5C0C"/>
    <w:rsid w:val="008F4E94"/>
    <w:rsid w:val="0092007E"/>
    <w:rsid w:val="00920361"/>
    <w:rsid w:val="00930402"/>
    <w:rsid w:val="00931AED"/>
    <w:rsid w:val="00933E70"/>
    <w:rsid w:val="009455E1"/>
    <w:rsid w:val="009504CA"/>
    <w:rsid w:val="00950CBB"/>
    <w:rsid w:val="00953346"/>
    <w:rsid w:val="00980360"/>
    <w:rsid w:val="00990347"/>
    <w:rsid w:val="009B5509"/>
    <w:rsid w:val="009B7B3A"/>
    <w:rsid w:val="009C2FAD"/>
    <w:rsid w:val="009C64DB"/>
    <w:rsid w:val="009D444C"/>
    <w:rsid w:val="009F47D0"/>
    <w:rsid w:val="00A00869"/>
    <w:rsid w:val="00A1397F"/>
    <w:rsid w:val="00A2153F"/>
    <w:rsid w:val="00A4004E"/>
    <w:rsid w:val="00A86700"/>
    <w:rsid w:val="00A90546"/>
    <w:rsid w:val="00AA6126"/>
    <w:rsid w:val="00AB40F0"/>
    <w:rsid w:val="00AC4C05"/>
    <w:rsid w:val="00AE5344"/>
    <w:rsid w:val="00AE6701"/>
    <w:rsid w:val="00AE7CDC"/>
    <w:rsid w:val="00B13118"/>
    <w:rsid w:val="00B16E25"/>
    <w:rsid w:val="00B303E7"/>
    <w:rsid w:val="00B43DA8"/>
    <w:rsid w:val="00B56EA7"/>
    <w:rsid w:val="00B632E2"/>
    <w:rsid w:val="00B74D76"/>
    <w:rsid w:val="00B83C5A"/>
    <w:rsid w:val="00B844EF"/>
    <w:rsid w:val="00BE0C0B"/>
    <w:rsid w:val="00BE3045"/>
    <w:rsid w:val="00C060D9"/>
    <w:rsid w:val="00C10BAB"/>
    <w:rsid w:val="00C1657A"/>
    <w:rsid w:val="00C3590A"/>
    <w:rsid w:val="00C45846"/>
    <w:rsid w:val="00CC6A0F"/>
    <w:rsid w:val="00CE4B8F"/>
    <w:rsid w:val="00CF240A"/>
    <w:rsid w:val="00D1605C"/>
    <w:rsid w:val="00D26ADC"/>
    <w:rsid w:val="00D325E7"/>
    <w:rsid w:val="00D41C06"/>
    <w:rsid w:val="00D432D1"/>
    <w:rsid w:val="00D52A11"/>
    <w:rsid w:val="00D73E5F"/>
    <w:rsid w:val="00D8378E"/>
    <w:rsid w:val="00DE4569"/>
    <w:rsid w:val="00E67619"/>
    <w:rsid w:val="00E94491"/>
    <w:rsid w:val="00E97F87"/>
    <w:rsid w:val="00EA5E20"/>
    <w:rsid w:val="00EA6675"/>
    <w:rsid w:val="00EB0E7C"/>
    <w:rsid w:val="00EC2055"/>
    <w:rsid w:val="00EC45D3"/>
    <w:rsid w:val="00EE0F5A"/>
    <w:rsid w:val="00F10FA6"/>
    <w:rsid w:val="00F20AE9"/>
    <w:rsid w:val="00F20ED6"/>
    <w:rsid w:val="00FA2863"/>
    <w:rsid w:val="00FA5269"/>
    <w:rsid w:val="00FC3452"/>
    <w:rsid w:val="00FC69CF"/>
    <w:rsid w:val="00FD0FAD"/>
    <w:rsid w:val="00FD191F"/>
    <w:rsid w:val="00FE1CE5"/>
    <w:rsid w:val="00FE6442"/>
    <w:rsid w:val="00FF344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3FEF922D"/>
  <w15:docId w15:val="{8E049139-BE85-455B-BAFE-96D71786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0F5A"/>
    <w:pPr>
      <w:jc w:val="both"/>
    </w:pPr>
    <w:rPr>
      <w:rFonts w:cs="Arial"/>
      <w:sz w:val="22"/>
      <w:szCs w:val="22"/>
    </w:rPr>
  </w:style>
  <w:style w:type="paragraph" w:styleId="berschrift1">
    <w:name w:val="heading 1"/>
    <w:basedOn w:val="Listenabsatz"/>
    <w:next w:val="Standard"/>
    <w:qFormat/>
    <w:rsid w:val="00347C90"/>
    <w:pPr>
      <w:numPr>
        <w:numId w:val="14"/>
      </w:numPr>
      <w:tabs>
        <w:tab w:val="left" w:pos="426"/>
      </w:tabs>
      <w:ind w:left="284" w:hanging="284"/>
      <w:outlineLvl w:val="0"/>
    </w:pPr>
    <w:rPr>
      <w:rFonts w:asciiTheme="majorBidi" w:hAnsiTheme="majorBidi" w:cstheme="majorBidi"/>
      <w:b/>
      <w:sz w:val="24"/>
    </w:rPr>
  </w:style>
  <w:style w:type="paragraph" w:styleId="berschrift2">
    <w:name w:val="heading 2"/>
    <w:basedOn w:val="Default"/>
    <w:next w:val="Standard"/>
    <w:qFormat/>
    <w:rsid w:val="00EE0F5A"/>
    <w:pPr>
      <w:numPr>
        <w:numId w:val="7"/>
      </w:numPr>
      <w:spacing w:before="360" w:after="200"/>
      <w:ind w:left="357" w:hanging="357"/>
      <w:jc w:val="both"/>
      <w:outlineLvl w:val="1"/>
    </w:pPr>
    <w:rPr>
      <w:rFonts w:ascii="Times New Roman" w:eastAsia="MS Gothic" w:hAnsi="Times New Roman" w:cs="Times New Roman"/>
      <w:b/>
      <w:bCs/>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12"/>
      <w:szCs w:val="12"/>
    </w:rPr>
  </w:style>
  <w:style w:type="paragraph" w:styleId="Fuzeile">
    <w:name w:val="footer"/>
    <w:basedOn w:val="Standard"/>
    <w:link w:val="FuzeileZchn"/>
    <w:pPr>
      <w:tabs>
        <w:tab w:val="center" w:pos="4536"/>
        <w:tab w:val="right" w:pos="9072"/>
      </w:tabs>
    </w:pPr>
    <w:rPr>
      <w:sz w:val="12"/>
      <w:szCs w:val="12"/>
    </w:rPr>
  </w:style>
  <w:style w:type="character" w:styleId="Seitenzahl">
    <w:name w:val="page number"/>
    <w:basedOn w:val="Absatz-Standardschriftart"/>
    <w:semiHidden/>
  </w:style>
  <w:style w:type="paragraph" w:customStyle="1" w:styleId="Einrichtung1">
    <w:name w:val="Einrichtung1"/>
    <w:basedOn w:val="Standard"/>
    <w:pPr>
      <w:ind w:left="113" w:right="113"/>
    </w:pPr>
    <w:rPr>
      <w:sz w:val="16"/>
      <w:szCs w:val="16"/>
    </w:rPr>
  </w:style>
  <w:style w:type="paragraph" w:customStyle="1" w:styleId="Einrichtung2">
    <w:name w:val="Einrichtung2"/>
    <w:basedOn w:val="Einrichtung1"/>
    <w:rPr>
      <w:b/>
      <w:bCs/>
      <w:sz w:val="20"/>
      <w:szCs w:val="20"/>
    </w:rPr>
  </w:style>
  <w:style w:type="paragraph" w:styleId="Sprechblasentext">
    <w:name w:val="Balloon Text"/>
    <w:basedOn w:val="Standard"/>
    <w:link w:val="SprechblasentextZchn"/>
    <w:uiPriority w:val="99"/>
    <w:semiHidden/>
    <w:unhideWhenUsed/>
    <w:rsid w:val="00675DF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5DF1"/>
    <w:rPr>
      <w:rFonts w:ascii="Tahoma" w:hAnsi="Tahoma" w:cs="Tahoma"/>
      <w:sz w:val="16"/>
      <w:szCs w:val="16"/>
    </w:rPr>
  </w:style>
  <w:style w:type="paragraph" w:styleId="Kommentartext">
    <w:name w:val="annotation text"/>
    <w:basedOn w:val="Standard"/>
    <w:link w:val="KommentartextZchn"/>
    <w:uiPriority w:val="99"/>
    <w:semiHidden/>
    <w:unhideWhenUsed/>
    <w:rsid w:val="00C3590A"/>
  </w:style>
  <w:style w:type="character" w:customStyle="1" w:styleId="KommentartextZchn">
    <w:name w:val="Kommentartext Zchn"/>
    <w:basedOn w:val="Absatz-Standardschriftart"/>
    <w:link w:val="Kommentartext"/>
    <w:uiPriority w:val="99"/>
    <w:semiHidden/>
    <w:rsid w:val="00C3590A"/>
  </w:style>
  <w:style w:type="character" w:styleId="Kommentarzeichen">
    <w:name w:val="annotation reference"/>
    <w:uiPriority w:val="99"/>
    <w:rsid w:val="00C3590A"/>
    <w:rPr>
      <w:sz w:val="16"/>
      <w:szCs w:val="16"/>
    </w:rPr>
  </w:style>
  <w:style w:type="paragraph" w:styleId="Funotentext">
    <w:name w:val="footnote text"/>
    <w:basedOn w:val="Standard"/>
    <w:link w:val="FunotentextZchn"/>
    <w:uiPriority w:val="99"/>
    <w:semiHidden/>
    <w:unhideWhenUsed/>
    <w:rsid w:val="00C3590A"/>
    <w:rPr>
      <w:rFonts w:ascii="Arial" w:hAnsi="Arial"/>
    </w:rPr>
  </w:style>
  <w:style w:type="character" w:customStyle="1" w:styleId="FunotentextZchn">
    <w:name w:val="Fußnotentext Zchn"/>
    <w:basedOn w:val="Absatz-Standardschriftart"/>
    <w:link w:val="Funotentext"/>
    <w:uiPriority w:val="99"/>
    <w:semiHidden/>
    <w:rsid w:val="00C3590A"/>
    <w:rPr>
      <w:rFonts w:ascii="Arial" w:hAnsi="Arial"/>
    </w:rPr>
  </w:style>
  <w:style w:type="character" w:styleId="Funotenzeichen">
    <w:name w:val="footnote reference"/>
    <w:basedOn w:val="Absatz-Standardschriftart"/>
    <w:uiPriority w:val="99"/>
    <w:semiHidden/>
    <w:unhideWhenUsed/>
    <w:rsid w:val="00C3590A"/>
    <w:rPr>
      <w:vertAlign w:val="superscript"/>
    </w:rPr>
  </w:style>
  <w:style w:type="table" w:customStyle="1" w:styleId="EinfacheTabelle11">
    <w:name w:val="Einfache Tabelle 11"/>
    <w:basedOn w:val="NormaleTabelle"/>
    <w:uiPriority w:val="41"/>
    <w:rsid w:val="00C3590A"/>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enabsatz">
    <w:name w:val="List Paragraph"/>
    <w:basedOn w:val="Standard"/>
    <w:uiPriority w:val="99"/>
    <w:qFormat/>
    <w:rsid w:val="00001404"/>
    <w:pPr>
      <w:ind w:left="720"/>
      <w:contextualSpacing/>
    </w:pPr>
    <w:rPr>
      <w:rFonts w:ascii="Futura Book" w:hAnsi="Futura Book"/>
    </w:rPr>
  </w:style>
  <w:style w:type="table" w:styleId="Tabellenraster">
    <w:name w:val="Table Grid"/>
    <w:basedOn w:val="NormaleTabelle"/>
    <w:rsid w:val="00001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1404"/>
    <w:pPr>
      <w:autoSpaceDE w:val="0"/>
      <w:autoSpaceDN w:val="0"/>
      <w:adjustRightInd w:val="0"/>
    </w:pPr>
    <w:rPr>
      <w:rFonts w:ascii="Arial" w:eastAsiaTheme="minorHAnsi" w:hAnsi="Arial" w:cs="Arial"/>
      <w:color w:val="000000"/>
      <w:sz w:val="24"/>
      <w:szCs w:val="24"/>
      <w:lang w:eastAsia="en-US"/>
    </w:rPr>
  </w:style>
  <w:style w:type="paragraph" w:styleId="Kommentarthema">
    <w:name w:val="annotation subject"/>
    <w:basedOn w:val="Kommentartext"/>
    <w:next w:val="Kommentartext"/>
    <w:link w:val="KommentarthemaZchn"/>
    <w:uiPriority w:val="99"/>
    <w:semiHidden/>
    <w:unhideWhenUsed/>
    <w:rsid w:val="00293BC8"/>
    <w:rPr>
      <w:b/>
      <w:bCs/>
    </w:rPr>
  </w:style>
  <w:style w:type="character" w:customStyle="1" w:styleId="KommentarthemaZchn">
    <w:name w:val="Kommentarthema Zchn"/>
    <w:basedOn w:val="KommentartextZchn"/>
    <w:link w:val="Kommentarthema"/>
    <w:uiPriority w:val="99"/>
    <w:semiHidden/>
    <w:rsid w:val="00293BC8"/>
    <w:rPr>
      <w:b/>
      <w:bCs/>
    </w:rPr>
  </w:style>
  <w:style w:type="character" w:customStyle="1" w:styleId="FuzeileZchn">
    <w:name w:val="Fußzeile Zchn"/>
    <w:basedOn w:val="Absatz-Standardschriftart"/>
    <w:link w:val="Fuzeile"/>
    <w:rsid w:val="000770B7"/>
    <w:rPr>
      <w:sz w:val="12"/>
      <w:szCs w:val="12"/>
    </w:rPr>
  </w:style>
  <w:style w:type="character" w:styleId="Platzhaltertext">
    <w:name w:val="Placeholder Text"/>
    <w:basedOn w:val="Absatz-Standardschriftart"/>
    <w:uiPriority w:val="99"/>
    <w:semiHidden/>
    <w:rsid w:val="003A36F1"/>
    <w:rPr>
      <w:color w:val="808080"/>
    </w:rPr>
  </w:style>
  <w:style w:type="paragraph" w:styleId="Titel">
    <w:name w:val="Title"/>
    <w:basedOn w:val="Standard"/>
    <w:next w:val="Standard"/>
    <w:link w:val="TitelZchn"/>
    <w:uiPriority w:val="10"/>
    <w:qFormat/>
    <w:rsid w:val="006F7421"/>
    <w:pPr>
      <w:spacing w:before="120" w:after="480"/>
      <w:contextualSpacing/>
    </w:pPr>
    <w:rPr>
      <w:b/>
      <w:sz w:val="24"/>
      <w:szCs w:val="24"/>
    </w:rPr>
  </w:style>
  <w:style w:type="character" w:customStyle="1" w:styleId="TitelZchn">
    <w:name w:val="Titel Zchn"/>
    <w:basedOn w:val="Absatz-Standardschriftart"/>
    <w:link w:val="Titel"/>
    <w:uiPriority w:val="10"/>
    <w:rsid w:val="006F7421"/>
    <w:rPr>
      <w:rFonts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469893">
      <w:bodyDiv w:val="1"/>
      <w:marLeft w:val="0"/>
      <w:marRight w:val="0"/>
      <w:marTop w:val="0"/>
      <w:marBottom w:val="0"/>
      <w:divBdr>
        <w:top w:val="none" w:sz="0" w:space="0" w:color="auto"/>
        <w:left w:val="none" w:sz="0" w:space="0" w:color="auto"/>
        <w:bottom w:val="none" w:sz="0" w:space="0" w:color="auto"/>
        <w:right w:val="none" w:sz="0" w:space="0" w:color="auto"/>
      </w:divBdr>
    </w:div>
    <w:div w:id="163363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hn\Desktop\Gespr&#228;chsnotiz.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62225-CF6A-40F3-A46F-F794EBB4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Gesprächsnotiz.dotm</Template>
  <TotalTime>0</TotalTime>
  <Pages>4</Pages>
  <Words>572</Words>
  <Characters>3605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Gesprächsnotiz</vt:lpstr>
    </vt:vector>
  </TitlesOfParts>
  <Company>Universität Leipzig</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Gesprächsnotiz</dc:title>
  <dc:creator>Windows-Benutzer</dc:creator>
  <cp:lastModifiedBy>Schacht, Andrea</cp:lastModifiedBy>
  <cp:revision>7</cp:revision>
  <cp:lastPrinted>2002-09-20T09:09:00Z</cp:lastPrinted>
  <dcterms:created xsi:type="dcterms:W3CDTF">2026-01-12T09:07:00Z</dcterms:created>
  <dcterms:modified xsi:type="dcterms:W3CDTF">2026-10-14T08:50:00Z</dcterms:modified>
</cp:coreProperties>
</file>