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57686" w14:textId="77777777" w:rsidR="004371C7" w:rsidRPr="00094022" w:rsidRDefault="00FF0AA6" w:rsidP="004371C7">
      <w:pPr>
        <w:pStyle w:val="Titel"/>
      </w:pPr>
      <w:r>
        <w:t xml:space="preserve">28500-2026 </w:t>
      </w:r>
      <w:r w:rsidR="004371C7">
        <w:t>Ausstattung und Mobiliar Studienkolleg Sachsen</w:t>
      </w:r>
    </w:p>
    <w:p w14:paraId="52C90203" w14:textId="3F509B84" w:rsidR="006F7421" w:rsidRDefault="006F7421" w:rsidP="006F7421">
      <w:pPr>
        <w:pStyle w:val="Titel"/>
      </w:pPr>
      <w:r w:rsidRPr="006F7421">
        <w:t>Eigenerklärung</w:t>
      </w:r>
      <w:r w:rsidRPr="004C0525">
        <w:t xml:space="preserve"> </w:t>
      </w:r>
      <w:r>
        <w:t>national</w:t>
      </w:r>
    </w:p>
    <w:p w14:paraId="4B5405C7" w14:textId="6EE24F5A" w:rsidR="00573E8D" w:rsidRDefault="00573E8D" w:rsidP="005527B9">
      <w:r w:rsidRPr="00EE0F5A">
        <w:t>Diese Vorlage</w:t>
      </w:r>
      <w:r w:rsidR="005E3715">
        <w:t xml:space="preserve"> für die </w:t>
      </w:r>
      <w:r w:rsidR="005E3715" w:rsidRPr="005E3715">
        <w:t xml:space="preserve">Angaben zur Eignung </w:t>
      </w:r>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1E7532E3" w14:textId="77777777" w:rsidR="0025784F" w:rsidRDefault="0025784F" w:rsidP="0025784F"/>
    <w:p w14:paraId="112DEEE8" w14:textId="77777777" w:rsidR="0025784F" w:rsidRPr="00F70701" w:rsidRDefault="0025784F" w:rsidP="0025784F">
      <w:pPr>
        <w:pBdr>
          <w:top w:val="single" w:sz="12" w:space="1" w:color="auto"/>
          <w:left w:val="single" w:sz="12" w:space="4" w:color="auto"/>
          <w:bottom w:val="single" w:sz="12" w:space="1" w:color="auto"/>
          <w:right w:val="single" w:sz="12" w:space="4" w:color="auto"/>
        </w:pBdr>
        <w:rPr>
          <w:b/>
          <w:bCs/>
          <w:sz w:val="8"/>
          <w:szCs w:val="8"/>
        </w:rPr>
      </w:pPr>
    </w:p>
    <w:p w14:paraId="2A32F5DA" w14:textId="296384E5" w:rsidR="0025784F" w:rsidRDefault="0025784F" w:rsidP="0025784F">
      <w:pPr>
        <w:pBdr>
          <w:top w:val="single" w:sz="12" w:space="1" w:color="auto"/>
          <w:left w:val="single" w:sz="12" w:space="4" w:color="auto"/>
          <w:bottom w:val="single" w:sz="12" w:space="1" w:color="auto"/>
          <w:right w:val="single" w:sz="12" w:space="4" w:color="auto"/>
        </w:pBdr>
        <w:rPr>
          <w:b/>
        </w:rPr>
      </w:pPr>
      <w:r w:rsidRPr="00F70701">
        <w:rPr>
          <w:b/>
          <w:bCs/>
        </w:rPr>
        <w:t>Nachfolgende Angaben gelten für:</w:t>
      </w:r>
      <w:r>
        <w:rPr>
          <w:b/>
          <w:bCs/>
        </w:rPr>
        <w:t xml:space="preserve"> </w:t>
      </w:r>
      <w:r>
        <w:rPr>
          <w:rStyle w:val="Funotenzeichen"/>
          <w:b/>
          <w:bCs/>
        </w:rPr>
        <w:footnoteReference w:id="1"/>
      </w:r>
      <w:r>
        <w:rPr>
          <w:b/>
          <w:bCs/>
        </w:rPr>
        <w:tab/>
      </w:r>
      <w:r w:rsidR="00F72A7E">
        <w:rPr>
          <w:b/>
          <w:bCs/>
        </w:rPr>
        <w:t xml:space="preserve"> L</w:t>
      </w:r>
      <w:r w:rsidRPr="00F70701">
        <w:rPr>
          <w:b/>
          <w:bCs/>
        </w:rPr>
        <w:t>os 1</w:t>
      </w:r>
      <w:r>
        <w:rPr>
          <w:b/>
          <w:bCs/>
        </w:rPr>
        <w:tab/>
      </w:r>
      <w:sdt>
        <w:sdtPr>
          <w:rPr>
            <w:b/>
          </w:rPr>
          <w:id w:val="554199912"/>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Cs/>
        </w:rPr>
        <w:tab/>
      </w:r>
      <w:r w:rsidR="00F72A7E">
        <w:rPr>
          <w:bCs/>
        </w:rPr>
        <w:t xml:space="preserve"> und/oder          </w:t>
      </w:r>
      <w:r w:rsidR="00F72A7E">
        <w:rPr>
          <w:bCs/>
        </w:rPr>
        <w:tab/>
        <w:t xml:space="preserve">       </w:t>
      </w:r>
      <w:r w:rsidRPr="00F70701">
        <w:rPr>
          <w:b/>
          <w:bCs/>
        </w:rPr>
        <w:t>Los 2</w:t>
      </w:r>
      <w:r w:rsidR="00F72A7E">
        <w:rPr>
          <w:b/>
          <w:bCs/>
        </w:rPr>
        <w:t xml:space="preserve">  </w:t>
      </w:r>
      <w:sdt>
        <w:sdtPr>
          <w:rPr>
            <w:b/>
          </w:rPr>
          <w:id w:val="-366303624"/>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p w14:paraId="000E6F2F" w14:textId="77777777" w:rsidR="0025784F" w:rsidRPr="00F70701" w:rsidRDefault="0025784F" w:rsidP="0025784F">
      <w:pPr>
        <w:pBdr>
          <w:top w:val="single" w:sz="12" w:space="1" w:color="auto"/>
          <w:left w:val="single" w:sz="12" w:space="4" w:color="auto"/>
          <w:bottom w:val="single" w:sz="12" w:space="1" w:color="auto"/>
          <w:right w:val="single" w:sz="12" w:space="4" w:color="auto"/>
        </w:pBdr>
        <w:rPr>
          <w:bCs/>
          <w:sz w:val="8"/>
          <w:szCs w:val="8"/>
        </w:rPr>
      </w:pPr>
    </w:p>
    <w:p w14:paraId="63BC157F" w14:textId="1653C58E"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r w:rsidR="00FA5269" w:rsidRPr="00EE0F5A">
        <w:t>.</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2FCD28F4" w:rsidR="000677CE" w:rsidRDefault="00293BC8" w:rsidP="00EE0F5A">
      <w:pPr>
        <w:pStyle w:val="berschrift2"/>
      </w:pPr>
      <w:r w:rsidRPr="008E5C0C">
        <w:t xml:space="preserve">Erklärung über die pflichtgemäße Zahlung von Steuern, Abgaben und Sozialbeiträgen </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02D0FFD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0C6FF64B"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791D4890"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059D336A"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7709C091" w14:textId="1E764F86" w:rsidR="00FE6442" w:rsidRPr="008E5C0C" w:rsidRDefault="00293BC8" w:rsidP="00EE0F5A">
      <w:pPr>
        <w:pStyle w:val="berschrift2"/>
      </w:pPr>
      <w:r w:rsidRPr="008E5C0C">
        <w:t>Erklärung über den Umsatz</w:t>
      </w:r>
      <w:r w:rsidR="00573E8D" w:rsidRPr="008E5C0C">
        <w:t xml:space="preserve"> des Unternehmens</w:t>
      </w:r>
      <w:r w:rsidRPr="008E5C0C">
        <w:t xml:space="preserve"> </w:t>
      </w:r>
      <w:r w:rsidR="001C7551">
        <w:t xml:space="preserve">zu </w:t>
      </w:r>
      <w:r w:rsidR="00573E8D" w:rsidRPr="008E5C0C">
        <w:t>vergleichbare</w:t>
      </w:r>
      <w:r w:rsidR="001C7551">
        <w:t>n</w:t>
      </w:r>
      <w:r w:rsidR="00573E8D" w:rsidRPr="008E5C0C">
        <w:t xml:space="preserve"> Leistungen zum Leistungsgegenstand</w:t>
      </w:r>
      <w:r w:rsidRPr="008E5C0C">
        <w:t xml:space="preserve"> </w:t>
      </w:r>
      <w:r w:rsidR="005E3715">
        <w:t>der</w:t>
      </w:r>
      <w:r w:rsidRPr="008E5C0C">
        <w:t xml:space="preserve"> letzten drei </w:t>
      </w:r>
      <w:r w:rsidR="001952DA" w:rsidRPr="008E5C0C">
        <w:t>Geschäftsj</w:t>
      </w:r>
      <w:r w:rsidRPr="008E5C0C">
        <w:t>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7FABAAB6"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6871C27A" w14:textId="270E92B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6F3E9E8E"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50559E6D" w14:textId="77777777" w:rsidR="00EB0E7C" w:rsidRPr="00FE6442" w:rsidRDefault="00EB0E7C"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0187FF96"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7C116A1" w14:textId="343D1E73"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8E0AE9" w14:textId="6D19DEB2"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5456030" w14:textId="3CC2C985" w:rsidR="00EB0E7C"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EB0E7C" w:rsidRPr="00FE6442">
              <w:t xml:space="preserve"> €</w:t>
            </w:r>
          </w:p>
        </w:tc>
      </w:tr>
    </w:tbl>
    <w:p w14:paraId="6C445BBB" w14:textId="136D3EBA" w:rsidR="00FE6442" w:rsidRDefault="00293BC8" w:rsidP="00EE0F5A">
      <w:pPr>
        <w:pStyle w:val="berschrift2"/>
      </w:pPr>
      <w:r w:rsidRPr="008E5C0C">
        <w:t>Angabe zu Referenzen</w:t>
      </w:r>
      <w:r w:rsidR="005A5F21">
        <w:rPr>
          <w:rStyle w:val="Funotenzeichen"/>
        </w:rPr>
        <w:footnoteReference w:id="2"/>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039E31CB" w14:textId="6913BB67" w:rsidR="00573E8D"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1C7551">
        <w:rPr>
          <w:rFonts w:ascii="Times New Roman" w:eastAsia="Times New Roman" w:hAnsi="Times New Roman" w:cs="Times New Roman"/>
          <w:b/>
          <w:color w:val="auto"/>
          <w:sz w:val="22"/>
          <w:szCs w:val="22"/>
          <w:u w:val="single"/>
          <w:lang w:eastAsia="de-DE"/>
        </w:rPr>
        <w:t xml:space="preserve">mindestens </w:t>
      </w:r>
      <w:r w:rsidR="008E5C0C" w:rsidRPr="001C7551">
        <w:rPr>
          <w:rFonts w:ascii="Times New Roman" w:eastAsia="Times New Roman" w:hAnsi="Times New Roman" w:cs="Times New Roman"/>
          <w:b/>
          <w:color w:val="auto"/>
          <w:sz w:val="22"/>
          <w:szCs w:val="22"/>
          <w:u w:val="single"/>
          <w:lang w:eastAsia="de-DE"/>
        </w:rPr>
        <w:t>3</w:t>
      </w:r>
      <w:r w:rsidRPr="008E5C0C">
        <w:rPr>
          <w:rFonts w:ascii="Times New Roman" w:eastAsia="Times New Roman" w:hAnsi="Times New Roman" w:cs="Times New Roman"/>
          <w:b/>
          <w:color w:val="auto"/>
          <w:sz w:val="22"/>
          <w:szCs w:val="22"/>
          <w:lang w:eastAsia="de-DE"/>
        </w:rPr>
        <w:t xml:space="preserve"> geeignete Referenzen erforderlich!</w:t>
      </w:r>
    </w:p>
    <w:p w14:paraId="2833639F" w14:textId="77777777" w:rsidR="000F099C" w:rsidRPr="008E5C0C" w:rsidRDefault="000F099C" w:rsidP="000F099C">
      <w:pPr>
        <w:pStyle w:val="Default"/>
        <w:ind w:left="360"/>
        <w:rPr>
          <w:rFonts w:ascii="Times New Roman" w:eastAsia="Times New Roman" w:hAnsi="Times New Roman" w:cs="Times New Roman"/>
          <w:b/>
          <w:color w:val="auto"/>
          <w:sz w:val="22"/>
          <w:szCs w:val="22"/>
          <w:lang w:eastAsia="de-DE"/>
        </w:rPr>
      </w:pPr>
      <w:r w:rsidRPr="00F63687">
        <w:rPr>
          <w:rFonts w:ascii="Times New Roman" w:eastAsia="Times New Roman" w:hAnsi="Times New Roman" w:cs="Times New Roman"/>
          <w:b/>
          <w:color w:val="auto"/>
          <w:sz w:val="22"/>
          <w:szCs w:val="22"/>
          <w:lang w:eastAsia="de-DE"/>
        </w:rPr>
        <w:t>Die Referenzen müsse</w:t>
      </w:r>
      <w:r>
        <w:rPr>
          <w:rFonts w:ascii="Times New Roman" w:eastAsia="Times New Roman" w:hAnsi="Times New Roman" w:cs="Times New Roman"/>
          <w:b/>
          <w:color w:val="auto"/>
          <w:sz w:val="22"/>
          <w:szCs w:val="22"/>
          <w:lang w:eastAsia="de-DE"/>
        </w:rPr>
        <w:t>n mit</w:t>
      </w:r>
      <w:r w:rsidRPr="00F63687">
        <w:rPr>
          <w:rFonts w:ascii="Times New Roman" w:eastAsia="Times New Roman" w:hAnsi="Times New Roman" w:cs="Times New Roman"/>
          <w:b/>
          <w:color w:val="auto"/>
          <w:sz w:val="22"/>
          <w:szCs w:val="22"/>
          <w:lang w:eastAsia="de-DE"/>
        </w:rPr>
        <w:t xml:space="preserve"> dem Leistungsgegenstand dieser Ausschreibung technisch bzw. funktionell vergleichbar sein und einen entsprechend vergleichbaren Auftragswert au</w:t>
      </w:r>
      <w:r>
        <w:rPr>
          <w:rFonts w:ascii="Times New Roman" w:eastAsia="Times New Roman" w:hAnsi="Times New Roman" w:cs="Times New Roman"/>
          <w:b/>
          <w:color w:val="auto"/>
          <w:sz w:val="22"/>
          <w:szCs w:val="22"/>
          <w:lang w:eastAsia="de-DE"/>
        </w:rPr>
        <w:t>f</w:t>
      </w:r>
      <w:r w:rsidRPr="00F63687">
        <w:rPr>
          <w:rFonts w:ascii="Times New Roman" w:eastAsia="Times New Roman" w:hAnsi="Times New Roman" w:cs="Times New Roman"/>
          <w:b/>
          <w:color w:val="auto"/>
          <w:sz w:val="22"/>
          <w:szCs w:val="22"/>
          <w:lang w:eastAsia="de-DE"/>
        </w:rPr>
        <w:t>weisen</w:t>
      </w:r>
      <w:r>
        <w:rPr>
          <w:rFonts w:ascii="Times New Roman" w:eastAsia="Times New Roman" w:hAnsi="Times New Roman" w:cs="Times New Roman"/>
          <w:b/>
          <w:color w:val="auto"/>
          <w:sz w:val="22"/>
          <w:szCs w:val="22"/>
          <w:lang w:eastAsia="de-DE"/>
        </w:rPr>
        <w:t>.</w:t>
      </w:r>
    </w:p>
    <w:p w14:paraId="24587A10"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23BE74A3" w14:textId="77777777" w:rsidTr="00E640C1">
        <w:trPr>
          <w:cantSplit/>
          <w:trHeight w:hRule="exact" w:val="510"/>
        </w:trPr>
        <w:tc>
          <w:tcPr>
            <w:tcW w:w="9072" w:type="dxa"/>
            <w:gridSpan w:val="2"/>
            <w:vAlign w:val="center"/>
            <w:hideMark/>
          </w:tcPr>
          <w:p w14:paraId="66CEB9E5" w14:textId="77777777" w:rsidR="006F7421" w:rsidRPr="00EE0F5A" w:rsidRDefault="006F7421" w:rsidP="00E640C1">
            <w:pPr>
              <w:rPr>
                <w:b/>
                <w:bCs/>
              </w:rPr>
            </w:pPr>
            <w:r w:rsidRPr="00EE0F5A">
              <w:rPr>
                <w:b/>
                <w:bCs/>
              </w:rPr>
              <w:t>1. Referenz</w:t>
            </w:r>
          </w:p>
        </w:tc>
      </w:tr>
      <w:tr w:rsidR="006F7421" w:rsidRPr="005608B1" w14:paraId="566A9BAE" w14:textId="77777777" w:rsidTr="00E640C1">
        <w:trPr>
          <w:cantSplit/>
          <w:trHeight w:hRule="exact" w:val="1077"/>
        </w:trPr>
        <w:tc>
          <w:tcPr>
            <w:tcW w:w="2693" w:type="dxa"/>
            <w:hideMark/>
          </w:tcPr>
          <w:p w14:paraId="5C8D6103" w14:textId="77777777" w:rsidR="006F7421" w:rsidRDefault="006F7421" w:rsidP="00E640C1">
            <w:pPr>
              <w:spacing w:after="60"/>
              <w:jc w:val="left"/>
            </w:pPr>
            <w:r>
              <w:t>Referenzauftraggeber</w:t>
            </w:r>
          </w:p>
          <w:p w14:paraId="36CF9B17" w14:textId="77777777" w:rsidR="006F7421" w:rsidRPr="005608B1" w:rsidRDefault="006F7421" w:rsidP="00E640C1">
            <w:pPr>
              <w:jc w:val="left"/>
            </w:pPr>
            <w:r>
              <w:t>(Name, Anschrift)</w:t>
            </w:r>
          </w:p>
        </w:tc>
        <w:tc>
          <w:tcPr>
            <w:tcW w:w="6379" w:type="dxa"/>
            <w:hideMark/>
          </w:tcPr>
          <w:p w14:paraId="557D838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B47B4" w14:textId="4DF09E87" w:rsidR="006F7421" w:rsidRPr="005608B1" w:rsidRDefault="006F7421" w:rsidP="00E640C1">
            <w:pPr>
              <w:jc w:val="left"/>
            </w:pPr>
          </w:p>
        </w:tc>
      </w:tr>
      <w:tr w:rsidR="006F7421" w:rsidRPr="005608B1" w14:paraId="76870643" w14:textId="77777777" w:rsidTr="00E640C1">
        <w:trPr>
          <w:cantSplit/>
          <w:trHeight w:hRule="exact" w:val="1474"/>
        </w:trPr>
        <w:tc>
          <w:tcPr>
            <w:tcW w:w="2693" w:type="dxa"/>
          </w:tcPr>
          <w:p w14:paraId="52E35380" w14:textId="77777777" w:rsidR="006F7421" w:rsidRDefault="006F7421" w:rsidP="00E640C1">
            <w:pPr>
              <w:spacing w:after="60"/>
              <w:jc w:val="left"/>
            </w:pPr>
            <w:r>
              <w:t>Benennung des Ansprechpartners</w:t>
            </w:r>
          </w:p>
          <w:p w14:paraId="760747EA" w14:textId="77777777" w:rsidR="006F7421" w:rsidRDefault="006F7421" w:rsidP="00E640C1">
            <w:pPr>
              <w:jc w:val="left"/>
            </w:pPr>
            <w:r>
              <w:t>(Name, Telefon, E-Mail)</w:t>
            </w:r>
          </w:p>
          <w:p w14:paraId="1E8C9F79" w14:textId="7F2D8920" w:rsidR="006F7421" w:rsidRPr="00176D77" w:rsidRDefault="006F7421" w:rsidP="00E640C1">
            <w:pPr>
              <w:jc w:val="left"/>
            </w:pPr>
          </w:p>
        </w:tc>
        <w:tc>
          <w:tcPr>
            <w:tcW w:w="6379" w:type="dxa"/>
          </w:tcPr>
          <w:p w14:paraId="13CEA28D"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3EBA89" w14:textId="22FE897F" w:rsidR="006F7421" w:rsidRPr="005608B1" w:rsidRDefault="006F7421" w:rsidP="00E640C1"/>
        </w:tc>
      </w:tr>
      <w:tr w:rsidR="006F7421" w:rsidRPr="005608B1" w14:paraId="51FD7055" w14:textId="77777777" w:rsidTr="00E640C1">
        <w:trPr>
          <w:cantSplit/>
          <w:trHeight w:hRule="exact" w:val="1304"/>
        </w:trPr>
        <w:tc>
          <w:tcPr>
            <w:tcW w:w="2693" w:type="dxa"/>
            <w:hideMark/>
          </w:tcPr>
          <w:p w14:paraId="35083924" w14:textId="77777777" w:rsidR="006F7421" w:rsidRPr="000E5A0D" w:rsidRDefault="006F7421" w:rsidP="00E640C1">
            <w:pPr>
              <w:jc w:val="left"/>
            </w:pPr>
            <w:r w:rsidRPr="000E5A0D">
              <w:t xml:space="preserve">Bezeichnung des </w:t>
            </w:r>
          </w:p>
          <w:p w14:paraId="1784FD36" w14:textId="77777777" w:rsidR="006F7421" w:rsidRDefault="006F7421" w:rsidP="00E640C1">
            <w:pPr>
              <w:jc w:val="left"/>
            </w:pPr>
            <w:r w:rsidRPr="000E5A0D">
              <w:t xml:space="preserve">Auftragsgegenstandes </w:t>
            </w:r>
          </w:p>
          <w:p w14:paraId="63F2C001"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72BCD9D3"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43358E27" w14:textId="77777777" w:rsidTr="00E640C1">
        <w:trPr>
          <w:cantSplit/>
          <w:trHeight w:val="737"/>
        </w:trPr>
        <w:tc>
          <w:tcPr>
            <w:tcW w:w="2693" w:type="dxa"/>
            <w:hideMark/>
          </w:tcPr>
          <w:p w14:paraId="02CB5050" w14:textId="77777777" w:rsidR="006F7421" w:rsidRDefault="006F7421" w:rsidP="00E640C1">
            <w:pPr>
              <w:spacing w:after="60"/>
              <w:jc w:val="left"/>
            </w:pPr>
            <w:r>
              <w:t>Auftragsvolumen, gerundet</w:t>
            </w:r>
          </w:p>
          <w:p w14:paraId="4CD4C1F6"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921DD5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E2B5EE3" w14:textId="77777777" w:rsidTr="00E640C1">
        <w:trPr>
          <w:cantSplit/>
          <w:trHeight w:val="737"/>
        </w:trPr>
        <w:tc>
          <w:tcPr>
            <w:tcW w:w="2693" w:type="dxa"/>
          </w:tcPr>
          <w:p w14:paraId="789B3A71" w14:textId="77777777" w:rsidR="006F7421" w:rsidRDefault="006F7421" w:rsidP="00E640C1">
            <w:pPr>
              <w:jc w:val="left"/>
            </w:pPr>
            <w:r>
              <w:t xml:space="preserve">Ausführungsdatum / </w:t>
            </w:r>
          </w:p>
          <w:p w14:paraId="761DFDCE" w14:textId="77777777" w:rsidR="006F7421" w:rsidRDefault="006F7421" w:rsidP="00E640C1">
            <w:pPr>
              <w:jc w:val="left"/>
            </w:pPr>
            <w:r>
              <w:t>Leistungszeitraum</w:t>
            </w:r>
          </w:p>
        </w:tc>
        <w:tc>
          <w:tcPr>
            <w:tcW w:w="6379" w:type="dxa"/>
          </w:tcPr>
          <w:p w14:paraId="779EB24E"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2EE9DF" w14:textId="1C0FA88F"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1FC2368A"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43082C93" w14:textId="77777777" w:rsidTr="00E640C1">
        <w:trPr>
          <w:cantSplit/>
          <w:trHeight w:hRule="exact" w:val="510"/>
        </w:trPr>
        <w:tc>
          <w:tcPr>
            <w:tcW w:w="9072" w:type="dxa"/>
            <w:gridSpan w:val="2"/>
            <w:vAlign w:val="center"/>
            <w:hideMark/>
          </w:tcPr>
          <w:p w14:paraId="7E37F03C" w14:textId="0951EF53" w:rsidR="006F7421" w:rsidRPr="00EE0F5A" w:rsidRDefault="006F7421" w:rsidP="00E640C1">
            <w:pPr>
              <w:rPr>
                <w:b/>
                <w:bCs/>
              </w:rPr>
            </w:pPr>
            <w:r>
              <w:rPr>
                <w:b/>
                <w:bCs/>
              </w:rPr>
              <w:lastRenderedPageBreak/>
              <w:t>2</w:t>
            </w:r>
            <w:r w:rsidRPr="00EE0F5A">
              <w:rPr>
                <w:b/>
                <w:bCs/>
              </w:rPr>
              <w:t>. Referenz</w:t>
            </w:r>
          </w:p>
        </w:tc>
      </w:tr>
      <w:tr w:rsidR="006F7421" w:rsidRPr="005608B1" w14:paraId="521F93C8" w14:textId="77777777" w:rsidTr="00E640C1">
        <w:trPr>
          <w:cantSplit/>
          <w:trHeight w:hRule="exact" w:val="1077"/>
        </w:trPr>
        <w:tc>
          <w:tcPr>
            <w:tcW w:w="2693" w:type="dxa"/>
            <w:hideMark/>
          </w:tcPr>
          <w:p w14:paraId="2BA2EA21" w14:textId="77777777" w:rsidR="006F7421" w:rsidRDefault="006F7421" w:rsidP="00E640C1">
            <w:pPr>
              <w:spacing w:after="60"/>
              <w:jc w:val="left"/>
            </w:pPr>
            <w:r>
              <w:t>Referenzauftraggeber</w:t>
            </w:r>
          </w:p>
          <w:p w14:paraId="23FCCEF4" w14:textId="77777777" w:rsidR="006F7421" w:rsidRPr="005608B1" w:rsidRDefault="006F7421" w:rsidP="00E640C1">
            <w:pPr>
              <w:jc w:val="left"/>
            </w:pPr>
            <w:r>
              <w:t>(Name, Anschrift)</w:t>
            </w:r>
          </w:p>
        </w:tc>
        <w:tc>
          <w:tcPr>
            <w:tcW w:w="6379" w:type="dxa"/>
            <w:hideMark/>
          </w:tcPr>
          <w:p w14:paraId="349C2DC0"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93E0AF" w14:textId="19ED888F" w:rsidR="006F7421" w:rsidRPr="005608B1" w:rsidRDefault="006F7421" w:rsidP="00E640C1">
            <w:pPr>
              <w:jc w:val="left"/>
            </w:pPr>
          </w:p>
        </w:tc>
      </w:tr>
      <w:tr w:rsidR="006F7421" w:rsidRPr="005608B1" w14:paraId="249629E2" w14:textId="77777777" w:rsidTr="00E640C1">
        <w:trPr>
          <w:cantSplit/>
          <w:trHeight w:hRule="exact" w:val="1474"/>
        </w:trPr>
        <w:tc>
          <w:tcPr>
            <w:tcW w:w="2693" w:type="dxa"/>
          </w:tcPr>
          <w:p w14:paraId="20754350" w14:textId="77777777" w:rsidR="006F7421" w:rsidRDefault="006F7421" w:rsidP="00E640C1">
            <w:pPr>
              <w:spacing w:after="60"/>
              <w:jc w:val="left"/>
            </w:pPr>
            <w:r>
              <w:t>Benennung des Ansprechpartners</w:t>
            </w:r>
          </w:p>
          <w:p w14:paraId="4DA41DDE" w14:textId="77777777" w:rsidR="006F7421" w:rsidRDefault="006F7421" w:rsidP="00E640C1">
            <w:pPr>
              <w:jc w:val="left"/>
            </w:pPr>
            <w:r>
              <w:t>(Name, Telefon, E-Mail)</w:t>
            </w:r>
          </w:p>
          <w:p w14:paraId="2C1AA444" w14:textId="77777777" w:rsidR="006F7421" w:rsidRPr="00A85095" w:rsidRDefault="006F7421" w:rsidP="00E640C1">
            <w:pPr>
              <w:jc w:val="left"/>
            </w:pPr>
          </w:p>
          <w:p w14:paraId="151C9DA5" w14:textId="10F2890A" w:rsidR="006F7421" w:rsidRPr="00176D77" w:rsidRDefault="006F7421" w:rsidP="00E640C1">
            <w:pPr>
              <w:jc w:val="left"/>
            </w:pPr>
          </w:p>
        </w:tc>
        <w:tc>
          <w:tcPr>
            <w:tcW w:w="6379" w:type="dxa"/>
          </w:tcPr>
          <w:p w14:paraId="05D88DB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C1B052" w14:textId="489C8B00" w:rsidR="006F7421" w:rsidRPr="005608B1" w:rsidRDefault="006F7421" w:rsidP="00E640C1"/>
        </w:tc>
      </w:tr>
      <w:tr w:rsidR="006F7421" w:rsidRPr="005608B1" w14:paraId="29C7FC45" w14:textId="77777777" w:rsidTr="00E640C1">
        <w:trPr>
          <w:cantSplit/>
          <w:trHeight w:hRule="exact" w:val="1304"/>
        </w:trPr>
        <w:tc>
          <w:tcPr>
            <w:tcW w:w="2693" w:type="dxa"/>
            <w:hideMark/>
          </w:tcPr>
          <w:p w14:paraId="2FD192C0" w14:textId="77777777" w:rsidR="006F7421" w:rsidRPr="000E5A0D" w:rsidRDefault="006F7421" w:rsidP="00E640C1">
            <w:pPr>
              <w:jc w:val="left"/>
            </w:pPr>
            <w:r w:rsidRPr="000E5A0D">
              <w:t xml:space="preserve">Bezeichnung des </w:t>
            </w:r>
          </w:p>
          <w:p w14:paraId="15F7ACD0" w14:textId="77777777" w:rsidR="006F7421" w:rsidRDefault="006F7421" w:rsidP="00E640C1">
            <w:pPr>
              <w:jc w:val="left"/>
            </w:pPr>
            <w:r w:rsidRPr="000E5A0D">
              <w:t xml:space="preserve">Auftragsgegenstandes </w:t>
            </w:r>
          </w:p>
          <w:p w14:paraId="59AD71F7"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DF9F8B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E0ACB6E" w14:textId="77777777" w:rsidTr="00E640C1">
        <w:trPr>
          <w:cantSplit/>
          <w:trHeight w:val="737"/>
        </w:trPr>
        <w:tc>
          <w:tcPr>
            <w:tcW w:w="2693" w:type="dxa"/>
            <w:hideMark/>
          </w:tcPr>
          <w:p w14:paraId="7825B0EA" w14:textId="77777777" w:rsidR="006F7421" w:rsidRDefault="006F7421" w:rsidP="00E640C1">
            <w:pPr>
              <w:spacing w:after="60"/>
              <w:jc w:val="left"/>
            </w:pPr>
            <w:r>
              <w:t>Auftragsvolumen, gerundet</w:t>
            </w:r>
          </w:p>
          <w:p w14:paraId="5900F6A5"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502F8AD"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D54B68E" w14:textId="77777777" w:rsidTr="00E640C1">
        <w:trPr>
          <w:cantSplit/>
          <w:trHeight w:val="737"/>
        </w:trPr>
        <w:tc>
          <w:tcPr>
            <w:tcW w:w="2693" w:type="dxa"/>
          </w:tcPr>
          <w:p w14:paraId="6F2B18D8" w14:textId="77777777" w:rsidR="006F7421" w:rsidRDefault="006F7421" w:rsidP="00E640C1">
            <w:pPr>
              <w:jc w:val="left"/>
            </w:pPr>
            <w:r>
              <w:t xml:space="preserve">Ausführungsdatum / </w:t>
            </w:r>
          </w:p>
          <w:p w14:paraId="63650729" w14:textId="77777777" w:rsidR="006F7421" w:rsidRDefault="006F7421" w:rsidP="00E640C1">
            <w:pPr>
              <w:jc w:val="left"/>
            </w:pPr>
            <w:r>
              <w:t>Leistungszeitraum</w:t>
            </w:r>
          </w:p>
        </w:tc>
        <w:tc>
          <w:tcPr>
            <w:tcW w:w="6379" w:type="dxa"/>
          </w:tcPr>
          <w:p w14:paraId="35D090ED"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F731A2"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D0F26AC" w14:textId="77777777" w:rsidTr="00E640C1">
        <w:trPr>
          <w:cantSplit/>
          <w:trHeight w:hRule="exact" w:val="510"/>
        </w:trPr>
        <w:tc>
          <w:tcPr>
            <w:tcW w:w="9072" w:type="dxa"/>
            <w:gridSpan w:val="2"/>
            <w:vAlign w:val="center"/>
            <w:hideMark/>
          </w:tcPr>
          <w:p w14:paraId="673CA83D" w14:textId="50963542" w:rsidR="006F7421" w:rsidRPr="00EE0F5A" w:rsidRDefault="006F7421" w:rsidP="00E640C1">
            <w:pPr>
              <w:rPr>
                <w:b/>
                <w:bCs/>
              </w:rPr>
            </w:pPr>
            <w:r>
              <w:rPr>
                <w:b/>
                <w:bCs/>
              </w:rPr>
              <w:t>3</w:t>
            </w:r>
            <w:r w:rsidRPr="00EE0F5A">
              <w:rPr>
                <w:b/>
                <w:bCs/>
              </w:rPr>
              <w:t>. Referenz</w:t>
            </w:r>
          </w:p>
        </w:tc>
      </w:tr>
      <w:tr w:rsidR="006F7421" w:rsidRPr="005608B1" w14:paraId="2ED67637" w14:textId="77777777" w:rsidTr="00E640C1">
        <w:trPr>
          <w:cantSplit/>
          <w:trHeight w:hRule="exact" w:val="1077"/>
        </w:trPr>
        <w:tc>
          <w:tcPr>
            <w:tcW w:w="2693" w:type="dxa"/>
            <w:hideMark/>
          </w:tcPr>
          <w:p w14:paraId="694B4749" w14:textId="77777777" w:rsidR="006F7421" w:rsidRDefault="006F7421" w:rsidP="00E640C1">
            <w:pPr>
              <w:spacing w:after="60"/>
              <w:jc w:val="left"/>
            </w:pPr>
            <w:r>
              <w:t>Referenzauftraggeber</w:t>
            </w:r>
          </w:p>
          <w:p w14:paraId="07FA9B35" w14:textId="77777777" w:rsidR="006F7421" w:rsidRPr="005608B1" w:rsidRDefault="006F7421" w:rsidP="00E640C1">
            <w:pPr>
              <w:jc w:val="left"/>
            </w:pPr>
            <w:r>
              <w:t>(Name, Anschrift)</w:t>
            </w:r>
          </w:p>
        </w:tc>
        <w:tc>
          <w:tcPr>
            <w:tcW w:w="6379" w:type="dxa"/>
            <w:hideMark/>
          </w:tcPr>
          <w:p w14:paraId="3420F202"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F10194" w14:textId="388D498E" w:rsidR="006F7421" w:rsidRPr="005608B1" w:rsidRDefault="006F7421" w:rsidP="00E640C1">
            <w:pPr>
              <w:jc w:val="left"/>
            </w:pPr>
          </w:p>
        </w:tc>
      </w:tr>
      <w:tr w:rsidR="006F7421" w:rsidRPr="005608B1" w14:paraId="65E12F18" w14:textId="77777777" w:rsidTr="00E640C1">
        <w:trPr>
          <w:cantSplit/>
          <w:trHeight w:hRule="exact" w:val="1474"/>
        </w:trPr>
        <w:tc>
          <w:tcPr>
            <w:tcW w:w="2693" w:type="dxa"/>
          </w:tcPr>
          <w:p w14:paraId="7481E1BC" w14:textId="77777777" w:rsidR="006F7421" w:rsidRDefault="006F7421" w:rsidP="00E640C1">
            <w:pPr>
              <w:spacing w:after="60"/>
              <w:jc w:val="left"/>
            </w:pPr>
            <w:r>
              <w:t>Benennung des Ansprechpartners</w:t>
            </w:r>
          </w:p>
          <w:p w14:paraId="35BDED9F" w14:textId="77777777" w:rsidR="006F7421" w:rsidRDefault="006F7421" w:rsidP="00E640C1">
            <w:pPr>
              <w:jc w:val="left"/>
            </w:pPr>
            <w:r>
              <w:t>(Name, Telefon, E-Mail)</w:t>
            </w:r>
          </w:p>
          <w:p w14:paraId="24FAE21B" w14:textId="670EB578" w:rsidR="006F7421" w:rsidRPr="00176D77" w:rsidRDefault="006F7421" w:rsidP="00E640C1">
            <w:pPr>
              <w:jc w:val="left"/>
            </w:pPr>
          </w:p>
        </w:tc>
        <w:tc>
          <w:tcPr>
            <w:tcW w:w="6379" w:type="dxa"/>
          </w:tcPr>
          <w:p w14:paraId="47C0DA0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C7955E6" w14:textId="1F4B9C29" w:rsidR="006F7421" w:rsidRPr="005608B1" w:rsidRDefault="006F7421" w:rsidP="00E640C1"/>
        </w:tc>
      </w:tr>
      <w:tr w:rsidR="006F7421" w:rsidRPr="005608B1" w14:paraId="03EC48B4" w14:textId="77777777" w:rsidTr="00E640C1">
        <w:trPr>
          <w:cantSplit/>
          <w:trHeight w:hRule="exact" w:val="1304"/>
        </w:trPr>
        <w:tc>
          <w:tcPr>
            <w:tcW w:w="2693" w:type="dxa"/>
            <w:hideMark/>
          </w:tcPr>
          <w:p w14:paraId="0AD8A40F" w14:textId="77777777" w:rsidR="006F7421" w:rsidRPr="000E5A0D" w:rsidRDefault="006F7421" w:rsidP="00E640C1">
            <w:pPr>
              <w:jc w:val="left"/>
            </w:pPr>
            <w:r w:rsidRPr="000E5A0D">
              <w:t xml:space="preserve">Bezeichnung des </w:t>
            </w:r>
          </w:p>
          <w:p w14:paraId="341A7BFD" w14:textId="77777777" w:rsidR="006F7421" w:rsidRDefault="006F7421" w:rsidP="00E640C1">
            <w:pPr>
              <w:jc w:val="left"/>
            </w:pPr>
            <w:r w:rsidRPr="000E5A0D">
              <w:t xml:space="preserve">Auftragsgegenstandes </w:t>
            </w:r>
          </w:p>
          <w:p w14:paraId="771356A6"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3BF011EB"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72F09A71" w14:textId="77777777" w:rsidTr="00E640C1">
        <w:trPr>
          <w:cantSplit/>
          <w:trHeight w:val="737"/>
        </w:trPr>
        <w:tc>
          <w:tcPr>
            <w:tcW w:w="2693" w:type="dxa"/>
            <w:hideMark/>
          </w:tcPr>
          <w:p w14:paraId="1AADDD30" w14:textId="77777777" w:rsidR="006F7421" w:rsidRDefault="006F7421" w:rsidP="00E640C1">
            <w:pPr>
              <w:spacing w:after="60"/>
              <w:jc w:val="left"/>
            </w:pPr>
            <w:r>
              <w:t>Auftragsvolumen, gerundet</w:t>
            </w:r>
          </w:p>
          <w:p w14:paraId="1B0B2BF8"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6A27F0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43BF3DE" w14:textId="77777777" w:rsidTr="00E640C1">
        <w:trPr>
          <w:cantSplit/>
          <w:trHeight w:val="737"/>
        </w:trPr>
        <w:tc>
          <w:tcPr>
            <w:tcW w:w="2693" w:type="dxa"/>
          </w:tcPr>
          <w:p w14:paraId="1361CBE7" w14:textId="77777777" w:rsidR="006F7421" w:rsidRDefault="006F7421" w:rsidP="00E640C1">
            <w:pPr>
              <w:jc w:val="left"/>
            </w:pPr>
            <w:r>
              <w:t xml:space="preserve">Ausführungsdatum / </w:t>
            </w:r>
          </w:p>
          <w:p w14:paraId="29D8114B" w14:textId="77777777" w:rsidR="006F7421" w:rsidRDefault="006F7421" w:rsidP="00E640C1">
            <w:pPr>
              <w:jc w:val="left"/>
            </w:pPr>
            <w:r>
              <w:t>Leistungszeitraum</w:t>
            </w:r>
          </w:p>
        </w:tc>
        <w:tc>
          <w:tcPr>
            <w:tcW w:w="6379" w:type="dxa"/>
          </w:tcPr>
          <w:p w14:paraId="611C42CF"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E8262" w14:textId="5ADD6BE4"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7B80E097"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6F7421" w:rsidRPr="005608B1" w14:paraId="15940145" w14:textId="77777777" w:rsidTr="00E640C1">
        <w:trPr>
          <w:cantSplit/>
          <w:trHeight w:hRule="exact" w:val="510"/>
        </w:trPr>
        <w:tc>
          <w:tcPr>
            <w:tcW w:w="9072" w:type="dxa"/>
            <w:gridSpan w:val="2"/>
            <w:vAlign w:val="center"/>
            <w:hideMark/>
          </w:tcPr>
          <w:p w14:paraId="74F5D25C" w14:textId="006A97B3" w:rsidR="006F7421" w:rsidRPr="00EE0F5A" w:rsidRDefault="006F7421" w:rsidP="00E640C1">
            <w:pPr>
              <w:rPr>
                <w:b/>
                <w:bCs/>
              </w:rPr>
            </w:pPr>
            <w:r>
              <w:rPr>
                <w:b/>
                <w:bCs/>
              </w:rPr>
              <w:lastRenderedPageBreak/>
              <w:t>4</w:t>
            </w:r>
            <w:r w:rsidRPr="00EE0F5A">
              <w:rPr>
                <w:b/>
                <w:bCs/>
              </w:rPr>
              <w:t>. Referenz</w:t>
            </w:r>
          </w:p>
        </w:tc>
      </w:tr>
      <w:tr w:rsidR="006F7421" w:rsidRPr="005608B1" w14:paraId="4FFF46CA" w14:textId="77777777" w:rsidTr="00E640C1">
        <w:trPr>
          <w:cantSplit/>
          <w:trHeight w:hRule="exact" w:val="1077"/>
        </w:trPr>
        <w:tc>
          <w:tcPr>
            <w:tcW w:w="2693" w:type="dxa"/>
            <w:hideMark/>
          </w:tcPr>
          <w:p w14:paraId="6A0172A1" w14:textId="77777777" w:rsidR="006F7421" w:rsidRDefault="006F7421" w:rsidP="00E640C1">
            <w:pPr>
              <w:spacing w:after="60"/>
              <w:jc w:val="left"/>
            </w:pPr>
            <w:r>
              <w:t>Referenzauftraggeber</w:t>
            </w:r>
          </w:p>
          <w:p w14:paraId="54977E07" w14:textId="77777777" w:rsidR="006F7421" w:rsidRPr="005608B1" w:rsidRDefault="006F7421" w:rsidP="00E640C1">
            <w:pPr>
              <w:jc w:val="left"/>
            </w:pPr>
            <w:r>
              <w:t>(Name, Anschrift)</w:t>
            </w:r>
          </w:p>
        </w:tc>
        <w:tc>
          <w:tcPr>
            <w:tcW w:w="6379" w:type="dxa"/>
            <w:hideMark/>
          </w:tcPr>
          <w:p w14:paraId="52CAAFD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C83753" w14:textId="32B2A6FD" w:rsidR="006F7421" w:rsidRPr="005608B1" w:rsidRDefault="006F7421" w:rsidP="00E640C1">
            <w:pPr>
              <w:jc w:val="left"/>
            </w:pPr>
          </w:p>
        </w:tc>
      </w:tr>
      <w:tr w:rsidR="006F7421" w:rsidRPr="005608B1" w14:paraId="66A36E65" w14:textId="77777777" w:rsidTr="00E640C1">
        <w:trPr>
          <w:cantSplit/>
          <w:trHeight w:hRule="exact" w:val="1474"/>
        </w:trPr>
        <w:tc>
          <w:tcPr>
            <w:tcW w:w="2693" w:type="dxa"/>
          </w:tcPr>
          <w:p w14:paraId="0F4B92D8" w14:textId="77777777" w:rsidR="006F7421" w:rsidRDefault="006F7421" w:rsidP="00E640C1">
            <w:pPr>
              <w:spacing w:after="60"/>
              <w:jc w:val="left"/>
            </w:pPr>
            <w:r>
              <w:t>Benennung des Ansprechpartners</w:t>
            </w:r>
          </w:p>
          <w:p w14:paraId="614D2BAD" w14:textId="77777777" w:rsidR="006F7421" w:rsidRDefault="006F7421" w:rsidP="00E640C1">
            <w:pPr>
              <w:jc w:val="left"/>
            </w:pPr>
            <w:r>
              <w:t>(Name, Telefon, E-Mail)</w:t>
            </w:r>
          </w:p>
          <w:p w14:paraId="6891896D" w14:textId="77777777" w:rsidR="006F7421" w:rsidRPr="00A85095" w:rsidRDefault="006F7421" w:rsidP="00E640C1">
            <w:pPr>
              <w:jc w:val="left"/>
            </w:pPr>
          </w:p>
          <w:p w14:paraId="325204EC" w14:textId="3A54AF3C" w:rsidR="006F7421" w:rsidRPr="00176D77" w:rsidRDefault="006F7421" w:rsidP="00E640C1">
            <w:pPr>
              <w:jc w:val="left"/>
            </w:pPr>
          </w:p>
        </w:tc>
        <w:tc>
          <w:tcPr>
            <w:tcW w:w="6379" w:type="dxa"/>
          </w:tcPr>
          <w:p w14:paraId="0F93A1E9"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B728C2" w14:textId="0ABD0670" w:rsidR="006F7421" w:rsidRPr="005608B1" w:rsidRDefault="006F7421" w:rsidP="00E640C1"/>
        </w:tc>
      </w:tr>
      <w:tr w:rsidR="006F7421" w:rsidRPr="005608B1" w14:paraId="349C5A41" w14:textId="77777777" w:rsidTr="00E640C1">
        <w:trPr>
          <w:cantSplit/>
          <w:trHeight w:hRule="exact" w:val="1304"/>
        </w:trPr>
        <w:tc>
          <w:tcPr>
            <w:tcW w:w="2693" w:type="dxa"/>
            <w:hideMark/>
          </w:tcPr>
          <w:p w14:paraId="26CF0351" w14:textId="77777777" w:rsidR="006F7421" w:rsidRPr="000E5A0D" w:rsidRDefault="006F7421" w:rsidP="00E640C1">
            <w:pPr>
              <w:jc w:val="left"/>
            </w:pPr>
            <w:r w:rsidRPr="000E5A0D">
              <w:t xml:space="preserve">Bezeichnung des </w:t>
            </w:r>
          </w:p>
          <w:p w14:paraId="6EBF001B" w14:textId="77777777" w:rsidR="006F7421" w:rsidRDefault="006F7421" w:rsidP="00E640C1">
            <w:pPr>
              <w:jc w:val="left"/>
            </w:pPr>
            <w:r w:rsidRPr="000E5A0D">
              <w:t xml:space="preserve">Auftragsgegenstandes </w:t>
            </w:r>
          </w:p>
          <w:p w14:paraId="3074092A"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6E9065C0"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55D12151" w14:textId="77777777" w:rsidTr="00E640C1">
        <w:trPr>
          <w:cantSplit/>
          <w:trHeight w:val="737"/>
        </w:trPr>
        <w:tc>
          <w:tcPr>
            <w:tcW w:w="2693" w:type="dxa"/>
            <w:hideMark/>
          </w:tcPr>
          <w:p w14:paraId="6D3F51D8" w14:textId="77777777" w:rsidR="006F7421" w:rsidRDefault="006F7421" w:rsidP="00E640C1">
            <w:pPr>
              <w:spacing w:after="60"/>
              <w:jc w:val="left"/>
            </w:pPr>
            <w:r>
              <w:t>Auftragsvolumen, gerundet</w:t>
            </w:r>
          </w:p>
          <w:p w14:paraId="3133AA54"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261A30DC"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0D742D20" w14:textId="77777777" w:rsidTr="00E640C1">
        <w:trPr>
          <w:cantSplit/>
          <w:trHeight w:val="737"/>
        </w:trPr>
        <w:tc>
          <w:tcPr>
            <w:tcW w:w="2693" w:type="dxa"/>
          </w:tcPr>
          <w:p w14:paraId="52F7FF82" w14:textId="77777777" w:rsidR="006F7421" w:rsidRDefault="006F7421" w:rsidP="00E640C1">
            <w:pPr>
              <w:jc w:val="left"/>
            </w:pPr>
            <w:r>
              <w:t xml:space="preserve">Ausführungsdatum / </w:t>
            </w:r>
          </w:p>
          <w:p w14:paraId="0F120B53" w14:textId="77777777" w:rsidR="006F7421" w:rsidRDefault="006F7421" w:rsidP="00E640C1">
            <w:pPr>
              <w:jc w:val="left"/>
            </w:pPr>
            <w:r>
              <w:t>Leistungszeitraum</w:t>
            </w:r>
          </w:p>
        </w:tc>
        <w:tc>
          <w:tcPr>
            <w:tcW w:w="6379" w:type="dxa"/>
          </w:tcPr>
          <w:p w14:paraId="4249349C"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FF8749"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3983EEF1" w14:textId="77777777" w:rsidTr="00E640C1">
        <w:trPr>
          <w:cantSplit/>
          <w:trHeight w:hRule="exact" w:val="510"/>
        </w:trPr>
        <w:tc>
          <w:tcPr>
            <w:tcW w:w="9072" w:type="dxa"/>
            <w:gridSpan w:val="2"/>
            <w:vAlign w:val="center"/>
            <w:hideMark/>
          </w:tcPr>
          <w:p w14:paraId="2092C45D" w14:textId="018BE612" w:rsidR="006F7421" w:rsidRPr="00EE0F5A" w:rsidRDefault="006F7421" w:rsidP="00E640C1">
            <w:pPr>
              <w:rPr>
                <w:b/>
                <w:bCs/>
              </w:rPr>
            </w:pPr>
            <w:r>
              <w:rPr>
                <w:b/>
                <w:bCs/>
              </w:rPr>
              <w:t>5</w:t>
            </w:r>
            <w:r w:rsidRPr="00EE0F5A">
              <w:rPr>
                <w:b/>
                <w:bCs/>
              </w:rPr>
              <w:t>. Referenz</w:t>
            </w:r>
          </w:p>
        </w:tc>
      </w:tr>
      <w:tr w:rsidR="006F7421" w:rsidRPr="005608B1" w14:paraId="12264EC1" w14:textId="77777777" w:rsidTr="00E640C1">
        <w:trPr>
          <w:cantSplit/>
          <w:trHeight w:hRule="exact" w:val="1077"/>
        </w:trPr>
        <w:tc>
          <w:tcPr>
            <w:tcW w:w="2693" w:type="dxa"/>
            <w:hideMark/>
          </w:tcPr>
          <w:p w14:paraId="15726527" w14:textId="77777777" w:rsidR="006F7421" w:rsidRDefault="006F7421" w:rsidP="00E640C1">
            <w:pPr>
              <w:spacing w:after="60"/>
              <w:jc w:val="left"/>
            </w:pPr>
            <w:r>
              <w:t>Referenzauftraggeber</w:t>
            </w:r>
          </w:p>
          <w:p w14:paraId="609F3539" w14:textId="77777777" w:rsidR="006F7421" w:rsidRPr="005608B1" w:rsidRDefault="006F7421" w:rsidP="00E640C1">
            <w:pPr>
              <w:jc w:val="left"/>
            </w:pPr>
            <w:r>
              <w:t>(Name, Anschrift)</w:t>
            </w:r>
          </w:p>
        </w:tc>
        <w:tc>
          <w:tcPr>
            <w:tcW w:w="6379" w:type="dxa"/>
            <w:hideMark/>
          </w:tcPr>
          <w:p w14:paraId="56C9C46A"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810840" w14:textId="10ACB7F4" w:rsidR="006F7421" w:rsidRPr="005608B1" w:rsidRDefault="006F7421" w:rsidP="00E640C1">
            <w:pPr>
              <w:jc w:val="left"/>
            </w:pPr>
          </w:p>
        </w:tc>
      </w:tr>
      <w:tr w:rsidR="006F7421" w:rsidRPr="005608B1" w14:paraId="70A05DE7" w14:textId="77777777" w:rsidTr="00E640C1">
        <w:trPr>
          <w:cantSplit/>
          <w:trHeight w:hRule="exact" w:val="1474"/>
        </w:trPr>
        <w:tc>
          <w:tcPr>
            <w:tcW w:w="2693" w:type="dxa"/>
          </w:tcPr>
          <w:p w14:paraId="62A7EADF" w14:textId="77777777" w:rsidR="006F7421" w:rsidRDefault="006F7421" w:rsidP="00E640C1">
            <w:pPr>
              <w:spacing w:after="60"/>
              <w:jc w:val="left"/>
            </w:pPr>
            <w:r>
              <w:t>Benennung des Ansprechpartners</w:t>
            </w:r>
          </w:p>
          <w:p w14:paraId="5EEA6605" w14:textId="77777777" w:rsidR="006F7421" w:rsidRDefault="006F7421" w:rsidP="00E640C1">
            <w:pPr>
              <w:jc w:val="left"/>
            </w:pPr>
            <w:r>
              <w:t>(Name, Telefon, E-Mail)</w:t>
            </w:r>
          </w:p>
          <w:p w14:paraId="6158B511" w14:textId="77777777" w:rsidR="006F7421" w:rsidRPr="00A85095" w:rsidRDefault="006F7421" w:rsidP="00E640C1">
            <w:pPr>
              <w:jc w:val="left"/>
            </w:pPr>
          </w:p>
          <w:p w14:paraId="2327328E" w14:textId="5DD36730" w:rsidR="006F7421" w:rsidRPr="00176D77" w:rsidRDefault="006F7421" w:rsidP="00E640C1">
            <w:pPr>
              <w:jc w:val="left"/>
            </w:pPr>
          </w:p>
        </w:tc>
        <w:tc>
          <w:tcPr>
            <w:tcW w:w="6379" w:type="dxa"/>
          </w:tcPr>
          <w:p w14:paraId="31CB4236"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B7D62D" w14:textId="4D19C722" w:rsidR="006F7421" w:rsidRPr="005608B1" w:rsidRDefault="006F7421" w:rsidP="00E640C1"/>
        </w:tc>
      </w:tr>
      <w:tr w:rsidR="006F7421" w:rsidRPr="005608B1" w14:paraId="4A283B02" w14:textId="77777777" w:rsidTr="00E640C1">
        <w:trPr>
          <w:cantSplit/>
          <w:trHeight w:hRule="exact" w:val="1304"/>
        </w:trPr>
        <w:tc>
          <w:tcPr>
            <w:tcW w:w="2693" w:type="dxa"/>
            <w:hideMark/>
          </w:tcPr>
          <w:p w14:paraId="533F53CA" w14:textId="77777777" w:rsidR="006F7421" w:rsidRPr="000E5A0D" w:rsidRDefault="006F7421" w:rsidP="00E640C1">
            <w:pPr>
              <w:jc w:val="left"/>
            </w:pPr>
            <w:r w:rsidRPr="000E5A0D">
              <w:t xml:space="preserve">Bezeichnung des </w:t>
            </w:r>
          </w:p>
          <w:p w14:paraId="3F7E4360" w14:textId="77777777" w:rsidR="006F7421" w:rsidRDefault="006F7421" w:rsidP="00E640C1">
            <w:pPr>
              <w:jc w:val="left"/>
            </w:pPr>
            <w:r w:rsidRPr="000E5A0D">
              <w:t xml:space="preserve">Auftragsgegenstandes </w:t>
            </w:r>
          </w:p>
          <w:p w14:paraId="69EB8F4B" w14:textId="77777777" w:rsidR="006F7421" w:rsidRPr="00AC4C05" w:rsidRDefault="006F7421" w:rsidP="00E640C1">
            <w:pPr>
              <w:jc w:val="left"/>
              <w:rPr>
                <w:highlight w:val="yellow"/>
              </w:rPr>
            </w:pPr>
            <w:r>
              <w:t xml:space="preserve">sowie kurze Erläuterung zu </w:t>
            </w:r>
            <w:r w:rsidRPr="000E5A0D">
              <w:t>ausgeführte</w:t>
            </w:r>
            <w:r>
              <w:t>n</w:t>
            </w:r>
            <w:r w:rsidRPr="000E5A0D">
              <w:t xml:space="preserve"> Leistungen</w:t>
            </w:r>
          </w:p>
        </w:tc>
        <w:tc>
          <w:tcPr>
            <w:tcW w:w="6379" w:type="dxa"/>
            <w:hideMark/>
          </w:tcPr>
          <w:p w14:paraId="0CE50CC9"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2023DC02" w14:textId="77777777" w:rsidTr="00E640C1">
        <w:trPr>
          <w:cantSplit/>
          <w:trHeight w:val="737"/>
        </w:trPr>
        <w:tc>
          <w:tcPr>
            <w:tcW w:w="2693" w:type="dxa"/>
            <w:hideMark/>
          </w:tcPr>
          <w:p w14:paraId="046C9A37" w14:textId="77777777" w:rsidR="006F7421" w:rsidRDefault="006F7421" w:rsidP="00E640C1">
            <w:pPr>
              <w:spacing w:after="60"/>
              <w:jc w:val="left"/>
            </w:pPr>
            <w:r>
              <w:t>Auftragsvolumen, gerundet</w:t>
            </w:r>
          </w:p>
          <w:p w14:paraId="5564E554" w14:textId="77777777" w:rsidR="006F7421" w:rsidRPr="00D8378E" w:rsidRDefault="006F7421" w:rsidP="00E640C1">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1ABEADF2"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684C1288" w14:textId="77777777" w:rsidTr="00E640C1">
        <w:trPr>
          <w:cantSplit/>
          <w:trHeight w:val="737"/>
        </w:trPr>
        <w:tc>
          <w:tcPr>
            <w:tcW w:w="2693" w:type="dxa"/>
          </w:tcPr>
          <w:p w14:paraId="1ABBE9F5" w14:textId="77777777" w:rsidR="006F7421" w:rsidRDefault="006F7421" w:rsidP="00E640C1">
            <w:pPr>
              <w:jc w:val="left"/>
            </w:pPr>
            <w:r>
              <w:t xml:space="preserve">Ausführungsdatum / </w:t>
            </w:r>
          </w:p>
          <w:p w14:paraId="360B1C71" w14:textId="77777777" w:rsidR="006F7421" w:rsidRDefault="006F7421" w:rsidP="00E640C1">
            <w:pPr>
              <w:jc w:val="left"/>
            </w:pPr>
            <w:r>
              <w:t>Leistungszeitraum</w:t>
            </w:r>
          </w:p>
        </w:tc>
        <w:tc>
          <w:tcPr>
            <w:tcW w:w="6379" w:type="dxa"/>
          </w:tcPr>
          <w:p w14:paraId="634EFCFB"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243F08" w14:textId="77777777" w:rsidR="006F7421" w:rsidRDefault="006F7421" w:rsidP="006F7421">
      <w:pPr>
        <w:pStyle w:val="Default"/>
        <w:ind w:left="360"/>
        <w:rPr>
          <w:rFonts w:ascii="Times New Roman" w:eastAsia="Times New Roman" w:hAnsi="Times New Roman" w:cs="Times New Roman"/>
          <w:b/>
          <w:color w:val="auto"/>
          <w:sz w:val="22"/>
          <w:szCs w:val="22"/>
          <w:lang w:eastAsia="de-DE"/>
        </w:rPr>
      </w:pPr>
    </w:p>
    <w:p w14:paraId="262C28F5" w14:textId="77777777" w:rsidR="006F7421" w:rsidRPr="008E5C0C" w:rsidRDefault="006F7421" w:rsidP="006F7421">
      <w:pPr>
        <w:pStyle w:val="Default"/>
        <w:ind w:left="360"/>
        <w:rPr>
          <w:rFonts w:ascii="Times New Roman" w:eastAsia="Times New Roman" w:hAnsi="Times New Roman" w:cs="Times New Roman"/>
          <w:b/>
          <w:color w:val="auto"/>
          <w:sz w:val="22"/>
          <w:szCs w:val="22"/>
          <w:lang w:eastAsia="de-DE"/>
        </w:rPr>
      </w:pPr>
    </w:p>
    <w:sectPr w:rsidR="006F7421" w:rsidRPr="008E5C0C">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6C23" w14:textId="77777777" w:rsidR="000B19E6" w:rsidRDefault="000B19E6" w:rsidP="00EE0F5A">
      <w:r>
        <w:separator/>
      </w:r>
    </w:p>
  </w:endnote>
  <w:endnote w:type="continuationSeparator" w:id="0">
    <w:p w14:paraId="0CC6F888" w14:textId="77777777" w:rsidR="000B19E6" w:rsidRDefault="000B19E6"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2F3D" w14:textId="02E1829A"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EBA7" w14:textId="50975CEA"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81AA6" w14:textId="77777777" w:rsidR="000B19E6" w:rsidRDefault="000B19E6" w:rsidP="00EE0F5A">
      <w:r>
        <w:separator/>
      </w:r>
    </w:p>
  </w:footnote>
  <w:footnote w:type="continuationSeparator" w:id="0">
    <w:p w14:paraId="6F2152F6" w14:textId="77777777" w:rsidR="000B19E6" w:rsidRDefault="000B19E6" w:rsidP="00EE0F5A">
      <w:r>
        <w:continuationSeparator/>
      </w:r>
    </w:p>
  </w:footnote>
  <w:footnote w:id="1">
    <w:p w14:paraId="44CC2063" w14:textId="64D6FF1B" w:rsidR="0025784F" w:rsidRDefault="0025784F" w:rsidP="0025784F">
      <w:pPr>
        <w:pStyle w:val="Funotentext"/>
        <w:rPr>
          <w:rFonts w:asciiTheme="majorBidi" w:hAnsiTheme="majorBidi" w:cstheme="majorBidi"/>
          <w:sz w:val="18"/>
          <w:szCs w:val="18"/>
        </w:rPr>
      </w:pPr>
      <w:r>
        <w:rPr>
          <w:rStyle w:val="Funotenzeichen"/>
        </w:rPr>
        <w:footnoteRef/>
      </w:r>
      <w:r>
        <w:t xml:space="preserve"> </w:t>
      </w:r>
      <w:r>
        <w:rPr>
          <w:rFonts w:asciiTheme="majorBidi" w:hAnsiTheme="majorBidi" w:cstheme="majorBidi"/>
          <w:sz w:val="18"/>
          <w:szCs w:val="18"/>
        </w:rPr>
        <w:t>Es ist vom Bieter u</w:t>
      </w:r>
      <w:r w:rsidRPr="00F70701">
        <w:rPr>
          <w:rFonts w:asciiTheme="majorBidi" w:hAnsiTheme="majorBidi" w:cstheme="majorBidi"/>
          <w:sz w:val="18"/>
          <w:szCs w:val="18"/>
        </w:rPr>
        <w:t xml:space="preserve">nbedingt </w:t>
      </w:r>
      <w:r>
        <w:rPr>
          <w:rFonts w:asciiTheme="majorBidi" w:hAnsiTheme="majorBidi" w:cstheme="majorBidi"/>
          <w:sz w:val="18"/>
          <w:szCs w:val="18"/>
        </w:rPr>
        <w:t xml:space="preserve">eine </w:t>
      </w:r>
      <w:r w:rsidRPr="00F70701">
        <w:rPr>
          <w:rFonts w:asciiTheme="majorBidi" w:hAnsiTheme="majorBidi" w:cstheme="majorBidi"/>
          <w:sz w:val="18"/>
          <w:szCs w:val="18"/>
        </w:rPr>
        <w:t>Auswahl vor</w:t>
      </w:r>
      <w:r w:rsidR="00F72A7E">
        <w:rPr>
          <w:rFonts w:asciiTheme="majorBidi" w:hAnsiTheme="majorBidi" w:cstheme="majorBidi"/>
          <w:sz w:val="18"/>
          <w:szCs w:val="18"/>
        </w:rPr>
        <w:t>zu</w:t>
      </w:r>
      <w:r w:rsidRPr="00F70701">
        <w:rPr>
          <w:rFonts w:asciiTheme="majorBidi" w:hAnsiTheme="majorBidi" w:cstheme="majorBidi"/>
          <w:sz w:val="18"/>
          <w:szCs w:val="18"/>
        </w:rPr>
        <w:t>nehmen</w:t>
      </w:r>
      <w:r>
        <w:rPr>
          <w:rFonts w:asciiTheme="majorBidi" w:hAnsiTheme="majorBidi" w:cstheme="majorBidi"/>
          <w:sz w:val="18"/>
          <w:szCs w:val="18"/>
        </w:rPr>
        <w:t xml:space="preserve">. Eine </w:t>
      </w:r>
      <w:r w:rsidRPr="00F70701">
        <w:rPr>
          <w:rFonts w:asciiTheme="majorBidi" w:hAnsiTheme="majorBidi" w:cstheme="majorBidi"/>
          <w:sz w:val="18"/>
          <w:szCs w:val="18"/>
        </w:rPr>
        <w:t xml:space="preserve">Mehrfachauswahl </w:t>
      </w:r>
      <w:r>
        <w:rPr>
          <w:rFonts w:asciiTheme="majorBidi" w:hAnsiTheme="majorBidi" w:cstheme="majorBidi"/>
          <w:sz w:val="18"/>
          <w:szCs w:val="18"/>
        </w:rPr>
        <w:t xml:space="preserve">ist </w:t>
      </w:r>
      <w:r w:rsidRPr="00F70701">
        <w:rPr>
          <w:rFonts w:asciiTheme="majorBidi" w:hAnsiTheme="majorBidi" w:cstheme="majorBidi"/>
          <w:sz w:val="18"/>
          <w:szCs w:val="18"/>
        </w:rPr>
        <w:t>möglich</w:t>
      </w:r>
      <w:r>
        <w:rPr>
          <w:rFonts w:asciiTheme="majorBidi" w:hAnsiTheme="majorBidi" w:cstheme="majorBidi"/>
          <w:sz w:val="18"/>
          <w:szCs w:val="18"/>
        </w:rPr>
        <w:t>, sofern ein Angebot auf Los 1 und Los 2 abgegeben wird.</w:t>
      </w:r>
    </w:p>
    <w:p w14:paraId="6603464A" w14:textId="77777777" w:rsidR="0025784F" w:rsidRDefault="0025784F" w:rsidP="0025784F">
      <w:pPr>
        <w:pStyle w:val="Funotentext"/>
      </w:pPr>
    </w:p>
  </w:footnote>
  <w:footnote w:id="2">
    <w:p w14:paraId="7FF66AE4" w14:textId="53717833" w:rsidR="005A5F21" w:rsidRDefault="005A5F21" w:rsidP="005A5F21">
      <w:pPr>
        <w:pStyle w:val="Funotentext"/>
        <w:spacing w:after="120"/>
      </w:pPr>
      <w:r w:rsidRPr="005A5F21">
        <w:rPr>
          <w:rStyle w:val="Funotenzeichen"/>
          <w:rFonts w:ascii="Times New Roman" w:hAnsi="Times New Roman" w:cs="Times New Roman"/>
          <w:sz w:val="20"/>
          <w:szCs w:val="20"/>
        </w:rPr>
        <w:footnoteRef/>
      </w:r>
      <w:r w:rsidRPr="005A5F21">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berechtigt so konkrete Referenzen zu fordern, dass eine verlässliche Beurteilung und auch Überprüfung möglich sind. Die Angaben unterliegen der Vertraulichkeit. Der Verzicht auf Angaben kann datenschutzrechtlich nicht erklärt werden</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51053141">
    <w:abstractNumId w:val="1"/>
  </w:num>
  <w:num w:numId="2" w16cid:durableId="796753494">
    <w:abstractNumId w:val="13"/>
  </w:num>
  <w:num w:numId="3" w16cid:durableId="1534463700">
    <w:abstractNumId w:val="2"/>
  </w:num>
  <w:num w:numId="4" w16cid:durableId="1300646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5486460">
    <w:abstractNumId w:val="12"/>
  </w:num>
  <w:num w:numId="6" w16cid:durableId="12340470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4055907">
    <w:abstractNumId w:val="3"/>
  </w:num>
  <w:num w:numId="8" w16cid:durableId="887835724">
    <w:abstractNumId w:val="7"/>
  </w:num>
  <w:num w:numId="9" w16cid:durableId="9573294">
    <w:abstractNumId w:val="8"/>
  </w:num>
  <w:num w:numId="10" w16cid:durableId="1687516297">
    <w:abstractNumId w:val="10"/>
  </w:num>
  <w:num w:numId="11" w16cid:durableId="1751081590">
    <w:abstractNumId w:val="9"/>
  </w:num>
  <w:num w:numId="12" w16cid:durableId="514851541">
    <w:abstractNumId w:val="4"/>
  </w:num>
  <w:num w:numId="13" w16cid:durableId="1714619741">
    <w:abstractNumId w:val="6"/>
  </w:num>
  <w:num w:numId="14" w16cid:durableId="1026642659">
    <w:abstractNumId w:val="11"/>
  </w:num>
  <w:num w:numId="15" w16cid:durableId="1392659202">
    <w:abstractNumId w:val="0"/>
  </w:num>
  <w:num w:numId="16" w16cid:durableId="18055824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attachedTemplate r:id="rId1"/>
  <w:documentProtection w:edit="forms" w:enforcement="1" w:cryptProviderType="rsaAES" w:cryptAlgorithmClass="hash" w:cryptAlgorithmType="typeAny" w:cryptAlgorithmSid="14" w:cryptSpinCount="100000" w:hash="eJIIJGKpO7x24qS8kbrvlquvsKNeeTkKn0YbQfduwCPjAp8gArDUfP/ZxcIOS73/LxcuoxA8GD3hd12E5HroLA==" w:salt="q+jNnXnYylDknxnhH2e59A=="/>
  <w:defaultTabStop w:val="708"/>
  <w:autoHyphenation/>
  <w:hyphenationZone w:val="425"/>
  <w:doNotHyphenateCaps/>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0AC4"/>
    <w:rsid w:val="00001404"/>
    <w:rsid w:val="000212ED"/>
    <w:rsid w:val="000320ED"/>
    <w:rsid w:val="00052B5F"/>
    <w:rsid w:val="00053F5F"/>
    <w:rsid w:val="000677CE"/>
    <w:rsid w:val="00075B78"/>
    <w:rsid w:val="000770B7"/>
    <w:rsid w:val="0008586D"/>
    <w:rsid w:val="000B19E6"/>
    <w:rsid w:val="000D486F"/>
    <w:rsid w:val="000E543E"/>
    <w:rsid w:val="000E5A0D"/>
    <w:rsid w:val="000F099C"/>
    <w:rsid w:val="001108D8"/>
    <w:rsid w:val="00112AB2"/>
    <w:rsid w:val="00176D77"/>
    <w:rsid w:val="001918D5"/>
    <w:rsid w:val="001952DA"/>
    <w:rsid w:val="001955B1"/>
    <w:rsid w:val="001B1DEE"/>
    <w:rsid w:val="001C1006"/>
    <w:rsid w:val="001C7551"/>
    <w:rsid w:val="001F5231"/>
    <w:rsid w:val="001F5234"/>
    <w:rsid w:val="001F76B8"/>
    <w:rsid w:val="00217E0A"/>
    <w:rsid w:val="0025784F"/>
    <w:rsid w:val="00271EF8"/>
    <w:rsid w:val="00293BC8"/>
    <w:rsid w:val="002A7DE2"/>
    <w:rsid w:val="002B1F1E"/>
    <w:rsid w:val="002C1592"/>
    <w:rsid w:val="002E11DA"/>
    <w:rsid w:val="002F47F8"/>
    <w:rsid w:val="00322F66"/>
    <w:rsid w:val="00323BFB"/>
    <w:rsid w:val="00332249"/>
    <w:rsid w:val="00332ED0"/>
    <w:rsid w:val="00335CCD"/>
    <w:rsid w:val="003423A0"/>
    <w:rsid w:val="00347C90"/>
    <w:rsid w:val="00365D3D"/>
    <w:rsid w:val="003A36F1"/>
    <w:rsid w:val="00435219"/>
    <w:rsid w:val="004371C7"/>
    <w:rsid w:val="00444DE2"/>
    <w:rsid w:val="0048191D"/>
    <w:rsid w:val="00496D94"/>
    <w:rsid w:val="004A38D6"/>
    <w:rsid w:val="004B339F"/>
    <w:rsid w:val="004B509F"/>
    <w:rsid w:val="004C6533"/>
    <w:rsid w:val="004D0F73"/>
    <w:rsid w:val="004D7739"/>
    <w:rsid w:val="004F32DD"/>
    <w:rsid w:val="00520149"/>
    <w:rsid w:val="005375A3"/>
    <w:rsid w:val="005527B9"/>
    <w:rsid w:val="00560660"/>
    <w:rsid w:val="00566173"/>
    <w:rsid w:val="00567DF4"/>
    <w:rsid w:val="0057121A"/>
    <w:rsid w:val="00573E8D"/>
    <w:rsid w:val="005822D0"/>
    <w:rsid w:val="005865BF"/>
    <w:rsid w:val="005A5CD2"/>
    <w:rsid w:val="005A5F21"/>
    <w:rsid w:val="005B55B3"/>
    <w:rsid w:val="005B6B09"/>
    <w:rsid w:val="005E3715"/>
    <w:rsid w:val="006237ED"/>
    <w:rsid w:val="0062662E"/>
    <w:rsid w:val="00627819"/>
    <w:rsid w:val="00675DF1"/>
    <w:rsid w:val="00690541"/>
    <w:rsid w:val="00694D75"/>
    <w:rsid w:val="006A431F"/>
    <w:rsid w:val="006C4B5A"/>
    <w:rsid w:val="006C7981"/>
    <w:rsid w:val="006D20B9"/>
    <w:rsid w:val="006F7421"/>
    <w:rsid w:val="00740948"/>
    <w:rsid w:val="00741E95"/>
    <w:rsid w:val="0075160B"/>
    <w:rsid w:val="00793224"/>
    <w:rsid w:val="007B014C"/>
    <w:rsid w:val="007E3694"/>
    <w:rsid w:val="007E3CB1"/>
    <w:rsid w:val="008524FC"/>
    <w:rsid w:val="008536C3"/>
    <w:rsid w:val="00870C3B"/>
    <w:rsid w:val="00874C06"/>
    <w:rsid w:val="008A6925"/>
    <w:rsid w:val="008B182D"/>
    <w:rsid w:val="008B2AA8"/>
    <w:rsid w:val="008B62AB"/>
    <w:rsid w:val="008C15FE"/>
    <w:rsid w:val="008D728F"/>
    <w:rsid w:val="008E4F45"/>
    <w:rsid w:val="008E5C0C"/>
    <w:rsid w:val="008F4E94"/>
    <w:rsid w:val="0092007E"/>
    <w:rsid w:val="00920361"/>
    <w:rsid w:val="00930402"/>
    <w:rsid w:val="00931AED"/>
    <w:rsid w:val="00933E70"/>
    <w:rsid w:val="009455E1"/>
    <w:rsid w:val="009504CA"/>
    <w:rsid w:val="00950CBB"/>
    <w:rsid w:val="00953346"/>
    <w:rsid w:val="00980360"/>
    <w:rsid w:val="00990347"/>
    <w:rsid w:val="009B5509"/>
    <w:rsid w:val="009B7B3A"/>
    <w:rsid w:val="009C2FAD"/>
    <w:rsid w:val="009C64DB"/>
    <w:rsid w:val="009D444C"/>
    <w:rsid w:val="009F47D0"/>
    <w:rsid w:val="00A00869"/>
    <w:rsid w:val="00A1397F"/>
    <w:rsid w:val="00A2153F"/>
    <w:rsid w:val="00A4004E"/>
    <w:rsid w:val="00A86700"/>
    <w:rsid w:val="00A90546"/>
    <w:rsid w:val="00AA6126"/>
    <w:rsid w:val="00AB40F0"/>
    <w:rsid w:val="00AC4C05"/>
    <w:rsid w:val="00AE5344"/>
    <w:rsid w:val="00AE6701"/>
    <w:rsid w:val="00AE7CDC"/>
    <w:rsid w:val="00B13118"/>
    <w:rsid w:val="00B16E25"/>
    <w:rsid w:val="00B303E7"/>
    <w:rsid w:val="00B56EA7"/>
    <w:rsid w:val="00B632E2"/>
    <w:rsid w:val="00B74D76"/>
    <w:rsid w:val="00B83C5A"/>
    <w:rsid w:val="00B844EF"/>
    <w:rsid w:val="00BE0C0B"/>
    <w:rsid w:val="00BE3045"/>
    <w:rsid w:val="00BF60FA"/>
    <w:rsid w:val="00C060D9"/>
    <w:rsid w:val="00C10BAB"/>
    <w:rsid w:val="00C1657A"/>
    <w:rsid w:val="00C3590A"/>
    <w:rsid w:val="00C45846"/>
    <w:rsid w:val="00CC6A0F"/>
    <w:rsid w:val="00CE4B8F"/>
    <w:rsid w:val="00CF240A"/>
    <w:rsid w:val="00D04F57"/>
    <w:rsid w:val="00D1605C"/>
    <w:rsid w:val="00D26ADC"/>
    <w:rsid w:val="00D325E7"/>
    <w:rsid w:val="00D41C06"/>
    <w:rsid w:val="00D432D1"/>
    <w:rsid w:val="00D52A11"/>
    <w:rsid w:val="00D73E5F"/>
    <w:rsid w:val="00D8378E"/>
    <w:rsid w:val="00DA36C7"/>
    <w:rsid w:val="00DE4569"/>
    <w:rsid w:val="00E67619"/>
    <w:rsid w:val="00E97F87"/>
    <w:rsid w:val="00EA5E20"/>
    <w:rsid w:val="00EA6675"/>
    <w:rsid w:val="00EB0E7C"/>
    <w:rsid w:val="00EC2055"/>
    <w:rsid w:val="00EC45D3"/>
    <w:rsid w:val="00EE0F5A"/>
    <w:rsid w:val="00F20AE9"/>
    <w:rsid w:val="00F20ED6"/>
    <w:rsid w:val="00F72A7E"/>
    <w:rsid w:val="00FA2863"/>
    <w:rsid w:val="00FA5269"/>
    <w:rsid w:val="00FC3452"/>
    <w:rsid w:val="00FC69CF"/>
    <w:rsid w:val="00FD0FAD"/>
    <w:rsid w:val="00FE1CE5"/>
    <w:rsid w:val="00FE6442"/>
    <w:rsid w:val="00FF0AA6"/>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Titel">
    <w:name w:val="Title"/>
    <w:basedOn w:val="Standard"/>
    <w:next w:val="Standard"/>
    <w:link w:val="TitelZchn"/>
    <w:uiPriority w:val="10"/>
    <w:qFormat/>
    <w:rsid w:val="006F7421"/>
    <w:pPr>
      <w:spacing w:before="120" w:after="480"/>
      <w:contextualSpacing/>
    </w:pPr>
    <w:rPr>
      <w:b/>
      <w:sz w:val="24"/>
      <w:szCs w:val="24"/>
    </w:rPr>
  </w:style>
  <w:style w:type="character" w:customStyle="1" w:styleId="TitelZchn">
    <w:name w:val="Titel Zchn"/>
    <w:basedOn w:val="Absatz-Standardschriftart"/>
    <w:link w:val="Titel"/>
    <w:uiPriority w:val="10"/>
    <w:rsid w:val="006F7421"/>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2225-CF6A-40F3-A46F-F794EBB4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4</Pages>
  <Words>423</Words>
  <Characters>3862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Schacht, Andrea</cp:lastModifiedBy>
  <cp:revision>10</cp:revision>
  <cp:lastPrinted>2002-09-20T09:09:00Z</cp:lastPrinted>
  <dcterms:created xsi:type="dcterms:W3CDTF">2026-01-12T09:07:00Z</dcterms:created>
  <dcterms:modified xsi:type="dcterms:W3CDTF">2026-10-06T11:40:00Z</dcterms:modified>
</cp:coreProperties>
</file>