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2E4138A7" w14:textId="77777777" w:rsidR="00200404" w:rsidRPr="007430AC" w:rsidRDefault="00200404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2F3BE0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2F3BE0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6AE3FC61" w:rsidR="004E4ED0" w:rsidRPr="002F3BE0" w:rsidRDefault="00667C8E" w:rsidP="00C26CDB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28500-2026</w:t>
            </w:r>
            <w:r w:rsidR="00CE2C2E">
              <w:rPr>
                <w:b/>
                <w:bCs w:val="0"/>
              </w:rPr>
              <w:t xml:space="preserve"> -</w:t>
            </w:r>
            <w:r>
              <w:rPr>
                <w:b/>
                <w:bCs w:val="0"/>
              </w:rPr>
              <w:t xml:space="preserve"> </w:t>
            </w:r>
            <w:r w:rsidR="00CE2C2E">
              <w:t xml:space="preserve"> </w:t>
            </w:r>
            <w:r w:rsidR="00CE2C2E" w:rsidRPr="00CE2C2E">
              <w:rPr>
                <w:b/>
                <w:bCs w:val="0"/>
              </w:rPr>
              <w:t>Ausstattung und Mobiliar Studienkolleg Sachsen</w:t>
            </w:r>
          </w:p>
        </w:tc>
      </w:tr>
      <w:tr w:rsidR="004E4ED0" w14:paraId="57390B2D" w14:textId="77777777" w:rsidTr="00C26CDB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239B83A6" w14:textId="5A967B25" w:rsidR="00200404" w:rsidRPr="000A66BC" w:rsidRDefault="00200404" w:rsidP="00200404">
      <w:pPr>
        <w:pStyle w:val="Titel"/>
        <w:spacing w:before="120" w:after="120"/>
        <w:ind w:left="0" w:firstLine="0"/>
      </w:pPr>
      <w:r w:rsidRPr="0063359B">
        <w:t>Angebot</w:t>
      </w:r>
      <w:r>
        <w:t xml:space="preserve"> für (bitte ankreuzen):</w:t>
      </w:r>
      <w:r w:rsidRPr="00200404">
        <w:rPr>
          <w:rStyle w:val="Funotenzeichen"/>
        </w:rPr>
        <w:t xml:space="preserve"> </w:t>
      </w:r>
      <w:r>
        <w:rPr>
          <w:rStyle w:val="Funotenzeichen"/>
        </w:rPr>
        <w:footnoteReference w:id="1"/>
      </w:r>
      <w:r>
        <w:t xml:space="preserve">    Los 1 </w:t>
      </w:r>
      <w:sdt>
        <w:sdtPr>
          <w:rPr>
            <w:bCs w:val="0"/>
            <w:sz w:val="22"/>
            <w:szCs w:val="22"/>
            <w:highlight w:val="lightGray"/>
          </w:rPr>
          <w:id w:val="-133406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66BC">
            <w:rPr>
              <w:rFonts w:ascii="MS Gothic" w:eastAsia="MS Gothic" w:hAnsi="MS Gothic" w:hint="eastAsia"/>
              <w:bCs w:val="0"/>
              <w:sz w:val="22"/>
              <w:szCs w:val="22"/>
              <w:highlight w:val="lightGray"/>
            </w:rPr>
            <w:t>☐</w:t>
          </w:r>
        </w:sdtContent>
      </w:sdt>
      <w:r>
        <w:t xml:space="preserve">  und / oder Los 2  </w:t>
      </w:r>
      <w:r w:rsidRPr="000A66BC">
        <w:rPr>
          <w:b w:val="0"/>
          <w:sz w:val="22"/>
          <w:szCs w:val="22"/>
          <w:highlight w:val="lightGray"/>
        </w:rPr>
        <w:t xml:space="preserve"> </w:t>
      </w:r>
      <w:sdt>
        <w:sdtPr>
          <w:rPr>
            <w:bCs w:val="0"/>
            <w:sz w:val="22"/>
            <w:szCs w:val="22"/>
            <w:highlight w:val="lightGray"/>
          </w:rPr>
          <w:id w:val="-577430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 w:val="0"/>
              <w:sz w:val="22"/>
              <w:szCs w:val="22"/>
              <w:highlight w:val="lightGray"/>
            </w:rPr>
            <w:t>☐</w:t>
          </w:r>
        </w:sdtContent>
      </w:sdt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6622"/>
        <w:gridCol w:w="1816"/>
      </w:tblGrid>
      <w:tr w:rsidR="00767CDE" w:rsidRPr="00864BA7" w14:paraId="5AF1BF48" w14:textId="77777777" w:rsidTr="00D207DE">
        <w:tc>
          <w:tcPr>
            <w:tcW w:w="766" w:type="dxa"/>
            <w:vAlign w:val="center"/>
          </w:tcPr>
          <w:p w14:paraId="27C74279" w14:textId="77777777" w:rsidR="00767CDE" w:rsidRPr="00A914EB" w:rsidRDefault="00767CDE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6622" w:type="dxa"/>
            <w:vAlign w:val="center"/>
          </w:tcPr>
          <w:p w14:paraId="3DCA5B9C" w14:textId="71980CD1" w:rsidR="00767CDE" w:rsidRPr="00A914EB" w:rsidRDefault="00767CDE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1816" w:type="dxa"/>
            <w:vAlign w:val="center"/>
          </w:tcPr>
          <w:p w14:paraId="172936A2" w14:textId="77777777" w:rsidR="00767CDE" w:rsidRPr="00A914EB" w:rsidRDefault="00767CDE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767CDE" w:rsidRPr="00A914EB" w:rsidRDefault="00767CDE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767CDE" w:rsidRPr="00A914EB" w:rsidRDefault="00767CDE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767CDE" w:rsidRPr="00864BA7" w14:paraId="452152C2" w14:textId="77777777" w:rsidTr="00DA5E9D">
        <w:trPr>
          <w:trHeight w:val="397"/>
        </w:trPr>
        <w:tc>
          <w:tcPr>
            <w:tcW w:w="766" w:type="dxa"/>
            <w:vAlign w:val="center"/>
          </w:tcPr>
          <w:p w14:paraId="4931D231" w14:textId="77777777" w:rsidR="00767CDE" w:rsidRDefault="00767CDE" w:rsidP="00A914EB">
            <w:r>
              <w:t>1</w:t>
            </w:r>
          </w:p>
          <w:p w14:paraId="07441011" w14:textId="5FB4EB5E" w:rsidR="00200404" w:rsidRPr="00864BA7" w:rsidRDefault="00200404" w:rsidP="00A914EB"/>
        </w:tc>
        <w:tc>
          <w:tcPr>
            <w:tcW w:w="6622" w:type="dxa"/>
            <w:vAlign w:val="center"/>
          </w:tcPr>
          <w:p w14:paraId="5ADA648C" w14:textId="77777777" w:rsidR="00767CDE" w:rsidRDefault="00767CDE" w:rsidP="00A914EB">
            <w:r>
              <w:t>Los 1</w:t>
            </w:r>
          </w:p>
          <w:p w14:paraId="67377F1D" w14:textId="693A2EDB" w:rsidR="00200404" w:rsidRPr="00864BA7" w:rsidRDefault="00200404" w:rsidP="00A914EB"/>
        </w:tc>
        <w:tc>
          <w:tcPr>
            <w:tcW w:w="1816" w:type="dxa"/>
            <w:vAlign w:val="center"/>
          </w:tcPr>
          <w:p w14:paraId="57146987" w14:textId="77777777" w:rsidR="00767CDE" w:rsidRPr="00864BA7" w:rsidRDefault="00767CDE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767CDE" w:rsidRPr="00864BA7" w14:paraId="346C8299" w14:textId="77777777" w:rsidTr="00B01C6D">
        <w:trPr>
          <w:trHeight w:val="397"/>
        </w:trPr>
        <w:tc>
          <w:tcPr>
            <w:tcW w:w="766" w:type="dxa"/>
            <w:vAlign w:val="center"/>
          </w:tcPr>
          <w:p w14:paraId="61C8F324" w14:textId="77777777" w:rsidR="00767CDE" w:rsidRDefault="00767CDE" w:rsidP="00A914EB">
            <w:r>
              <w:t>2</w:t>
            </w:r>
          </w:p>
          <w:p w14:paraId="2A70B9D7" w14:textId="7FEFA6D8" w:rsidR="00200404" w:rsidRPr="00864BA7" w:rsidRDefault="00200404" w:rsidP="00A914EB"/>
        </w:tc>
        <w:tc>
          <w:tcPr>
            <w:tcW w:w="6622" w:type="dxa"/>
            <w:vAlign w:val="center"/>
          </w:tcPr>
          <w:p w14:paraId="2C0A8C1C" w14:textId="77777777" w:rsidR="00767CDE" w:rsidRDefault="00767CDE" w:rsidP="00A914EB">
            <w:r>
              <w:t>Los 2</w:t>
            </w:r>
          </w:p>
          <w:p w14:paraId="6495CCB6" w14:textId="45DBE687" w:rsidR="00200404" w:rsidRPr="00864BA7" w:rsidRDefault="00200404" w:rsidP="00A914EB"/>
        </w:tc>
        <w:tc>
          <w:tcPr>
            <w:tcW w:w="1816" w:type="dxa"/>
            <w:vAlign w:val="center"/>
          </w:tcPr>
          <w:p w14:paraId="61DB482B" w14:textId="77777777" w:rsidR="00767CDE" w:rsidRPr="00864BA7" w:rsidRDefault="00767CDE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9C3439">
        <w:trPr>
          <w:trHeight w:val="397"/>
        </w:trPr>
        <w:tc>
          <w:tcPr>
            <w:tcW w:w="7388" w:type="dxa"/>
            <w:gridSpan w:val="2"/>
            <w:vAlign w:val="center"/>
          </w:tcPr>
          <w:p w14:paraId="072199EB" w14:textId="77777777" w:rsidR="00200404" w:rsidRDefault="00200404" w:rsidP="00A914EB">
            <w:pPr>
              <w:rPr>
                <w:b/>
                <w:bCs w:val="0"/>
              </w:rPr>
            </w:pPr>
          </w:p>
          <w:p w14:paraId="79D5828D" w14:textId="7C55462B" w:rsidR="00200404" w:rsidRPr="00A914EB" w:rsidRDefault="00C336B6" w:rsidP="00200404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Angebotssumme, zzgl.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  <w:r w:rsidR="009C3439">
              <w:rPr>
                <w:b/>
                <w:bCs w:val="0"/>
              </w:rPr>
              <w:t xml:space="preserve"> </w:t>
            </w:r>
          </w:p>
        </w:tc>
        <w:tc>
          <w:tcPr>
            <w:tcW w:w="1816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9C3439">
        <w:trPr>
          <w:trHeight w:val="397"/>
        </w:trPr>
        <w:tc>
          <w:tcPr>
            <w:tcW w:w="7388" w:type="dxa"/>
            <w:gridSpan w:val="2"/>
            <w:vAlign w:val="center"/>
          </w:tcPr>
          <w:p w14:paraId="254EC359" w14:textId="6E71DC60" w:rsidR="00200404" w:rsidRPr="00A914EB" w:rsidRDefault="00C336B6" w:rsidP="00200404">
            <w:proofErr w:type="spellStart"/>
            <w:r w:rsidRPr="00A914EB">
              <w:t>USt</w:t>
            </w:r>
            <w:proofErr w:type="spellEnd"/>
            <w:r w:rsidRPr="00A914EB">
              <w:t>. Betrag</w:t>
            </w:r>
          </w:p>
        </w:tc>
        <w:tc>
          <w:tcPr>
            <w:tcW w:w="1816" w:type="dxa"/>
            <w:vAlign w:val="center"/>
          </w:tcPr>
          <w:p w14:paraId="59A8F962" w14:textId="33AE0DB4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9C3439">
        <w:trPr>
          <w:trHeight w:val="397"/>
        </w:trPr>
        <w:tc>
          <w:tcPr>
            <w:tcW w:w="7388" w:type="dxa"/>
            <w:gridSpan w:val="2"/>
            <w:vAlign w:val="center"/>
          </w:tcPr>
          <w:p w14:paraId="790E8E89" w14:textId="46AE5D6A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Angebotssumme, inkl.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  <w:r w:rsidR="009C3439">
              <w:rPr>
                <w:b/>
                <w:bCs w:val="0"/>
              </w:rPr>
              <w:t xml:space="preserve"> </w:t>
            </w:r>
          </w:p>
        </w:tc>
        <w:tc>
          <w:tcPr>
            <w:tcW w:w="1816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24536746" w:rsidR="00C336B6" w:rsidRDefault="00C336B6" w:rsidP="00A914EB"/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2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294787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29478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29478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29478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294787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294787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4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294787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294787">
                            <w:fldChar w:fldCharType="begin"/>
                          </w:r>
                          <w:r w:rsidR="00294787">
                            <w:instrText>NUMPAGES  \* Arabic  \* MERGEFORMAT</w:instrText>
                          </w:r>
                          <w:r w:rsidR="0029478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294787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294787">
                            <w:fldChar w:fldCharType="begin"/>
                          </w:r>
                          <w:r w:rsidR="00294787">
                            <w:instrText>NUMPAGES  \* Arabic  \* MERGEFORMAT</w:instrText>
                          </w:r>
                          <w:r w:rsidR="0029478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29478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767CDE">
                      <w:fldChar w:fldCharType="begin"/>
                    </w:r>
                    <w:r w:rsidR="00767CDE">
                      <w:instrText>NUMPAGES  \* Arabic  \* MERGEFORMAT</w:instrText>
                    </w:r>
                    <w:r w:rsidR="00767CDE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767CDE">
                      <w:rPr>
                        <w:noProof/>
                      </w:rPr>
                      <w:fldChar w:fldCharType="end"/>
                    </w:r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767CDE">
                      <w:fldChar w:fldCharType="begin"/>
                    </w:r>
                    <w:r w:rsidR="00767CDE">
                      <w:instrText>NUMPAGES  \* Arabic  \* MERGEFORMAT</w:instrText>
                    </w:r>
                    <w:r w:rsidR="00767CDE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767CD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r w:rsidR="00294787">
                            <w:fldChar w:fldCharType="begin"/>
                          </w:r>
                          <w:r w:rsidR="00294787">
                            <w:instrText>NUMPAGES  \* Arabic  \* MERGEFORMAT</w:instrText>
                          </w:r>
                          <w:r w:rsidR="0029478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29478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r w:rsidR="00767CDE">
                      <w:fldChar w:fldCharType="begin"/>
                    </w:r>
                    <w:r w:rsidR="00767CDE">
                      <w:instrText>NUMPAGES  \* Arabic  \* MERGEFORMAT</w:instrText>
                    </w:r>
                    <w:r w:rsidR="00767CDE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767CD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16B248F9" w14:textId="7D93A5FA" w:rsidR="00200404" w:rsidRDefault="00200404" w:rsidP="00200404">
      <w:pPr>
        <w:pStyle w:val="Funotentext"/>
        <w:rPr>
          <w:rFonts w:asciiTheme="majorBidi" w:hAnsiTheme="majorBidi" w:cstheme="majorBidi"/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Theme="majorBidi" w:hAnsiTheme="majorBidi" w:cstheme="majorBidi"/>
          <w:sz w:val="18"/>
          <w:szCs w:val="18"/>
        </w:rPr>
        <w:t>Es ist vom Bieter u</w:t>
      </w:r>
      <w:r w:rsidRPr="00F70701">
        <w:rPr>
          <w:rFonts w:asciiTheme="majorBidi" w:hAnsiTheme="majorBidi" w:cstheme="majorBidi"/>
          <w:sz w:val="18"/>
          <w:szCs w:val="18"/>
        </w:rPr>
        <w:t xml:space="preserve">nbedingt </w:t>
      </w:r>
      <w:r>
        <w:rPr>
          <w:rFonts w:asciiTheme="majorBidi" w:hAnsiTheme="majorBidi" w:cstheme="majorBidi"/>
          <w:sz w:val="18"/>
          <w:szCs w:val="18"/>
        </w:rPr>
        <w:t xml:space="preserve">eine </w:t>
      </w:r>
      <w:r w:rsidRPr="00F70701">
        <w:rPr>
          <w:rFonts w:asciiTheme="majorBidi" w:hAnsiTheme="majorBidi" w:cstheme="majorBidi"/>
          <w:sz w:val="18"/>
          <w:szCs w:val="18"/>
        </w:rPr>
        <w:t>Auswahl vor</w:t>
      </w:r>
      <w:r>
        <w:rPr>
          <w:rFonts w:asciiTheme="majorBidi" w:hAnsiTheme="majorBidi" w:cstheme="majorBidi"/>
          <w:sz w:val="18"/>
          <w:szCs w:val="18"/>
        </w:rPr>
        <w:t>zu</w:t>
      </w:r>
      <w:r w:rsidRPr="00F70701">
        <w:rPr>
          <w:rFonts w:asciiTheme="majorBidi" w:hAnsiTheme="majorBidi" w:cstheme="majorBidi"/>
          <w:sz w:val="18"/>
          <w:szCs w:val="18"/>
        </w:rPr>
        <w:t>nehmen</w:t>
      </w:r>
      <w:r>
        <w:rPr>
          <w:rFonts w:asciiTheme="majorBidi" w:hAnsiTheme="majorBidi" w:cstheme="majorBidi"/>
          <w:sz w:val="18"/>
          <w:szCs w:val="18"/>
        </w:rPr>
        <w:t xml:space="preserve">. Eine </w:t>
      </w:r>
      <w:r w:rsidRPr="00F70701">
        <w:rPr>
          <w:rFonts w:asciiTheme="majorBidi" w:hAnsiTheme="majorBidi" w:cstheme="majorBidi"/>
          <w:sz w:val="18"/>
          <w:szCs w:val="18"/>
        </w:rPr>
        <w:t xml:space="preserve">Mehrfachauswahl </w:t>
      </w:r>
      <w:r>
        <w:rPr>
          <w:rFonts w:asciiTheme="majorBidi" w:hAnsiTheme="majorBidi" w:cstheme="majorBidi"/>
          <w:sz w:val="18"/>
          <w:szCs w:val="18"/>
        </w:rPr>
        <w:t xml:space="preserve">ist </w:t>
      </w:r>
      <w:r w:rsidRPr="00F70701">
        <w:rPr>
          <w:rFonts w:asciiTheme="majorBidi" w:hAnsiTheme="majorBidi" w:cstheme="majorBidi"/>
          <w:sz w:val="18"/>
          <w:szCs w:val="18"/>
        </w:rPr>
        <w:t>möglich</w:t>
      </w:r>
      <w:r>
        <w:rPr>
          <w:rFonts w:asciiTheme="majorBidi" w:hAnsiTheme="majorBidi" w:cstheme="majorBidi"/>
          <w:sz w:val="18"/>
          <w:szCs w:val="18"/>
        </w:rPr>
        <w:t>, sofern ein Angebot auf Los 1 und Los 2 abgegeben wird.</w:t>
      </w:r>
    </w:p>
    <w:p w14:paraId="50A63AFE" w14:textId="77777777" w:rsidR="00200404" w:rsidRDefault="00200404" w:rsidP="00200404">
      <w:pPr>
        <w:pStyle w:val="Funotentext"/>
      </w:pPr>
    </w:p>
  </w:footnote>
  <w:footnote w:id="2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3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proofErr w:type="spellStart"/>
      <w:r w:rsidRPr="00B318E8">
        <w:rPr>
          <w:sz w:val="18"/>
          <w:szCs w:val="18"/>
        </w:rPr>
        <w:t>UVgO</w:t>
      </w:r>
      <w:proofErr w:type="spellEnd"/>
      <w:r w:rsidRPr="00B318E8">
        <w:rPr>
          <w:sz w:val="18"/>
          <w:szCs w:val="18"/>
        </w:rPr>
        <w:t xml:space="preserve"> / § 6 </w:t>
      </w:r>
      <w:proofErr w:type="spellStart"/>
      <w:r w:rsidRPr="00B318E8">
        <w:rPr>
          <w:sz w:val="18"/>
          <w:szCs w:val="18"/>
        </w:rPr>
        <w:t>SächsVergabeG</w:t>
      </w:r>
      <w:proofErr w:type="spellEnd"/>
      <w:r w:rsidRPr="00B318E8">
        <w:rPr>
          <w:sz w:val="18"/>
          <w:szCs w:val="18"/>
        </w:rPr>
        <w:t>). Im Rahmen der Eignungsprüfung kann der Auftraggeber die Ersetzung des Unterauftragnehmers verlangen.</w:t>
      </w:r>
    </w:p>
  </w:footnote>
  <w:footnote w:id="4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VcV1cTfoEj6drA1E4lpsHarNJzTXRnDkH6/axVq00mq9coXOwPvdxJk7PJ28LY7bUGvuulRVEdnzV3LvTWp2XA==" w:salt="rWHlB0fkTtr8O3b0fOj1bw=="/>
  <w:defaultTabStop w:val="708"/>
  <w:hyphenationZone w:val="425"/>
  <w:doNotHyphenateCaps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5609B"/>
    <w:rsid w:val="00062BA4"/>
    <w:rsid w:val="00064AAF"/>
    <w:rsid w:val="00065322"/>
    <w:rsid w:val="000856D0"/>
    <w:rsid w:val="000D1543"/>
    <w:rsid w:val="000E6AAE"/>
    <w:rsid w:val="000F4DB3"/>
    <w:rsid w:val="00145714"/>
    <w:rsid w:val="001548D3"/>
    <w:rsid w:val="00155A88"/>
    <w:rsid w:val="001578D4"/>
    <w:rsid w:val="001871A4"/>
    <w:rsid w:val="00187292"/>
    <w:rsid w:val="001958BD"/>
    <w:rsid w:val="001C562E"/>
    <w:rsid w:val="001C6F46"/>
    <w:rsid w:val="001E61A5"/>
    <w:rsid w:val="001E7278"/>
    <w:rsid w:val="001F030F"/>
    <w:rsid w:val="001F5E9E"/>
    <w:rsid w:val="00200404"/>
    <w:rsid w:val="00220A47"/>
    <w:rsid w:val="00232262"/>
    <w:rsid w:val="00271EF8"/>
    <w:rsid w:val="00276151"/>
    <w:rsid w:val="002866DB"/>
    <w:rsid w:val="00294787"/>
    <w:rsid w:val="002A53DE"/>
    <w:rsid w:val="002F3BE0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A5A27"/>
    <w:rsid w:val="004B79FD"/>
    <w:rsid w:val="004C155F"/>
    <w:rsid w:val="004E4ED0"/>
    <w:rsid w:val="0052558B"/>
    <w:rsid w:val="005338F4"/>
    <w:rsid w:val="00553F79"/>
    <w:rsid w:val="00563932"/>
    <w:rsid w:val="005806DC"/>
    <w:rsid w:val="005A3597"/>
    <w:rsid w:val="005A3DF4"/>
    <w:rsid w:val="005A6E3C"/>
    <w:rsid w:val="005B0E33"/>
    <w:rsid w:val="005B1B62"/>
    <w:rsid w:val="005C0641"/>
    <w:rsid w:val="005C68C9"/>
    <w:rsid w:val="005E028E"/>
    <w:rsid w:val="005E5516"/>
    <w:rsid w:val="0063344F"/>
    <w:rsid w:val="0063359B"/>
    <w:rsid w:val="00640DBD"/>
    <w:rsid w:val="006425EA"/>
    <w:rsid w:val="006620F9"/>
    <w:rsid w:val="00667C8E"/>
    <w:rsid w:val="006B3C66"/>
    <w:rsid w:val="006C0EA7"/>
    <w:rsid w:val="006D5221"/>
    <w:rsid w:val="006F435A"/>
    <w:rsid w:val="007045DC"/>
    <w:rsid w:val="0072193A"/>
    <w:rsid w:val="00733554"/>
    <w:rsid w:val="007430AC"/>
    <w:rsid w:val="00767CDE"/>
    <w:rsid w:val="00767F9C"/>
    <w:rsid w:val="007A4579"/>
    <w:rsid w:val="007E3CB1"/>
    <w:rsid w:val="007F1FBD"/>
    <w:rsid w:val="00820797"/>
    <w:rsid w:val="0083398E"/>
    <w:rsid w:val="008579F4"/>
    <w:rsid w:val="00864BA7"/>
    <w:rsid w:val="00876460"/>
    <w:rsid w:val="008776A2"/>
    <w:rsid w:val="008A1450"/>
    <w:rsid w:val="008A72AB"/>
    <w:rsid w:val="008A7B02"/>
    <w:rsid w:val="00904241"/>
    <w:rsid w:val="00926622"/>
    <w:rsid w:val="00936532"/>
    <w:rsid w:val="00940213"/>
    <w:rsid w:val="00957ACA"/>
    <w:rsid w:val="009927FC"/>
    <w:rsid w:val="009A142C"/>
    <w:rsid w:val="009C3439"/>
    <w:rsid w:val="009F3608"/>
    <w:rsid w:val="009F6ACD"/>
    <w:rsid w:val="00A158D0"/>
    <w:rsid w:val="00A32922"/>
    <w:rsid w:val="00A3307C"/>
    <w:rsid w:val="00A429AC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E2C2E"/>
    <w:rsid w:val="00CE35F5"/>
    <w:rsid w:val="00CF583C"/>
    <w:rsid w:val="00CF60BE"/>
    <w:rsid w:val="00CF6FD7"/>
    <w:rsid w:val="00D04F57"/>
    <w:rsid w:val="00D12CFC"/>
    <w:rsid w:val="00D3489E"/>
    <w:rsid w:val="00D7393C"/>
    <w:rsid w:val="00D853A1"/>
    <w:rsid w:val="00D961CF"/>
    <w:rsid w:val="00DA3F88"/>
    <w:rsid w:val="00DD6C87"/>
    <w:rsid w:val="00E114C4"/>
    <w:rsid w:val="00E35B2D"/>
    <w:rsid w:val="00E37377"/>
    <w:rsid w:val="00E77C91"/>
    <w:rsid w:val="00EA02D9"/>
    <w:rsid w:val="00EA07F6"/>
    <w:rsid w:val="00EE17D6"/>
    <w:rsid w:val="00EE29D4"/>
    <w:rsid w:val="00F04841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65322"/>
    <w:rsid w:val="000F7EF6"/>
    <w:rsid w:val="001C0344"/>
    <w:rsid w:val="00271EF8"/>
    <w:rsid w:val="00586EE9"/>
    <w:rsid w:val="007E3CB1"/>
    <w:rsid w:val="008124FB"/>
    <w:rsid w:val="00926622"/>
    <w:rsid w:val="00A13152"/>
    <w:rsid w:val="00A20148"/>
    <w:rsid w:val="00D04F57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14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640</Words>
  <Characters>4803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5433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Schacht, Andrea</cp:lastModifiedBy>
  <cp:revision>17</cp:revision>
  <cp:lastPrinted>2003-01-22T14:27:00Z</cp:lastPrinted>
  <dcterms:created xsi:type="dcterms:W3CDTF">2025-03-13T08:40:00Z</dcterms:created>
  <dcterms:modified xsi:type="dcterms:W3CDTF">2026-10-06T11:40:00Z</dcterms:modified>
</cp:coreProperties>
</file>