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03AAA" w14:textId="2375E127" w:rsidR="001B1DEE" w:rsidRPr="004C0525" w:rsidRDefault="0056489D" w:rsidP="004C0525">
      <w:pPr>
        <w:pStyle w:val="Titel"/>
      </w:pPr>
      <w:sdt>
        <w:sdtPr>
          <w:rPr>
            <w:sz w:val="22"/>
            <w:szCs w:val="22"/>
          </w:rPr>
          <w:alias w:val="Vergabenummer und - bezeichnung"/>
          <w:tag w:val="Vergabenummer und - bezeichnung"/>
          <w:id w:val="1105236073"/>
          <w:placeholder>
            <w:docPart w:val="7CF8E0BBD82F4A53840D45D601BA02F5"/>
          </w:placeholder>
          <w15:color w:val="000000"/>
          <w:text/>
        </w:sdtPr>
        <w:sdtEndPr/>
        <w:sdtContent>
          <w:r w:rsidR="009307D1" w:rsidRPr="00315470">
            <w:rPr>
              <w:sz w:val="22"/>
              <w:szCs w:val="22"/>
            </w:rPr>
            <w:t>27282-2026</w:t>
          </w:r>
          <w:r w:rsidR="000678BC" w:rsidRPr="00315470">
            <w:rPr>
              <w:sz w:val="22"/>
              <w:szCs w:val="22"/>
            </w:rPr>
            <w:t xml:space="preserve"> - Server</w:t>
          </w:r>
        </w:sdtContent>
      </w:sdt>
    </w:p>
    <w:p w14:paraId="725E5FAA" w14:textId="6DCFB5D1" w:rsidR="00FE6442" w:rsidRDefault="005E3715" w:rsidP="004C0525">
      <w:pPr>
        <w:pStyle w:val="Titel"/>
      </w:pPr>
      <w:r w:rsidRPr="004C0525">
        <w:t>Eigene</w:t>
      </w:r>
      <w:r w:rsidR="00A1397F" w:rsidRPr="004C0525">
        <w:t>rklärung</w:t>
      </w:r>
      <w:r w:rsidR="009124DB" w:rsidRPr="004C0525">
        <w:t xml:space="preserve"> EU</w:t>
      </w:r>
    </w:p>
    <w:p w14:paraId="5C1EE144" w14:textId="6C9C151F" w:rsidR="005E3715" w:rsidRDefault="00573E8D" w:rsidP="005E3715">
      <w:r w:rsidRPr="00EE0F5A">
        <w:t>Diese Vorlage</w:t>
      </w:r>
      <w:r w:rsidR="005E3715">
        <w:t xml:space="preserve"> für die </w:t>
      </w:r>
      <w:r w:rsidR="005E3715" w:rsidRPr="005E3715">
        <w:t>Angaben zur Eignung sowie Erklärung zum Nichtvorliegen von Ausschlussgründen</w:t>
      </w:r>
    </w:p>
    <w:p w14:paraId="4B5405C7" w14:textId="27B4E212" w:rsidR="00573E8D" w:rsidRPr="00EE0F5A" w:rsidRDefault="00573E8D" w:rsidP="00EE0F5A">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63BC157F" w14:textId="4A5FB7B2"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5516FA29" w:rsidR="000677CE" w:rsidRDefault="00293BC8" w:rsidP="00EE0F5A">
      <w:pPr>
        <w:pStyle w:val="berschrift2"/>
      </w:pPr>
      <w:r w:rsidRPr="008E5C0C">
        <w:t>Erklärung über die pflichtgemäße Zahlung von Steuern, Abgaben und Sozialbeiträgen</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674CCD9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485F416A" w:rsidR="00FE6442" w:rsidRPr="00FE6442" w:rsidRDefault="00B10B32"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5DB7F750" w:rsidR="00FE6442" w:rsidRPr="00FE6442" w:rsidRDefault="00B10B32"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54464B42" w:rsidR="00FE6442" w:rsidRPr="00FE6442" w:rsidRDefault="00B10B32"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7709C091" w14:textId="61FC3FFB" w:rsidR="00FE6442" w:rsidRPr="008E5C0C" w:rsidRDefault="00293BC8" w:rsidP="00EE0F5A">
      <w:pPr>
        <w:pStyle w:val="berschrift2"/>
      </w:pPr>
      <w:r w:rsidRPr="008E5C0C">
        <w:t>Erklärung über den Umsatz</w:t>
      </w:r>
      <w:r w:rsidR="00573E8D" w:rsidRPr="008E5C0C">
        <w:t xml:space="preserve"> des Unternehmens</w:t>
      </w:r>
      <w:r w:rsidRPr="008E5C0C">
        <w:t xml:space="preserve"> </w:t>
      </w:r>
      <w:r w:rsidR="00220357" w:rsidRPr="00220357">
        <w:t xml:space="preserve">zu vergleichbaren </w:t>
      </w:r>
      <w:r w:rsidR="00573E8D" w:rsidRPr="008E5C0C">
        <w:t>Leistungen zum Leistungsgegenstand</w:t>
      </w:r>
      <w:r w:rsidRPr="008E5C0C">
        <w:t xml:space="preserve"> </w:t>
      </w:r>
      <w:r w:rsidR="005E3715">
        <w:t>der</w:t>
      </w:r>
      <w:r w:rsidRPr="008E5C0C">
        <w:t xml:space="preserve"> letzten drei </w:t>
      </w:r>
      <w:r w:rsidR="001952DA" w:rsidRPr="008E5C0C">
        <w:t>Geschäftsj</w:t>
      </w:r>
      <w:r w:rsidRPr="008E5C0C">
        <w:t>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7FABAAB6"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6871C27A" w14:textId="270E92B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6F3E9E8E"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50559E6D"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0187FF96"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7C116A1" w14:textId="3867B79D" w:rsidR="00EB0E7C" w:rsidRPr="00FE6442" w:rsidRDefault="00B10B32"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8E0AE9" w14:textId="3E551569" w:rsidR="00EB0E7C" w:rsidRPr="00FE6442" w:rsidRDefault="00B10B32"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5456030" w14:textId="1CB6CD9B" w:rsidR="00EB0E7C" w:rsidRPr="00FE6442" w:rsidRDefault="00B10B32"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r>
    </w:tbl>
    <w:p w14:paraId="6C445BBB" w14:textId="4117ABDC" w:rsidR="00FE6442" w:rsidRDefault="00293BC8" w:rsidP="00EE0F5A">
      <w:pPr>
        <w:pStyle w:val="berschrift2"/>
      </w:pPr>
      <w:r w:rsidRPr="008E5C0C">
        <w:t>Angabe zu Referenzen</w:t>
      </w:r>
      <w:r w:rsidR="009443B3">
        <w:rPr>
          <w:rStyle w:val="Funotenzeichen"/>
        </w:rPr>
        <w:footnoteReference w:id="1"/>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6AFCB2AC" w14:textId="77777777" w:rsidR="009443B3"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220357">
        <w:rPr>
          <w:rFonts w:ascii="Times New Roman" w:eastAsia="Times New Roman" w:hAnsi="Times New Roman" w:cs="Times New Roman"/>
          <w:b/>
          <w:color w:val="auto"/>
          <w:sz w:val="22"/>
          <w:szCs w:val="22"/>
          <w:u w:val="single"/>
          <w:lang w:eastAsia="de-DE"/>
        </w:rPr>
        <w:t xml:space="preserve">mindestens </w:t>
      </w:r>
      <w:r w:rsidR="008E5C0C" w:rsidRPr="00220357">
        <w:rPr>
          <w:rFonts w:ascii="Times New Roman" w:eastAsia="Times New Roman" w:hAnsi="Times New Roman" w:cs="Times New Roman"/>
          <w:b/>
          <w:color w:val="auto"/>
          <w:sz w:val="22"/>
          <w:szCs w:val="22"/>
          <w:u w:val="single"/>
          <w:lang w:eastAsia="de-DE"/>
        </w:rPr>
        <w:t>3</w:t>
      </w:r>
      <w:r w:rsidRPr="008E5C0C">
        <w:rPr>
          <w:rFonts w:ascii="Times New Roman" w:eastAsia="Times New Roman" w:hAnsi="Times New Roman" w:cs="Times New Roman"/>
          <w:b/>
          <w:color w:val="auto"/>
          <w:sz w:val="22"/>
          <w:szCs w:val="22"/>
          <w:lang w:eastAsia="de-DE"/>
        </w:rPr>
        <w:t xml:space="preserve"> geeignete Referenzen erforderlich!</w:t>
      </w:r>
      <w:r w:rsidR="00F63687">
        <w:rPr>
          <w:rFonts w:ascii="Times New Roman" w:eastAsia="Times New Roman" w:hAnsi="Times New Roman" w:cs="Times New Roman"/>
          <w:b/>
          <w:color w:val="auto"/>
          <w:sz w:val="22"/>
          <w:szCs w:val="22"/>
          <w:lang w:eastAsia="de-DE"/>
        </w:rPr>
        <w:t xml:space="preserve"> </w:t>
      </w:r>
    </w:p>
    <w:p w14:paraId="039E31CB" w14:textId="52498EEB" w:rsidR="00573E8D" w:rsidRPr="008E5C0C" w:rsidRDefault="00F63687" w:rsidP="00573E8D">
      <w:pPr>
        <w:pStyle w:val="Default"/>
        <w:ind w:left="360"/>
        <w:rPr>
          <w:rFonts w:ascii="Times New Roman" w:eastAsia="Times New Roman" w:hAnsi="Times New Roman" w:cs="Times New Roman"/>
          <w:b/>
          <w:color w:val="auto"/>
          <w:sz w:val="22"/>
          <w:szCs w:val="22"/>
          <w:lang w:eastAsia="de-DE"/>
        </w:rPr>
      </w:pPr>
      <w:r w:rsidRPr="00F63687">
        <w:rPr>
          <w:rFonts w:ascii="Times New Roman" w:eastAsia="Times New Roman" w:hAnsi="Times New Roman" w:cs="Times New Roman"/>
          <w:b/>
          <w:color w:val="auto"/>
          <w:sz w:val="22"/>
          <w:szCs w:val="22"/>
          <w:lang w:eastAsia="de-DE"/>
        </w:rPr>
        <w:t>Die Referenzen müsse</w:t>
      </w:r>
      <w:r>
        <w:rPr>
          <w:rFonts w:ascii="Times New Roman" w:eastAsia="Times New Roman" w:hAnsi="Times New Roman" w:cs="Times New Roman"/>
          <w:b/>
          <w:color w:val="auto"/>
          <w:sz w:val="22"/>
          <w:szCs w:val="22"/>
          <w:lang w:eastAsia="de-DE"/>
        </w:rPr>
        <w:t>n mit</w:t>
      </w:r>
      <w:r w:rsidRPr="00F63687">
        <w:rPr>
          <w:rFonts w:ascii="Times New Roman" w:eastAsia="Times New Roman" w:hAnsi="Times New Roman" w:cs="Times New Roman"/>
          <w:b/>
          <w:color w:val="auto"/>
          <w:sz w:val="22"/>
          <w:szCs w:val="22"/>
          <w:lang w:eastAsia="de-DE"/>
        </w:rPr>
        <w:t xml:space="preserve"> dem Leistungsgegenstand dieser Ausschreibung technisch bzw. funktionell vergleichbar sein und einen entsprechend vergleichbaren Auftragswert au</w:t>
      </w:r>
      <w:r>
        <w:rPr>
          <w:rFonts w:ascii="Times New Roman" w:eastAsia="Times New Roman" w:hAnsi="Times New Roman" w:cs="Times New Roman"/>
          <w:b/>
          <w:color w:val="auto"/>
          <w:sz w:val="22"/>
          <w:szCs w:val="22"/>
          <w:lang w:eastAsia="de-DE"/>
        </w:rPr>
        <w:t>f</w:t>
      </w:r>
      <w:r w:rsidRPr="00F63687">
        <w:rPr>
          <w:rFonts w:ascii="Times New Roman" w:eastAsia="Times New Roman" w:hAnsi="Times New Roman" w:cs="Times New Roman"/>
          <w:b/>
          <w:color w:val="auto"/>
          <w:sz w:val="22"/>
          <w:szCs w:val="22"/>
          <w:lang w:eastAsia="de-DE"/>
        </w:rPr>
        <w:t>weisen</w:t>
      </w:r>
      <w:r>
        <w:rPr>
          <w:rFonts w:ascii="Times New Roman" w:eastAsia="Times New Roman" w:hAnsi="Times New Roman" w:cs="Times New Roman"/>
          <w:b/>
          <w:color w:val="auto"/>
          <w:sz w:val="22"/>
          <w:szCs w:val="22"/>
          <w:lang w:eastAsia="de-DE"/>
        </w:rPr>
        <w:t>.</w:t>
      </w:r>
    </w:p>
    <w:p w14:paraId="4349B188" w14:textId="7284E4ED" w:rsidR="00AA6401" w:rsidRPr="00EB0E7C" w:rsidRDefault="00AA6401" w:rsidP="00EE0F5A">
      <w:pPr>
        <w:pStyle w:val="Listenabsatz"/>
        <w:rPr>
          <w:lang w:eastAsia="en-US"/>
        </w:rPr>
      </w:pPr>
    </w:p>
    <w:tbl>
      <w:tblPr>
        <w:tblStyle w:val="Tabellenraster"/>
        <w:tblW w:w="9072" w:type="dxa"/>
        <w:tblInd w:w="421" w:type="dxa"/>
        <w:tblLook w:val="04A0" w:firstRow="1" w:lastRow="0" w:firstColumn="1" w:lastColumn="0" w:noHBand="0" w:noVBand="1"/>
      </w:tblPr>
      <w:tblGrid>
        <w:gridCol w:w="2693"/>
        <w:gridCol w:w="6379"/>
      </w:tblGrid>
      <w:tr w:rsidR="00176D77" w:rsidRPr="005608B1" w14:paraId="088F4FA5" w14:textId="77777777" w:rsidTr="0014359D">
        <w:trPr>
          <w:cantSplit/>
          <w:trHeight w:hRule="exact" w:val="510"/>
        </w:trPr>
        <w:tc>
          <w:tcPr>
            <w:tcW w:w="9072" w:type="dxa"/>
            <w:gridSpan w:val="2"/>
            <w:vAlign w:val="center"/>
            <w:hideMark/>
          </w:tcPr>
          <w:p w14:paraId="0C5DE10C" w14:textId="2C970BB5" w:rsidR="00176D77" w:rsidRPr="00EE0F5A" w:rsidRDefault="00176D77" w:rsidP="00EE0F5A">
            <w:pPr>
              <w:rPr>
                <w:b/>
                <w:bCs/>
              </w:rPr>
            </w:pPr>
            <w:r w:rsidRPr="00EE0F5A">
              <w:rPr>
                <w:b/>
                <w:bCs/>
              </w:rPr>
              <w:t>1. Referenz</w:t>
            </w:r>
          </w:p>
        </w:tc>
      </w:tr>
      <w:tr w:rsidR="001F5231" w:rsidRPr="005608B1" w14:paraId="50B53EAC" w14:textId="77777777" w:rsidTr="00A85095">
        <w:trPr>
          <w:cantSplit/>
          <w:trHeight w:hRule="exact" w:val="1077"/>
        </w:trPr>
        <w:tc>
          <w:tcPr>
            <w:tcW w:w="2693" w:type="dxa"/>
            <w:hideMark/>
          </w:tcPr>
          <w:p w14:paraId="146DC5D3" w14:textId="77777777" w:rsidR="001F5231" w:rsidRDefault="001F5231" w:rsidP="00A85095">
            <w:pPr>
              <w:spacing w:after="60"/>
              <w:jc w:val="left"/>
            </w:pPr>
            <w:r>
              <w:t>Referenzauftraggeber</w:t>
            </w:r>
          </w:p>
          <w:p w14:paraId="7CEF2EF3" w14:textId="21A43BE0" w:rsidR="001F5231" w:rsidRPr="005608B1" w:rsidRDefault="001F5231" w:rsidP="00A85095">
            <w:pPr>
              <w:jc w:val="left"/>
            </w:pPr>
            <w:r>
              <w:t>(Name, Anschrift)</w:t>
            </w:r>
          </w:p>
        </w:tc>
        <w:tc>
          <w:tcPr>
            <w:tcW w:w="6379" w:type="dxa"/>
            <w:hideMark/>
          </w:tcPr>
          <w:p w14:paraId="5000CB8D" w14:textId="77777777" w:rsidR="001F5231" w:rsidRDefault="001F5231" w:rsidP="00A85095">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EE92173" w14:textId="03963044" w:rsidR="00A85095" w:rsidRPr="005608B1" w:rsidRDefault="00A85095" w:rsidP="00A85095">
            <w:pPr>
              <w:jc w:val="left"/>
            </w:pPr>
          </w:p>
        </w:tc>
      </w:tr>
      <w:tr w:rsidR="001F5231" w:rsidRPr="005608B1" w14:paraId="220AA9CE" w14:textId="77777777" w:rsidTr="00A85095">
        <w:trPr>
          <w:cantSplit/>
          <w:trHeight w:hRule="exact" w:val="1474"/>
        </w:trPr>
        <w:tc>
          <w:tcPr>
            <w:tcW w:w="2693" w:type="dxa"/>
          </w:tcPr>
          <w:p w14:paraId="08FCD3B5" w14:textId="11E93D10" w:rsidR="001F5231" w:rsidRDefault="001F5231" w:rsidP="00A85095">
            <w:pPr>
              <w:spacing w:after="60"/>
              <w:jc w:val="left"/>
            </w:pPr>
            <w:r>
              <w:t xml:space="preserve">Benennung </w:t>
            </w:r>
            <w:r w:rsidR="009443B3">
              <w:t xml:space="preserve">des </w:t>
            </w:r>
            <w:r>
              <w:t>Ansprechpartner</w:t>
            </w:r>
            <w:r w:rsidR="009443B3">
              <w:t>s</w:t>
            </w:r>
          </w:p>
          <w:p w14:paraId="02A13835" w14:textId="2656CB58" w:rsidR="001F5231" w:rsidRDefault="001F5231" w:rsidP="009443B3">
            <w:pPr>
              <w:jc w:val="left"/>
            </w:pPr>
            <w:r>
              <w:t>(Name, Telefon, E-Mail)</w:t>
            </w:r>
          </w:p>
          <w:p w14:paraId="795D6ED0" w14:textId="77777777" w:rsidR="00AA6401" w:rsidRPr="00A85095" w:rsidRDefault="00AA6401" w:rsidP="009443B3">
            <w:pPr>
              <w:jc w:val="left"/>
            </w:pPr>
          </w:p>
          <w:p w14:paraId="54323D1A" w14:textId="0ADAE922" w:rsidR="001F5231" w:rsidRPr="00176D77" w:rsidRDefault="001F5231" w:rsidP="009443B3">
            <w:pPr>
              <w:jc w:val="left"/>
            </w:pPr>
          </w:p>
        </w:tc>
        <w:tc>
          <w:tcPr>
            <w:tcW w:w="6379" w:type="dxa"/>
          </w:tcPr>
          <w:p w14:paraId="00D744FB" w14:textId="77777777" w:rsidR="001F5231" w:rsidRDefault="001F5231" w:rsidP="00A85095">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65EE883" w14:textId="33C66530" w:rsidR="00A85095" w:rsidRPr="005608B1" w:rsidRDefault="00A85095" w:rsidP="001F5231"/>
        </w:tc>
      </w:tr>
      <w:tr w:rsidR="001F5231" w:rsidRPr="005608B1" w14:paraId="3CC7D767" w14:textId="77777777" w:rsidTr="00A85095">
        <w:trPr>
          <w:cantSplit/>
          <w:trHeight w:hRule="exact" w:val="1304"/>
        </w:trPr>
        <w:tc>
          <w:tcPr>
            <w:tcW w:w="2693" w:type="dxa"/>
            <w:hideMark/>
          </w:tcPr>
          <w:p w14:paraId="36C4FB35" w14:textId="77777777" w:rsidR="00875120" w:rsidRPr="000E5A0D" w:rsidRDefault="00875120" w:rsidP="009443B3">
            <w:pPr>
              <w:jc w:val="left"/>
            </w:pPr>
            <w:r w:rsidRPr="000E5A0D">
              <w:t xml:space="preserve">Bezeichnung des </w:t>
            </w:r>
          </w:p>
          <w:p w14:paraId="5A4B027C" w14:textId="77777777" w:rsidR="009443B3" w:rsidRDefault="00875120" w:rsidP="009443B3">
            <w:pPr>
              <w:jc w:val="left"/>
            </w:pPr>
            <w:r w:rsidRPr="000E5A0D">
              <w:t xml:space="preserve">Auftragsgegenstandes </w:t>
            </w:r>
          </w:p>
          <w:p w14:paraId="0E2110DE" w14:textId="28437546" w:rsidR="001F5231" w:rsidRPr="00AC4C05" w:rsidRDefault="00875120" w:rsidP="009443B3">
            <w:pPr>
              <w:jc w:val="left"/>
              <w:rPr>
                <w:highlight w:val="yellow"/>
              </w:rPr>
            </w:pPr>
            <w:r>
              <w:t>sowie kurze Erläuterung zu</w:t>
            </w:r>
            <w:r w:rsidR="007236D2">
              <w:t xml:space="preserve"> </w:t>
            </w:r>
            <w:r w:rsidRPr="000E5A0D">
              <w:t>ausgeführte</w:t>
            </w:r>
            <w:r>
              <w:t>n</w:t>
            </w:r>
            <w:r w:rsidRPr="000E5A0D">
              <w:t xml:space="preserve"> Leistungen</w:t>
            </w:r>
          </w:p>
        </w:tc>
        <w:tc>
          <w:tcPr>
            <w:tcW w:w="6379" w:type="dxa"/>
            <w:hideMark/>
          </w:tcPr>
          <w:p w14:paraId="2590BDA3" w14:textId="77777777" w:rsidR="001F5231" w:rsidRPr="005608B1" w:rsidRDefault="001F5231" w:rsidP="001F523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F5231" w:rsidRPr="005608B1" w14:paraId="5951D544" w14:textId="77777777" w:rsidTr="009443B3">
        <w:trPr>
          <w:cantSplit/>
          <w:trHeight w:val="737"/>
        </w:trPr>
        <w:tc>
          <w:tcPr>
            <w:tcW w:w="2693" w:type="dxa"/>
            <w:hideMark/>
          </w:tcPr>
          <w:p w14:paraId="0BCAB94E" w14:textId="2B1ABAB3" w:rsidR="001F5231" w:rsidRDefault="001F5231" w:rsidP="00A85095">
            <w:pPr>
              <w:spacing w:after="60"/>
              <w:jc w:val="left"/>
            </w:pPr>
            <w:r>
              <w:t>Auftragsvolumen</w:t>
            </w:r>
            <w:r w:rsidR="009443B3">
              <w:t>, gerundet</w:t>
            </w:r>
          </w:p>
          <w:p w14:paraId="22D77DC0" w14:textId="61B5A15E" w:rsidR="001F5231" w:rsidRPr="00D8378E" w:rsidRDefault="001F5231" w:rsidP="009443B3">
            <w:pPr>
              <w:jc w:val="left"/>
              <w:rPr>
                <w:b/>
                <w:bCs/>
                <w:sz w:val="18"/>
                <w:szCs w:val="18"/>
              </w:rPr>
            </w:pPr>
            <w:r w:rsidRPr="00176D77">
              <w:t xml:space="preserve">(in EUR, </w:t>
            </w:r>
            <w:r w:rsidR="00875120">
              <w:t>exkl. USt.</w:t>
            </w:r>
            <w:r w:rsidRPr="00176D77">
              <w:t>)</w:t>
            </w:r>
          </w:p>
        </w:tc>
        <w:tc>
          <w:tcPr>
            <w:tcW w:w="6379" w:type="dxa"/>
            <w:hideMark/>
          </w:tcPr>
          <w:p w14:paraId="3FFFF474" w14:textId="2493A506" w:rsidR="001F5231" w:rsidRPr="005608B1" w:rsidRDefault="00875120" w:rsidP="001F523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F5231" w:rsidRPr="005608B1" w14:paraId="5421DDB6" w14:textId="77777777" w:rsidTr="009443B3">
        <w:trPr>
          <w:cantSplit/>
          <w:trHeight w:val="737"/>
        </w:trPr>
        <w:tc>
          <w:tcPr>
            <w:tcW w:w="2693" w:type="dxa"/>
          </w:tcPr>
          <w:p w14:paraId="2BC10DC6" w14:textId="77777777" w:rsidR="009443B3" w:rsidRDefault="001F5231" w:rsidP="009443B3">
            <w:pPr>
              <w:jc w:val="left"/>
            </w:pPr>
            <w:r>
              <w:t xml:space="preserve">Ausführungsdatum / </w:t>
            </w:r>
          </w:p>
          <w:p w14:paraId="5B8412E7" w14:textId="19068FA3" w:rsidR="001F5231" w:rsidRDefault="007236D2" w:rsidP="009443B3">
            <w:pPr>
              <w:jc w:val="left"/>
            </w:pPr>
            <w:r>
              <w:t>Leistungszeitraum</w:t>
            </w:r>
          </w:p>
        </w:tc>
        <w:tc>
          <w:tcPr>
            <w:tcW w:w="6379" w:type="dxa"/>
          </w:tcPr>
          <w:p w14:paraId="74D61649" w14:textId="624EABF2" w:rsidR="001F5231" w:rsidRDefault="001F5231" w:rsidP="001F523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17112A8" w14:textId="3C8DE7B5" w:rsidR="00A85095" w:rsidRDefault="00A85095">
      <w:pPr>
        <w:jc w:val="left"/>
        <w:rPr>
          <w:lang w:eastAsia="en-US"/>
        </w:rPr>
      </w:pPr>
    </w:p>
    <w:p w14:paraId="2AFEE99D" w14:textId="77777777" w:rsidR="00A85095" w:rsidRDefault="00A85095">
      <w:pPr>
        <w:jc w:val="left"/>
        <w:rPr>
          <w:lang w:eastAsia="en-US"/>
        </w:rPr>
      </w:pPr>
      <w:r>
        <w:rPr>
          <w:lang w:eastAsia="en-US"/>
        </w:rPr>
        <w:br w:type="page"/>
      </w:r>
    </w:p>
    <w:tbl>
      <w:tblPr>
        <w:tblStyle w:val="Tabellenraster"/>
        <w:tblW w:w="9072" w:type="dxa"/>
        <w:tblInd w:w="421" w:type="dxa"/>
        <w:tblLook w:val="04A0" w:firstRow="1" w:lastRow="0" w:firstColumn="1" w:lastColumn="0" w:noHBand="0" w:noVBand="1"/>
      </w:tblPr>
      <w:tblGrid>
        <w:gridCol w:w="2693"/>
        <w:gridCol w:w="6379"/>
      </w:tblGrid>
      <w:tr w:rsidR="00A85095" w:rsidRPr="005608B1" w14:paraId="46CAECF6" w14:textId="77777777" w:rsidTr="00B35E3A">
        <w:trPr>
          <w:cantSplit/>
          <w:trHeight w:hRule="exact" w:val="510"/>
        </w:trPr>
        <w:tc>
          <w:tcPr>
            <w:tcW w:w="9072" w:type="dxa"/>
            <w:gridSpan w:val="2"/>
            <w:vAlign w:val="center"/>
            <w:hideMark/>
          </w:tcPr>
          <w:p w14:paraId="01020D75" w14:textId="288FF6E5" w:rsidR="00A85095" w:rsidRPr="00EE0F5A" w:rsidRDefault="00A85095" w:rsidP="00B35E3A">
            <w:pPr>
              <w:rPr>
                <w:b/>
                <w:bCs/>
              </w:rPr>
            </w:pPr>
            <w:r>
              <w:rPr>
                <w:b/>
                <w:bCs/>
              </w:rPr>
              <w:lastRenderedPageBreak/>
              <w:t>2</w:t>
            </w:r>
            <w:r w:rsidRPr="00EE0F5A">
              <w:rPr>
                <w:b/>
                <w:bCs/>
              </w:rPr>
              <w:t>. Referenz</w:t>
            </w:r>
          </w:p>
        </w:tc>
      </w:tr>
      <w:tr w:rsidR="00A85095" w:rsidRPr="005608B1" w14:paraId="54E7774D" w14:textId="77777777" w:rsidTr="00B35E3A">
        <w:trPr>
          <w:cantSplit/>
          <w:trHeight w:hRule="exact" w:val="1077"/>
        </w:trPr>
        <w:tc>
          <w:tcPr>
            <w:tcW w:w="2693" w:type="dxa"/>
            <w:hideMark/>
          </w:tcPr>
          <w:p w14:paraId="71F180B1" w14:textId="77777777" w:rsidR="00A85095" w:rsidRDefault="00A85095" w:rsidP="00B35E3A">
            <w:pPr>
              <w:spacing w:after="60"/>
              <w:jc w:val="left"/>
            </w:pPr>
            <w:r>
              <w:t>Referenzauftraggeber</w:t>
            </w:r>
          </w:p>
          <w:p w14:paraId="58E2FE1C" w14:textId="77777777" w:rsidR="00A85095" w:rsidRPr="005608B1" w:rsidRDefault="00A85095" w:rsidP="00B35E3A">
            <w:pPr>
              <w:jc w:val="left"/>
            </w:pPr>
            <w:r>
              <w:t>(Name, Anschrift)</w:t>
            </w:r>
          </w:p>
        </w:tc>
        <w:tc>
          <w:tcPr>
            <w:tcW w:w="6379" w:type="dxa"/>
            <w:hideMark/>
          </w:tcPr>
          <w:p w14:paraId="173B6319" w14:textId="77777777" w:rsidR="00A85095" w:rsidRDefault="00A85095" w:rsidP="00B35E3A">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C557146" w14:textId="5D24BD06" w:rsidR="00A85095" w:rsidRPr="005608B1" w:rsidRDefault="00A85095" w:rsidP="00B35E3A">
            <w:pPr>
              <w:jc w:val="left"/>
            </w:pPr>
          </w:p>
        </w:tc>
      </w:tr>
      <w:tr w:rsidR="00A85095" w:rsidRPr="005608B1" w14:paraId="5030AE6D" w14:textId="77777777" w:rsidTr="00B35E3A">
        <w:trPr>
          <w:cantSplit/>
          <w:trHeight w:hRule="exact" w:val="1474"/>
        </w:trPr>
        <w:tc>
          <w:tcPr>
            <w:tcW w:w="2693" w:type="dxa"/>
          </w:tcPr>
          <w:p w14:paraId="4ED89BE4" w14:textId="77777777" w:rsidR="00A85095" w:rsidRDefault="00A85095" w:rsidP="00B35E3A">
            <w:pPr>
              <w:spacing w:after="60"/>
              <w:jc w:val="left"/>
            </w:pPr>
            <w:r>
              <w:t>Benennung des Ansprechpartners</w:t>
            </w:r>
          </w:p>
          <w:p w14:paraId="66E14847" w14:textId="77777777" w:rsidR="00A85095" w:rsidRDefault="00A85095" w:rsidP="00B35E3A">
            <w:pPr>
              <w:jc w:val="left"/>
            </w:pPr>
            <w:r>
              <w:t>(Name, Telefon, E-Mail)</w:t>
            </w:r>
          </w:p>
          <w:p w14:paraId="6B9EAC73" w14:textId="77777777" w:rsidR="00A85095" w:rsidRPr="00A85095" w:rsidRDefault="00A85095" w:rsidP="00B35E3A">
            <w:pPr>
              <w:jc w:val="left"/>
            </w:pPr>
          </w:p>
          <w:p w14:paraId="414A9DC1" w14:textId="0B2E66DE" w:rsidR="00A85095" w:rsidRPr="00176D77" w:rsidRDefault="00A85095" w:rsidP="00B35E3A">
            <w:pPr>
              <w:jc w:val="left"/>
            </w:pPr>
          </w:p>
        </w:tc>
        <w:tc>
          <w:tcPr>
            <w:tcW w:w="6379" w:type="dxa"/>
          </w:tcPr>
          <w:p w14:paraId="6692D731" w14:textId="77777777" w:rsidR="00A85095" w:rsidRDefault="00A85095" w:rsidP="00B35E3A">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566A17" w14:textId="6574802B" w:rsidR="00A85095" w:rsidRPr="005608B1" w:rsidRDefault="00A85095" w:rsidP="00B35E3A"/>
        </w:tc>
      </w:tr>
      <w:tr w:rsidR="00A85095" w:rsidRPr="005608B1" w14:paraId="4EDB3651" w14:textId="77777777" w:rsidTr="00B35E3A">
        <w:trPr>
          <w:cantSplit/>
          <w:trHeight w:hRule="exact" w:val="1304"/>
        </w:trPr>
        <w:tc>
          <w:tcPr>
            <w:tcW w:w="2693" w:type="dxa"/>
            <w:hideMark/>
          </w:tcPr>
          <w:p w14:paraId="76A05CAB" w14:textId="77777777" w:rsidR="00A85095" w:rsidRPr="000E5A0D" w:rsidRDefault="00A85095" w:rsidP="00B35E3A">
            <w:pPr>
              <w:jc w:val="left"/>
            </w:pPr>
            <w:r w:rsidRPr="000E5A0D">
              <w:t xml:space="preserve">Bezeichnung des </w:t>
            </w:r>
          </w:p>
          <w:p w14:paraId="010FFA7F" w14:textId="77777777" w:rsidR="00A85095" w:rsidRDefault="00A85095" w:rsidP="00B35E3A">
            <w:pPr>
              <w:jc w:val="left"/>
            </w:pPr>
            <w:r w:rsidRPr="000E5A0D">
              <w:t xml:space="preserve">Auftragsgegenstandes </w:t>
            </w:r>
          </w:p>
          <w:p w14:paraId="5D097CAD" w14:textId="77777777" w:rsidR="00A85095" w:rsidRPr="00AC4C05" w:rsidRDefault="00A85095" w:rsidP="00B35E3A">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5000EEEF"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01318121" w14:textId="77777777" w:rsidTr="00B35E3A">
        <w:trPr>
          <w:cantSplit/>
          <w:trHeight w:val="737"/>
        </w:trPr>
        <w:tc>
          <w:tcPr>
            <w:tcW w:w="2693" w:type="dxa"/>
            <w:hideMark/>
          </w:tcPr>
          <w:p w14:paraId="4ABFA60E" w14:textId="77777777" w:rsidR="00A85095" w:rsidRDefault="00A85095" w:rsidP="00B35E3A">
            <w:pPr>
              <w:spacing w:after="60"/>
              <w:jc w:val="left"/>
            </w:pPr>
            <w:r>
              <w:t>Auftragsvolumen, gerundet</w:t>
            </w:r>
          </w:p>
          <w:p w14:paraId="35523EC1" w14:textId="77777777" w:rsidR="00A85095" w:rsidRPr="00D8378E" w:rsidRDefault="00A85095" w:rsidP="00B35E3A">
            <w:pPr>
              <w:jc w:val="left"/>
              <w:rPr>
                <w:b/>
                <w:bCs/>
                <w:sz w:val="18"/>
                <w:szCs w:val="18"/>
              </w:rPr>
            </w:pPr>
            <w:r w:rsidRPr="00176D77">
              <w:t xml:space="preserve">(in EUR, </w:t>
            </w:r>
            <w:r>
              <w:t>exkl. USt.</w:t>
            </w:r>
            <w:r w:rsidRPr="00176D77">
              <w:t>)</w:t>
            </w:r>
          </w:p>
        </w:tc>
        <w:tc>
          <w:tcPr>
            <w:tcW w:w="6379" w:type="dxa"/>
            <w:hideMark/>
          </w:tcPr>
          <w:p w14:paraId="2F3E3985"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5D1AF71F" w14:textId="77777777" w:rsidTr="00B35E3A">
        <w:trPr>
          <w:cantSplit/>
          <w:trHeight w:val="737"/>
        </w:trPr>
        <w:tc>
          <w:tcPr>
            <w:tcW w:w="2693" w:type="dxa"/>
          </w:tcPr>
          <w:p w14:paraId="63339259" w14:textId="77777777" w:rsidR="00A85095" w:rsidRDefault="00A85095" w:rsidP="00B35E3A">
            <w:pPr>
              <w:jc w:val="left"/>
            </w:pPr>
            <w:r>
              <w:t xml:space="preserve">Ausführungsdatum / </w:t>
            </w:r>
          </w:p>
          <w:p w14:paraId="4C82457C" w14:textId="77777777" w:rsidR="00A85095" w:rsidRDefault="00A85095" w:rsidP="00B35E3A">
            <w:pPr>
              <w:jc w:val="left"/>
            </w:pPr>
            <w:r>
              <w:t>Leistungszeitraum</w:t>
            </w:r>
          </w:p>
        </w:tc>
        <w:tc>
          <w:tcPr>
            <w:tcW w:w="6379" w:type="dxa"/>
          </w:tcPr>
          <w:p w14:paraId="3CB09398" w14:textId="77777777" w:rsidR="00A85095"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B89D01F" w14:textId="77777777" w:rsidR="00A85095" w:rsidRDefault="00A85095">
      <w:pPr>
        <w:jc w:val="left"/>
        <w:rPr>
          <w:lang w:eastAsia="en-US"/>
        </w:rPr>
      </w:pPr>
    </w:p>
    <w:tbl>
      <w:tblPr>
        <w:tblStyle w:val="Tabellenraster"/>
        <w:tblW w:w="9072" w:type="dxa"/>
        <w:tblInd w:w="421" w:type="dxa"/>
        <w:tblLook w:val="04A0" w:firstRow="1" w:lastRow="0" w:firstColumn="1" w:lastColumn="0" w:noHBand="0" w:noVBand="1"/>
      </w:tblPr>
      <w:tblGrid>
        <w:gridCol w:w="2693"/>
        <w:gridCol w:w="6379"/>
      </w:tblGrid>
      <w:tr w:rsidR="00A85095" w:rsidRPr="005608B1" w14:paraId="1B08AA6D" w14:textId="77777777" w:rsidTr="00B35E3A">
        <w:trPr>
          <w:cantSplit/>
          <w:trHeight w:hRule="exact" w:val="510"/>
        </w:trPr>
        <w:tc>
          <w:tcPr>
            <w:tcW w:w="9072" w:type="dxa"/>
            <w:gridSpan w:val="2"/>
            <w:vAlign w:val="center"/>
            <w:hideMark/>
          </w:tcPr>
          <w:p w14:paraId="34FE4E25" w14:textId="237E7484" w:rsidR="00A85095" w:rsidRPr="00EE0F5A" w:rsidRDefault="00A85095" w:rsidP="00B35E3A">
            <w:pPr>
              <w:rPr>
                <w:b/>
                <w:bCs/>
              </w:rPr>
            </w:pPr>
            <w:r>
              <w:rPr>
                <w:b/>
                <w:bCs/>
              </w:rPr>
              <w:t>3</w:t>
            </w:r>
            <w:r w:rsidRPr="00EE0F5A">
              <w:rPr>
                <w:b/>
                <w:bCs/>
              </w:rPr>
              <w:t>. Referenz</w:t>
            </w:r>
          </w:p>
        </w:tc>
      </w:tr>
      <w:tr w:rsidR="00A85095" w:rsidRPr="005608B1" w14:paraId="3F0968B6" w14:textId="77777777" w:rsidTr="00B35E3A">
        <w:trPr>
          <w:cantSplit/>
          <w:trHeight w:hRule="exact" w:val="1077"/>
        </w:trPr>
        <w:tc>
          <w:tcPr>
            <w:tcW w:w="2693" w:type="dxa"/>
            <w:hideMark/>
          </w:tcPr>
          <w:p w14:paraId="367EC7ED" w14:textId="77777777" w:rsidR="00A85095" w:rsidRDefault="00A85095" w:rsidP="00B35E3A">
            <w:pPr>
              <w:spacing w:after="60"/>
              <w:jc w:val="left"/>
            </w:pPr>
            <w:r>
              <w:t>Referenzauftraggeber</w:t>
            </w:r>
          </w:p>
          <w:p w14:paraId="38C8AF02" w14:textId="77777777" w:rsidR="00A85095" w:rsidRPr="005608B1" w:rsidRDefault="00A85095" w:rsidP="00B35E3A">
            <w:pPr>
              <w:jc w:val="left"/>
            </w:pPr>
            <w:r>
              <w:t>(Name, Anschrift)</w:t>
            </w:r>
          </w:p>
        </w:tc>
        <w:tc>
          <w:tcPr>
            <w:tcW w:w="6379" w:type="dxa"/>
            <w:hideMark/>
          </w:tcPr>
          <w:p w14:paraId="05EEA663" w14:textId="77777777" w:rsidR="00A85095" w:rsidRDefault="00A85095" w:rsidP="00B35E3A">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F71E275" w14:textId="4165EE87" w:rsidR="00A85095" w:rsidRPr="005608B1" w:rsidRDefault="00A85095" w:rsidP="00B35E3A">
            <w:pPr>
              <w:jc w:val="left"/>
            </w:pPr>
          </w:p>
        </w:tc>
      </w:tr>
      <w:tr w:rsidR="00A85095" w:rsidRPr="005608B1" w14:paraId="6BA42F40" w14:textId="77777777" w:rsidTr="00B35E3A">
        <w:trPr>
          <w:cantSplit/>
          <w:trHeight w:hRule="exact" w:val="1474"/>
        </w:trPr>
        <w:tc>
          <w:tcPr>
            <w:tcW w:w="2693" w:type="dxa"/>
          </w:tcPr>
          <w:p w14:paraId="6702EF86" w14:textId="77777777" w:rsidR="00A85095" w:rsidRDefault="00A85095" w:rsidP="00B35E3A">
            <w:pPr>
              <w:spacing w:after="60"/>
              <w:jc w:val="left"/>
            </w:pPr>
            <w:r>
              <w:t>Benennung des Ansprechpartners</w:t>
            </w:r>
          </w:p>
          <w:p w14:paraId="76ABC69C" w14:textId="77777777" w:rsidR="00A85095" w:rsidRDefault="00A85095" w:rsidP="00B35E3A">
            <w:pPr>
              <w:jc w:val="left"/>
            </w:pPr>
            <w:r>
              <w:t>(Name, Telefon, E-Mail)</w:t>
            </w:r>
          </w:p>
          <w:p w14:paraId="36EF5432" w14:textId="77777777" w:rsidR="00A85095" w:rsidRPr="00A85095" w:rsidRDefault="00A85095" w:rsidP="00B35E3A">
            <w:pPr>
              <w:jc w:val="left"/>
            </w:pPr>
          </w:p>
          <w:p w14:paraId="167DD004" w14:textId="0E2CF7E4" w:rsidR="00A85095" w:rsidRPr="00176D77" w:rsidRDefault="00A85095" w:rsidP="00B35E3A">
            <w:pPr>
              <w:jc w:val="left"/>
            </w:pPr>
          </w:p>
        </w:tc>
        <w:tc>
          <w:tcPr>
            <w:tcW w:w="6379" w:type="dxa"/>
          </w:tcPr>
          <w:p w14:paraId="73A1F8B9" w14:textId="77777777" w:rsidR="00A85095" w:rsidRDefault="00A85095" w:rsidP="00B35E3A">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7CFD828" w14:textId="7E7C8303" w:rsidR="00A85095" w:rsidRPr="005608B1" w:rsidRDefault="00A85095" w:rsidP="00B35E3A"/>
        </w:tc>
      </w:tr>
      <w:tr w:rsidR="00A85095" w:rsidRPr="005608B1" w14:paraId="6E829C4E" w14:textId="77777777" w:rsidTr="00B35E3A">
        <w:trPr>
          <w:cantSplit/>
          <w:trHeight w:hRule="exact" w:val="1304"/>
        </w:trPr>
        <w:tc>
          <w:tcPr>
            <w:tcW w:w="2693" w:type="dxa"/>
            <w:hideMark/>
          </w:tcPr>
          <w:p w14:paraId="14B59759" w14:textId="77777777" w:rsidR="00A85095" w:rsidRPr="000E5A0D" w:rsidRDefault="00A85095" w:rsidP="00B35E3A">
            <w:pPr>
              <w:jc w:val="left"/>
            </w:pPr>
            <w:r w:rsidRPr="000E5A0D">
              <w:t xml:space="preserve">Bezeichnung des </w:t>
            </w:r>
          </w:p>
          <w:p w14:paraId="157BF6CB" w14:textId="77777777" w:rsidR="00A85095" w:rsidRDefault="00A85095" w:rsidP="00B35E3A">
            <w:pPr>
              <w:jc w:val="left"/>
            </w:pPr>
            <w:r w:rsidRPr="000E5A0D">
              <w:t xml:space="preserve">Auftragsgegenstandes </w:t>
            </w:r>
          </w:p>
          <w:p w14:paraId="4FB78BD5" w14:textId="77777777" w:rsidR="00A85095" w:rsidRPr="00AC4C05" w:rsidRDefault="00A85095" w:rsidP="00B35E3A">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4F7C4C29"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342E5AD3" w14:textId="77777777" w:rsidTr="00B35E3A">
        <w:trPr>
          <w:cantSplit/>
          <w:trHeight w:val="737"/>
        </w:trPr>
        <w:tc>
          <w:tcPr>
            <w:tcW w:w="2693" w:type="dxa"/>
            <w:hideMark/>
          </w:tcPr>
          <w:p w14:paraId="23B34D41" w14:textId="77777777" w:rsidR="00A85095" w:rsidRDefault="00A85095" w:rsidP="00B35E3A">
            <w:pPr>
              <w:spacing w:after="60"/>
              <w:jc w:val="left"/>
            </w:pPr>
            <w:r>
              <w:t>Auftragsvolumen, gerundet</w:t>
            </w:r>
          </w:p>
          <w:p w14:paraId="30A78643" w14:textId="77777777" w:rsidR="00A85095" w:rsidRPr="00D8378E" w:rsidRDefault="00A85095" w:rsidP="00B35E3A">
            <w:pPr>
              <w:jc w:val="left"/>
              <w:rPr>
                <w:b/>
                <w:bCs/>
                <w:sz w:val="18"/>
                <w:szCs w:val="18"/>
              </w:rPr>
            </w:pPr>
            <w:r w:rsidRPr="00176D77">
              <w:t xml:space="preserve">(in EUR, </w:t>
            </w:r>
            <w:r>
              <w:t>exkl. USt.</w:t>
            </w:r>
            <w:r w:rsidRPr="00176D77">
              <w:t>)</w:t>
            </w:r>
          </w:p>
        </w:tc>
        <w:tc>
          <w:tcPr>
            <w:tcW w:w="6379" w:type="dxa"/>
            <w:hideMark/>
          </w:tcPr>
          <w:p w14:paraId="25D69567"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2ACF2E71" w14:textId="77777777" w:rsidTr="00B35E3A">
        <w:trPr>
          <w:cantSplit/>
          <w:trHeight w:val="737"/>
        </w:trPr>
        <w:tc>
          <w:tcPr>
            <w:tcW w:w="2693" w:type="dxa"/>
          </w:tcPr>
          <w:p w14:paraId="715F1249" w14:textId="77777777" w:rsidR="00A85095" w:rsidRDefault="00A85095" w:rsidP="00B35E3A">
            <w:pPr>
              <w:jc w:val="left"/>
            </w:pPr>
            <w:r>
              <w:t xml:space="preserve">Ausführungsdatum / </w:t>
            </w:r>
          </w:p>
          <w:p w14:paraId="674D7F37" w14:textId="77777777" w:rsidR="00A85095" w:rsidRDefault="00A85095" w:rsidP="00B35E3A">
            <w:pPr>
              <w:jc w:val="left"/>
            </w:pPr>
            <w:r>
              <w:t>Leistungszeitraum</w:t>
            </w:r>
          </w:p>
        </w:tc>
        <w:tc>
          <w:tcPr>
            <w:tcW w:w="6379" w:type="dxa"/>
          </w:tcPr>
          <w:p w14:paraId="23165532" w14:textId="77777777" w:rsidR="00A85095"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08785C" w14:textId="527E17B9" w:rsidR="00A85095" w:rsidRDefault="00A85095">
      <w:pPr>
        <w:jc w:val="left"/>
        <w:rPr>
          <w:lang w:eastAsia="en-US"/>
        </w:rPr>
      </w:pPr>
    </w:p>
    <w:p w14:paraId="4A60EC79" w14:textId="77777777" w:rsidR="00A85095" w:rsidRDefault="00A85095">
      <w:pPr>
        <w:jc w:val="left"/>
        <w:rPr>
          <w:lang w:eastAsia="en-US"/>
        </w:rPr>
      </w:pPr>
      <w:r>
        <w:rPr>
          <w:lang w:eastAsia="en-US"/>
        </w:rPr>
        <w:br w:type="page"/>
      </w:r>
    </w:p>
    <w:tbl>
      <w:tblPr>
        <w:tblStyle w:val="Tabellenraster"/>
        <w:tblW w:w="9072" w:type="dxa"/>
        <w:tblInd w:w="421" w:type="dxa"/>
        <w:tblLook w:val="04A0" w:firstRow="1" w:lastRow="0" w:firstColumn="1" w:lastColumn="0" w:noHBand="0" w:noVBand="1"/>
      </w:tblPr>
      <w:tblGrid>
        <w:gridCol w:w="2693"/>
        <w:gridCol w:w="6379"/>
      </w:tblGrid>
      <w:tr w:rsidR="00A85095" w:rsidRPr="005608B1" w14:paraId="057AA07D" w14:textId="77777777" w:rsidTr="00B35E3A">
        <w:trPr>
          <w:cantSplit/>
          <w:trHeight w:hRule="exact" w:val="510"/>
        </w:trPr>
        <w:tc>
          <w:tcPr>
            <w:tcW w:w="9072" w:type="dxa"/>
            <w:gridSpan w:val="2"/>
            <w:vAlign w:val="center"/>
            <w:hideMark/>
          </w:tcPr>
          <w:p w14:paraId="478CF408" w14:textId="16DBA098" w:rsidR="00A85095" w:rsidRPr="00EE0F5A" w:rsidRDefault="00A85095" w:rsidP="00B35E3A">
            <w:pPr>
              <w:rPr>
                <w:b/>
                <w:bCs/>
              </w:rPr>
            </w:pPr>
            <w:r>
              <w:rPr>
                <w:b/>
                <w:bCs/>
              </w:rPr>
              <w:lastRenderedPageBreak/>
              <w:t>4</w:t>
            </w:r>
            <w:r w:rsidRPr="00EE0F5A">
              <w:rPr>
                <w:b/>
                <w:bCs/>
              </w:rPr>
              <w:t>. Referenz</w:t>
            </w:r>
          </w:p>
        </w:tc>
      </w:tr>
      <w:tr w:rsidR="00A85095" w:rsidRPr="005608B1" w14:paraId="4BE12321" w14:textId="77777777" w:rsidTr="00B35E3A">
        <w:trPr>
          <w:cantSplit/>
          <w:trHeight w:hRule="exact" w:val="1077"/>
        </w:trPr>
        <w:tc>
          <w:tcPr>
            <w:tcW w:w="2693" w:type="dxa"/>
            <w:hideMark/>
          </w:tcPr>
          <w:p w14:paraId="4C6B9D1F" w14:textId="77777777" w:rsidR="00A85095" w:rsidRDefault="00A85095" w:rsidP="00B35E3A">
            <w:pPr>
              <w:spacing w:after="60"/>
              <w:jc w:val="left"/>
            </w:pPr>
            <w:r>
              <w:t>Referenzauftraggeber</w:t>
            </w:r>
          </w:p>
          <w:p w14:paraId="57779390" w14:textId="77777777" w:rsidR="00A85095" w:rsidRPr="005608B1" w:rsidRDefault="00A85095" w:rsidP="00B35E3A">
            <w:pPr>
              <w:jc w:val="left"/>
            </w:pPr>
            <w:r>
              <w:t>(Name, Anschrift)</w:t>
            </w:r>
          </w:p>
        </w:tc>
        <w:tc>
          <w:tcPr>
            <w:tcW w:w="6379" w:type="dxa"/>
            <w:hideMark/>
          </w:tcPr>
          <w:p w14:paraId="2164EB55" w14:textId="77777777" w:rsidR="00A85095" w:rsidRDefault="00A85095" w:rsidP="00B35E3A">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7A4E48F" w14:textId="09BAFF5B" w:rsidR="00A85095" w:rsidRPr="005608B1" w:rsidRDefault="00A85095" w:rsidP="00B35E3A">
            <w:pPr>
              <w:jc w:val="left"/>
            </w:pPr>
          </w:p>
        </w:tc>
      </w:tr>
      <w:tr w:rsidR="00A85095" w:rsidRPr="005608B1" w14:paraId="0C995D97" w14:textId="77777777" w:rsidTr="00B35E3A">
        <w:trPr>
          <w:cantSplit/>
          <w:trHeight w:hRule="exact" w:val="1474"/>
        </w:trPr>
        <w:tc>
          <w:tcPr>
            <w:tcW w:w="2693" w:type="dxa"/>
          </w:tcPr>
          <w:p w14:paraId="170D9962" w14:textId="77777777" w:rsidR="00A85095" w:rsidRDefault="00A85095" w:rsidP="00B35E3A">
            <w:pPr>
              <w:spacing w:after="60"/>
              <w:jc w:val="left"/>
            </w:pPr>
            <w:r>
              <w:t>Benennung des Ansprechpartners</w:t>
            </w:r>
          </w:p>
          <w:p w14:paraId="7FC209C2" w14:textId="77777777" w:rsidR="00A85095" w:rsidRDefault="00A85095" w:rsidP="00B35E3A">
            <w:pPr>
              <w:jc w:val="left"/>
            </w:pPr>
            <w:r>
              <w:t>(Name, Telefon, E-Mail)</w:t>
            </w:r>
          </w:p>
          <w:p w14:paraId="51FD4A6A" w14:textId="77777777" w:rsidR="00A85095" w:rsidRPr="00A85095" w:rsidRDefault="00A85095" w:rsidP="00B35E3A">
            <w:pPr>
              <w:jc w:val="left"/>
            </w:pPr>
          </w:p>
          <w:p w14:paraId="7D1CB6EB" w14:textId="0E5164C7" w:rsidR="00A85095" w:rsidRPr="00176D77" w:rsidRDefault="00A85095" w:rsidP="00B35E3A">
            <w:pPr>
              <w:jc w:val="left"/>
            </w:pPr>
          </w:p>
        </w:tc>
        <w:tc>
          <w:tcPr>
            <w:tcW w:w="6379" w:type="dxa"/>
          </w:tcPr>
          <w:p w14:paraId="51A26396" w14:textId="77777777" w:rsidR="00A85095" w:rsidRDefault="00A85095" w:rsidP="00B35E3A">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D3420A" w14:textId="65E303DF" w:rsidR="00A85095" w:rsidRPr="005608B1" w:rsidRDefault="00A85095" w:rsidP="00B35E3A"/>
        </w:tc>
      </w:tr>
      <w:tr w:rsidR="00A85095" w:rsidRPr="005608B1" w14:paraId="43C66065" w14:textId="77777777" w:rsidTr="00B35E3A">
        <w:trPr>
          <w:cantSplit/>
          <w:trHeight w:hRule="exact" w:val="1304"/>
        </w:trPr>
        <w:tc>
          <w:tcPr>
            <w:tcW w:w="2693" w:type="dxa"/>
            <w:hideMark/>
          </w:tcPr>
          <w:p w14:paraId="72A8292B" w14:textId="77777777" w:rsidR="00A85095" w:rsidRPr="000E5A0D" w:rsidRDefault="00A85095" w:rsidP="00B35E3A">
            <w:pPr>
              <w:jc w:val="left"/>
            </w:pPr>
            <w:r w:rsidRPr="000E5A0D">
              <w:t xml:space="preserve">Bezeichnung des </w:t>
            </w:r>
          </w:p>
          <w:p w14:paraId="3840431E" w14:textId="77777777" w:rsidR="00A85095" w:rsidRDefault="00A85095" w:rsidP="00B35E3A">
            <w:pPr>
              <w:jc w:val="left"/>
            </w:pPr>
            <w:r w:rsidRPr="000E5A0D">
              <w:t xml:space="preserve">Auftragsgegenstandes </w:t>
            </w:r>
          </w:p>
          <w:p w14:paraId="145BB057" w14:textId="77777777" w:rsidR="00A85095" w:rsidRPr="00AC4C05" w:rsidRDefault="00A85095" w:rsidP="00B35E3A">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1C88B64D"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6967C2F0" w14:textId="77777777" w:rsidTr="00B35E3A">
        <w:trPr>
          <w:cantSplit/>
          <w:trHeight w:val="737"/>
        </w:trPr>
        <w:tc>
          <w:tcPr>
            <w:tcW w:w="2693" w:type="dxa"/>
            <w:hideMark/>
          </w:tcPr>
          <w:p w14:paraId="2C6CD3EA" w14:textId="77777777" w:rsidR="00A85095" w:rsidRDefault="00A85095" w:rsidP="00B35E3A">
            <w:pPr>
              <w:spacing w:after="60"/>
              <w:jc w:val="left"/>
            </w:pPr>
            <w:r>
              <w:t>Auftragsvolumen, gerundet</w:t>
            </w:r>
          </w:p>
          <w:p w14:paraId="660A8DF3" w14:textId="77777777" w:rsidR="00A85095" w:rsidRPr="00D8378E" w:rsidRDefault="00A85095" w:rsidP="00B35E3A">
            <w:pPr>
              <w:jc w:val="left"/>
              <w:rPr>
                <w:b/>
                <w:bCs/>
                <w:sz w:val="18"/>
                <w:szCs w:val="18"/>
              </w:rPr>
            </w:pPr>
            <w:r w:rsidRPr="00176D77">
              <w:t xml:space="preserve">(in EUR, </w:t>
            </w:r>
            <w:r>
              <w:t>exkl. USt.</w:t>
            </w:r>
            <w:r w:rsidRPr="00176D77">
              <w:t>)</w:t>
            </w:r>
          </w:p>
        </w:tc>
        <w:tc>
          <w:tcPr>
            <w:tcW w:w="6379" w:type="dxa"/>
            <w:hideMark/>
          </w:tcPr>
          <w:p w14:paraId="3DF48A3B"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6AE18E67" w14:textId="77777777" w:rsidTr="00B35E3A">
        <w:trPr>
          <w:cantSplit/>
          <w:trHeight w:val="737"/>
        </w:trPr>
        <w:tc>
          <w:tcPr>
            <w:tcW w:w="2693" w:type="dxa"/>
          </w:tcPr>
          <w:p w14:paraId="4CAE524B" w14:textId="77777777" w:rsidR="00A85095" w:rsidRDefault="00A85095" w:rsidP="00B35E3A">
            <w:pPr>
              <w:jc w:val="left"/>
            </w:pPr>
            <w:r>
              <w:t xml:space="preserve">Ausführungsdatum / </w:t>
            </w:r>
          </w:p>
          <w:p w14:paraId="5697F0AB" w14:textId="77777777" w:rsidR="00A85095" w:rsidRDefault="00A85095" w:rsidP="00B35E3A">
            <w:pPr>
              <w:jc w:val="left"/>
            </w:pPr>
            <w:r>
              <w:t>Leistungszeitraum</w:t>
            </w:r>
          </w:p>
        </w:tc>
        <w:tc>
          <w:tcPr>
            <w:tcW w:w="6379" w:type="dxa"/>
          </w:tcPr>
          <w:p w14:paraId="1DF8BFC4" w14:textId="77777777" w:rsidR="00A85095"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94B913" w14:textId="77777777" w:rsidR="00A85095" w:rsidRDefault="00A85095">
      <w:pPr>
        <w:jc w:val="left"/>
        <w:rPr>
          <w:lang w:eastAsia="en-US"/>
        </w:rPr>
      </w:pPr>
    </w:p>
    <w:tbl>
      <w:tblPr>
        <w:tblStyle w:val="Tabellenraster"/>
        <w:tblW w:w="9072" w:type="dxa"/>
        <w:tblInd w:w="421" w:type="dxa"/>
        <w:tblLook w:val="04A0" w:firstRow="1" w:lastRow="0" w:firstColumn="1" w:lastColumn="0" w:noHBand="0" w:noVBand="1"/>
      </w:tblPr>
      <w:tblGrid>
        <w:gridCol w:w="2693"/>
        <w:gridCol w:w="6379"/>
      </w:tblGrid>
      <w:tr w:rsidR="00A85095" w:rsidRPr="005608B1" w14:paraId="00D40386" w14:textId="77777777" w:rsidTr="00B35E3A">
        <w:trPr>
          <w:cantSplit/>
          <w:trHeight w:hRule="exact" w:val="510"/>
        </w:trPr>
        <w:tc>
          <w:tcPr>
            <w:tcW w:w="9072" w:type="dxa"/>
            <w:gridSpan w:val="2"/>
            <w:vAlign w:val="center"/>
            <w:hideMark/>
          </w:tcPr>
          <w:p w14:paraId="774DDAE9" w14:textId="358BCFBF" w:rsidR="00A85095" w:rsidRPr="00EE0F5A" w:rsidRDefault="00A85095" w:rsidP="00B35E3A">
            <w:pPr>
              <w:rPr>
                <w:b/>
                <w:bCs/>
              </w:rPr>
            </w:pPr>
            <w:r>
              <w:rPr>
                <w:b/>
                <w:bCs/>
              </w:rPr>
              <w:t>5</w:t>
            </w:r>
            <w:r w:rsidRPr="00EE0F5A">
              <w:rPr>
                <w:b/>
                <w:bCs/>
              </w:rPr>
              <w:t>. Referenz</w:t>
            </w:r>
          </w:p>
        </w:tc>
      </w:tr>
      <w:tr w:rsidR="00A85095" w:rsidRPr="005608B1" w14:paraId="7319D029" w14:textId="77777777" w:rsidTr="00B35E3A">
        <w:trPr>
          <w:cantSplit/>
          <w:trHeight w:hRule="exact" w:val="1077"/>
        </w:trPr>
        <w:tc>
          <w:tcPr>
            <w:tcW w:w="2693" w:type="dxa"/>
            <w:hideMark/>
          </w:tcPr>
          <w:p w14:paraId="6097EE4A" w14:textId="77777777" w:rsidR="00A85095" w:rsidRDefault="00A85095" w:rsidP="00B35E3A">
            <w:pPr>
              <w:spacing w:after="60"/>
              <w:jc w:val="left"/>
            </w:pPr>
            <w:r>
              <w:t>Referenzauftraggeber</w:t>
            </w:r>
          </w:p>
          <w:p w14:paraId="3F9D7915" w14:textId="77777777" w:rsidR="00A85095" w:rsidRPr="005608B1" w:rsidRDefault="00A85095" w:rsidP="00B35E3A">
            <w:pPr>
              <w:jc w:val="left"/>
            </w:pPr>
            <w:r>
              <w:t>(Name, Anschrift)</w:t>
            </w:r>
          </w:p>
        </w:tc>
        <w:tc>
          <w:tcPr>
            <w:tcW w:w="6379" w:type="dxa"/>
            <w:hideMark/>
          </w:tcPr>
          <w:p w14:paraId="173AE4A9" w14:textId="77777777" w:rsidR="00A85095" w:rsidRDefault="00A85095" w:rsidP="00B35E3A">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2EC8E" w14:textId="51187C98" w:rsidR="00A85095" w:rsidRPr="005608B1" w:rsidRDefault="00A85095" w:rsidP="00B35E3A">
            <w:pPr>
              <w:jc w:val="left"/>
            </w:pPr>
          </w:p>
        </w:tc>
      </w:tr>
      <w:tr w:rsidR="00A85095" w:rsidRPr="005608B1" w14:paraId="54796D9B" w14:textId="77777777" w:rsidTr="00B35E3A">
        <w:trPr>
          <w:cantSplit/>
          <w:trHeight w:hRule="exact" w:val="1474"/>
        </w:trPr>
        <w:tc>
          <w:tcPr>
            <w:tcW w:w="2693" w:type="dxa"/>
          </w:tcPr>
          <w:p w14:paraId="4053A729" w14:textId="77777777" w:rsidR="00A85095" w:rsidRDefault="00A85095" w:rsidP="00B35E3A">
            <w:pPr>
              <w:spacing w:after="60"/>
              <w:jc w:val="left"/>
            </w:pPr>
            <w:r>
              <w:t>Benennung des Ansprechpartners</w:t>
            </w:r>
          </w:p>
          <w:p w14:paraId="6440A9E2" w14:textId="77777777" w:rsidR="00A85095" w:rsidRDefault="00A85095" w:rsidP="00B35E3A">
            <w:pPr>
              <w:jc w:val="left"/>
            </w:pPr>
            <w:r>
              <w:t>(Name, Telefon, E-Mail)</w:t>
            </w:r>
          </w:p>
          <w:p w14:paraId="75BA7143" w14:textId="6E2EA3DE" w:rsidR="00A85095" w:rsidRPr="00176D77" w:rsidRDefault="00A85095" w:rsidP="00B35E3A">
            <w:pPr>
              <w:jc w:val="left"/>
            </w:pPr>
          </w:p>
        </w:tc>
        <w:tc>
          <w:tcPr>
            <w:tcW w:w="6379" w:type="dxa"/>
          </w:tcPr>
          <w:p w14:paraId="0C980CAE" w14:textId="77777777" w:rsidR="00A85095" w:rsidRDefault="00A85095" w:rsidP="00B35E3A">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02B3412" w14:textId="3370B35A" w:rsidR="00A85095" w:rsidRPr="005608B1" w:rsidRDefault="00A85095" w:rsidP="00B35E3A"/>
        </w:tc>
      </w:tr>
      <w:tr w:rsidR="00A85095" w:rsidRPr="005608B1" w14:paraId="4C768F44" w14:textId="77777777" w:rsidTr="00B35E3A">
        <w:trPr>
          <w:cantSplit/>
          <w:trHeight w:hRule="exact" w:val="1304"/>
        </w:trPr>
        <w:tc>
          <w:tcPr>
            <w:tcW w:w="2693" w:type="dxa"/>
            <w:hideMark/>
          </w:tcPr>
          <w:p w14:paraId="516EAFB2" w14:textId="77777777" w:rsidR="00A85095" w:rsidRPr="000E5A0D" w:rsidRDefault="00A85095" w:rsidP="00B35E3A">
            <w:pPr>
              <w:jc w:val="left"/>
            </w:pPr>
            <w:r w:rsidRPr="000E5A0D">
              <w:t xml:space="preserve">Bezeichnung des </w:t>
            </w:r>
          </w:p>
          <w:p w14:paraId="1E571815" w14:textId="77777777" w:rsidR="00A85095" w:rsidRDefault="00A85095" w:rsidP="00B35E3A">
            <w:pPr>
              <w:jc w:val="left"/>
            </w:pPr>
            <w:r w:rsidRPr="000E5A0D">
              <w:t xml:space="preserve">Auftragsgegenstandes </w:t>
            </w:r>
          </w:p>
          <w:p w14:paraId="0E439DFF" w14:textId="77777777" w:rsidR="00A85095" w:rsidRPr="00AC4C05" w:rsidRDefault="00A85095" w:rsidP="00B35E3A">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5310F43C"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0F4D1E53" w14:textId="77777777" w:rsidTr="00B35E3A">
        <w:trPr>
          <w:cantSplit/>
          <w:trHeight w:val="737"/>
        </w:trPr>
        <w:tc>
          <w:tcPr>
            <w:tcW w:w="2693" w:type="dxa"/>
            <w:hideMark/>
          </w:tcPr>
          <w:p w14:paraId="7B630C00" w14:textId="77777777" w:rsidR="00A85095" w:rsidRDefault="00A85095" w:rsidP="00B35E3A">
            <w:pPr>
              <w:spacing w:after="60"/>
              <w:jc w:val="left"/>
            </w:pPr>
            <w:r>
              <w:t>Auftragsvolumen, gerundet</w:t>
            </w:r>
          </w:p>
          <w:p w14:paraId="21D05636" w14:textId="77777777" w:rsidR="00A85095" w:rsidRPr="00D8378E" w:rsidRDefault="00A85095" w:rsidP="00B35E3A">
            <w:pPr>
              <w:jc w:val="left"/>
              <w:rPr>
                <w:b/>
                <w:bCs/>
                <w:sz w:val="18"/>
                <w:szCs w:val="18"/>
              </w:rPr>
            </w:pPr>
            <w:r w:rsidRPr="00176D77">
              <w:t xml:space="preserve">(in EUR, </w:t>
            </w:r>
            <w:r>
              <w:t>exkl. USt.</w:t>
            </w:r>
            <w:r w:rsidRPr="00176D77">
              <w:t>)</w:t>
            </w:r>
          </w:p>
        </w:tc>
        <w:tc>
          <w:tcPr>
            <w:tcW w:w="6379" w:type="dxa"/>
            <w:hideMark/>
          </w:tcPr>
          <w:p w14:paraId="508812FC" w14:textId="77777777" w:rsidR="00A85095" w:rsidRPr="005608B1"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85095" w:rsidRPr="005608B1" w14:paraId="6D047FE0" w14:textId="77777777" w:rsidTr="00B35E3A">
        <w:trPr>
          <w:cantSplit/>
          <w:trHeight w:val="737"/>
        </w:trPr>
        <w:tc>
          <w:tcPr>
            <w:tcW w:w="2693" w:type="dxa"/>
          </w:tcPr>
          <w:p w14:paraId="1C91024A" w14:textId="77777777" w:rsidR="00A85095" w:rsidRDefault="00A85095" w:rsidP="00B35E3A">
            <w:pPr>
              <w:jc w:val="left"/>
            </w:pPr>
            <w:r>
              <w:t xml:space="preserve">Ausführungsdatum / </w:t>
            </w:r>
          </w:p>
          <w:p w14:paraId="021183D7" w14:textId="77777777" w:rsidR="00A85095" w:rsidRDefault="00A85095" w:rsidP="00B35E3A">
            <w:pPr>
              <w:jc w:val="left"/>
            </w:pPr>
            <w:r>
              <w:t>Leistungszeitraum</w:t>
            </w:r>
          </w:p>
        </w:tc>
        <w:tc>
          <w:tcPr>
            <w:tcW w:w="6379" w:type="dxa"/>
          </w:tcPr>
          <w:p w14:paraId="74FB6FFF" w14:textId="77777777" w:rsidR="00A85095" w:rsidRDefault="00A85095" w:rsidP="00B35E3A">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E51E86A" w14:textId="77777777" w:rsidR="00A85095" w:rsidRDefault="00A85095">
      <w:pPr>
        <w:jc w:val="left"/>
        <w:rPr>
          <w:lang w:eastAsia="en-US"/>
        </w:rPr>
      </w:pPr>
    </w:p>
    <w:p w14:paraId="4CD93539" w14:textId="4329D9A6" w:rsidR="00933E70" w:rsidRDefault="00933E70" w:rsidP="00EE0F5A">
      <w:pPr>
        <w:rPr>
          <w:lang w:eastAsia="en-US"/>
        </w:rPr>
      </w:pPr>
    </w:p>
    <w:p w14:paraId="4A2317AB" w14:textId="244BE6E4" w:rsidR="001F5231" w:rsidRDefault="001F5231" w:rsidP="001F5231">
      <w:pPr>
        <w:pStyle w:val="berschrift2"/>
        <w:numPr>
          <w:ilvl w:val="0"/>
          <w:numId w:val="0"/>
        </w:numPr>
      </w:pPr>
    </w:p>
    <w:p w14:paraId="309E23D2" w14:textId="18355EB4" w:rsidR="001F5231" w:rsidRDefault="001F5231">
      <w:pPr>
        <w:jc w:val="left"/>
      </w:pPr>
      <w:r>
        <w:br w:type="page"/>
      </w:r>
    </w:p>
    <w:p w14:paraId="437A5861" w14:textId="7EE95752" w:rsidR="00FE1CE5" w:rsidRPr="00950CBB" w:rsidRDefault="00FE1CE5" w:rsidP="00EE0F5A">
      <w:pPr>
        <w:pStyle w:val="berschrift2"/>
      </w:pPr>
      <w:r w:rsidRPr="00950CBB">
        <w:lastRenderedPageBreak/>
        <w:t>Erklärung gemäß § 123 GWB</w:t>
      </w:r>
    </w:p>
    <w:p w14:paraId="44001FCD" w14:textId="0798CD66" w:rsidR="00D432D1" w:rsidRPr="00950CBB" w:rsidRDefault="00D432D1" w:rsidP="00FE1CE5">
      <w:pPr>
        <w:pStyle w:val="Default"/>
        <w:ind w:left="360"/>
        <w:rPr>
          <w:rFonts w:ascii="Times New Roman" w:hAnsi="Times New Roman" w:cs="Times New Roman"/>
          <w:sz w:val="22"/>
          <w:szCs w:val="22"/>
        </w:rPr>
      </w:pPr>
      <w:r>
        <w:rPr>
          <w:rFonts w:ascii="Times New Roman" w:hAnsi="Times New Roman" w:cs="Times New Roman"/>
          <w:sz w:val="22"/>
          <w:szCs w:val="22"/>
        </w:rPr>
        <w:t>Mit Abgabe des Angebotes erkläre(n) i</w:t>
      </w:r>
      <w:r w:rsidRPr="00D432D1">
        <w:rPr>
          <w:rFonts w:ascii="Times New Roman" w:hAnsi="Times New Roman" w:cs="Times New Roman"/>
          <w:sz w:val="22"/>
          <w:szCs w:val="22"/>
        </w:rPr>
        <w:t>ch/wir, dass keine Ausschlussgründe nach § 123 Abs. 1 GWB vorliegen.</w:t>
      </w:r>
    </w:p>
    <w:p w14:paraId="07CCFF2B" w14:textId="58C7DDB9" w:rsidR="00FE1CE5" w:rsidRPr="001952DA" w:rsidRDefault="00FE1CE5" w:rsidP="00EE0F5A">
      <w:pPr>
        <w:pStyle w:val="berschrift2"/>
      </w:pPr>
      <w:r w:rsidRPr="001952DA">
        <w:t>Erklärung gemäß § 124 GWB</w:t>
      </w:r>
    </w:p>
    <w:p w14:paraId="358DE959" w14:textId="3841D8B5" w:rsidR="00D432D1" w:rsidRPr="00933E70" w:rsidRDefault="00D432D1" w:rsidP="00FE1CE5">
      <w:pPr>
        <w:pStyle w:val="Default"/>
        <w:ind w:left="360"/>
        <w:jc w:val="both"/>
        <w:rPr>
          <w:rFonts w:ascii="Times New Roman" w:hAnsi="Times New Roman" w:cs="Times New Roman"/>
          <w:bCs/>
          <w:sz w:val="22"/>
          <w:szCs w:val="22"/>
        </w:rPr>
      </w:pPr>
      <w:r>
        <w:rPr>
          <w:rFonts w:ascii="Times New Roman" w:hAnsi="Times New Roman" w:cs="Times New Roman"/>
          <w:bCs/>
          <w:sz w:val="22"/>
          <w:szCs w:val="22"/>
        </w:rPr>
        <w:t>Mit Abgabe des Angebotes erkläre(n) i</w:t>
      </w:r>
      <w:r>
        <w:rPr>
          <w:rFonts w:ascii="Times New Roman" w:hAnsi="Times New Roman" w:cs="Times New Roman"/>
          <w:sz w:val="22"/>
          <w:szCs w:val="22"/>
        </w:rPr>
        <w:t>ch/w</w:t>
      </w:r>
      <w:r w:rsidRPr="00950CBB">
        <w:rPr>
          <w:rFonts w:ascii="Times New Roman" w:hAnsi="Times New Roman" w:cs="Times New Roman"/>
          <w:sz w:val="22"/>
          <w:szCs w:val="22"/>
        </w:rPr>
        <w:t>ir, dass keine Ausschlussgründe nach § 124 GWB vorliegen.</w:t>
      </w:r>
    </w:p>
    <w:p w14:paraId="36D80DF6" w14:textId="4950FA8D" w:rsidR="00D432D1" w:rsidRPr="00D432D1" w:rsidRDefault="00FE1CE5" w:rsidP="00EE0F5A">
      <w:pPr>
        <w:pStyle w:val="berschrift2"/>
      </w:pPr>
      <w:r>
        <w:t xml:space="preserve">Erklärung zu </w:t>
      </w:r>
      <w:r w:rsidRPr="007B014C">
        <w:t>Artikel 5 k) Absatz 1 der Verordnung (EU) Nr. 833/2014</w:t>
      </w:r>
      <w:r>
        <w:t xml:space="preserve"> </w:t>
      </w:r>
      <w:r>
        <w:br/>
        <w:t>(</w:t>
      </w:r>
      <w:r w:rsidRPr="007B014C">
        <w:t>Anwendung der Russland-Sanktionen im Bereich der Vergabe öffentlicher Aufträge</w:t>
      </w:r>
      <w:r>
        <w:t>)</w:t>
      </w:r>
    </w:p>
    <w:p w14:paraId="1080D757" w14:textId="50C4CF20" w:rsidR="00D432D1" w:rsidRDefault="00D432D1" w:rsidP="00933E70">
      <w:pPr>
        <w:pStyle w:val="Default"/>
        <w:ind w:left="360"/>
        <w:rPr>
          <w:rFonts w:ascii="Times New Roman" w:hAnsi="Times New Roman" w:cs="Times New Roman"/>
          <w:sz w:val="22"/>
          <w:szCs w:val="22"/>
        </w:rPr>
      </w:pPr>
      <w:r>
        <w:rPr>
          <w:rFonts w:ascii="Times New Roman" w:hAnsi="Times New Roman" w:cs="Times New Roman"/>
          <w:sz w:val="22"/>
          <w:szCs w:val="22"/>
        </w:rPr>
        <w:t>Mit A</w:t>
      </w:r>
      <w:r w:rsidR="0034460C">
        <w:rPr>
          <w:rFonts w:ascii="Times New Roman" w:hAnsi="Times New Roman" w:cs="Times New Roman"/>
          <w:sz w:val="22"/>
          <w:szCs w:val="22"/>
        </w:rPr>
        <w:t>b</w:t>
      </w:r>
      <w:r>
        <w:rPr>
          <w:rFonts w:ascii="Times New Roman" w:hAnsi="Times New Roman" w:cs="Times New Roman"/>
          <w:sz w:val="22"/>
          <w:szCs w:val="22"/>
        </w:rPr>
        <w:t xml:space="preserve">gabe des Angebotes gebe(n) </w:t>
      </w:r>
      <w:r w:rsidRPr="00C45846">
        <w:rPr>
          <w:rFonts w:ascii="Times New Roman" w:hAnsi="Times New Roman" w:cs="Times New Roman"/>
          <w:sz w:val="22"/>
          <w:szCs w:val="22"/>
        </w:rPr>
        <w:t xml:space="preserve">ich/wir </w:t>
      </w:r>
      <w:r>
        <w:rPr>
          <w:rFonts w:ascii="Times New Roman" w:hAnsi="Times New Roman" w:cs="Times New Roman"/>
          <w:sz w:val="22"/>
          <w:szCs w:val="22"/>
        </w:rPr>
        <w:t xml:space="preserve">nachfolgende Erklärung </w:t>
      </w:r>
      <w:r w:rsidRPr="00C45846">
        <w:rPr>
          <w:rFonts w:ascii="Times New Roman" w:hAnsi="Times New Roman" w:cs="Times New Roman"/>
          <w:sz w:val="22"/>
          <w:szCs w:val="22"/>
        </w:rPr>
        <w:t>verbindlich ab (ggf. zugleich in Vertretung für die lt. Teilnahmeantrag / Angebot Vertretenen auch für diese)</w:t>
      </w:r>
      <w:r>
        <w:rPr>
          <w:rFonts w:ascii="Times New Roman" w:hAnsi="Times New Roman" w:cs="Times New Roman"/>
          <w:sz w:val="22"/>
          <w:szCs w:val="22"/>
        </w:rPr>
        <w:t>:</w:t>
      </w:r>
    </w:p>
    <w:p w14:paraId="1679E9BF" w14:textId="77777777" w:rsidR="00FE1CE5" w:rsidRDefault="00FE1CE5" w:rsidP="00FE1CE5">
      <w:pPr>
        <w:pStyle w:val="Default"/>
        <w:rPr>
          <w:rFonts w:ascii="Times New Roman" w:hAnsi="Times New Roman" w:cs="Times New Roman"/>
          <w:sz w:val="22"/>
          <w:szCs w:val="22"/>
        </w:rPr>
      </w:pPr>
    </w:p>
    <w:p w14:paraId="3771AF52" w14:textId="77777777" w:rsidR="00793224" w:rsidRDefault="00FE1CE5" w:rsidP="00793224">
      <w:pPr>
        <w:pStyle w:val="Default"/>
        <w:numPr>
          <w:ilvl w:val="0"/>
          <w:numId w:val="9"/>
        </w:numPr>
        <w:spacing w:after="120"/>
        <w:ind w:left="709" w:hanging="283"/>
        <w:rPr>
          <w:rFonts w:ascii="Times New Roman" w:hAnsi="Times New Roman" w:cs="Times New Roman"/>
          <w:sz w:val="22"/>
          <w:szCs w:val="22"/>
        </w:rPr>
      </w:pPr>
      <w:r w:rsidRPr="007B014C">
        <w:rPr>
          <w:rFonts w:ascii="Times New Roman" w:hAnsi="Times New Roman" w:cs="Times New Roman"/>
          <w:sz w:val="22"/>
          <w:szCs w:val="22"/>
        </w:rPr>
        <w:t xml:space="preserve">Der / die Bewerber / Bieter gehört / gehören nicht zu den in </w:t>
      </w:r>
      <w:bookmarkStart w:id="0" w:name="_Hlk102032645"/>
      <w:r w:rsidRPr="007B014C">
        <w:rPr>
          <w:rFonts w:ascii="Times New Roman" w:hAnsi="Times New Roman" w:cs="Times New Roman"/>
          <w:sz w:val="22"/>
          <w:szCs w:val="22"/>
        </w:rPr>
        <w:t>Artikel 5 k) Absatz 1 der Verordnung (EU) Nr. 833/2014</w:t>
      </w:r>
      <w:bookmarkEnd w:id="0"/>
      <w:r w:rsidRPr="007B014C">
        <w:rPr>
          <w:rFonts w:ascii="Times New Roman" w:hAnsi="Times New Roman" w:cs="Times New Roman"/>
          <w:sz w:val="22"/>
          <w:szCs w:val="22"/>
        </w:rPr>
        <w:t xml:space="preserve">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w:t>
      </w:r>
    </w:p>
    <w:p w14:paraId="5E0906EC" w14:textId="0B5ADA34" w:rsidR="00FE1CE5" w:rsidRDefault="00FE1CE5" w:rsidP="00793224">
      <w:pPr>
        <w:pStyle w:val="Default"/>
        <w:spacing w:after="120"/>
        <w:ind w:left="993"/>
        <w:rPr>
          <w:rFonts w:ascii="Times New Roman" w:hAnsi="Times New Roman" w:cs="Times New Roman"/>
          <w:sz w:val="22"/>
          <w:szCs w:val="22"/>
        </w:rPr>
      </w:pPr>
      <w:r w:rsidRPr="007B014C">
        <w:rPr>
          <w:rFonts w:ascii="Times New Roman" w:hAnsi="Times New Roman" w:cs="Times New Roman"/>
          <w:sz w:val="22"/>
          <w:szCs w:val="22"/>
        </w:rPr>
        <w:t>a)</w:t>
      </w:r>
      <w:r w:rsidRPr="007B014C">
        <w:rPr>
          <w:rFonts w:ascii="Times New Roman" w:hAnsi="Times New Roman" w:cs="Times New Roman"/>
          <w:sz w:val="22"/>
          <w:szCs w:val="22"/>
        </w:rPr>
        <w:tab/>
        <w:t>durch die russische Staatsangehörigkeit des Bewerbers/Bieters oder die Niederlassung des Bewerbers/Bieters in Russland,</w:t>
      </w:r>
      <w:r w:rsidRPr="007B014C">
        <w:rPr>
          <w:rFonts w:ascii="Times New Roman" w:hAnsi="Times New Roman" w:cs="Times New Roman"/>
          <w:sz w:val="22"/>
          <w:szCs w:val="22"/>
        </w:rPr>
        <w:br/>
        <w:t>b)</w:t>
      </w:r>
      <w:r w:rsidRPr="007B014C">
        <w:rPr>
          <w:rFonts w:ascii="Times New Roman" w:hAnsi="Times New Roman" w:cs="Times New Roman"/>
          <w:sz w:val="22"/>
          <w:szCs w:val="22"/>
        </w:rPr>
        <w:tab/>
        <w:t>durch die Beteiligung einer natürlichen Person oder eines Unternehmens, auf die eines der Kriterien nach Buchstabe a zutrifft, am Bewerber/Bieter über das Halten von Anteilen im Umfang von mehr als 50%,</w:t>
      </w:r>
      <w:r w:rsidRPr="007B014C">
        <w:rPr>
          <w:rFonts w:ascii="Times New Roman" w:hAnsi="Times New Roman" w:cs="Times New Roman"/>
          <w:sz w:val="22"/>
          <w:szCs w:val="22"/>
        </w:rPr>
        <w:br/>
        <w:t>c)</w:t>
      </w:r>
      <w:r w:rsidRPr="007B014C">
        <w:rPr>
          <w:rFonts w:ascii="Times New Roman" w:hAnsi="Times New Roman" w:cs="Times New Roman"/>
          <w:sz w:val="22"/>
          <w:szCs w:val="22"/>
        </w:rPr>
        <w:tab/>
        <w:t>durch das Handeln der Bewerber/Bieter im Namen oder auf Anweisung von Personen oder Unternehmen, auf die die Kriterien der Buchstaben a und/oder b zutrifft.</w:t>
      </w:r>
    </w:p>
    <w:p w14:paraId="1B5B70F7" w14:textId="29D0A3D3" w:rsidR="00FE1CE5" w:rsidRDefault="00FE1CE5" w:rsidP="00793224">
      <w:pPr>
        <w:pStyle w:val="Default"/>
        <w:numPr>
          <w:ilvl w:val="0"/>
          <w:numId w:val="9"/>
        </w:numPr>
        <w:spacing w:after="120"/>
        <w:ind w:left="709" w:hanging="280"/>
        <w:rPr>
          <w:rFonts w:ascii="Times New Roman" w:hAnsi="Times New Roman" w:cs="Times New Roman"/>
          <w:sz w:val="22"/>
          <w:szCs w:val="22"/>
        </w:rPr>
      </w:pPr>
      <w:r w:rsidRPr="007B014C">
        <w:rPr>
          <w:rFonts w:ascii="Times New Roman" w:hAnsi="Times New Roman" w:cs="Times New Roman"/>
          <w:sz w:val="22"/>
          <w:szCs w:val="22"/>
        </w:rPr>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1E09766B" w14:textId="77777777" w:rsidR="00FE1CE5" w:rsidRPr="00875120" w:rsidRDefault="00FE1CE5" w:rsidP="00875120">
      <w:pPr>
        <w:pStyle w:val="Default"/>
        <w:numPr>
          <w:ilvl w:val="0"/>
          <w:numId w:val="9"/>
        </w:numPr>
        <w:spacing w:after="120"/>
        <w:ind w:left="709" w:hanging="280"/>
        <w:rPr>
          <w:rFonts w:ascii="Times New Roman" w:hAnsi="Times New Roman" w:cs="Times New Roman"/>
          <w:sz w:val="22"/>
          <w:szCs w:val="22"/>
        </w:rPr>
      </w:pPr>
      <w:r w:rsidRPr="00875120">
        <w:rPr>
          <w:rFonts w:ascii="Times New Roman" w:hAnsi="Times New Roman" w:cs="Times New Roman"/>
          <w:sz w:val="22"/>
          <w:szCs w:val="22"/>
        </w:rPr>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2889F3A9" w14:textId="3C8578F2" w:rsidR="00AE7CDC" w:rsidRDefault="00AE7CDC" w:rsidP="00EE0F5A"/>
    <w:p w14:paraId="677DA172" w14:textId="59A78D4C" w:rsidR="00EE0F5A" w:rsidRDefault="00EE0F5A" w:rsidP="00EE0F5A"/>
    <w:p w14:paraId="0BE47242" w14:textId="77777777" w:rsidR="00EE0F5A" w:rsidRDefault="00EE0F5A" w:rsidP="00EE0F5A"/>
    <w:p w14:paraId="0528CF7D" w14:textId="48F1C0DF" w:rsidR="008A6925" w:rsidRPr="008536C3" w:rsidRDefault="008A6925" w:rsidP="00EE0F5A"/>
    <w:sectPr w:rsidR="008A6925" w:rsidRPr="008536C3">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6C23" w14:textId="77777777" w:rsidR="000B19E6" w:rsidRDefault="000B19E6" w:rsidP="00EE0F5A">
      <w:r>
        <w:separator/>
      </w:r>
    </w:p>
  </w:endnote>
  <w:endnote w:type="continuationSeparator" w:id="0">
    <w:p w14:paraId="0CC6F888" w14:textId="77777777" w:rsidR="000B19E6" w:rsidRDefault="000B19E6"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F3D" w14:textId="0EECD223"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5F583F">
      <w:rPr>
        <w:sz w:val="16"/>
        <w:szCs w:val="16"/>
      </w:rPr>
      <w:t xml:space="preserve"> EU</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EBA7" w14:textId="3FC73575"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5F583F">
      <w:rPr>
        <w:sz w:val="16"/>
        <w:szCs w:val="16"/>
      </w:rPr>
      <w:t xml:space="preserve"> EU</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81AA6" w14:textId="77777777" w:rsidR="000B19E6" w:rsidRDefault="000B19E6" w:rsidP="00EE0F5A">
      <w:r>
        <w:separator/>
      </w:r>
    </w:p>
  </w:footnote>
  <w:footnote w:type="continuationSeparator" w:id="0">
    <w:p w14:paraId="6F2152F6" w14:textId="77777777" w:rsidR="000B19E6" w:rsidRDefault="000B19E6" w:rsidP="00EE0F5A">
      <w:r>
        <w:continuationSeparator/>
      </w:r>
    </w:p>
  </w:footnote>
  <w:footnote w:id="1">
    <w:p w14:paraId="4428E6A5" w14:textId="4633FF02" w:rsidR="009443B3" w:rsidRPr="009443B3" w:rsidRDefault="009443B3" w:rsidP="009443B3">
      <w:pPr>
        <w:pStyle w:val="Funotentext"/>
        <w:spacing w:after="120"/>
        <w:jc w:val="left"/>
        <w:rPr>
          <w:rFonts w:ascii="Times New Roman" w:hAnsi="Times New Roman" w:cs="Times New Roman"/>
          <w:sz w:val="18"/>
          <w:szCs w:val="18"/>
        </w:rPr>
      </w:pPr>
      <w:r w:rsidRPr="009443B3">
        <w:rPr>
          <w:rStyle w:val="Funotenzeichen"/>
          <w:rFonts w:ascii="Times New Roman" w:hAnsi="Times New Roman" w:cs="Times New Roman"/>
          <w:sz w:val="20"/>
          <w:szCs w:val="20"/>
        </w:rPr>
        <w:footnoteRef/>
      </w:r>
      <w:r w:rsidRPr="009443B3">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gemäß § 46 Abs. 3 Nr. 1 VgV berechtigt so konkrete Referenzen zu fordern, dass eine verlässliche Beurteilung und auch Überprüfung möglich sind. Die Angaben unterliegen der Vertraulichkeit gemäß § 5 VgV. Der Verzicht auf Angaben kann datenschutzrechtlich nicht erklärt werden (vergleiche</w:t>
      </w:r>
      <w:r>
        <w:rPr>
          <w:rFonts w:ascii="Times New Roman" w:hAnsi="Times New Roman" w:cs="Times New Roman"/>
          <w:sz w:val="18"/>
          <w:szCs w:val="18"/>
        </w:rPr>
        <w:t>:</w:t>
      </w:r>
      <w:r w:rsidRPr="009443B3">
        <w:rPr>
          <w:rFonts w:ascii="Times New Roman" w:hAnsi="Times New Roman" w:cs="Times New Roman"/>
          <w:sz w:val="18"/>
          <w:szCs w:val="18"/>
        </w:rPr>
        <w:t xml:space="preserve"> Vergabekammer des Bundes - Beschluss vom 1.06.2023 – VK 1-37/23).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2653937">
    <w:abstractNumId w:val="1"/>
  </w:num>
  <w:num w:numId="2" w16cid:durableId="725756750">
    <w:abstractNumId w:val="13"/>
  </w:num>
  <w:num w:numId="3" w16cid:durableId="1113095374">
    <w:abstractNumId w:val="2"/>
  </w:num>
  <w:num w:numId="4" w16cid:durableId="1982346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851444">
    <w:abstractNumId w:val="12"/>
  </w:num>
  <w:num w:numId="6" w16cid:durableId="1588077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8429210">
    <w:abstractNumId w:val="3"/>
  </w:num>
  <w:num w:numId="8" w16cid:durableId="2023310956">
    <w:abstractNumId w:val="7"/>
  </w:num>
  <w:num w:numId="9" w16cid:durableId="614093325">
    <w:abstractNumId w:val="8"/>
  </w:num>
  <w:num w:numId="10" w16cid:durableId="1192299461">
    <w:abstractNumId w:val="10"/>
  </w:num>
  <w:num w:numId="11" w16cid:durableId="1462991397">
    <w:abstractNumId w:val="9"/>
  </w:num>
  <w:num w:numId="12" w16cid:durableId="2087922467">
    <w:abstractNumId w:val="4"/>
  </w:num>
  <w:num w:numId="13" w16cid:durableId="1754161721">
    <w:abstractNumId w:val="6"/>
  </w:num>
  <w:num w:numId="14" w16cid:durableId="1869372525">
    <w:abstractNumId w:val="11"/>
  </w:num>
  <w:num w:numId="15" w16cid:durableId="635263231">
    <w:abstractNumId w:val="0"/>
  </w:num>
  <w:num w:numId="16" w16cid:durableId="12810376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9"/>
  <w:proofState w:spelling="clean"/>
  <w:attachedTemplate r:id="rId1"/>
  <w:documentProtection w:edit="forms" w:enforcement="1" w:cryptProviderType="rsaAES" w:cryptAlgorithmClass="hash" w:cryptAlgorithmType="typeAny" w:cryptAlgorithmSid="14" w:cryptSpinCount="100000" w:hash="Yxt3whjsl91el/OjZJDDMiQ4GpnQ/IFZ6+BcfehmDW9dkhscDBzmqO0YVovuRbUdFf3nzxyYL47BYf0+uRf+Kw==" w:salt="KgxKgre9y02iSUY66yh5hQ=="/>
  <w:defaultTabStop w:val="708"/>
  <w:autoHyphenation/>
  <w:hyphenationZone w:val="425"/>
  <w:doNotHyphenateCaps/>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1404"/>
    <w:rsid w:val="000212ED"/>
    <w:rsid w:val="00052B5F"/>
    <w:rsid w:val="00053F5F"/>
    <w:rsid w:val="000677CE"/>
    <w:rsid w:val="000678BC"/>
    <w:rsid w:val="00075B78"/>
    <w:rsid w:val="000770B7"/>
    <w:rsid w:val="0008586D"/>
    <w:rsid w:val="000B19E6"/>
    <w:rsid w:val="000D486F"/>
    <w:rsid w:val="000E543E"/>
    <w:rsid w:val="000E5A0D"/>
    <w:rsid w:val="00112AB2"/>
    <w:rsid w:val="0014359D"/>
    <w:rsid w:val="00172C82"/>
    <w:rsid w:val="00176D77"/>
    <w:rsid w:val="001918D5"/>
    <w:rsid w:val="001952DA"/>
    <w:rsid w:val="001955B1"/>
    <w:rsid w:val="001B1DEE"/>
    <w:rsid w:val="001C1006"/>
    <w:rsid w:val="001E64FF"/>
    <w:rsid w:val="001F5231"/>
    <w:rsid w:val="001F5234"/>
    <w:rsid w:val="001F76B8"/>
    <w:rsid w:val="002179DF"/>
    <w:rsid w:val="00217E0A"/>
    <w:rsid w:val="00220357"/>
    <w:rsid w:val="00293BC8"/>
    <w:rsid w:val="002A7DE2"/>
    <w:rsid w:val="002B1F1E"/>
    <w:rsid w:val="002B6BC2"/>
    <w:rsid w:val="002C1592"/>
    <w:rsid w:val="002E11DA"/>
    <w:rsid w:val="002F47F8"/>
    <w:rsid w:val="00315470"/>
    <w:rsid w:val="00323BFB"/>
    <w:rsid w:val="00331622"/>
    <w:rsid w:val="00332249"/>
    <w:rsid w:val="00332ED0"/>
    <w:rsid w:val="003423A0"/>
    <w:rsid w:val="0034460C"/>
    <w:rsid w:val="00347C90"/>
    <w:rsid w:val="00365D3D"/>
    <w:rsid w:val="003A36F1"/>
    <w:rsid w:val="00435219"/>
    <w:rsid w:val="0048191D"/>
    <w:rsid w:val="00496D94"/>
    <w:rsid w:val="004A38D6"/>
    <w:rsid w:val="004B339F"/>
    <w:rsid w:val="004B509F"/>
    <w:rsid w:val="004C0525"/>
    <w:rsid w:val="004C6533"/>
    <w:rsid w:val="004D0F73"/>
    <w:rsid w:val="004D7739"/>
    <w:rsid w:val="004F32DD"/>
    <w:rsid w:val="00506EDE"/>
    <w:rsid w:val="0052254E"/>
    <w:rsid w:val="00531168"/>
    <w:rsid w:val="005375A3"/>
    <w:rsid w:val="00560660"/>
    <w:rsid w:val="0056489D"/>
    <w:rsid w:val="00566173"/>
    <w:rsid w:val="00567DF4"/>
    <w:rsid w:val="00573E8D"/>
    <w:rsid w:val="005822D0"/>
    <w:rsid w:val="005865BF"/>
    <w:rsid w:val="005A5CD2"/>
    <w:rsid w:val="005B55B3"/>
    <w:rsid w:val="005B6B09"/>
    <w:rsid w:val="005E3715"/>
    <w:rsid w:val="005F583F"/>
    <w:rsid w:val="006237ED"/>
    <w:rsid w:val="00627819"/>
    <w:rsid w:val="00654853"/>
    <w:rsid w:val="00675DF1"/>
    <w:rsid w:val="00690541"/>
    <w:rsid w:val="00694D75"/>
    <w:rsid w:val="006A431F"/>
    <w:rsid w:val="006A497A"/>
    <w:rsid w:val="006C5C36"/>
    <w:rsid w:val="006C7981"/>
    <w:rsid w:val="006D20B9"/>
    <w:rsid w:val="0070617F"/>
    <w:rsid w:val="007236D2"/>
    <w:rsid w:val="0073004A"/>
    <w:rsid w:val="00740948"/>
    <w:rsid w:val="00741E95"/>
    <w:rsid w:val="0075160B"/>
    <w:rsid w:val="007711F3"/>
    <w:rsid w:val="00793224"/>
    <w:rsid w:val="007B014C"/>
    <w:rsid w:val="007E3694"/>
    <w:rsid w:val="008511F5"/>
    <w:rsid w:val="008524FC"/>
    <w:rsid w:val="008536C3"/>
    <w:rsid w:val="00865162"/>
    <w:rsid w:val="00870C3B"/>
    <w:rsid w:val="00874C06"/>
    <w:rsid w:val="00875120"/>
    <w:rsid w:val="008953E7"/>
    <w:rsid w:val="008A6925"/>
    <w:rsid w:val="008B182D"/>
    <w:rsid w:val="008B2AA8"/>
    <w:rsid w:val="008B62AB"/>
    <w:rsid w:val="008D134E"/>
    <w:rsid w:val="008D728F"/>
    <w:rsid w:val="008E4F45"/>
    <w:rsid w:val="008E5C0C"/>
    <w:rsid w:val="008F4E94"/>
    <w:rsid w:val="009124DB"/>
    <w:rsid w:val="0092007E"/>
    <w:rsid w:val="00920361"/>
    <w:rsid w:val="00930402"/>
    <w:rsid w:val="009307D1"/>
    <w:rsid w:val="00931AED"/>
    <w:rsid w:val="00933E70"/>
    <w:rsid w:val="009443B3"/>
    <w:rsid w:val="009455E1"/>
    <w:rsid w:val="009504CA"/>
    <w:rsid w:val="00950CBB"/>
    <w:rsid w:val="00953346"/>
    <w:rsid w:val="00977150"/>
    <w:rsid w:val="00980360"/>
    <w:rsid w:val="009872FA"/>
    <w:rsid w:val="00990347"/>
    <w:rsid w:val="009A79D7"/>
    <w:rsid w:val="009B5509"/>
    <w:rsid w:val="009B7B3A"/>
    <w:rsid w:val="009C2FAD"/>
    <w:rsid w:val="009C64DB"/>
    <w:rsid w:val="009D444C"/>
    <w:rsid w:val="009F47D0"/>
    <w:rsid w:val="00A00869"/>
    <w:rsid w:val="00A1397F"/>
    <w:rsid w:val="00A2153F"/>
    <w:rsid w:val="00A26BE2"/>
    <w:rsid w:val="00A4004E"/>
    <w:rsid w:val="00A85095"/>
    <w:rsid w:val="00A86700"/>
    <w:rsid w:val="00AA6126"/>
    <w:rsid w:val="00AA6401"/>
    <w:rsid w:val="00AB40F0"/>
    <w:rsid w:val="00AC4C05"/>
    <w:rsid w:val="00AE5344"/>
    <w:rsid w:val="00AE6701"/>
    <w:rsid w:val="00AE7CDC"/>
    <w:rsid w:val="00B10B32"/>
    <w:rsid w:val="00B13118"/>
    <w:rsid w:val="00B16E25"/>
    <w:rsid w:val="00B303E7"/>
    <w:rsid w:val="00B632E2"/>
    <w:rsid w:val="00B74441"/>
    <w:rsid w:val="00B74D76"/>
    <w:rsid w:val="00B83C5A"/>
    <w:rsid w:val="00B844EF"/>
    <w:rsid w:val="00B87282"/>
    <w:rsid w:val="00BD38E9"/>
    <w:rsid w:val="00BE0C0B"/>
    <w:rsid w:val="00BE3045"/>
    <w:rsid w:val="00C060D9"/>
    <w:rsid w:val="00C10BAB"/>
    <w:rsid w:val="00C3590A"/>
    <w:rsid w:val="00C45846"/>
    <w:rsid w:val="00C774A5"/>
    <w:rsid w:val="00C97FB6"/>
    <w:rsid w:val="00CC6A0F"/>
    <w:rsid w:val="00CD5083"/>
    <w:rsid w:val="00CE4B8F"/>
    <w:rsid w:val="00CF240A"/>
    <w:rsid w:val="00D1605C"/>
    <w:rsid w:val="00D26ADC"/>
    <w:rsid w:val="00D325E7"/>
    <w:rsid w:val="00D41C06"/>
    <w:rsid w:val="00D432D1"/>
    <w:rsid w:val="00D52A11"/>
    <w:rsid w:val="00D73E5F"/>
    <w:rsid w:val="00D8378E"/>
    <w:rsid w:val="00DC0EA3"/>
    <w:rsid w:val="00DE4569"/>
    <w:rsid w:val="00E67619"/>
    <w:rsid w:val="00E953F3"/>
    <w:rsid w:val="00E97F87"/>
    <w:rsid w:val="00EA5E20"/>
    <w:rsid w:val="00EA6675"/>
    <w:rsid w:val="00EB0E7C"/>
    <w:rsid w:val="00EC2055"/>
    <w:rsid w:val="00EC45D3"/>
    <w:rsid w:val="00EE0F5A"/>
    <w:rsid w:val="00F20AE9"/>
    <w:rsid w:val="00F20ED6"/>
    <w:rsid w:val="00F378F9"/>
    <w:rsid w:val="00F63687"/>
    <w:rsid w:val="00FA2863"/>
    <w:rsid w:val="00FA5269"/>
    <w:rsid w:val="00FC3452"/>
    <w:rsid w:val="00FC69CF"/>
    <w:rsid w:val="00FD0FAD"/>
    <w:rsid w:val="00FE1773"/>
    <w:rsid w:val="00FE1CE5"/>
    <w:rsid w:val="00FE6442"/>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berarbeitung">
    <w:name w:val="Revision"/>
    <w:hidden/>
    <w:uiPriority w:val="99"/>
    <w:semiHidden/>
    <w:rsid w:val="006C5C36"/>
    <w:rPr>
      <w:rFonts w:cs="Arial"/>
      <w:sz w:val="22"/>
      <w:szCs w:val="22"/>
    </w:rPr>
  </w:style>
  <w:style w:type="paragraph" w:styleId="Titel">
    <w:name w:val="Title"/>
    <w:basedOn w:val="Standard"/>
    <w:next w:val="Standard"/>
    <w:link w:val="TitelZchn"/>
    <w:uiPriority w:val="10"/>
    <w:qFormat/>
    <w:rsid w:val="004C0525"/>
    <w:pPr>
      <w:spacing w:before="120" w:after="480"/>
      <w:contextualSpacing/>
    </w:pPr>
    <w:rPr>
      <w:b/>
      <w:sz w:val="24"/>
      <w:szCs w:val="24"/>
    </w:rPr>
  </w:style>
  <w:style w:type="character" w:customStyle="1" w:styleId="TitelZchn">
    <w:name w:val="Titel Zchn"/>
    <w:basedOn w:val="Absatz-Standardschriftart"/>
    <w:link w:val="Titel"/>
    <w:uiPriority w:val="10"/>
    <w:rsid w:val="004C0525"/>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F8E0BBD82F4A53840D45D601BA02F5"/>
        <w:category>
          <w:name w:val="Allgemein"/>
          <w:gallery w:val="placeholder"/>
        </w:category>
        <w:types>
          <w:type w:val="bbPlcHdr"/>
        </w:types>
        <w:behaviors>
          <w:behavior w:val="content"/>
        </w:behaviors>
        <w:guid w:val="{23D4E3B1-A9AD-4214-B6D9-60400E66FCEF}"/>
      </w:docPartPr>
      <w:docPartBody>
        <w:p w:rsidR="0094782C" w:rsidRDefault="0094782C" w:rsidP="0094782C">
          <w:pPr>
            <w:pStyle w:val="7CF8E0BBD82F4A53840D45D601BA02F5"/>
          </w:pPr>
          <w:r w:rsidRPr="00030872">
            <w:rPr>
              <w:rStyle w:val="Platzhaltertext"/>
              <w:b/>
            </w:rPr>
            <w:t>Vergabenummer und -Bezeichnung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8E"/>
    <w:rsid w:val="006A497A"/>
    <w:rsid w:val="0073004A"/>
    <w:rsid w:val="007711F3"/>
    <w:rsid w:val="0094782C"/>
    <w:rsid w:val="009A79D7"/>
    <w:rsid w:val="00CD5083"/>
    <w:rsid w:val="00D2658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94782C"/>
    <w:rPr>
      <w:color w:val="808080"/>
    </w:rPr>
  </w:style>
  <w:style w:type="paragraph" w:customStyle="1" w:styleId="7CF8E0BBD82F4A53840D45D601BA02F5">
    <w:name w:val="7CF8E0BBD82F4A53840D45D601BA02F5"/>
    <w:rsid w:val="009478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EC0C5-05B3-4A37-A680-5A7F6F32C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5</Pages>
  <Words>739</Words>
  <Characters>5680</Characters>
  <Application>Microsoft Office Word</Application>
  <DocSecurity>0</DocSecurity>
  <Lines>47</Lines>
  <Paragraphs>12</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Schacht, Andrea</cp:lastModifiedBy>
  <cp:revision>9</cp:revision>
  <cp:lastPrinted>2002-09-20T09:09:00Z</cp:lastPrinted>
  <dcterms:created xsi:type="dcterms:W3CDTF">2026-01-12T08:20:00Z</dcterms:created>
  <dcterms:modified xsi:type="dcterms:W3CDTF">2026-10-07T08:35:00Z</dcterms:modified>
</cp:coreProperties>
</file>