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23" w:type="dxa"/>
        <w:tblInd w:w="-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4"/>
        <w:gridCol w:w="4819"/>
      </w:tblGrid>
      <w:tr w:rsidR="002A1DA8" w:rsidRPr="002A1DA8" w14:paraId="5A80F9E7" w14:textId="77777777" w:rsidTr="00E36AC7">
        <w:trPr>
          <w:trHeight w:hRule="exact" w:val="566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E4EBA" w14:textId="77777777" w:rsidR="002A1DA8" w:rsidRPr="002A1DA8" w:rsidRDefault="002A1DA8" w:rsidP="002A1DA8">
            <w:pPr>
              <w:autoSpaceDE w:val="0"/>
              <w:autoSpaceDN w:val="0"/>
              <w:adjustRightInd w:val="0"/>
              <w:spacing w:after="0"/>
              <w:ind w:firstLine="142"/>
              <w:rPr>
                <w:rFonts w:ascii="Arial" w:hAnsi="Arial" w:cs="Arial"/>
                <w:b/>
                <w:bCs/>
              </w:rPr>
            </w:pPr>
            <w:r w:rsidRPr="002A1DA8">
              <w:rPr>
                <w:rFonts w:ascii="Arial" w:hAnsi="Arial" w:cs="Arial"/>
                <w:b/>
                <w:bCs/>
              </w:rPr>
              <w:t>Vergabenummer</w:t>
            </w:r>
          </w:p>
          <w:p w14:paraId="523EFB2E" w14:textId="018A089E" w:rsidR="002A1DA8" w:rsidRPr="002A1DA8" w:rsidRDefault="002A1DA8" w:rsidP="002A1DA8">
            <w:pPr>
              <w:autoSpaceDE w:val="0"/>
              <w:autoSpaceDN w:val="0"/>
              <w:adjustRightInd w:val="0"/>
              <w:spacing w:after="0"/>
              <w:ind w:firstLine="142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6E3BC" w14:textId="77777777" w:rsidR="002A1DA8" w:rsidRPr="002A1DA8" w:rsidRDefault="002A1DA8" w:rsidP="002A1DA8">
            <w:pPr>
              <w:autoSpaceDE w:val="0"/>
              <w:autoSpaceDN w:val="0"/>
              <w:adjustRightInd w:val="0"/>
              <w:spacing w:after="0"/>
              <w:ind w:firstLine="142"/>
              <w:rPr>
                <w:rFonts w:ascii="Arial" w:hAnsi="Arial" w:cs="Arial"/>
                <w:b/>
                <w:bCs/>
              </w:rPr>
            </w:pPr>
            <w:proofErr w:type="spellStart"/>
            <w:r w:rsidRPr="002A1DA8">
              <w:rPr>
                <w:rFonts w:ascii="Arial" w:hAnsi="Arial" w:cs="Arial"/>
                <w:b/>
                <w:bCs/>
              </w:rPr>
              <w:t>Maßnahmenummer</w:t>
            </w:r>
            <w:proofErr w:type="spellEnd"/>
          </w:p>
          <w:p w14:paraId="35CB7CD6" w14:textId="77777777" w:rsidR="002A1DA8" w:rsidRPr="002A1DA8" w:rsidRDefault="002A1DA8" w:rsidP="002A1DA8">
            <w:pPr>
              <w:autoSpaceDE w:val="0"/>
              <w:autoSpaceDN w:val="0"/>
              <w:adjustRightInd w:val="0"/>
              <w:spacing w:after="0"/>
              <w:ind w:firstLine="142"/>
              <w:rPr>
                <w:rFonts w:ascii="Arial" w:hAnsi="Arial" w:cs="Arial"/>
                <w:b/>
                <w:bCs/>
              </w:rPr>
            </w:pPr>
          </w:p>
        </w:tc>
      </w:tr>
      <w:tr w:rsidR="002A1DA8" w:rsidRPr="004308D9" w14:paraId="0F808A96" w14:textId="77777777" w:rsidTr="00E36AC7">
        <w:trPr>
          <w:trHeight w:hRule="exact" w:val="1277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FFCCB" w14:textId="77777777" w:rsidR="002A1DA8" w:rsidRPr="004308D9" w:rsidRDefault="00EF4779" w:rsidP="002A1DA8">
            <w:pPr>
              <w:autoSpaceDE w:val="0"/>
              <w:autoSpaceDN w:val="0"/>
              <w:adjustRightInd w:val="0"/>
              <w:spacing w:after="0"/>
              <w:ind w:firstLine="142"/>
              <w:rPr>
                <w:rFonts w:ascii="Arial" w:hAnsi="Arial" w:cs="Arial"/>
                <w:b/>
                <w:bCs/>
                <w:lang w:val="en-US"/>
              </w:rPr>
            </w:pPr>
            <w:proofErr w:type="spellStart"/>
            <w:r w:rsidRPr="004308D9">
              <w:rPr>
                <w:rFonts w:ascii="Arial" w:hAnsi="Arial" w:cs="Arial"/>
                <w:b/>
                <w:bCs/>
                <w:lang w:val="en-US"/>
              </w:rPr>
              <w:t>M</w:t>
            </w:r>
            <w:r w:rsidR="002A1DA8" w:rsidRPr="004308D9">
              <w:rPr>
                <w:rFonts w:ascii="Arial" w:hAnsi="Arial" w:cs="Arial"/>
                <w:b/>
                <w:bCs/>
                <w:lang w:val="en-US"/>
              </w:rPr>
              <w:t>aßnahme</w:t>
            </w:r>
            <w:proofErr w:type="spellEnd"/>
          </w:p>
          <w:p w14:paraId="1791C47A" w14:textId="77777777" w:rsidR="002A1DA8" w:rsidRPr="004308D9" w:rsidRDefault="002A1DA8" w:rsidP="002A1DA8">
            <w:pPr>
              <w:autoSpaceDE w:val="0"/>
              <w:autoSpaceDN w:val="0"/>
              <w:adjustRightInd w:val="0"/>
              <w:spacing w:after="0"/>
              <w:ind w:firstLine="142"/>
              <w:rPr>
                <w:rFonts w:ascii="Arial" w:hAnsi="Arial" w:cs="Arial"/>
                <w:b/>
                <w:bCs/>
                <w:lang w:val="en-US"/>
              </w:rPr>
            </w:pPr>
          </w:p>
          <w:p w14:paraId="69D576C7" w14:textId="4ED0ABF2" w:rsidR="002A1DA8" w:rsidRPr="004308D9" w:rsidRDefault="00E25D18" w:rsidP="00EF4583">
            <w:pPr>
              <w:autoSpaceDE w:val="0"/>
              <w:autoSpaceDN w:val="0"/>
              <w:adjustRightInd w:val="0"/>
              <w:spacing w:after="0"/>
              <w:ind w:left="133" w:firstLine="9"/>
              <w:rPr>
                <w:rFonts w:ascii="Arial" w:hAnsi="Arial" w:cs="Arial"/>
                <w:b/>
                <w:bCs/>
                <w:lang w:val="en-US"/>
              </w:rPr>
            </w:pPr>
            <w:r w:rsidRPr="004308D9">
              <w:rPr>
                <w:rFonts w:ascii="Arial" w:hAnsi="Arial" w:cs="Arial"/>
                <w:b/>
                <w:bCs/>
                <w:lang w:val="en-US"/>
              </w:rPr>
              <w:t xml:space="preserve">Vivantes </w:t>
            </w:r>
            <w:r w:rsidR="00BB3DE2" w:rsidRPr="00BB3DE2">
              <w:rPr>
                <w:rFonts w:ascii="Arial" w:hAnsi="Arial" w:cs="Arial"/>
                <w:b/>
                <w:bCs/>
                <w:lang w:val="en-US"/>
              </w:rPr>
              <w:t>"</w:t>
            </w:r>
            <w:proofErr w:type="spellStart"/>
            <w:r w:rsidR="00BB3DE2" w:rsidRPr="00BB3DE2">
              <w:rPr>
                <w:rFonts w:ascii="Arial" w:hAnsi="Arial" w:cs="Arial"/>
                <w:b/>
                <w:bCs/>
                <w:lang w:val="en-US"/>
              </w:rPr>
              <w:t>Erneuerung</w:t>
            </w:r>
            <w:proofErr w:type="spellEnd"/>
            <w:r w:rsidR="00BB3DE2" w:rsidRPr="00BB3DE2">
              <w:rPr>
                <w:rFonts w:ascii="Arial" w:hAnsi="Arial" w:cs="Arial"/>
                <w:b/>
                <w:bCs/>
                <w:lang w:val="en-US"/>
              </w:rPr>
              <w:t xml:space="preserve"> Firewall- und Management-</w:t>
            </w:r>
            <w:proofErr w:type="spellStart"/>
            <w:r w:rsidR="00BB3DE2" w:rsidRPr="00BB3DE2">
              <w:rPr>
                <w:rFonts w:ascii="Arial" w:hAnsi="Arial" w:cs="Arial"/>
                <w:b/>
                <w:bCs/>
                <w:lang w:val="en-US"/>
              </w:rPr>
              <w:t>Infrastruktur</w:t>
            </w:r>
            <w:proofErr w:type="spellEnd"/>
            <w:r w:rsidR="00BB3DE2" w:rsidRPr="00BB3DE2">
              <w:rPr>
                <w:rFonts w:ascii="Arial" w:hAnsi="Arial" w:cs="Arial"/>
                <w:b/>
                <w:bCs/>
                <w:lang w:val="en-US"/>
              </w:rPr>
              <w:t xml:space="preserve"> (Palo Alto)"</w:t>
            </w:r>
          </w:p>
          <w:p w14:paraId="3D3AB00C" w14:textId="77777777" w:rsidR="002A1DA8" w:rsidRPr="004308D9" w:rsidRDefault="002A1DA8" w:rsidP="002A1DA8">
            <w:pPr>
              <w:autoSpaceDE w:val="0"/>
              <w:autoSpaceDN w:val="0"/>
              <w:adjustRightInd w:val="0"/>
              <w:spacing w:after="0"/>
              <w:ind w:firstLine="142"/>
              <w:rPr>
                <w:rFonts w:ascii="Arial" w:hAnsi="Arial" w:cs="Arial"/>
                <w:b/>
                <w:bCs/>
                <w:lang w:val="en-US"/>
              </w:rPr>
            </w:pPr>
          </w:p>
        </w:tc>
      </w:tr>
      <w:tr w:rsidR="002A1DA8" w:rsidRPr="002A1DA8" w14:paraId="49DC732B" w14:textId="77777777" w:rsidTr="00E36AC7">
        <w:trPr>
          <w:trHeight w:hRule="exact" w:val="566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1683E" w14:textId="77777777" w:rsidR="002A1DA8" w:rsidRPr="002A1DA8" w:rsidRDefault="002A1DA8" w:rsidP="002A1DA8">
            <w:pPr>
              <w:autoSpaceDE w:val="0"/>
              <w:autoSpaceDN w:val="0"/>
              <w:adjustRightInd w:val="0"/>
              <w:spacing w:after="0"/>
              <w:ind w:firstLine="142"/>
              <w:rPr>
                <w:rFonts w:ascii="Arial" w:hAnsi="Arial" w:cs="Arial"/>
                <w:b/>
                <w:bCs/>
              </w:rPr>
            </w:pPr>
            <w:r w:rsidRPr="002A1DA8">
              <w:rPr>
                <w:rFonts w:ascii="Arial" w:hAnsi="Arial" w:cs="Arial"/>
                <w:b/>
                <w:bCs/>
              </w:rPr>
              <w:t>Leistung/CPV</w:t>
            </w:r>
          </w:p>
          <w:p w14:paraId="3B1904DD" w14:textId="77777777" w:rsidR="002A1DA8" w:rsidRPr="002A1DA8" w:rsidRDefault="002A1DA8" w:rsidP="002A1DA8">
            <w:pPr>
              <w:autoSpaceDE w:val="0"/>
              <w:autoSpaceDN w:val="0"/>
              <w:adjustRightInd w:val="0"/>
              <w:spacing w:after="0"/>
              <w:ind w:firstLine="142"/>
              <w:rPr>
                <w:rFonts w:ascii="Arial" w:hAnsi="Arial" w:cs="Arial"/>
                <w:b/>
                <w:bCs/>
              </w:rPr>
            </w:pPr>
          </w:p>
        </w:tc>
      </w:tr>
    </w:tbl>
    <w:p w14:paraId="293B0D24" w14:textId="77777777" w:rsidR="00256EA8" w:rsidRPr="0056010E" w:rsidRDefault="00256EA8" w:rsidP="002138D5">
      <w:pPr>
        <w:autoSpaceDE w:val="0"/>
        <w:autoSpaceDN w:val="0"/>
        <w:adjustRightInd w:val="0"/>
        <w:spacing w:after="0"/>
        <w:rPr>
          <w:rFonts w:ascii="Arial" w:hAnsi="Arial" w:cs="Arial"/>
          <w:bCs/>
        </w:rPr>
      </w:pPr>
    </w:p>
    <w:p w14:paraId="5973F3B8" w14:textId="77777777" w:rsidR="00FC4243" w:rsidRPr="0056010E" w:rsidRDefault="00FC4243" w:rsidP="002138D5">
      <w:pPr>
        <w:autoSpaceDE w:val="0"/>
        <w:autoSpaceDN w:val="0"/>
        <w:adjustRightInd w:val="0"/>
        <w:spacing w:after="0"/>
        <w:rPr>
          <w:rFonts w:ascii="Arial" w:hAnsi="Arial" w:cs="Arial"/>
          <w:bCs/>
        </w:rPr>
      </w:pPr>
    </w:p>
    <w:p w14:paraId="1FD88983" w14:textId="77777777" w:rsidR="005C6BE9" w:rsidRPr="0056010E" w:rsidRDefault="005C6BE9" w:rsidP="002138D5">
      <w:pPr>
        <w:autoSpaceDE w:val="0"/>
        <w:autoSpaceDN w:val="0"/>
        <w:adjustRightInd w:val="0"/>
        <w:spacing w:after="0"/>
        <w:rPr>
          <w:rFonts w:ascii="Arial" w:hAnsi="Arial" w:cs="Arial"/>
          <w:bCs/>
        </w:rPr>
      </w:pPr>
    </w:p>
    <w:p w14:paraId="51201FD6" w14:textId="72811570" w:rsidR="00FC4243" w:rsidRPr="00B96720" w:rsidRDefault="00FC4243" w:rsidP="00FC4243">
      <w:pPr>
        <w:overflowPunct w:val="0"/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b/>
          <w:sz w:val="24"/>
          <w:szCs w:val="24"/>
          <w:lang w:eastAsia="de-DE"/>
        </w:rPr>
      </w:pPr>
      <w:r w:rsidRPr="00B96720">
        <w:rPr>
          <w:rFonts w:ascii="Arial" w:eastAsia="Times New Roman" w:hAnsi="Arial" w:cs="Arial"/>
          <w:b/>
          <w:sz w:val="24"/>
          <w:szCs w:val="24"/>
          <w:lang w:eastAsia="de-DE"/>
        </w:rPr>
        <w:t>Besondere Vertragsbedingungen</w:t>
      </w:r>
      <w:r w:rsidR="0056010E">
        <w:rPr>
          <w:rFonts w:ascii="Arial" w:eastAsia="Times New Roman" w:hAnsi="Arial" w:cs="Arial"/>
          <w:b/>
          <w:sz w:val="24"/>
          <w:szCs w:val="24"/>
          <w:lang w:eastAsia="de-DE"/>
        </w:rPr>
        <w:t xml:space="preserve"> (BVB)</w:t>
      </w:r>
    </w:p>
    <w:p w14:paraId="587225E3" w14:textId="77777777" w:rsidR="00FC4243" w:rsidRDefault="00FC4243" w:rsidP="00FC4243">
      <w:pPr>
        <w:autoSpaceDN w:val="0"/>
        <w:spacing w:after="0"/>
        <w:jc w:val="center"/>
        <w:rPr>
          <w:rFonts w:ascii="Arial" w:eastAsia="Times New Roman" w:hAnsi="Arial" w:cs="Arial"/>
          <w:b/>
          <w:sz w:val="24"/>
          <w:szCs w:val="24"/>
          <w:lang w:eastAsia="de-DE"/>
        </w:rPr>
      </w:pPr>
      <w:r w:rsidRPr="00B96720">
        <w:rPr>
          <w:rFonts w:ascii="Arial" w:eastAsia="Times New Roman" w:hAnsi="Arial" w:cs="Arial"/>
          <w:b/>
          <w:sz w:val="24"/>
          <w:szCs w:val="24"/>
          <w:lang w:eastAsia="de-DE"/>
        </w:rPr>
        <w:t>zur Frauenförderung</w:t>
      </w:r>
    </w:p>
    <w:p w14:paraId="458FA246" w14:textId="43211F1C" w:rsidR="0056010E" w:rsidRPr="00B96720" w:rsidRDefault="0056010E" w:rsidP="00FC4243">
      <w:pPr>
        <w:autoSpaceDN w:val="0"/>
        <w:spacing w:after="0"/>
        <w:jc w:val="center"/>
        <w:rPr>
          <w:rFonts w:ascii="Arial" w:eastAsia="Times New Roman" w:hAnsi="Arial" w:cs="Arial"/>
          <w:b/>
          <w:sz w:val="24"/>
          <w:szCs w:val="24"/>
          <w:lang w:eastAsia="de-DE"/>
        </w:rPr>
      </w:pPr>
      <w:r>
        <w:rPr>
          <w:rFonts w:ascii="Arial" w:eastAsia="Times New Roman" w:hAnsi="Arial" w:cs="Arial"/>
          <w:b/>
          <w:sz w:val="24"/>
          <w:szCs w:val="24"/>
          <w:lang w:eastAsia="de-DE"/>
        </w:rPr>
        <w:t>(Teil A)</w:t>
      </w:r>
    </w:p>
    <w:p w14:paraId="2E246ACE" w14:textId="77777777" w:rsidR="00FC4243" w:rsidRPr="00B96720" w:rsidRDefault="00FC4243" w:rsidP="00FC4243">
      <w:pPr>
        <w:autoSpaceDN w:val="0"/>
        <w:spacing w:after="0"/>
        <w:rPr>
          <w:rFonts w:ascii="Arial" w:eastAsia="Times New Roman" w:hAnsi="Arial" w:cs="Arial"/>
          <w:lang w:eastAsia="de-DE"/>
        </w:rPr>
      </w:pPr>
    </w:p>
    <w:p w14:paraId="4622258C" w14:textId="77777777" w:rsidR="00FC4243" w:rsidRPr="00B96720" w:rsidRDefault="00FC4243" w:rsidP="00FC4243">
      <w:pPr>
        <w:autoSpaceDN w:val="0"/>
        <w:spacing w:after="0"/>
        <w:rPr>
          <w:rFonts w:ascii="Arial" w:eastAsia="Times New Roman" w:hAnsi="Arial" w:cs="Arial"/>
          <w:lang w:eastAsia="de-DE"/>
        </w:rPr>
      </w:pPr>
    </w:p>
    <w:p w14:paraId="270734FE" w14:textId="5A164A38" w:rsidR="00FC4243" w:rsidRPr="00B96720" w:rsidRDefault="00FC4243" w:rsidP="00FC4243">
      <w:pPr>
        <w:autoSpaceDN w:val="0"/>
        <w:spacing w:after="0"/>
        <w:jc w:val="both"/>
        <w:rPr>
          <w:rFonts w:ascii="Arial" w:eastAsia="Times New Roman" w:hAnsi="Arial" w:cs="Arial"/>
          <w:lang w:eastAsia="de-DE"/>
        </w:rPr>
      </w:pPr>
      <w:r w:rsidRPr="00B96720">
        <w:rPr>
          <w:rFonts w:ascii="Arial" w:eastAsia="Times New Roman" w:hAnsi="Arial" w:cs="Arial"/>
          <w:lang w:eastAsia="de-DE"/>
        </w:rPr>
        <w:t xml:space="preserve">Der </w:t>
      </w:r>
      <w:r w:rsidR="00F87164">
        <w:rPr>
          <w:rFonts w:ascii="Arial" w:eastAsia="Times New Roman" w:hAnsi="Arial" w:cs="Arial"/>
          <w:lang w:eastAsia="de-DE"/>
        </w:rPr>
        <w:t xml:space="preserve">oder die </w:t>
      </w:r>
      <w:r w:rsidRPr="00B96720">
        <w:rPr>
          <w:rFonts w:ascii="Arial" w:eastAsia="Times New Roman" w:hAnsi="Arial" w:cs="Arial"/>
          <w:lang w:eastAsia="de-DE"/>
        </w:rPr>
        <w:t>Auftragnehme</w:t>
      </w:r>
      <w:r w:rsidR="00F87164">
        <w:rPr>
          <w:rFonts w:ascii="Arial" w:eastAsia="Times New Roman" w:hAnsi="Arial" w:cs="Arial"/>
          <w:lang w:eastAsia="de-DE"/>
        </w:rPr>
        <w:t>nde</w:t>
      </w:r>
      <w:r w:rsidRPr="00B96720">
        <w:rPr>
          <w:rFonts w:ascii="Arial" w:eastAsia="Times New Roman" w:hAnsi="Arial" w:cs="Arial"/>
          <w:lang w:eastAsia="de-DE"/>
        </w:rPr>
        <w:t xml:space="preserve"> verpflichtet sich, </w:t>
      </w:r>
    </w:p>
    <w:p w14:paraId="5A88B28A" w14:textId="77777777" w:rsidR="00FC4243" w:rsidRPr="00B96720" w:rsidRDefault="00FC4243" w:rsidP="00FC4243">
      <w:pPr>
        <w:autoSpaceDN w:val="0"/>
        <w:spacing w:after="0"/>
        <w:jc w:val="both"/>
        <w:rPr>
          <w:rFonts w:ascii="Arial" w:eastAsia="Times New Roman" w:hAnsi="Arial" w:cs="Arial"/>
          <w:lang w:eastAsia="de-DE"/>
        </w:rPr>
      </w:pPr>
    </w:p>
    <w:p w14:paraId="49362FCC" w14:textId="77777777" w:rsidR="00FC4243" w:rsidRPr="00B96720" w:rsidRDefault="00FC4243" w:rsidP="00FC4243">
      <w:pPr>
        <w:numPr>
          <w:ilvl w:val="0"/>
          <w:numId w:val="2"/>
        </w:numPr>
        <w:tabs>
          <w:tab w:val="num" w:pos="561"/>
        </w:tabs>
        <w:overflowPunct w:val="0"/>
        <w:autoSpaceDE w:val="0"/>
        <w:autoSpaceDN w:val="0"/>
        <w:adjustRightInd w:val="0"/>
        <w:spacing w:after="0"/>
        <w:ind w:left="561" w:hanging="561"/>
        <w:jc w:val="both"/>
        <w:rPr>
          <w:rFonts w:ascii="Arial" w:eastAsia="Times New Roman" w:hAnsi="Arial" w:cs="Arial"/>
          <w:lang w:eastAsia="de-DE"/>
        </w:rPr>
      </w:pPr>
      <w:r w:rsidRPr="00B96720">
        <w:rPr>
          <w:rFonts w:ascii="Arial" w:eastAsia="Times New Roman" w:hAnsi="Arial" w:cs="Arial"/>
          <w:lang w:eastAsia="de-DE"/>
        </w:rPr>
        <w:t xml:space="preserve">das geltende Gleichbehandlungsrecht zu beachten. </w:t>
      </w:r>
    </w:p>
    <w:p w14:paraId="3ED492E1" w14:textId="77777777" w:rsidR="00FC4243" w:rsidRPr="00B96720" w:rsidRDefault="00FC4243" w:rsidP="00FC4243">
      <w:pPr>
        <w:tabs>
          <w:tab w:val="num" w:pos="561"/>
        </w:tabs>
        <w:autoSpaceDE w:val="0"/>
        <w:autoSpaceDN w:val="0"/>
        <w:adjustRightInd w:val="0"/>
        <w:spacing w:after="0"/>
        <w:ind w:left="561" w:hanging="561"/>
        <w:jc w:val="both"/>
        <w:rPr>
          <w:rFonts w:ascii="Arial" w:eastAsia="Times New Roman" w:hAnsi="Arial" w:cs="Arial"/>
          <w:lang w:eastAsia="de-DE"/>
        </w:rPr>
      </w:pPr>
    </w:p>
    <w:p w14:paraId="7C139F8C" w14:textId="7E3E66F6" w:rsidR="00FC4243" w:rsidRPr="00B96720" w:rsidRDefault="00FC4243" w:rsidP="00FC4243">
      <w:pPr>
        <w:numPr>
          <w:ilvl w:val="0"/>
          <w:numId w:val="2"/>
        </w:numPr>
        <w:tabs>
          <w:tab w:val="num" w:pos="561"/>
        </w:tabs>
        <w:overflowPunct w:val="0"/>
        <w:autoSpaceDE w:val="0"/>
        <w:autoSpaceDN w:val="0"/>
        <w:adjustRightInd w:val="0"/>
        <w:spacing w:after="0"/>
        <w:ind w:left="561" w:hanging="561"/>
        <w:jc w:val="both"/>
        <w:rPr>
          <w:rFonts w:ascii="Arial" w:eastAsia="Times New Roman" w:hAnsi="Arial" w:cs="Arial"/>
          <w:lang w:eastAsia="de-DE"/>
        </w:rPr>
      </w:pPr>
      <w:r w:rsidRPr="00B96720">
        <w:rPr>
          <w:rFonts w:ascii="Arial" w:eastAsia="Times New Roman" w:hAnsi="Arial" w:cs="Arial"/>
          <w:lang w:eastAsia="de-DE"/>
        </w:rPr>
        <w:t xml:space="preserve">sicherzustellen, dass zur Vertragserfüllung eingeschaltete </w:t>
      </w:r>
      <w:r w:rsidR="00D37D5C">
        <w:rPr>
          <w:rFonts w:ascii="Arial" w:eastAsia="Times New Roman" w:hAnsi="Arial" w:cs="Arial"/>
          <w:lang w:eastAsia="de-DE"/>
        </w:rPr>
        <w:t>Nachunternehmer</w:t>
      </w:r>
      <w:r w:rsidRPr="00B96720">
        <w:rPr>
          <w:rFonts w:ascii="Arial" w:eastAsia="Times New Roman" w:hAnsi="Arial" w:cs="Arial"/>
          <w:lang w:eastAsia="de-DE"/>
        </w:rPr>
        <w:t xml:space="preserve"> sich abhängig von der Unternehmensgröße gemäß § 3 Frauenförderverordnung (FFV) zur Durchführung von Maßnahmen gemäß § 2 FFV und zur Einhaltung der Verpflichtungen nach § 4 FFV bereit erklärt. Eine Verletzung dieser Verpflichtung durch den</w:t>
      </w:r>
      <w:r w:rsidR="000558DD">
        <w:rPr>
          <w:rFonts w:ascii="Arial" w:eastAsia="Times New Roman" w:hAnsi="Arial" w:cs="Arial"/>
          <w:lang w:eastAsia="de-DE"/>
        </w:rPr>
        <w:t>/die</w:t>
      </w:r>
      <w:r w:rsidRPr="00B96720">
        <w:rPr>
          <w:rFonts w:ascii="Arial" w:eastAsia="Times New Roman" w:hAnsi="Arial" w:cs="Arial"/>
          <w:lang w:eastAsia="de-DE"/>
        </w:rPr>
        <w:t xml:space="preserve"> </w:t>
      </w:r>
      <w:r w:rsidR="00D37D5C">
        <w:rPr>
          <w:rFonts w:ascii="Arial" w:eastAsia="Times New Roman" w:hAnsi="Arial" w:cs="Arial"/>
          <w:lang w:eastAsia="de-DE"/>
        </w:rPr>
        <w:t>Nachunternehmer</w:t>
      </w:r>
      <w:r w:rsidR="000558DD">
        <w:rPr>
          <w:rFonts w:ascii="Arial" w:eastAsia="Times New Roman" w:hAnsi="Arial" w:cs="Arial"/>
          <w:lang w:eastAsia="de-DE"/>
        </w:rPr>
        <w:t>/-in</w:t>
      </w:r>
      <w:r w:rsidR="00D37D5C">
        <w:rPr>
          <w:rFonts w:ascii="Arial" w:eastAsia="Times New Roman" w:hAnsi="Arial" w:cs="Arial"/>
          <w:lang w:eastAsia="de-DE"/>
        </w:rPr>
        <w:t xml:space="preserve"> </w:t>
      </w:r>
      <w:r w:rsidRPr="00B96720">
        <w:rPr>
          <w:rFonts w:ascii="Arial" w:eastAsia="Times New Roman" w:hAnsi="Arial" w:cs="Arial"/>
          <w:lang w:eastAsia="de-DE"/>
        </w:rPr>
        <w:t xml:space="preserve">wird </w:t>
      </w:r>
      <w:r w:rsidR="00F87164">
        <w:rPr>
          <w:rFonts w:ascii="Arial" w:eastAsia="Times New Roman" w:hAnsi="Arial" w:cs="Arial"/>
          <w:lang w:eastAsia="de-DE"/>
        </w:rPr>
        <w:t xml:space="preserve">der oder </w:t>
      </w:r>
      <w:r w:rsidRPr="00B96720">
        <w:rPr>
          <w:rFonts w:ascii="Arial" w:eastAsia="Times New Roman" w:hAnsi="Arial" w:cs="Arial"/>
          <w:lang w:eastAsia="de-DE"/>
        </w:rPr>
        <w:t>dem Auftragnehme</w:t>
      </w:r>
      <w:r w:rsidR="00F87164">
        <w:rPr>
          <w:rFonts w:ascii="Arial" w:eastAsia="Times New Roman" w:hAnsi="Arial" w:cs="Arial"/>
          <w:lang w:eastAsia="de-DE"/>
        </w:rPr>
        <w:t>nden</w:t>
      </w:r>
      <w:r w:rsidRPr="00B96720">
        <w:rPr>
          <w:rFonts w:ascii="Arial" w:eastAsia="Times New Roman" w:hAnsi="Arial" w:cs="Arial"/>
          <w:lang w:eastAsia="de-DE"/>
        </w:rPr>
        <w:t xml:space="preserve"> zugerechnet.</w:t>
      </w:r>
    </w:p>
    <w:p w14:paraId="17DCA796" w14:textId="77777777" w:rsidR="00FC4243" w:rsidRPr="00B96720" w:rsidRDefault="00FC4243" w:rsidP="00FC4243">
      <w:pPr>
        <w:overflowPunct w:val="0"/>
        <w:autoSpaceDE w:val="0"/>
        <w:autoSpaceDN w:val="0"/>
        <w:adjustRightInd w:val="0"/>
        <w:spacing w:after="0"/>
        <w:ind w:left="708"/>
        <w:jc w:val="both"/>
        <w:rPr>
          <w:rFonts w:ascii="Arial" w:eastAsia="Times New Roman" w:hAnsi="Arial" w:cs="Arial"/>
          <w:lang w:eastAsia="de-DE"/>
        </w:rPr>
      </w:pPr>
    </w:p>
    <w:p w14:paraId="0715E45C" w14:textId="685668F2" w:rsidR="00FC4243" w:rsidRDefault="00FC4243" w:rsidP="00FC4243">
      <w:pPr>
        <w:numPr>
          <w:ilvl w:val="0"/>
          <w:numId w:val="2"/>
        </w:numPr>
        <w:tabs>
          <w:tab w:val="num" w:pos="561"/>
        </w:tabs>
        <w:overflowPunct w:val="0"/>
        <w:autoSpaceDE w:val="0"/>
        <w:autoSpaceDN w:val="0"/>
        <w:adjustRightInd w:val="0"/>
        <w:spacing w:after="0"/>
        <w:ind w:left="561" w:hanging="561"/>
        <w:jc w:val="both"/>
        <w:rPr>
          <w:rFonts w:ascii="Arial" w:eastAsia="Times New Roman" w:hAnsi="Arial" w:cs="Arial"/>
          <w:lang w:eastAsia="de-DE"/>
        </w:rPr>
      </w:pPr>
      <w:r w:rsidRPr="00B96720">
        <w:rPr>
          <w:rFonts w:ascii="Arial" w:eastAsia="Times New Roman" w:hAnsi="Arial" w:cs="Arial"/>
          <w:lang w:eastAsia="de-DE"/>
        </w:rPr>
        <w:t>abhängig von der Unternehmensgröße gemäß § 3 Frauenförderverordnung (FFV) eine oder mehrere der in § 2 FFV aufgeführten Maßnahmen der Frauenförderung und/oder der Förderung der Vereinbarkeit von Beruf und Familie durchzuführen</w:t>
      </w:r>
      <w:r w:rsidR="006D0406">
        <w:rPr>
          <w:rFonts w:ascii="Arial" w:eastAsia="Times New Roman" w:hAnsi="Arial" w:cs="Arial"/>
          <w:lang w:eastAsia="de-DE"/>
        </w:rPr>
        <w:t>.</w:t>
      </w:r>
    </w:p>
    <w:p w14:paraId="6DE6601B" w14:textId="77777777" w:rsidR="00F87164" w:rsidRDefault="00F87164" w:rsidP="006D0406">
      <w:pPr>
        <w:overflowPunct w:val="0"/>
        <w:autoSpaceDE w:val="0"/>
        <w:autoSpaceDN w:val="0"/>
        <w:adjustRightInd w:val="0"/>
        <w:spacing w:after="0"/>
        <w:ind w:left="561"/>
        <w:jc w:val="both"/>
        <w:rPr>
          <w:rFonts w:ascii="Arial" w:eastAsia="Times New Roman" w:hAnsi="Arial" w:cs="Arial"/>
          <w:lang w:eastAsia="de-DE"/>
        </w:rPr>
      </w:pPr>
    </w:p>
    <w:p w14:paraId="20347F8F" w14:textId="77777777" w:rsidR="006D0406" w:rsidRDefault="006D0406" w:rsidP="006D0406">
      <w:pPr>
        <w:overflowPunct w:val="0"/>
        <w:autoSpaceDE w:val="0"/>
        <w:autoSpaceDN w:val="0"/>
        <w:adjustRightInd w:val="0"/>
        <w:spacing w:after="0"/>
        <w:ind w:left="561"/>
        <w:jc w:val="both"/>
        <w:rPr>
          <w:rFonts w:ascii="Arial" w:eastAsia="Times New Roman" w:hAnsi="Arial" w:cs="Arial"/>
          <w:lang w:eastAsia="de-DE"/>
        </w:rPr>
      </w:pPr>
    </w:p>
    <w:p w14:paraId="4008B10D" w14:textId="77777777" w:rsidR="006D0406" w:rsidRDefault="006D0406" w:rsidP="006D040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</w:p>
    <w:p w14:paraId="287D1ECF" w14:textId="77777777" w:rsidR="006D0406" w:rsidRDefault="006D0406" w:rsidP="006D040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525299C" wp14:editId="4DBA0117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5295313" cy="1018573"/>
                <wp:effectExtent l="0" t="0" r="19685" b="10160"/>
                <wp:wrapNone/>
                <wp:docPr id="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95313" cy="101857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B4742A" w14:textId="77777777" w:rsidR="006D0406" w:rsidRPr="002B1848" w:rsidRDefault="006D0406" w:rsidP="006D0406">
                            <w:pPr>
                              <w:shd w:val="clear" w:color="auto" w:fill="EEECE1" w:themeFill="background2"/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8496"/>
                                <w:tab w:val="left" w:pos="9204"/>
                              </w:tabs>
                              <w:rPr>
                                <w:rFonts w:ascii="Arial" w:hAnsi="Arial" w:cs="Arial"/>
                                <w:u w:val="single"/>
                              </w:rPr>
                            </w:pPr>
                            <w:r w:rsidRPr="002B1848">
                              <w:rPr>
                                <w:rFonts w:ascii="Arial" w:hAnsi="Arial" w:cs="Arial"/>
                                <w:u w:val="single"/>
                              </w:rPr>
                              <w:t>Hinweis</w:t>
                            </w:r>
                          </w:p>
                          <w:p w14:paraId="5AD93D42" w14:textId="5FD85C0E" w:rsidR="006D0406" w:rsidRPr="002B1848" w:rsidRDefault="006D0406" w:rsidP="006D0406">
                            <w:pPr>
                              <w:shd w:val="clear" w:color="auto" w:fill="EEECE1" w:themeFill="background2"/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8496"/>
                                <w:tab w:val="left" w:pos="9204"/>
                              </w:tabs>
                              <w:rPr>
                                <w:rFonts w:ascii="Arial" w:hAnsi="Arial" w:cs="Arial"/>
                              </w:rPr>
                            </w:pPr>
                            <w:r w:rsidRPr="002B1848">
                              <w:rPr>
                                <w:rFonts w:ascii="Arial" w:hAnsi="Arial" w:cs="Arial"/>
                              </w:rPr>
                              <w:t>Die Vertragsbedingungen über die Kontrolle dieser Verpflichtungen und Sanktionsmöglichkeiten im Falle eines Verstoßes ergeben sich aus Teil B</w:t>
                            </w:r>
                            <w:r w:rsidR="00AB571B" w:rsidRPr="002B1848">
                              <w:rPr>
                                <w:rFonts w:ascii="Arial" w:hAnsi="Arial" w:cs="Arial"/>
                              </w:rPr>
                              <w:t xml:space="preserve"> (Wirt-2144). </w:t>
                            </w:r>
                          </w:p>
                          <w:p w14:paraId="5B0FEA30" w14:textId="77777777" w:rsidR="006D0406" w:rsidRDefault="006D0406" w:rsidP="006D040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25299C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0;margin-top:0;width:416.95pt;height:80.2pt;z-index:251661312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">
                <v:textbox>
                  <w:txbxContent>
                    <w:p w14:paraId="39B4742A" w14:textId="77777777" w:rsidR="006D0406" w:rsidRPr="002B1848" w:rsidRDefault="006D0406" w:rsidP="006D0406">
                      <w:pPr>
                        <w:shd w:val="clear" w:color="auto" w:fill="EEECE1" w:themeFill="background2"/>
                        <w:tabs>
                          <w:tab w:val="left" w:pos="708"/>
                          <w:tab w:val="left" w:pos="1416"/>
                          <w:tab w:val="left" w:pos="2124"/>
                          <w:tab w:val="left" w:pos="2832"/>
                          <w:tab w:val="left" w:pos="3540"/>
                          <w:tab w:val="left" w:pos="4248"/>
                          <w:tab w:val="left" w:pos="4956"/>
                          <w:tab w:val="left" w:pos="5664"/>
                          <w:tab w:val="left" w:pos="6372"/>
                          <w:tab w:val="left" w:pos="7080"/>
                          <w:tab w:val="left" w:pos="7788"/>
                          <w:tab w:val="left" w:pos="8496"/>
                          <w:tab w:val="left" w:pos="9204"/>
                        </w:tabs>
                        <w:rPr>
                          <w:rFonts w:ascii="Arial" w:hAnsi="Arial" w:cs="Arial"/>
                          <w:u w:val="single"/>
                        </w:rPr>
                      </w:pPr>
                      <w:r w:rsidRPr="002B1848">
                        <w:rPr>
                          <w:rFonts w:ascii="Arial" w:hAnsi="Arial" w:cs="Arial"/>
                          <w:u w:val="single"/>
                        </w:rPr>
                        <w:t>Hinweis</w:t>
                      </w:r>
                    </w:p>
                    <w:p w14:paraId="5AD93D42" w14:textId="5FD85C0E" w:rsidR="006D0406" w:rsidRPr="002B1848" w:rsidRDefault="006D0406" w:rsidP="006D0406">
                      <w:pPr>
                        <w:shd w:val="clear" w:color="auto" w:fill="EEECE1" w:themeFill="background2"/>
                        <w:tabs>
                          <w:tab w:val="left" w:pos="708"/>
                          <w:tab w:val="left" w:pos="1416"/>
                          <w:tab w:val="left" w:pos="2124"/>
                          <w:tab w:val="left" w:pos="2832"/>
                          <w:tab w:val="left" w:pos="3540"/>
                          <w:tab w:val="left" w:pos="4248"/>
                          <w:tab w:val="left" w:pos="4956"/>
                          <w:tab w:val="left" w:pos="5664"/>
                          <w:tab w:val="left" w:pos="6372"/>
                          <w:tab w:val="left" w:pos="7080"/>
                          <w:tab w:val="left" w:pos="7788"/>
                          <w:tab w:val="left" w:pos="8496"/>
                          <w:tab w:val="left" w:pos="9204"/>
                        </w:tabs>
                        <w:rPr>
                          <w:rFonts w:ascii="Arial" w:hAnsi="Arial" w:cs="Arial"/>
                        </w:rPr>
                      </w:pPr>
                      <w:r w:rsidRPr="002B1848">
                        <w:rPr>
                          <w:rFonts w:ascii="Arial" w:hAnsi="Arial" w:cs="Arial"/>
                        </w:rPr>
                        <w:t>Die Vertragsbedingungen über die Kontrolle dieser Verpflichtungen und Sanktionsmöglichkeiten im Falle eines Verstoßes ergeben sich aus Teil B</w:t>
                      </w:r>
                      <w:r w:rsidR="00AB571B" w:rsidRPr="002B1848">
                        <w:rPr>
                          <w:rFonts w:ascii="Arial" w:hAnsi="Arial" w:cs="Arial"/>
                        </w:rPr>
                        <w:t xml:space="preserve"> (Wirt-2144). </w:t>
                      </w:r>
                    </w:p>
                    <w:p w14:paraId="5B0FEA30" w14:textId="77777777" w:rsidR="006D0406" w:rsidRDefault="006D0406" w:rsidP="006D0406"/>
                  </w:txbxContent>
                </v:textbox>
              </v:shape>
            </w:pict>
          </mc:Fallback>
        </mc:AlternateContent>
      </w:r>
    </w:p>
    <w:p w14:paraId="6313B1EE" w14:textId="77777777" w:rsidR="006D0406" w:rsidRDefault="006D0406" w:rsidP="006D040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</w:p>
    <w:p w14:paraId="059DE349" w14:textId="77777777" w:rsidR="006D0406" w:rsidRDefault="006D0406" w:rsidP="006D040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</w:p>
    <w:p w14:paraId="190E65D8" w14:textId="77777777" w:rsidR="006D0406" w:rsidRDefault="006D0406" w:rsidP="006D0406">
      <w:pPr>
        <w:overflowPunct w:val="0"/>
        <w:autoSpaceDE w:val="0"/>
        <w:autoSpaceDN w:val="0"/>
        <w:adjustRightInd w:val="0"/>
        <w:spacing w:after="0"/>
        <w:ind w:left="561"/>
        <w:jc w:val="both"/>
        <w:rPr>
          <w:rFonts w:ascii="Arial" w:eastAsia="Times New Roman" w:hAnsi="Arial" w:cs="Arial"/>
          <w:lang w:eastAsia="de-DE"/>
        </w:rPr>
      </w:pPr>
    </w:p>
    <w:p w14:paraId="34FCEDBA" w14:textId="77777777" w:rsidR="00FC4243" w:rsidRDefault="00FC4243" w:rsidP="002138D5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</w:rPr>
      </w:pPr>
    </w:p>
    <w:p w14:paraId="6638D1E2" w14:textId="77777777" w:rsidR="00FC4243" w:rsidRDefault="00FC4243" w:rsidP="002138D5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</w:rPr>
      </w:pPr>
    </w:p>
    <w:p w14:paraId="2CD8B8B9" w14:textId="77777777" w:rsidR="00FC4243" w:rsidRDefault="00FC4243" w:rsidP="002138D5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</w:rPr>
      </w:pPr>
    </w:p>
    <w:p w14:paraId="560504EC" w14:textId="77777777" w:rsidR="006D0406" w:rsidRDefault="006D0406" w:rsidP="002138D5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</w:rPr>
      </w:pPr>
    </w:p>
    <w:p w14:paraId="199AB8FD" w14:textId="77777777" w:rsidR="006D0406" w:rsidRDefault="006D0406" w:rsidP="002138D5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</w:rPr>
      </w:pPr>
    </w:p>
    <w:p w14:paraId="5FB780EC" w14:textId="77777777" w:rsidR="006D0406" w:rsidRDefault="006D0406" w:rsidP="002138D5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</w:rPr>
      </w:pPr>
    </w:p>
    <w:p w14:paraId="1DD9D4B9" w14:textId="77777777" w:rsidR="006D0406" w:rsidRDefault="006D0406" w:rsidP="002138D5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</w:rPr>
      </w:pPr>
    </w:p>
    <w:p w14:paraId="48C281C4" w14:textId="77777777" w:rsidR="006D0406" w:rsidRDefault="006D0406" w:rsidP="002138D5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</w:rPr>
      </w:pPr>
    </w:p>
    <w:p w14:paraId="68F91DC2" w14:textId="77777777" w:rsidR="006D0406" w:rsidRDefault="006D0406" w:rsidP="002138D5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</w:rPr>
      </w:pPr>
    </w:p>
    <w:p w14:paraId="37F78859" w14:textId="77777777" w:rsidR="006D0406" w:rsidRDefault="006D0406" w:rsidP="002138D5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</w:rPr>
      </w:pPr>
    </w:p>
    <w:p w14:paraId="2E369540" w14:textId="77777777" w:rsidR="006D0406" w:rsidRDefault="006D0406" w:rsidP="002138D5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</w:rPr>
      </w:pPr>
    </w:p>
    <w:p w14:paraId="7F0886B2" w14:textId="77777777" w:rsidR="006D0406" w:rsidRDefault="006D0406" w:rsidP="002138D5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</w:rPr>
      </w:pPr>
    </w:p>
    <w:p w14:paraId="11336115" w14:textId="77777777" w:rsidR="00FC4243" w:rsidRDefault="00FC4243" w:rsidP="002138D5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</w:rPr>
      </w:pPr>
    </w:p>
    <w:p w14:paraId="7B202E3A" w14:textId="77777777" w:rsidR="00FC4243" w:rsidRDefault="00FC4243" w:rsidP="002138D5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</w:rPr>
      </w:pPr>
    </w:p>
    <w:p w14:paraId="1C9A71D7" w14:textId="77777777" w:rsidR="00FC4243" w:rsidRDefault="00FC4243">
      <w:pPr>
        <w:rPr>
          <w:rFonts w:ascii="Arial" w:hAnsi="Arial" w:cs="Arial"/>
          <w:b/>
          <w:bCs/>
        </w:rPr>
      </w:pPr>
    </w:p>
    <w:p w14:paraId="6C0E07DD" w14:textId="77777777" w:rsidR="002138D5" w:rsidRPr="00256EA8" w:rsidRDefault="002138D5" w:rsidP="002138D5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</w:rPr>
      </w:pPr>
      <w:r w:rsidRPr="00256EA8">
        <w:rPr>
          <w:rFonts w:ascii="Arial" w:hAnsi="Arial" w:cs="Arial"/>
          <w:b/>
          <w:bCs/>
        </w:rPr>
        <w:lastRenderedPageBreak/>
        <w:t xml:space="preserve">Erklärung gem. § 1 Abs. 2 der Frauenförderverordnung </w:t>
      </w:r>
    </w:p>
    <w:p w14:paraId="7150A36A" w14:textId="77777777" w:rsidR="002138D5" w:rsidRPr="00256EA8" w:rsidRDefault="002138D5" w:rsidP="002138D5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</w:rPr>
      </w:pPr>
    </w:p>
    <w:p w14:paraId="3D9A1CB5" w14:textId="77777777" w:rsidR="001D5A06" w:rsidRPr="00256EA8" w:rsidRDefault="001D5A06" w:rsidP="002138D5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</w:rPr>
      </w:pPr>
    </w:p>
    <w:p w14:paraId="5C4C27B1" w14:textId="77777777" w:rsidR="002138D5" w:rsidRPr="00256EA8" w:rsidRDefault="00256EA8" w:rsidP="002138D5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sz w:val="18"/>
          <w:szCs w:val="18"/>
        </w:rPr>
      </w:pPr>
      <w:r w:rsidRPr="00256EA8">
        <w:rPr>
          <w:rFonts w:ascii="Arial" w:hAnsi="Arial" w:cs="Arial"/>
        </w:rPr>
        <w:t>Hiermit erkläre(n) ich/wir Folgendes:</w:t>
      </w:r>
      <w:r w:rsidRPr="00256EA8">
        <w:rPr>
          <w:rFonts w:ascii="Arial" w:hAnsi="Arial" w:cs="Arial"/>
        </w:rPr>
        <w:br/>
        <w:t>- Zutreffendes bitte ankreuzen -</w:t>
      </w:r>
    </w:p>
    <w:p w14:paraId="709B8644" w14:textId="77777777" w:rsidR="00256EA8" w:rsidRDefault="00256EA8" w:rsidP="002138D5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sz w:val="18"/>
          <w:szCs w:val="18"/>
        </w:rPr>
      </w:pPr>
    </w:p>
    <w:p w14:paraId="197ADE29" w14:textId="77777777" w:rsidR="002138D5" w:rsidRPr="00595F53" w:rsidRDefault="002138D5" w:rsidP="002138D5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</w:rPr>
      </w:pPr>
      <w:r w:rsidRPr="00256EA8">
        <w:rPr>
          <w:rFonts w:ascii="Arial" w:hAnsi="Arial" w:cs="Arial"/>
          <w:b/>
          <w:bCs/>
          <w:sz w:val="18"/>
          <w:szCs w:val="18"/>
        </w:rPr>
        <w:t xml:space="preserve">A </w:t>
      </w:r>
      <w:r w:rsidRPr="00256EA8">
        <w:rPr>
          <w:rFonts w:ascii="Arial" w:hAnsi="Arial" w:cs="Arial"/>
          <w:b/>
          <w:bCs/>
          <w:sz w:val="18"/>
          <w:szCs w:val="18"/>
        </w:rPr>
        <w:tab/>
      </w:r>
      <w:r w:rsidRPr="00595F53">
        <w:rPr>
          <w:rFonts w:ascii="Arial" w:hAnsi="Arial" w:cs="Arial"/>
          <w:b/>
          <w:bCs/>
        </w:rPr>
        <w:t>Anwendbarkeit von § 13 Abs. 1 LGG</w:t>
      </w:r>
    </w:p>
    <w:p w14:paraId="19A97D53" w14:textId="77777777" w:rsidR="002138D5" w:rsidRPr="00595F53" w:rsidRDefault="002138D5" w:rsidP="002138D5">
      <w:pPr>
        <w:autoSpaceDE w:val="0"/>
        <w:autoSpaceDN w:val="0"/>
        <w:adjustRightInd w:val="0"/>
        <w:spacing w:after="0"/>
        <w:ind w:left="708"/>
        <w:rPr>
          <w:rFonts w:ascii="Arial" w:hAnsi="Arial" w:cs="Arial"/>
        </w:rPr>
      </w:pPr>
      <w:r w:rsidRPr="00595F53">
        <w:rPr>
          <w:rFonts w:ascii="Arial" w:hAnsi="Arial" w:cs="Arial"/>
        </w:rPr>
        <w:t>Im Unternehmen sind i.d.R. mehr als 10 Arbeitnehmer/-innen) beschäftigt (ausschließlich der zu Ihrer Berufsbildung Beschäftigten)</w:t>
      </w:r>
    </w:p>
    <w:p w14:paraId="163995FF" w14:textId="77777777" w:rsidR="002138D5" w:rsidRPr="00595F53" w:rsidRDefault="002138D5" w:rsidP="002138D5">
      <w:pPr>
        <w:autoSpaceDE w:val="0"/>
        <w:autoSpaceDN w:val="0"/>
        <w:adjustRightInd w:val="0"/>
        <w:spacing w:after="0"/>
        <w:ind w:firstLine="708"/>
        <w:rPr>
          <w:rFonts w:ascii="Arial" w:hAnsi="Arial" w:cs="Arial"/>
        </w:rPr>
      </w:pPr>
    </w:p>
    <w:p w14:paraId="3A3C1DFF" w14:textId="77777777" w:rsidR="002138D5" w:rsidRPr="00595F53" w:rsidRDefault="004C4F46" w:rsidP="002138D5">
      <w:pPr>
        <w:autoSpaceDE w:val="0"/>
        <w:autoSpaceDN w:val="0"/>
        <w:adjustRightInd w:val="0"/>
        <w:spacing w:after="0"/>
        <w:ind w:firstLine="708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4595688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6EA8" w:rsidRPr="00595F53">
            <w:rPr>
              <w:rFonts w:ascii="MS Gothic" w:eastAsia="MS Gothic" w:hAnsi="MS Gothic" w:cs="MS Gothic" w:hint="eastAsia"/>
            </w:rPr>
            <w:t>☐</w:t>
          </w:r>
        </w:sdtContent>
      </w:sdt>
      <w:r w:rsidR="002138D5" w:rsidRPr="00595F53">
        <w:rPr>
          <w:rFonts w:ascii="Arial" w:hAnsi="Arial" w:cs="Arial"/>
        </w:rPr>
        <w:tab/>
        <w:t>Ja</w:t>
      </w:r>
    </w:p>
    <w:p w14:paraId="2F57889E" w14:textId="77777777" w:rsidR="002138D5" w:rsidRPr="00595F53" w:rsidRDefault="002138D5" w:rsidP="002138D5">
      <w:pPr>
        <w:autoSpaceDE w:val="0"/>
        <w:autoSpaceDN w:val="0"/>
        <w:adjustRightInd w:val="0"/>
        <w:spacing w:after="0"/>
        <w:ind w:firstLine="708"/>
        <w:rPr>
          <w:rFonts w:ascii="Arial" w:hAnsi="Arial" w:cs="Arial"/>
        </w:rPr>
      </w:pPr>
    </w:p>
    <w:p w14:paraId="4C20EC17" w14:textId="77777777" w:rsidR="002138D5" w:rsidRPr="00595F53" w:rsidRDefault="004C4F46" w:rsidP="002138D5">
      <w:pPr>
        <w:autoSpaceDE w:val="0"/>
        <w:autoSpaceDN w:val="0"/>
        <w:adjustRightInd w:val="0"/>
        <w:spacing w:after="0"/>
        <w:ind w:firstLine="708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5026263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6EA8" w:rsidRPr="00595F53">
            <w:rPr>
              <w:rFonts w:ascii="MS Gothic" w:eastAsia="MS Gothic" w:hAnsi="MS Gothic" w:cs="MS Gothic" w:hint="eastAsia"/>
            </w:rPr>
            <w:t>☐</w:t>
          </w:r>
        </w:sdtContent>
      </w:sdt>
      <w:r w:rsidR="002138D5" w:rsidRPr="00595F53">
        <w:rPr>
          <w:rFonts w:ascii="Arial" w:hAnsi="Arial" w:cs="Arial"/>
        </w:rPr>
        <w:tab/>
        <w:t>Nein (keine weiteren Angaben erforderlich)</w:t>
      </w:r>
    </w:p>
    <w:p w14:paraId="260E0E44" w14:textId="77777777" w:rsidR="00256EA8" w:rsidRPr="00595F53" w:rsidRDefault="00256EA8" w:rsidP="002138D5">
      <w:pPr>
        <w:autoSpaceDE w:val="0"/>
        <w:autoSpaceDN w:val="0"/>
        <w:adjustRightInd w:val="0"/>
        <w:spacing w:after="0"/>
        <w:ind w:firstLine="708"/>
        <w:rPr>
          <w:rFonts w:ascii="Arial" w:hAnsi="Arial" w:cs="Arial"/>
        </w:rPr>
      </w:pPr>
    </w:p>
    <w:p w14:paraId="04460D5D" w14:textId="77777777" w:rsidR="002138D5" w:rsidRPr="00595F53" w:rsidRDefault="002138D5" w:rsidP="002138D5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</w:rPr>
      </w:pPr>
    </w:p>
    <w:p w14:paraId="0E7B6747" w14:textId="77777777" w:rsidR="002138D5" w:rsidRPr="00595F53" w:rsidRDefault="002138D5" w:rsidP="002138D5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</w:rPr>
      </w:pPr>
      <w:r w:rsidRPr="00595F53">
        <w:rPr>
          <w:rFonts w:ascii="Arial" w:hAnsi="Arial" w:cs="Arial"/>
          <w:b/>
          <w:bCs/>
        </w:rPr>
        <w:t xml:space="preserve">B </w:t>
      </w:r>
      <w:r w:rsidR="00256EA8" w:rsidRPr="00595F53">
        <w:rPr>
          <w:rFonts w:ascii="Arial" w:hAnsi="Arial" w:cs="Arial"/>
          <w:b/>
          <w:bCs/>
        </w:rPr>
        <w:tab/>
      </w:r>
      <w:proofErr w:type="spellStart"/>
      <w:r w:rsidRPr="00595F53">
        <w:rPr>
          <w:rFonts w:ascii="Arial" w:hAnsi="Arial" w:cs="Arial"/>
          <w:b/>
          <w:bCs/>
        </w:rPr>
        <w:t>Falls</w:t>
      </w:r>
      <w:proofErr w:type="spellEnd"/>
      <w:r w:rsidRPr="00595F53">
        <w:rPr>
          <w:rFonts w:ascii="Arial" w:hAnsi="Arial" w:cs="Arial"/>
          <w:b/>
          <w:bCs/>
        </w:rPr>
        <w:t xml:space="preserve"> ja, bitte folgende weitere Angaben:</w:t>
      </w:r>
    </w:p>
    <w:p w14:paraId="2F35D501" w14:textId="77777777" w:rsidR="002138D5" w:rsidRPr="00595F53" w:rsidRDefault="002138D5" w:rsidP="002138D5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</w:rPr>
      </w:pPr>
    </w:p>
    <w:p w14:paraId="3F394268" w14:textId="77777777" w:rsidR="002138D5" w:rsidRPr="00595F53" w:rsidRDefault="002138D5" w:rsidP="002138D5">
      <w:pPr>
        <w:autoSpaceDE w:val="0"/>
        <w:autoSpaceDN w:val="0"/>
        <w:adjustRightInd w:val="0"/>
        <w:spacing w:after="0"/>
        <w:ind w:firstLine="708"/>
        <w:rPr>
          <w:rFonts w:ascii="Arial" w:hAnsi="Arial" w:cs="Arial"/>
          <w:b/>
          <w:bCs/>
        </w:rPr>
      </w:pPr>
      <w:r w:rsidRPr="00595F53">
        <w:rPr>
          <w:rFonts w:ascii="Arial" w:hAnsi="Arial" w:cs="Arial"/>
          <w:b/>
          <w:bCs/>
        </w:rPr>
        <w:t>I. Beschäftigungszahl</w:t>
      </w:r>
      <w:r w:rsidR="00595F53">
        <w:rPr>
          <w:rStyle w:val="Funotenzeichen"/>
          <w:rFonts w:ascii="Arial" w:hAnsi="Arial" w:cs="Arial"/>
          <w:b/>
          <w:bCs/>
        </w:rPr>
        <w:footnoteReference w:id="1"/>
      </w:r>
    </w:p>
    <w:p w14:paraId="12B56EB8" w14:textId="77777777" w:rsidR="00256EA8" w:rsidRPr="00595F53" w:rsidRDefault="00256EA8" w:rsidP="00256EA8">
      <w:pPr>
        <w:autoSpaceDE w:val="0"/>
        <w:autoSpaceDN w:val="0"/>
        <w:adjustRightInd w:val="0"/>
        <w:spacing w:after="0"/>
        <w:ind w:firstLine="708"/>
        <w:rPr>
          <w:rFonts w:ascii="Arial" w:hAnsi="Arial" w:cs="Arial"/>
        </w:rPr>
      </w:pPr>
      <w:r w:rsidRPr="00595F53">
        <w:rPr>
          <w:rFonts w:ascii="Arial" w:hAnsi="Arial" w:cs="Arial"/>
        </w:rPr>
        <w:t>Im Unternehmen sind in der Regel beschäftigt:</w:t>
      </w:r>
    </w:p>
    <w:p w14:paraId="556541A3" w14:textId="77777777" w:rsidR="00256EA8" w:rsidRPr="00595F53" w:rsidRDefault="00256EA8" w:rsidP="00256EA8">
      <w:pPr>
        <w:autoSpaceDE w:val="0"/>
        <w:autoSpaceDN w:val="0"/>
        <w:adjustRightInd w:val="0"/>
        <w:spacing w:after="0"/>
        <w:ind w:firstLine="708"/>
        <w:rPr>
          <w:rFonts w:ascii="Arial" w:hAnsi="Arial" w:cs="Arial"/>
        </w:rPr>
      </w:pPr>
    </w:p>
    <w:tbl>
      <w:tblPr>
        <w:tblW w:w="8500" w:type="dxa"/>
        <w:tblInd w:w="7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99"/>
        <w:gridCol w:w="1701"/>
      </w:tblGrid>
      <w:tr w:rsidR="00256EA8" w:rsidRPr="00595F53" w14:paraId="1207B79A" w14:textId="77777777" w:rsidTr="00256EA8">
        <w:trPr>
          <w:trHeight w:val="1186"/>
        </w:trPr>
        <w:tc>
          <w:tcPr>
            <w:tcW w:w="67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893FE48" w14:textId="77777777" w:rsidR="002E536E" w:rsidRPr="00595F53" w:rsidRDefault="00256EA8" w:rsidP="00256EA8">
            <w:pPr>
              <w:autoSpaceDE w:val="0"/>
              <w:autoSpaceDN w:val="0"/>
              <w:adjustRightInd w:val="0"/>
              <w:spacing w:after="0"/>
              <w:ind w:hanging="45"/>
              <w:rPr>
                <w:rFonts w:ascii="Arial" w:hAnsi="Arial" w:cs="Arial"/>
              </w:rPr>
            </w:pPr>
            <w:r w:rsidRPr="00595F53">
              <w:rPr>
                <w:rFonts w:ascii="Arial" w:hAnsi="Arial" w:cs="Arial"/>
                <w:b/>
                <w:bCs/>
              </w:rPr>
              <w:t>- über 500 Beschäftigte</w:t>
            </w:r>
            <w:r w:rsidRPr="00595F53">
              <w:rPr>
                <w:rFonts w:ascii="Arial" w:hAnsi="Arial" w:cs="Arial"/>
                <w:b/>
                <w:bCs/>
              </w:rPr>
              <w:br/>
            </w:r>
            <w:r w:rsidRPr="00595F53">
              <w:rPr>
                <w:rFonts w:ascii="Arial" w:hAnsi="Arial" w:cs="Arial"/>
              </w:rPr>
              <w:t>(-&gt; gemäß § 3 Absatz 1 FFV sind drei der in § 2 FFV genannten Maßnahmen zur Förderung von Frauen und/oder der Vereinbarkeit von Beruf und Familie auszuwählen, davon mindestens eine Maßnahme der Nummer 1 bis 6)</w:t>
            </w:r>
          </w:p>
        </w:tc>
        <w:sdt>
          <w:sdtPr>
            <w:rPr>
              <w:rFonts w:ascii="Arial" w:hAnsi="Arial" w:cs="Arial"/>
            </w:rPr>
            <w:id w:val="9104338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center"/>
                <w:hideMark/>
              </w:tcPr>
              <w:p w14:paraId="508ED17E" w14:textId="77777777" w:rsidR="002E536E" w:rsidRPr="00595F53" w:rsidRDefault="00256EA8" w:rsidP="00256EA8">
                <w:pPr>
                  <w:autoSpaceDE w:val="0"/>
                  <w:autoSpaceDN w:val="0"/>
                  <w:adjustRightInd w:val="0"/>
                  <w:spacing w:after="0"/>
                  <w:ind w:firstLine="708"/>
                  <w:rPr>
                    <w:rFonts w:ascii="Arial" w:hAnsi="Arial" w:cs="Arial"/>
                  </w:rPr>
                </w:pPr>
                <w:r w:rsidRPr="00595F53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</w:tr>
      <w:tr w:rsidR="00256EA8" w:rsidRPr="00595F53" w14:paraId="1513D739" w14:textId="77777777" w:rsidTr="00256EA8">
        <w:trPr>
          <w:trHeight w:val="1214"/>
        </w:trPr>
        <w:tc>
          <w:tcPr>
            <w:tcW w:w="67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D1B46D7" w14:textId="77777777" w:rsidR="002E536E" w:rsidRPr="00595F53" w:rsidRDefault="00256EA8" w:rsidP="00256EA8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</w:rPr>
            </w:pPr>
            <w:r w:rsidRPr="00595F53">
              <w:rPr>
                <w:rFonts w:ascii="Arial" w:hAnsi="Arial" w:cs="Arial"/>
                <w:b/>
                <w:bCs/>
              </w:rPr>
              <w:t>- über 250 bis 500 Beschäftigte</w:t>
            </w:r>
            <w:r w:rsidRPr="00595F53">
              <w:rPr>
                <w:rFonts w:ascii="Arial" w:hAnsi="Arial" w:cs="Arial"/>
                <w:b/>
                <w:bCs/>
              </w:rPr>
              <w:br/>
            </w:r>
            <w:r w:rsidRPr="00595F53">
              <w:rPr>
                <w:rFonts w:ascii="Arial" w:hAnsi="Arial" w:cs="Arial"/>
              </w:rPr>
              <w:t>(-&gt; gemäß § 3 Absatz 2 FFV sind drei der in § 2 FFV genannten Maßnahmen zur Förderung von Frauen und/oder der Vereinbarkeit von Beruf und Familie auszuwählen)</w:t>
            </w:r>
          </w:p>
        </w:tc>
        <w:sdt>
          <w:sdtPr>
            <w:rPr>
              <w:rFonts w:ascii="Arial" w:hAnsi="Arial" w:cs="Arial"/>
            </w:rPr>
            <w:id w:val="10622251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center"/>
                <w:hideMark/>
              </w:tcPr>
              <w:p w14:paraId="2A799347" w14:textId="77777777" w:rsidR="002E536E" w:rsidRPr="00595F53" w:rsidRDefault="00256EA8" w:rsidP="00256EA8">
                <w:pPr>
                  <w:autoSpaceDE w:val="0"/>
                  <w:autoSpaceDN w:val="0"/>
                  <w:adjustRightInd w:val="0"/>
                  <w:spacing w:after="0"/>
                  <w:ind w:firstLine="708"/>
                  <w:rPr>
                    <w:rFonts w:ascii="Arial" w:hAnsi="Arial" w:cs="Arial"/>
                  </w:rPr>
                </w:pPr>
                <w:r w:rsidRPr="00595F53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</w:tr>
      <w:tr w:rsidR="00256EA8" w:rsidRPr="00595F53" w14:paraId="05592E79" w14:textId="77777777" w:rsidTr="00256EA8">
        <w:trPr>
          <w:trHeight w:val="1200"/>
        </w:trPr>
        <w:tc>
          <w:tcPr>
            <w:tcW w:w="67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53463AC" w14:textId="77777777" w:rsidR="002E536E" w:rsidRPr="00595F53" w:rsidRDefault="00256EA8" w:rsidP="00256EA8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</w:rPr>
            </w:pPr>
            <w:r w:rsidRPr="00595F53">
              <w:rPr>
                <w:rFonts w:ascii="Arial" w:hAnsi="Arial" w:cs="Arial"/>
                <w:b/>
                <w:bCs/>
              </w:rPr>
              <w:t>- über 20 bis 250 Beschäftigte</w:t>
            </w:r>
            <w:r w:rsidRPr="00595F53">
              <w:rPr>
                <w:rFonts w:ascii="Arial" w:hAnsi="Arial" w:cs="Arial"/>
                <w:b/>
                <w:bCs/>
              </w:rPr>
              <w:br/>
            </w:r>
            <w:r w:rsidRPr="00595F53">
              <w:rPr>
                <w:rFonts w:ascii="Arial" w:hAnsi="Arial" w:cs="Arial"/>
              </w:rPr>
              <w:t>(-&gt; gemäß § 3 Absatz 3 FFV sind zwei der in § 2 FFV genannten Maßnahmen zur Förderung von Frauen und/oder der Vereinbarkeit von Beruf und Familie auszuwählen)</w:t>
            </w:r>
          </w:p>
        </w:tc>
        <w:sdt>
          <w:sdtPr>
            <w:rPr>
              <w:rFonts w:ascii="Arial" w:hAnsi="Arial" w:cs="Arial"/>
            </w:rPr>
            <w:id w:val="2185532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center"/>
                <w:hideMark/>
              </w:tcPr>
              <w:p w14:paraId="35E09FA4" w14:textId="77777777" w:rsidR="002E536E" w:rsidRPr="00595F53" w:rsidRDefault="00256EA8" w:rsidP="00256EA8">
                <w:pPr>
                  <w:autoSpaceDE w:val="0"/>
                  <w:autoSpaceDN w:val="0"/>
                  <w:adjustRightInd w:val="0"/>
                  <w:spacing w:after="0"/>
                  <w:ind w:firstLine="708"/>
                  <w:rPr>
                    <w:rFonts w:ascii="Arial" w:hAnsi="Arial" w:cs="Arial"/>
                  </w:rPr>
                </w:pPr>
                <w:r w:rsidRPr="00595F53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</w:tr>
      <w:tr w:rsidR="00256EA8" w:rsidRPr="00595F53" w14:paraId="352FA06B" w14:textId="77777777" w:rsidTr="00256EA8">
        <w:trPr>
          <w:trHeight w:val="1186"/>
        </w:trPr>
        <w:tc>
          <w:tcPr>
            <w:tcW w:w="67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9588DE8" w14:textId="77777777" w:rsidR="002E536E" w:rsidRPr="00595F53" w:rsidRDefault="00256EA8" w:rsidP="00256EA8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</w:rPr>
            </w:pPr>
            <w:r w:rsidRPr="00595F53">
              <w:rPr>
                <w:rFonts w:ascii="Arial" w:hAnsi="Arial" w:cs="Arial"/>
                <w:b/>
                <w:bCs/>
              </w:rPr>
              <w:t>- über 10 bis 20 Beschäftigte</w:t>
            </w:r>
            <w:r w:rsidRPr="00595F53">
              <w:rPr>
                <w:rFonts w:ascii="Arial" w:hAnsi="Arial" w:cs="Arial"/>
                <w:b/>
                <w:bCs/>
              </w:rPr>
              <w:br/>
            </w:r>
            <w:r w:rsidRPr="00595F53">
              <w:rPr>
                <w:rFonts w:ascii="Arial" w:hAnsi="Arial" w:cs="Arial"/>
              </w:rPr>
              <w:t>(-&gt; gemäß § 3 Absatz 4 FFV ist eine der in § 2 Nummer 1 bis 20 FFV genannten Maßnahmen zur Förderung von Frauen und/oder der Vereinbarkeit von Beruf und Familie auszuwählen)</w:t>
            </w:r>
          </w:p>
        </w:tc>
        <w:sdt>
          <w:sdtPr>
            <w:rPr>
              <w:rFonts w:ascii="Arial" w:hAnsi="Arial" w:cs="Arial"/>
            </w:rPr>
            <w:id w:val="-12398628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center"/>
                <w:hideMark/>
              </w:tcPr>
              <w:p w14:paraId="6548CEBA" w14:textId="77777777" w:rsidR="002E536E" w:rsidRPr="00595F53" w:rsidRDefault="00256EA8" w:rsidP="00256EA8">
                <w:pPr>
                  <w:autoSpaceDE w:val="0"/>
                  <w:autoSpaceDN w:val="0"/>
                  <w:adjustRightInd w:val="0"/>
                  <w:spacing w:after="0"/>
                  <w:ind w:firstLine="708"/>
                  <w:rPr>
                    <w:rFonts w:ascii="Arial" w:hAnsi="Arial" w:cs="Arial"/>
                  </w:rPr>
                </w:pPr>
                <w:r w:rsidRPr="00595F53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</w:tr>
    </w:tbl>
    <w:p w14:paraId="7F2A0375" w14:textId="77777777" w:rsidR="00256EA8" w:rsidRDefault="00256EA8" w:rsidP="002138D5">
      <w:pPr>
        <w:autoSpaceDE w:val="0"/>
        <w:autoSpaceDN w:val="0"/>
        <w:adjustRightInd w:val="0"/>
        <w:spacing w:after="0"/>
        <w:ind w:firstLine="708"/>
        <w:rPr>
          <w:rFonts w:ascii="Arial" w:hAnsi="Arial" w:cs="Arial"/>
          <w:b/>
          <w:bCs/>
          <w:sz w:val="18"/>
          <w:szCs w:val="18"/>
        </w:rPr>
      </w:pPr>
    </w:p>
    <w:p w14:paraId="09D39080" w14:textId="77777777" w:rsidR="00256EA8" w:rsidRDefault="00256EA8" w:rsidP="002138D5">
      <w:pPr>
        <w:autoSpaceDE w:val="0"/>
        <w:autoSpaceDN w:val="0"/>
        <w:adjustRightInd w:val="0"/>
        <w:spacing w:after="0"/>
        <w:ind w:firstLine="708"/>
        <w:rPr>
          <w:rFonts w:ascii="Arial" w:hAnsi="Arial" w:cs="Arial"/>
          <w:b/>
          <w:bCs/>
          <w:sz w:val="18"/>
          <w:szCs w:val="18"/>
        </w:rPr>
      </w:pPr>
    </w:p>
    <w:p w14:paraId="145B2EAF" w14:textId="77777777" w:rsidR="00256EA8" w:rsidRDefault="00256EA8" w:rsidP="002138D5">
      <w:pPr>
        <w:autoSpaceDE w:val="0"/>
        <w:autoSpaceDN w:val="0"/>
        <w:adjustRightInd w:val="0"/>
        <w:spacing w:after="0"/>
        <w:ind w:firstLine="708"/>
        <w:rPr>
          <w:rFonts w:ascii="Arial" w:hAnsi="Arial" w:cs="Arial"/>
          <w:b/>
          <w:bCs/>
          <w:sz w:val="18"/>
          <w:szCs w:val="18"/>
        </w:rPr>
      </w:pPr>
    </w:p>
    <w:p w14:paraId="091A9B30" w14:textId="77777777" w:rsidR="00FC4243" w:rsidRDefault="00FC4243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br w:type="page"/>
      </w:r>
    </w:p>
    <w:p w14:paraId="5CC028F9" w14:textId="77777777" w:rsidR="00595F53" w:rsidRPr="00595F53" w:rsidRDefault="00595F53" w:rsidP="00595F53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</w:rPr>
      </w:pPr>
      <w:r w:rsidRPr="00595F53">
        <w:rPr>
          <w:rFonts w:ascii="Arial" w:hAnsi="Arial" w:cs="Arial"/>
          <w:b/>
          <w:bCs/>
        </w:rPr>
        <w:lastRenderedPageBreak/>
        <w:t>II.</w:t>
      </w:r>
    </w:p>
    <w:p w14:paraId="52F0BC8F" w14:textId="77777777" w:rsidR="00595F53" w:rsidRPr="00595F53" w:rsidRDefault="00595F53" w:rsidP="000976D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</w:rPr>
      </w:pPr>
      <w:r w:rsidRPr="00595F53">
        <w:rPr>
          <w:rFonts w:ascii="Arial" w:hAnsi="Arial" w:cs="Arial"/>
          <w:b/>
          <w:bCs/>
        </w:rPr>
        <w:t>Maßnahmen zur Frauenförderung und/oder zur Förderung der Vereinbarkeit von Beruf und Familie</w:t>
      </w:r>
    </w:p>
    <w:p w14:paraId="787EAD8F" w14:textId="77777777" w:rsidR="00595F53" w:rsidRDefault="00595F53" w:rsidP="00595F53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sz w:val="18"/>
          <w:szCs w:val="18"/>
        </w:rPr>
      </w:pPr>
    </w:p>
    <w:p w14:paraId="2ED55191" w14:textId="77777777" w:rsidR="00595F53" w:rsidRPr="00595F53" w:rsidRDefault="00595F53" w:rsidP="000976D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</w:rPr>
      </w:pPr>
      <w:r w:rsidRPr="00595F53">
        <w:rPr>
          <w:rFonts w:ascii="Arial" w:hAnsi="Arial" w:cs="Arial"/>
          <w:bCs/>
        </w:rPr>
        <w:t>In meinem/unserem Unternehmen wird/werden während der Durchführung des Auftrags folgende Maßnahme(n) gemäß § 2 FFV durchgeführt oder eingeleitet:</w:t>
      </w:r>
    </w:p>
    <w:p w14:paraId="48A70303" w14:textId="77777777" w:rsidR="00595F53" w:rsidRPr="00595F53" w:rsidRDefault="00595F53" w:rsidP="00595F53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sz w:val="18"/>
          <w:szCs w:val="18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6"/>
        <w:gridCol w:w="8738"/>
        <w:gridCol w:w="638"/>
      </w:tblGrid>
      <w:tr w:rsidR="00595F53" w:rsidRPr="00595F53" w14:paraId="79597AD7" w14:textId="77777777" w:rsidTr="00595F53">
        <w:trPr>
          <w:trHeight w:val="336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A2B740A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595F53">
              <w:rPr>
                <w:rFonts w:ascii="Arial" w:hAnsi="Arial" w:cs="Arial"/>
                <w:bCs/>
              </w:rPr>
              <w:t>1.</w:t>
            </w:r>
          </w:p>
        </w:tc>
        <w:tc>
          <w:tcPr>
            <w:tcW w:w="43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00F7755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595F53">
              <w:rPr>
                <w:rFonts w:ascii="Arial" w:hAnsi="Arial" w:cs="Arial"/>
                <w:bCs/>
              </w:rPr>
              <w:t>Umsetzung eines qualifizierten Frauenförderplans</w:t>
            </w:r>
          </w:p>
        </w:tc>
        <w:tc>
          <w:tcPr>
            <w:tcW w:w="3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61A73B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</w:rPr>
                <w:id w:val="-445304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595F53" w:rsidRPr="00595F53" w14:paraId="3C56AB44" w14:textId="77777777" w:rsidTr="00595F53">
        <w:trPr>
          <w:trHeight w:val="581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8CA940C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595F53">
              <w:rPr>
                <w:rFonts w:ascii="Arial" w:hAnsi="Arial" w:cs="Arial"/>
                <w:bCs/>
              </w:rPr>
              <w:t>2.</w:t>
            </w:r>
          </w:p>
        </w:tc>
        <w:tc>
          <w:tcPr>
            <w:tcW w:w="4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E9E79A3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595F53">
              <w:rPr>
                <w:rFonts w:ascii="Arial" w:hAnsi="Arial" w:cs="Arial"/>
                <w:bCs/>
              </w:rPr>
              <w:t>verbindliche Zielvorgaben zur Erhöhung des Frauenanteils an den Beschäftigten in allen Funktionsebenen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AD1DA1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</w:rPr>
                <w:id w:val="172079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595F53" w:rsidRPr="00595F53" w14:paraId="732CB9F3" w14:textId="77777777" w:rsidTr="00595F53">
        <w:trPr>
          <w:trHeight w:val="590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3F51A41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595F53">
              <w:rPr>
                <w:rFonts w:ascii="Arial" w:hAnsi="Arial" w:cs="Arial"/>
                <w:bCs/>
              </w:rPr>
              <w:t>3.</w:t>
            </w:r>
          </w:p>
        </w:tc>
        <w:tc>
          <w:tcPr>
            <w:tcW w:w="4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CFD258D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595F53">
              <w:rPr>
                <w:rFonts w:ascii="Arial" w:hAnsi="Arial" w:cs="Arial"/>
                <w:bCs/>
              </w:rPr>
              <w:t>Erhöhung des Anteils der weiblichen Beschäftigten in gehobenen und Leitungspositionen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966851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</w:rPr>
                <w:id w:val="-1568794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595F53" w:rsidRPr="00595F53" w14:paraId="5B271862" w14:textId="77777777" w:rsidTr="00595F53">
        <w:trPr>
          <w:trHeight w:val="355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5E686E8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595F53">
              <w:rPr>
                <w:rFonts w:ascii="Arial" w:hAnsi="Arial" w:cs="Arial"/>
                <w:bCs/>
              </w:rPr>
              <w:t>4.</w:t>
            </w:r>
          </w:p>
        </w:tc>
        <w:tc>
          <w:tcPr>
            <w:tcW w:w="4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7D22DD9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595F53">
              <w:rPr>
                <w:rFonts w:ascii="Arial" w:hAnsi="Arial" w:cs="Arial"/>
                <w:bCs/>
              </w:rPr>
              <w:t>Erhöhung des Anteils der Vergabe von Ausbildungsplätzen an Bewerberinnen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35C72E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</w:rPr>
                <w:id w:val="-2090612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595F53" w:rsidRPr="00595F53" w14:paraId="109168E0" w14:textId="77777777" w:rsidTr="00595F53">
        <w:trPr>
          <w:trHeight w:val="586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5DF5E4B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595F53">
              <w:rPr>
                <w:rFonts w:ascii="Arial" w:hAnsi="Arial" w:cs="Arial"/>
                <w:bCs/>
              </w:rPr>
              <w:t>5.</w:t>
            </w:r>
          </w:p>
        </w:tc>
        <w:tc>
          <w:tcPr>
            <w:tcW w:w="4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5310BEE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595F53">
              <w:rPr>
                <w:rFonts w:ascii="Arial" w:hAnsi="Arial" w:cs="Arial"/>
                <w:bCs/>
              </w:rPr>
              <w:t>Berücksichtigung von weiblichen Auszubildenden bei der Übernahme in ein Arbeitsverhältnis zumindest entsprechend ihrem Ausbildungsanteil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A39B81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</w:rPr>
                <w:id w:val="-1850395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595F53" w:rsidRPr="00595F53" w14:paraId="6E857A11" w14:textId="77777777" w:rsidTr="00595F53">
        <w:trPr>
          <w:trHeight w:val="360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5711804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595F53">
              <w:rPr>
                <w:rFonts w:ascii="Arial" w:hAnsi="Arial" w:cs="Arial"/>
                <w:bCs/>
              </w:rPr>
              <w:t>6.</w:t>
            </w:r>
          </w:p>
        </w:tc>
        <w:tc>
          <w:tcPr>
            <w:tcW w:w="4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EB32599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595F53">
              <w:rPr>
                <w:rFonts w:ascii="Arial" w:hAnsi="Arial" w:cs="Arial"/>
                <w:bCs/>
              </w:rPr>
              <w:t>Einsetzung einer Frauenbeauftragten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B637BF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</w:rPr>
                <w:id w:val="1706744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595F53" w:rsidRPr="00595F53" w14:paraId="264D26D5" w14:textId="77777777" w:rsidTr="00595F53">
        <w:trPr>
          <w:trHeight w:val="586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1A8DCA8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595F53">
              <w:rPr>
                <w:rFonts w:ascii="Arial" w:hAnsi="Arial" w:cs="Arial"/>
                <w:bCs/>
              </w:rPr>
              <w:t>7.</w:t>
            </w:r>
          </w:p>
        </w:tc>
        <w:tc>
          <w:tcPr>
            <w:tcW w:w="4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625E3E3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595F53">
              <w:rPr>
                <w:rFonts w:ascii="Arial" w:hAnsi="Arial" w:cs="Arial"/>
                <w:bCs/>
              </w:rPr>
              <w:t>Überprüfung der Entgeltgleichheit im Unternehmen mit Hilfe anerkannter und geeigneter Instrumente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A4408C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</w:rPr>
                <w:id w:val="1001700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595F53" w:rsidRPr="00595F53" w14:paraId="6484B113" w14:textId="77777777" w:rsidTr="00595F53">
        <w:trPr>
          <w:trHeight w:val="586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8D78966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595F53">
              <w:rPr>
                <w:rFonts w:ascii="Arial" w:hAnsi="Arial" w:cs="Arial"/>
                <w:bCs/>
              </w:rPr>
              <w:t>8.</w:t>
            </w:r>
          </w:p>
        </w:tc>
        <w:tc>
          <w:tcPr>
            <w:tcW w:w="4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FBF0DF4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595F53">
              <w:rPr>
                <w:rFonts w:ascii="Arial" w:hAnsi="Arial" w:cs="Arial"/>
                <w:bCs/>
              </w:rPr>
              <w:t>Angebot von Praktikumsplätzen für Mädchen und junge Frauen, insbesondere in Berufen, in denen Frauen unterrepräsentiert sind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874C3D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</w:rPr>
                <w:id w:val="-1472594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595F53" w:rsidRPr="00595F53" w14:paraId="440F2659" w14:textId="77777777" w:rsidTr="00595F53">
        <w:trPr>
          <w:trHeight w:val="581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18A1BD7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595F53">
              <w:rPr>
                <w:rFonts w:ascii="Arial" w:hAnsi="Arial" w:cs="Arial"/>
                <w:bCs/>
              </w:rPr>
              <w:t>9.</w:t>
            </w:r>
          </w:p>
        </w:tc>
        <w:tc>
          <w:tcPr>
            <w:tcW w:w="4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A5ADD33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595F53">
              <w:rPr>
                <w:rFonts w:ascii="Arial" w:hAnsi="Arial" w:cs="Arial"/>
                <w:bCs/>
              </w:rPr>
              <w:t>Teilnahme an anerkannten und geeigneten Maßnahmen und Initiativen, die Mädchen und junge Frauen für männlich dominierte Berufe interessieren sollen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E4BC0D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</w:rPr>
                <w:id w:val="214401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595F53" w:rsidRPr="00595F53" w14:paraId="61241827" w14:textId="77777777" w:rsidTr="00595F53">
        <w:trPr>
          <w:trHeight w:val="590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43F0631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595F53">
              <w:rPr>
                <w:rFonts w:ascii="Arial" w:hAnsi="Arial" w:cs="Arial"/>
                <w:bCs/>
              </w:rPr>
              <w:t>10.</w:t>
            </w:r>
          </w:p>
        </w:tc>
        <w:tc>
          <w:tcPr>
            <w:tcW w:w="4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0DD41D1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595F53">
              <w:rPr>
                <w:rFonts w:ascii="Arial" w:hAnsi="Arial" w:cs="Arial"/>
                <w:bCs/>
              </w:rPr>
              <w:t>spezielle Bildungsmaßnahmen nur für Frauen, die zur Erreichung qualifizierter Positionen befähigen sollen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332DBB9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</w:rPr>
                <w:id w:val="-1781177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595F53" w:rsidRPr="00595F53" w14:paraId="7517E1C9" w14:textId="77777777" w:rsidTr="00595F53">
        <w:trPr>
          <w:trHeight w:val="590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BF891A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595F53">
              <w:rPr>
                <w:rFonts w:ascii="Arial" w:hAnsi="Arial" w:cs="Arial"/>
                <w:bCs/>
              </w:rPr>
              <w:t>11.</w:t>
            </w:r>
          </w:p>
        </w:tc>
        <w:tc>
          <w:tcPr>
            <w:tcW w:w="4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EFB8ABB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595F53">
              <w:rPr>
                <w:rFonts w:ascii="Arial" w:hAnsi="Arial" w:cs="Arial"/>
                <w:bCs/>
              </w:rPr>
              <w:t>Bereitstellung der Plätze bei sonstigen betrieblichen Bildungsmaßnahmen für Frauen zumindest entsprechend ihrem Anteil an den Beschäftigten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05EB11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</w:rPr>
                <w:id w:val="1579249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595F53" w:rsidRPr="00595F53" w14:paraId="1950A471" w14:textId="77777777" w:rsidTr="00595F53">
        <w:trPr>
          <w:trHeight w:val="581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03DCA77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595F53">
              <w:rPr>
                <w:rFonts w:ascii="Arial" w:hAnsi="Arial" w:cs="Arial"/>
                <w:bCs/>
              </w:rPr>
              <w:t>12.</w:t>
            </w:r>
          </w:p>
        </w:tc>
        <w:tc>
          <w:tcPr>
            <w:tcW w:w="4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D8D072E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595F53">
              <w:rPr>
                <w:rFonts w:ascii="Arial" w:hAnsi="Arial" w:cs="Arial"/>
                <w:bCs/>
              </w:rPr>
              <w:t>Bereitstellung der Plätze außerbetrieblicher, vom Betrieb finanzierter Bildungsmaßnahmen für Frauen zumindest entsprechend ihrem Anteil an den Beschäftigten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6594248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</w:rPr>
                <w:id w:val="1126035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595F53" w:rsidRPr="00595F53" w14:paraId="1C1F3E9E" w14:textId="77777777" w:rsidTr="00595F53">
        <w:trPr>
          <w:trHeight w:val="590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5C14630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595F53">
              <w:rPr>
                <w:rFonts w:ascii="Arial" w:hAnsi="Arial" w:cs="Arial"/>
                <w:bCs/>
              </w:rPr>
              <w:t>13.</w:t>
            </w:r>
          </w:p>
        </w:tc>
        <w:tc>
          <w:tcPr>
            <w:tcW w:w="4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2AE6FB0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595F53">
              <w:rPr>
                <w:rFonts w:ascii="Arial" w:hAnsi="Arial" w:cs="Arial"/>
                <w:bCs/>
              </w:rPr>
              <w:t>bevorzugte Berücksichtigung von Frauen beim beruflichen Aufstieg nach erfolgreichem Abschluss einer inner- oder außerbetrieblichen Bildungsmaßnahme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FF7B05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</w:rPr>
                <w:id w:val="1163971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595F53" w:rsidRPr="00595F53" w14:paraId="5CEC5C47" w14:textId="77777777" w:rsidTr="00595F53">
        <w:trPr>
          <w:trHeight w:val="586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5B1F808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595F53">
              <w:rPr>
                <w:rFonts w:ascii="Arial" w:hAnsi="Arial" w:cs="Arial"/>
                <w:bCs/>
              </w:rPr>
              <w:t>14.</w:t>
            </w:r>
          </w:p>
        </w:tc>
        <w:tc>
          <w:tcPr>
            <w:tcW w:w="4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785336E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595F53">
              <w:rPr>
                <w:rFonts w:ascii="Arial" w:hAnsi="Arial" w:cs="Arial"/>
                <w:bCs/>
              </w:rPr>
              <w:t>Angebot flexibler, den individuellen Bedürfnissen entsprechender Gestaltung der Arbeitszeit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12EBC9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</w:rPr>
                <w:id w:val="-1199766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595F53" w:rsidRPr="00595F53" w14:paraId="25333014" w14:textId="77777777" w:rsidTr="00595F53">
        <w:trPr>
          <w:trHeight w:val="360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29CFCF6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595F53">
              <w:rPr>
                <w:rFonts w:ascii="Arial" w:hAnsi="Arial" w:cs="Arial"/>
                <w:bCs/>
              </w:rPr>
              <w:t>15.</w:t>
            </w:r>
          </w:p>
        </w:tc>
        <w:tc>
          <w:tcPr>
            <w:tcW w:w="4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BA15C29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595F53">
              <w:rPr>
                <w:rFonts w:ascii="Arial" w:hAnsi="Arial" w:cs="Arial"/>
                <w:bCs/>
              </w:rPr>
              <w:t>Angebot alternierender Telearbeit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594EDC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</w:rPr>
                <w:id w:val="951985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595F53" w:rsidRPr="00595F53" w14:paraId="15B49BDC" w14:textId="77777777" w:rsidTr="00595F53">
        <w:trPr>
          <w:trHeight w:val="586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7C84728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595F53">
              <w:rPr>
                <w:rFonts w:ascii="Arial" w:hAnsi="Arial" w:cs="Arial"/>
                <w:bCs/>
              </w:rPr>
              <w:t>16.</w:t>
            </w:r>
          </w:p>
        </w:tc>
        <w:tc>
          <w:tcPr>
            <w:tcW w:w="4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95EA5D8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595F53">
              <w:rPr>
                <w:rFonts w:ascii="Arial" w:hAnsi="Arial" w:cs="Arial"/>
                <w:bCs/>
              </w:rPr>
              <w:t>Möglichkeit befristeter Teilzeitarbeit, vorzugsweise vollzeitnah, mit Rückkehroption in eine Vollzeitarbeit, auch in Führungspositionen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0D20EA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</w:rPr>
                <w:id w:val="725653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595F53" w:rsidRPr="00595F53" w14:paraId="7CD5F19E" w14:textId="77777777" w:rsidTr="00595F53">
        <w:trPr>
          <w:trHeight w:val="586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CCBFB25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595F53">
              <w:rPr>
                <w:rFonts w:ascii="Arial" w:hAnsi="Arial" w:cs="Arial"/>
                <w:bCs/>
              </w:rPr>
              <w:t>17.</w:t>
            </w:r>
          </w:p>
        </w:tc>
        <w:tc>
          <w:tcPr>
            <w:tcW w:w="4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86EAB6F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595F53">
              <w:rPr>
                <w:rFonts w:ascii="Arial" w:hAnsi="Arial" w:cs="Arial"/>
                <w:bCs/>
              </w:rPr>
              <w:t>Kontakthalteangebote, Möglichkeit zur Teilnahme an betrieblicher Fortbildung, zu Vertretungseinsätzen und Rückkehrvereinbarungen für Beschäftigte in Elternzeit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B397DD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</w:rPr>
                <w:id w:val="634298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595F53" w:rsidRPr="00595F53" w14:paraId="7ED45CE4" w14:textId="77777777" w:rsidTr="00595F53">
        <w:trPr>
          <w:trHeight w:val="586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6A32FAA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595F53">
              <w:rPr>
                <w:rFonts w:ascii="Arial" w:hAnsi="Arial" w:cs="Arial"/>
                <w:bCs/>
              </w:rPr>
              <w:t>18.</w:t>
            </w:r>
          </w:p>
        </w:tc>
        <w:tc>
          <w:tcPr>
            <w:tcW w:w="4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D684A93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595F53">
              <w:rPr>
                <w:rFonts w:ascii="Arial" w:hAnsi="Arial" w:cs="Arial"/>
                <w:bCs/>
              </w:rPr>
              <w:t>Bereitstellung betrieblicher oder externer Kinderbetreuung, auch für Arbeitszeiten außerhalb der üblichen Öffnungszeit der regulären Kinderbetreuung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01BDA0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</w:rPr>
                <w:id w:val="1580410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595F53" w:rsidRPr="00595F53" w14:paraId="341A775A" w14:textId="77777777" w:rsidTr="00595F53">
        <w:trPr>
          <w:trHeight w:val="586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FC98C1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595F53">
              <w:rPr>
                <w:rFonts w:ascii="Arial" w:hAnsi="Arial" w:cs="Arial"/>
                <w:bCs/>
              </w:rPr>
              <w:t>19.</w:t>
            </w:r>
          </w:p>
        </w:tc>
        <w:tc>
          <w:tcPr>
            <w:tcW w:w="4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C7CFCC0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595F53">
              <w:rPr>
                <w:rFonts w:ascii="Arial" w:hAnsi="Arial" w:cs="Arial"/>
                <w:bCs/>
              </w:rPr>
              <w:t>Bereitstellung geeigneter Unterstützung und Flexibilität am Arbeitsplatz für Beschäftigte, die Erziehungs- und Pflegeaufgaben wahrnehmen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F94D61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</w:rPr>
                <w:id w:val="-303247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595F53" w:rsidRPr="00595F53" w14:paraId="1E1AA137" w14:textId="77777777" w:rsidTr="00595F53">
        <w:trPr>
          <w:trHeight w:val="586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6618DDC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595F53">
              <w:rPr>
                <w:rFonts w:ascii="Arial" w:hAnsi="Arial" w:cs="Arial"/>
                <w:bCs/>
              </w:rPr>
              <w:t>20.</w:t>
            </w:r>
          </w:p>
        </w:tc>
        <w:tc>
          <w:tcPr>
            <w:tcW w:w="4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78C2CC8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595F53">
              <w:rPr>
                <w:rFonts w:ascii="Arial" w:hAnsi="Arial" w:cs="Arial"/>
                <w:bCs/>
              </w:rPr>
              <w:t>Umwandlung geringfügiger Beschäftigungsverhältnisse in mindestens Teilzeitarbeitsplätze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9EB1DF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</w:rPr>
                <w:id w:val="780917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595F53" w:rsidRPr="00595F53" w14:paraId="4BC64E22" w14:textId="77777777" w:rsidTr="00595F53">
        <w:trPr>
          <w:trHeight w:val="600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EA76F5A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595F53">
              <w:rPr>
                <w:rFonts w:ascii="Arial" w:hAnsi="Arial" w:cs="Arial"/>
                <w:bCs/>
              </w:rPr>
              <w:t>21.</w:t>
            </w:r>
          </w:p>
        </w:tc>
        <w:tc>
          <w:tcPr>
            <w:tcW w:w="4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867CE9F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595F53">
              <w:rPr>
                <w:rFonts w:ascii="Arial" w:hAnsi="Arial" w:cs="Arial"/>
                <w:bCs/>
              </w:rPr>
              <w:t>Vermeidung einer überproportionalen Verringerung des Frauenanteils an der Gesamtzahl der Beschäftigten bei Personalabbaumaßnahmen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16E9E93" w14:textId="77777777" w:rsidR="002E536E" w:rsidRPr="00595F53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</w:rPr>
                <w:id w:val="-209438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</w:tr>
    </w:tbl>
    <w:p w14:paraId="11B05B4D" w14:textId="77777777" w:rsidR="00A36F2F" w:rsidRPr="00256EA8" w:rsidRDefault="00A36F2F" w:rsidP="002138D5">
      <w:pPr>
        <w:autoSpaceDE w:val="0"/>
        <w:autoSpaceDN w:val="0"/>
        <w:adjustRightInd w:val="0"/>
        <w:spacing w:after="0"/>
        <w:rPr>
          <w:rFonts w:ascii="Arial" w:hAnsi="Arial" w:cs="Arial"/>
          <w:sz w:val="18"/>
          <w:szCs w:val="18"/>
        </w:rPr>
      </w:pPr>
    </w:p>
    <w:p w14:paraId="35AB507F" w14:textId="77777777" w:rsidR="00A36F2F" w:rsidRPr="00256EA8" w:rsidRDefault="00A36F2F" w:rsidP="002138D5">
      <w:pPr>
        <w:autoSpaceDE w:val="0"/>
        <w:autoSpaceDN w:val="0"/>
        <w:adjustRightInd w:val="0"/>
        <w:spacing w:after="0"/>
        <w:rPr>
          <w:rFonts w:ascii="Arial" w:hAnsi="Arial" w:cs="Arial"/>
          <w:sz w:val="18"/>
          <w:szCs w:val="18"/>
        </w:rPr>
      </w:pPr>
    </w:p>
    <w:p w14:paraId="083BE278" w14:textId="77777777" w:rsidR="00595F53" w:rsidRDefault="00595F53" w:rsidP="002138D5">
      <w:pPr>
        <w:autoSpaceDE w:val="0"/>
        <w:autoSpaceDN w:val="0"/>
        <w:adjustRightInd w:val="0"/>
        <w:spacing w:after="0"/>
        <w:rPr>
          <w:rFonts w:ascii="Arial" w:hAnsi="Arial" w:cs="Arial"/>
          <w:b/>
          <w:sz w:val="18"/>
          <w:szCs w:val="18"/>
        </w:rPr>
      </w:pPr>
    </w:p>
    <w:p w14:paraId="7C6BD042" w14:textId="77777777" w:rsidR="002138D5" w:rsidRPr="00595F53" w:rsidRDefault="002138D5" w:rsidP="000976D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</w:rPr>
      </w:pPr>
      <w:r w:rsidRPr="00595F53">
        <w:rPr>
          <w:rFonts w:ascii="Arial" w:hAnsi="Arial" w:cs="Arial"/>
          <w:b/>
        </w:rPr>
        <w:lastRenderedPageBreak/>
        <w:t>III. Weitere vertragliche Verpflichtungen</w:t>
      </w:r>
    </w:p>
    <w:p w14:paraId="4F217CCC" w14:textId="77777777" w:rsidR="00595F53" w:rsidRDefault="00595F53" w:rsidP="000976D8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p w14:paraId="52BD6BA9" w14:textId="77777777" w:rsidR="001E6C57" w:rsidRPr="00595F53" w:rsidRDefault="002138D5" w:rsidP="000976D8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595F53">
        <w:rPr>
          <w:rFonts w:ascii="Arial" w:hAnsi="Arial" w:cs="Arial"/>
        </w:rPr>
        <w:t>Ich/Wir erkläre(n) mich/uns darüber hinaus mit folgenden Verpflichtungen gem. § 4 FFV einverstanden:</w:t>
      </w:r>
    </w:p>
    <w:p w14:paraId="47D80C29" w14:textId="77777777" w:rsidR="001E6C57" w:rsidRPr="00595F53" w:rsidRDefault="001E6C57" w:rsidP="000976D8">
      <w:pPr>
        <w:autoSpaceDE w:val="0"/>
        <w:autoSpaceDN w:val="0"/>
        <w:adjustRightInd w:val="0"/>
        <w:spacing w:after="0"/>
        <w:ind w:firstLine="284"/>
        <w:jc w:val="both"/>
        <w:rPr>
          <w:rFonts w:ascii="Arial" w:hAnsi="Arial" w:cs="Arial"/>
        </w:rPr>
      </w:pPr>
    </w:p>
    <w:p w14:paraId="46574B99" w14:textId="052461B0" w:rsidR="001E6C57" w:rsidRPr="00595F53" w:rsidRDefault="002138D5" w:rsidP="000976D8">
      <w:pPr>
        <w:pStyle w:val="Listenabsatz"/>
        <w:numPr>
          <w:ilvl w:val="0"/>
          <w:numId w:val="1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Arial" w:hAnsi="Arial" w:cs="Arial"/>
        </w:rPr>
      </w:pPr>
      <w:r w:rsidRPr="00595F53">
        <w:rPr>
          <w:rFonts w:ascii="Arial" w:hAnsi="Arial" w:cs="Arial"/>
        </w:rPr>
        <w:t xml:space="preserve">Der </w:t>
      </w:r>
      <w:r w:rsidR="00F87164">
        <w:rPr>
          <w:rFonts w:ascii="Arial" w:hAnsi="Arial" w:cs="Arial"/>
        </w:rPr>
        <w:t xml:space="preserve">oder die </w:t>
      </w:r>
      <w:r w:rsidRPr="00595F53">
        <w:rPr>
          <w:rFonts w:ascii="Arial" w:hAnsi="Arial" w:cs="Arial"/>
        </w:rPr>
        <w:t>Auftragnehme</w:t>
      </w:r>
      <w:r w:rsidR="00F87164">
        <w:rPr>
          <w:rFonts w:ascii="Arial" w:hAnsi="Arial" w:cs="Arial"/>
        </w:rPr>
        <w:t>nde</w:t>
      </w:r>
      <w:r w:rsidRPr="00595F53">
        <w:rPr>
          <w:rFonts w:ascii="Arial" w:hAnsi="Arial" w:cs="Arial"/>
        </w:rPr>
        <w:t xml:space="preserve"> hat das geltende Gleichbehandlungsrecht zu beachten.</w:t>
      </w:r>
    </w:p>
    <w:p w14:paraId="1DFC0A18" w14:textId="77777777" w:rsidR="00A36F2F" w:rsidRPr="00595F53" w:rsidRDefault="00A36F2F" w:rsidP="000976D8">
      <w:pPr>
        <w:pStyle w:val="Listenabsatz"/>
        <w:autoSpaceDE w:val="0"/>
        <w:autoSpaceDN w:val="0"/>
        <w:adjustRightInd w:val="0"/>
        <w:spacing w:after="0"/>
        <w:ind w:left="786"/>
        <w:jc w:val="both"/>
        <w:rPr>
          <w:rFonts w:ascii="Arial" w:hAnsi="Arial" w:cs="Arial"/>
        </w:rPr>
      </w:pPr>
    </w:p>
    <w:p w14:paraId="7381984F" w14:textId="6CB4714F" w:rsidR="001E6C57" w:rsidRPr="00595F53" w:rsidRDefault="002138D5" w:rsidP="006D0406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595F53">
        <w:rPr>
          <w:rFonts w:ascii="Arial" w:hAnsi="Arial" w:cs="Arial"/>
        </w:rPr>
        <w:t>2. Sofern sich der</w:t>
      </w:r>
      <w:r w:rsidR="000558DD">
        <w:rPr>
          <w:rFonts w:ascii="Arial" w:hAnsi="Arial" w:cs="Arial"/>
        </w:rPr>
        <w:t xml:space="preserve"> oder die</w:t>
      </w:r>
      <w:r w:rsidRPr="00595F53">
        <w:rPr>
          <w:rFonts w:ascii="Arial" w:hAnsi="Arial" w:cs="Arial"/>
        </w:rPr>
        <w:t xml:space="preserve"> Auftragnehme</w:t>
      </w:r>
      <w:r w:rsidR="000558DD">
        <w:rPr>
          <w:rFonts w:ascii="Arial" w:hAnsi="Arial" w:cs="Arial"/>
        </w:rPr>
        <w:t>nde</w:t>
      </w:r>
      <w:r w:rsidRPr="00595F53">
        <w:rPr>
          <w:rFonts w:ascii="Arial" w:hAnsi="Arial" w:cs="Arial"/>
        </w:rPr>
        <w:t xml:space="preserve"> zur Vertragserfüllung eines Unterauftragnehmers </w:t>
      </w:r>
      <w:r w:rsidR="000558DD">
        <w:rPr>
          <w:rFonts w:ascii="Arial" w:hAnsi="Arial" w:cs="Arial"/>
        </w:rPr>
        <w:t xml:space="preserve">oder einer Unterauftragnehmerin </w:t>
      </w:r>
      <w:r w:rsidRPr="00595F53">
        <w:rPr>
          <w:rFonts w:ascii="Arial" w:hAnsi="Arial" w:cs="Arial"/>
        </w:rPr>
        <w:t>bedient, hat er sicherzustellen, dass</w:t>
      </w:r>
      <w:r w:rsidR="00F87164">
        <w:rPr>
          <w:rFonts w:ascii="Arial" w:hAnsi="Arial" w:cs="Arial"/>
        </w:rPr>
        <w:t xml:space="preserve"> </w:t>
      </w:r>
      <w:r w:rsidR="00E71B9A" w:rsidRPr="00595F53">
        <w:rPr>
          <w:rFonts w:ascii="Arial" w:hAnsi="Arial" w:cs="Arial"/>
        </w:rPr>
        <w:t xml:space="preserve">die </w:t>
      </w:r>
      <w:r w:rsidR="006D0406">
        <w:rPr>
          <w:rFonts w:ascii="Arial" w:hAnsi="Arial" w:cs="Arial"/>
        </w:rPr>
        <w:t>Unter</w:t>
      </w:r>
      <w:r w:rsidR="00EC713A">
        <w:rPr>
          <w:rFonts w:ascii="Arial" w:hAnsi="Arial" w:cs="Arial"/>
        </w:rPr>
        <w:t>auftrag</w:t>
      </w:r>
      <w:r w:rsidR="000558DD" w:rsidRPr="00595F53">
        <w:rPr>
          <w:rFonts w:ascii="Arial" w:hAnsi="Arial" w:cs="Arial"/>
        </w:rPr>
        <w:t>nehme</w:t>
      </w:r>
      <w:r w:rsidR="000558DD">
        <w:rPr>
          <w:rFonts w:ascii="Arial" w:hAnsi="Arial" w:cs="Arial"/>
        </w:rPr>
        <w:t>r/-innen</w:t>
      </w:r>
      <w:r w:rsidR="000558DD" w:rsidRPr="00595F53">
        <w:rPr>
          <w:rFonts w:ascii="Arial" w:hAnsi="Arial" w:cs="Arial"/>
        </w:rPr>
        <w:t xml:space="preserve"> </w:t>
      </w:r>
      <w:r w:rsidRPr="00595F53">
        <w:rPr>
          <w:rFonts w:ascii="Arial" w:hAnsi="Arial" w:cs="Arial"/>
        </w:rPr>
        <w:t>sich nach Maßgabe von § 3 FFV zur Durchführung von Maßnahmen gem. §</w:t>
      </w:r>
      <w:r w:rsidR="00130111">
        <w:rPr>
          <w:rFonts w:ascii="Arial" w:hAnsi="Arial" w:cs="Arial"/>
        </w:rPr>
        <w:t xml:space="preserve"> </w:t>
      </w:r>
      <w:r w:rsidRPr="00595F53">
        <w:rPr>
          <w:rFonts w:ascii="Arial" w:hAnsi="Arial" w:cs="Arial"/>
        </w:rPr>
        <w:t>2 FFV und zu</w:t>
      </w:r>
      <w:r w:rsidR="00E71B9A" w:rsidRPr="00595F53">
        <w:rPr>
          <w:rFonts w:ascii="Arial" w:hAnsi="Arial" w:cs="Arial"/>
        </w:rPr>
        <w:t xml:space="preserve">r </w:t>
      </w:r>
      <w:r w:rsidRPr="00595F53">
        <w:rPr>
          <w:rFonts w:ascii="Arial" w:hAnsi="Arial" w:cs="Arial"/>
        </w:rPr>
        <w:t>Einhaltung der Verpflichtungen nach § 4 FFV bereit erklär</w:t>
      </w:r>
      <w:r w:rsidR="003D0C5A" w:rsidRPr="00595F53">
        <w:rPr>
          <w:rFonts w:ascii="Arial" w:hAnsi="Arial" w:cs="Arial"/>
        </w:rPr>
        <w:t>en</w:t>
      </w:r>
      <w:r w:rsidRPr="00595F53">
        <w:rPr>
          <w:rFonts w:ascii="Arial" w:hAnsi="Arial" w:cs="Arial"/>
        </w:rPr>
        <w:t xml:space="preserve">. Eine </w:t>
      </w:r>
      <w:r w:rsidR="003D0C5A" w:rsidRPr="00595F53">
        <w:rPr>
          <w:rFonts w:ascii="Arial" w:hAnsi="Arial" w:cs="Arial"/>
        </w:rPr>
        <w:t xml:space="preserve">schuldhafte </w:t>
      </w:r>
      <w:r w:rsidRPr="00595F53">
        <w:rPr>
          <w:rFonts w:ascii="Arial" w:hAnsi="Arial" w:cs="Arial"/>
        </w:rPr>
        <w:t xml:space="preserve">Verletzung dieser Verpflichtung durch </w:t>
      </w:r>
      <w:r w:rsidR="003D0C5A" w:rsidRPr="00595F53">
        <w:rPr>
          <w:rFonts w:ascii="Arial" w:hAnsi="Arial" w:cs="Arial"/>
        </w:rPr>
        <w:t>die Nachunternehme</w:t>
      </w:r>
      <w:r w:rsidR="000558DD">
        <w:rPr>
          <w:rFonts w:ascii="Arial" w:hAnsi="Arial" w:cs="Arial"/>
        </w:rPr>
        <w:t>r/-innen</w:t>
      </w:r>
      <w:r w:rsidR="00A36F2F" w:rsidRPr="00595F53">
        <w:rPr>
          <w:rFonts w:ascii="Arial" w:hAnsi="Arial" w:cs="Arial"/>
        </w:rPr>
        <w:t xml:space="preserve"> </w:t>
      </w:r>
      <w:r w:rsidRPr="00595F53">
        <w:rPr>
          <w:rFonts w:ascii="Arial" w:hAnsi="Arial" w:cs="Arial"/>
        </w:rPr>
        <w:t xml:space="preserve">wird </w:t>
      </w:r>
      <w:r w:rsidR="003D0C5A" w:rsidRPr="00595F53">
        <w:rPr>
          <w:rFonts w:ascii="Arial" w:hAnsi="Arial" w:cs="Arial"/>
        </w:rPr>
        <w:t xml:space="preserve">den </w:t>
      </w:r>
      <w:r w:rsidRPr="00595F53">
        <w:rPr>
          <w:rFonts w:ascii="Arial" w:hAnsi="Arial" w:cs="Arial"/>
        </w:rPr>
        <w:t>Auftragnehme</w:t>
      </w:r>
      <w:r w:rsidR="003D0C5A" w:rsidRPr="00595F53">
        <w:rPr>
          <w:rFonts w:ascii="Arial" w:hAnsi="Arial" w:cs="Arial"/>
        </w:rPr>
        <w:t>nden</w:t>
      </w:r>
      <w:r w:rsidRPr="00595F53">
        <w:rPr>
          <w:rFonts w:ascii="Arial" w:hAnsi="Arial" w:cs="Arial"/>
        </w:rPr>
        <w:t xml:space="preserve"> zugerechnet.</w:t>
      </w:r>
    </w:p>
    <w:p w14:paraId="4DBD15A5" w14:textId="77777777" w:rsidR="001E6C57" w:rsidRPr="00595F53" w:rsidRDefault="001E6C57" w:rsidP="000976D8">
      <w:pPr>
        <w:autoSpaceDE w:val="0"/>
        <w:autoSpaceDN w:val="0"/>
        <w:adjustRightInd w:val="0"/>
        <w:spacing w:after="0"/>
        <w:ind w:left="426" w:hanging="142"/>
        <w:jc w:val="both"/>
        <w:rPr>
          <w:rFonts w:ascii="Arial" w:hAnsi="Arial" w:cs="Arial"/>
        </w:rPr>
      </w:pPr>
    </w:p>
    <w:p w14:paraId="69F43A06" w14:textId="78C6E9A4" w:rsidR="001E6C57" w:rsidRPr="00595F53" w:rsidRDefault="002138D5" w:rsidP="000976D8">
      <w:pPr>
        <w:autoSpaceDE w:val="0"/>
        <w:autoSpaceDN w:val="0"/>
        <w:adjustRightInd w:val="0"/>
        <w:spacing w:after="0"/>
        <w:ind w:left="284" w:hanging="284"/>
        <w:jc w:val="both"/>
        <w:rPr>
          <w:rFonts w:ascii="Arial" w:hAnsi="Arial" w:cs="Arial"/>
        </w:rPr>
      </w:pPr>
      <w:r w:rsidRPr="00595F53">
        <w:rPr>
          <w:rFonts w:ascii="Arial" w:hAnsi="Arial" w:cs="Arial"/>
        </w:rPr>
        <w:t xml:space="preserve">3. </w:t>
      </w:r>
      <w:r w:rsidR="00EC11FB" w:rsidRPr="00595F53">
        <w:rPr>
          <w:rFonts w:ascii="Arial" w:hAnsi="Arial" w:cs="Arial"/>
        </w:rPr>
        <w:tab/>
      </w:r>
      <w:r w:rsidRPr="00595F53">
        <w:rPr>
          <w:rFonts w:ascii="Arial" w:hAnsi="Arial" w:cs="Arial"/>
        </w:rPr>
        <w:t xml:space="preserve">Auf Verlangen der Vergabestelle hat der </w:t>
      </w:r>
      <w:r w:rsidR="00F87164">
        <w:rPr>
          <w:rFonts w:ascii="Arial" w:hAnsi="Arial" w:cs="Arial"/>
        </w:rPr>
        <w:t xml:space="preserve">oder die </w:t>
      </w:r>
      <w:r w:rsidRPr="00595F53">
        <w:rPr>
          <w:rFonts w:ascii="Arial" w:hAnsi="Arial" w:cs="Arial"/>
        </w:rPr>
        <w:t>Auftragnehme</w:t>
      </w:r>
      <w:r w:rsidR="00F87164">
        <w:rPr>
          <w:rFonts w:ascii="Arial" w:hAnsi="Arial" w:cs="Arial"/>
        </w:rPr>
        <w:t>nde</w:t>
      </w:r>
      <w:r w:rsidRPr="00595F53">
        <w:rPr>
          <w:rFonts w:ascii="Arial" w:hAnsi="Arial" w:cs="Arial"/>
        </w:rPr>
        <w:t xml:space="preserve"> die Einhaltung der übernommenen vertraglichen Verpflichtungen</w:t>
      </w:r>
      <w:r w:rsidR="00A36F2F" w:rsidRPr="00595F53">
        <w:rPr>
          <w:rFonts w:ascii="Arial" w:hAnsi="Arial" w:cs="Arial"/>
        </w:rPr>
        <w:t xml:space="preserve"> </w:t>
      </w:r>
      <w:r w:rsidRPr="00595F53">
        <w:rPr>
          <w:rFonts w:ascii="Arial" w:hAnsi="Arial" w:cs="Arial"/>
        </w:rPr>
        <w:t xml:space="preserve">nach </w:t>
      </w:r>
      <w:r w:rsidR="003D0C5A" w:rsidRPr="00595F53">
        <w:rPr>
          <w:rFonts w:ascii="Arial" w:hAnsi="Arial" w:cs="Arial"/>
        </w:rPr>
        <w:t>der Frauenförderverordnung in geeigneter Form</w:t>
      </w:r>
      <w:r w:rsidRPr="00595F53">
        <w:rPr>
          <w:rFonts w:ascii="Arial" w:hAnsi="Arial" w:cs="Arial"/>
        </w:rPr>
        <w:t xml:space="preserve"> nachzuweisen.</w:t>
      </w:r>
    </w:p>
    <w:p w14:paraId="5962E546" w14:textId="77777777" w:rsidR="001E6C57" w:rsidRPr="00595F53" w:rsidRDefault="001E6C57" w:rsidP="000976D8">
      <w:pPr>
        <w:autoSpaceDE w:val="0"/>
        <w:autoSpaceDN w:val="0"/>
        <w:adjustRightInd w:val="0"/>
        <w:spacing w:after="0"/>
        <w:ind w:left="426" w:hanging="142"/>
        <w:jc w:val="both"/>
        <w:rPr>
          <w:rFonts w:ascii="Arial" w:hAnsi="Arial" w:cs="Arial"/>
        </w:rPr>
      </w:pPr>
    </w:p>
    <w:p w14:paraId="42029A40" w14:textId="77777777" w:rsidR="002138D5" w:rsidRPr="00595F53" w:rsidRDefault="002138D5" w:rsidP="000976D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</w:rPr>
      </w:pPr>
      <w:r w:rsidRPr="00595F53">
        <w:rPr>
          <w:rFonts w:ascii="Arial" w:hAnsi="Arial" w:cs="Arial"/>
          <w:b/>
        </w:rPr>
        <w:t>IV. Rechtliche Hindernisse (Erforderlichenfalls anzugeben)</w:t>
      </w:r>
    </w:p>
    <w:p w14:paraId="78E471B2" w14:textId="77777777" w:rsidR="00595F53" w:rsidRDefault="00595F53" w:rsidP="000976D8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p w14:paraId="6EEAC1CE" w14:textId="616BD4D7" w:rsidR="002138D5" w:rsidRPr="00595F53" w:rsidRDefault="002138D5" w:rsidP="000976D8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595F53">
        <w:rPr>
          <w:rFonts w:ascii="Arial" w:hAnsi="Arial" w:cs="Arial"/>
        </w:rPr>
        <w:t>An der Durchführung folgender Maßnahmen unter II. bzw. an der Übernahme folgender Verpflichtungen nach III. bin</w:t>
      </w:r>
      <w:r w:rsidR="00595F53">
        <w:rPr>
          <w:rFonts w:ascii="Arial" w:hAnsi="Arial" w:cs="Arial"/>
        </w:rPr>
        <w:t xml:space="preserve"> </w:t>
      </w:r>
      <w:r w:rsidRPr="00595F53">
        <w:rPr>
          <w:rFonts w:ascii="Arial" w:hAnsi="Arial" w:cs="Arial"/>
        </w:rPr>
        <w:t>ich/sind wir gem. §</w:t>
      </w:r>
      <w:r w:rsidR="00130111">
        <w:rPr>
          <w:rFonts w:ascii="Arial" w:hAnsi="Arial" w:cs="Arial"/>
        </w:rPr>
        <w:t xml:space="preserve"> </w:t>
      </w:r>
      <w:r w:rsidRPr="00595F53">
        <w:rPr>
          <w:rFonts w:ascii="Arial" w:hAnsi="Arial" w:cs="Arial"/>
        </w:rPr>
        <w:t xml:space="preserve">5 </w:t>
      </w:r>
      <w:r w:rsidR="00F87164">
        <w:rPr>
          <w:rFonts w:ascii="Arial" w:hAnsi="Arial" w:cs="Arial"/>
        </w:rPr>
        <w:t>A</w:t>
      </w:r>
      <w:r w:rsidRPr="00595F53">
        <w:rPr>
          <w:rFonts w:ascii="Arial" w:hAnsi="Arial" w:cs="Arial"/>
        </w:rPr>
        <w:t>bs. 2 FFV aus rechtlichen Gründen gehindert:</w:t>
      </w:r>
    </w:p>
    <w:p w14:paraId="3F19FDB0" w14:textId="77777777" w:rsidR="00A36F2F" w:rsidRDefault="00A36F2F" w:rsidP="000976D8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p w14:paraId="63261A88" w14:textId="6A96CB68" w:rsidR="00595F53" w:rsidRPr="00595F53" w:rsidRDefault="005F1C99" w:rsidP="000976D8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80885">
        <w:rPr>
          <w:rFonts w:ascii="Arial" w:eastAsia="Times New Roman" w:hAnsi="Arial" w:cs="Arial"/>
          <w:u w:val="single"/>
          <w:lang w:eastAsia="de-D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A80885">
        <w:rPr>
          <w:rFonts w:ascii="Arial" w:eastAsia="Times New Roman" w:hAnsi="Arial" w:cs="Arial"/>
          <w:u w:val="single"/>
          <w:lang w:eastAsia="de-DE"/>
        </w:rPr>
        <w:instrText xml:space="preserve"> FORMTEXT </w:instrText>
      </w:r>
      <w:r w:rsidRPr="00A80885">
        <w:rPr>
          <w:rFonts w:ascii="Arial" w:eastAsia="Times New Roman" w:hAnsi="Arial" w:cs="Arial"/>
          <w:u w:val="single"/>
          <w:lang w:eastAsia="de-DE"/>
        </w:rPr>
      </w:r>
      <w:r w:rsidRPr="00A80885">
        <w:rPr>
          <w:rFonts w:ascii="Arial" w:eastAsia="Times New Roman" w:hAnsi="Arial" w:cs="Arial"/>
          <w:u w:val="single"/>
          <w:lang w:eastAsia="de-DE"/>
        </w:rPr>
        <w:fldChar w:fldCharType="separate"/>
      </w:r>
      <w:r w:rsidR="009C1434">
        <w:rPr>
          <w:rFonts w:ascii="Arial" w:eastAsia="Times New Roman" w:hAnsi="Arial" w:cs="Arial"/>
          <w:noProof/>
          <w:u w:val="single"/>
          <w:lang w:eastAsia="de-DE"/>
        </w:rPr>
        <w:t> </w:t>
      </w:r>
      <w:r w:rsidR="009C1434">
        <w:rPr>
          <w:rFonts w:ascii="Arial" w:eastAsia="Times New Roman" w:hAnsi="Arial" w:cs="Arial"/>
          <w:noProof/>
          <w:u w:val="single"/>
          <w:lang w:eastAsia="de-DE"/>
        </w:rPr>
        <w:t> </w:t>
      </w:r>
      <w:r w:rsidR="009C1434">
        <w:rPr>
          <w:rFonts w:ascii="Arial" w:eastAsia="Times New Roman" w:hAnsi="Arial" w:cs="Arial"/>
          <w:noProof/>
          <w:u w:val="single"/>
          <w:lang w:eastAsia="de-DE"/>
        </w:rPr>
        <w:t> </w:t>
      </w:r>
      <w:r w:rsidR="009C1434">
        <w:rPr>
          <w:rFonts w:ascii="Arial" w:eastAsia="Times New Roman" w:hAnsi="Arial" w:cs="Arial"/>
          <w:noProof/>
          <w:u w:val="single"/>
          <w:lang w:eastAsia="de-DE"/>
        </w:rPr>
        <w:t> </w:t>
      </w:r>
      <w:r w:rsidR="009C1434">
        <w:rPr>
          <w:rFonts w:ascii="Arial" w:eastAsia="Times New Roman" w:hAnsi="Arial" w:cs="Arial"/>
          <w:noProof/>
          <w:u w:val="single"/>
          <w:lang w:eastAsia="de-DE"/>
        </w:rPr>
        <w:t> </w:t>
      </w:r>
      <w:r w:rsidRPr="00A80885">
        <w:rPr>
          <w:rFonts w:ascii="Arial" w:eastAsia="Times New Roman" w:hAnsi="Arial" w:cs="Arial"/>
          <w:u w:val="single"/>
          <w:lang w:eastAsia="de-DE"/>
        </w:rPr>
        <w:fldChar w:fldCharType="end"/>
      </w:r>
    </w:p>
    <w:p w14:paraId="47D4CC31" w14:textId="77777777" w:rsidR="00A36F2F" w:rsidRDefault="00A36F2F" w:rsidP="000976D8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p w14:paraId="37858B87" w14:textId="77777777" w:rsidR="00D24968" w:rsidRPr="00595F53" w:rsidRDefault="00D24968" w:rsidP="000976D8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p w14:paraId="19468CB1" w14:textId="77777777" w:rsidR="00D24968" w:rsidRPr="00595F53" w:rsidRDefault="002138D5" w:rsidP="000976D8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595F53">
        <w:rPr>
          <w:rFonts w:ascii="Arial" w:hAnsi="Arial" w:cs="Arial"/>
        </w:rPr>
        <w:t>Begründung:</w:t>
      </w:r>
      <w:r w:rsidR="00A36F2F" w:rsidRPr="00595F53">
        <w:rPr>
          <w:rFonts w:ascii="Arial" w:hAnsi="Arial" w:cs="Arial"/>
        </w:rPr>
        <w:t xml:space="preserve"> </w:t>
      </w:r>
    </w:p>
    <w:p w14:paraId="42902330" w14:textId="77777777" w:rsidR="00C04AFA" w:rsidRDefault="00C04AFA" w:rsidP="000976D8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p w14:paraId="2EA2CDD1" w14:textId="2806269D" w:rsidR="00595F53" w:rsidRPr="00595F53" w:rsidRDefault="005F1C99" w:rsidP="000976D8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80885">
        <w:rPr>
          <w:rFonts w:ascii="Arial" w:eastAsia="Times New Roman" w:hAnsi="Arial" w:cs="Arial"/>
          <w:u w:val="single"/>
          <w:lang w:eastAsia="de-D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A80885">
        <w:rPr>
          <w:rFonts w:ascii="Arial" w:eastAsia="Times New Roman" w:hAnsi="Arial" w:cs="Arial"/>
          <w:u w:val="single"/>
          <w:lang w:eastAsia="de-DE"/>
        </w:rPr>
        <w:instrText xml:space="preserve"> FORMTEXT </w:instrText>
      </w:r>
      <w:r w:rsidRPr="00A80885">
        <w:rPr>
          <w:rFonts w:ascii="Arial" w:eastAsia="Times New Roman" w:hAnsi="Arial" w:cs="Arial"/>
          <w:u w:val="single"/>
          <w:lang w:eastAsia="de-DE"/>
        </w:rPr>
      </w:r>
      <w:r w:rsidRPr="00A80885">
        <w:rPr>
          <w:rFonts w:ascii="Arial" w:eastAsia="Times New Roman" w:hAnsi="Arial" w:cs="Arial"/>
          <w:u w:val="single"/>
          <w:lang w:eastAsia="de-DE"/>
        </w:rPr>
        <w:fldChar w:fldCharType="separate"/>
      </w:r>
      <w:r w:rsidR="009C1434">
        <w:rPr>
          <w:rFonts w:ascii="Arial" w:eastAsia="Times New Roman" w:hAnsi="Arial" w:cs="Arial"/>
          <w:noProof/>
          <w:u w:val="single"/>
          <w:lang w:eastAsia="de-DE"/>
        </w:rPr>
        <w:t> </w:t>
      </w:r>
      <w:r w:rsidR="009C1434">
        <w:rPr>
          <w:rFonts w:ascii="Arial" w:eastAsia="Times New Roman" w:hAnsi="Arial" w:cs="Arial"/>
          <w:noProof/>
          <w:u w:val="single"/>
          <w:lang w:eastAsia="de-DE"/>
        </w:rPr>
        <w:t> </w:t>
      </w:r>
      <w:r w:rsidR="009C1434">
        <w:rPr>
          <w:rFonts w:ascii="Arial" w:eastAsia="Times New Roman" w:hAnsi="Arial" w:cs="Arial"/>
          <w:noProof/>
          <w:u w:val="single"/>
          <w:lang w:eastAsia="de-DE"/>
        </w:rPr>
        <w:t> </w:t>
      </w:r>
      <w:r w:rsidR="009C1434">
        <w:rPr>
          <w:rFonts w:ascii="Arial" w:eastAsia="Times New Roman" w:hAnsi="Arial" w:cs="Arial"/>
          <w:noProof/>
          <w:u w:val="single"/>
          <w:lang w:eastAsia="de-DE"/>
        </w:rPr>
        <w:t> </w:t>
      </w:r>
      <w:r w:rsidR="009C1434">
        <w:rPr>
          <w:rFonts w:ascii="Arial" w:eastAsia="Times New Roman" w:hAnsi="Arial" w:cs="Arial"/>
          <w:noProof/>
          <w:u w:val="single"/>
          <w:lang w:eastAsia="de-DE"/>
        </w:rPr>
        <w:t> </w:t>
      </w:r>
      <w:r w:rsidRPr="00A80885">
        <w:rPr>
          <w:rFonts w:ascii="Arial" w:eastAsia="Times New Roman" w:hAnsi="Arial" w:cs="Arial"/>
          <w:u w:val="single"/>
          <w:lang w:eastAsia="de-DE"/>
        </w:rPr>
        <w:fldChar w:fldCharType="end"/>
      </w:r>
    </w:p>
    <w:p w14:paraId="36BE9B8D" w14:textId="77777777" w:rsidR="00D24968" w:rsidRPr="00595F53" w:rsidRDefault="00D24968" w:rsidP="000976D8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p w14:paraId="317C3454" w14:textId="77777777" w:rsidR="00595F53" w:rsidRDefault="00595F53" w:rsidP="000976D8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p w14:paraId="04F048F8" w14:textId="77777777" w:rsidR="002138D5" w:rsidRPr="00595F53" w:rsidRDefault="002138D5" w:rsidP="000976D8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595F53">
        <w:rPr>
          <w:rFonts w:ascii="Arial" w:hAnsi="Arial" w:cs="Arial"/>
        </w:rPr>
        <w:t xml:space="preserve">(auf </w:t>
      </w:r>
      <w:r w:rsidR="00E5470D" w:rsidRPr="00595F53">
        <w:rPr>
          <w:rFonts w:ascii="Arial" w:hAnsi="Arial" w:cs="Arial"/>
        </w:rPr>
        <w:t>V</w:t>
      </w:r>
      <w:r w:rsidRPr="00595F53">
        <w:rPr>
          <w:rFonts w:ascii="Arial" w:hAnsi="Arial" w:cs="Arial"/>
        </w:rPr>
        <w:t>erlangen nachzuweisen)</w:t>
      </w:r>
    </w:p>
    <w:p w14:paraId="112C0C64" w14:textId="77777777" w:rsidR="00A36F2F" w:rsidRPr="00595F53" w:rsidRDefault="00A36F2F" w:rsidP="000976D8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p w14:paraId="2BD9E9E8" w14:textId="77777777" w:rsidR="00595F53" w:rsidRDefault="00595F53" w:rsidP="000976D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18"/>
          <w:szCs w:val="18"/>
        </w:rPr>
      </w:pPr>
    </w:p>
    <w:p w14:paraId="61EF2778" w14:textId="77777777" w:rsidR="00FC4243" w:rsidRDefault="00FC4243" w:rsidP="000976D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18"/>
          <w:szCs w:val="1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bottom w:w="85" w:type="dxa"/>
        </w:tblCellMar>
        <w:tblLook w:val="01E0" w:firstRow="1" w:lastRow="1" w:firstColumn="1" w:lastColumn="1" w:noHBand="0" w:noVBand="0"/>
      </w:tblPr>
      <w:tblGrid>
        <w:gridCol w:w="2127"/>
        <w:gridCol w:w="2268"/>
        <w:gridCol w:w="4709"/>
      </w:tblGrid>
      <w:tr w:rsidR="005F1C99" w:rsidRPr="00A80885" w14:paraId="69B0BA13" w14:textId="77777777" w:rsidTr="009B7358">
        <w:trPr>
          <w:trHeight w:val="971"/>
        </w:trPr>
        <w:tc>
          <w:tcPr>
            <w:tcW w:w="2127" w:type="dxa"/>
            <w:vAlign w:val="bottom"/>
          </w:tcPr>
          <w:p w14:paraId="030576AD" w14:textId="77777777" w:rsidR="005F1C99" w:rsidRDefault="005F1C99" w:rsidP="009B7358">
            <w:pPr>
              <w:rPr>
                <w:rFonts w:ascii="Arial" w:eastAsia="Times New Roman" w:hAnsi="Arial" w:cs="Arial"/>
              </w:rPr>
            </w:pPr>
            <w:r w:rsidRPr="00A80885">
              <w:rPr>
                <w:rFonts w:ascii="Arial" w:eastAsia="Times New Roman" w:hAnsi="Arial" w:cs="Arial"/>
              </w:rPr>
              <w:t>Ort:</w:t>
            </w:r>
          </w:p>
          <w:p w14:paraId="03A689CB" w14:textId="2CC3CD5A" w:rsidR="005F1C99" w:rsidRPr="00A80885" w:rsidRDefault="005F1C99" w:rsidP="009B7358">
            <w:pPr>
              <w:rPr>
                <w:rFonts w:ascii="Arial" w:eastAsia="Times New Roman" w:hAnsi="Arial" w:cs="Arial"/>
              </w:rPr>
            </w:pPr>
            <w:r w:rsidRPr="00A80885">
              <w:rPr>
                <w:rFonts w:ascii="Arial" w:eastAsia="Times New Roman" w:hAnsi="Arial" w:cs="Arial"/>
                <w:u w:val="single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A80885">
              <w:rPr>
                <w:rFonts w:ascii="Arial" w:eastAsia="Times New Roman" w:hAnsi="Arial" w:cs="Arial"/>
                <w:u w:val="single"/>
              </w:rPr>
              <w:instrText xml:space="preserve"> FORMTEXT </w:instrText>
            </w:r>
            <w:r w:rsidRPr="00A80885">
              <w:rPr>
                <w:rFonts w:ascii="Arial" w:eastAsia="Times New Roman" w:hAnsi="Arial" w:cs="Arial"/>
                <w:u w:val="single"/>
              </w:rPr>
            </w:r>
            <w:r w:rsidRPr="00A80885">
              <w:rPr>
                <w:rFonts w:ascii="Arial" w:eastAsia="Times New Roman" w:hAnsi="Arial" w:cs="Arial"/>
                <w:u w:val="single"/>
              </w:rPr>
              <w:fldChar w:fldCharType="separate"/>
            </w:r>
            <w:r w:rsidR="009C1434">
              <w:rPr>
                <w:rFonts w:ascii="Arial" w:eastAsia="Times New Roman" w:hAnsi="Arial" w:cs="Arial"/>
                <w:noProof/>
                <w:u w:val="single"/>
              </w:rPr>
              <w:t> </w:t>
            </w:r>
            <w:r w:rsidR="009C1434">
              <w:rPr>
                <w:rFonts w:ascii="Arial" w:eastAsia="Times New Roman" w:hAnsi="Arial" w:cs="Arial"/>
                <w:noProof/>
                <w:u w:val="single"/>
              </w:rPr>
              <w:t> </w:t>
            </w:r>
            <w:r w:rsidR="009C1434">
              <w:rPr>
                <w:rFonts w:ascii="Arial" w:eastAsia="Times New Roman" w:hAnsi="Arial" w:cs="Arial"/>
                <w:noProof/>
                <w:u w:val="single"/>
              </w:rPr>
              <w:t> </w:t>
            </w:r>
            <w:r w:rsidR="009C1434">
              <w:rPr>
                <w:rFonts w:ascii="Arial" w:eastAsia="Times New Roman" w:hAnsi="Arial" w:cs="Arial"/>
                <w:noProof/>
                <w:u w:val="single"/>
              </w:rPr>
              <w:t> </w:t>
            </w:r>
            <w:r w:rsidR="009C1434">
              <w:rPr>
                <w:rFonts w:ascii="Arial" w:eastAsia="Times New Roman" w:hAnsi="Arial" w:cs="Arial"/>
                <w:noProof/>
                <w:u w:val="single"/>
              </w:rPr>
              <w:t> </w:t>
            </w:r>
            <w:r w:rsidRPr="00A80885">
              <w:rPr>
                <w:rFonts w:ascii="Arial" w:eastAsia="Times New Roman" w:hAnsi="Arial" w:cs="Arial"/>
                <w:u w:val="single"/>
              </w:rPr>
              <w:fldChar w:fldCharType="end"/>
            </w:r>
          </w:p>
        </w:tc>
        <w:tc>
          <w:tcPr>
            <w:tcW w:w="2268" w:type="dxa"/>
            <w:vAlign w:val="bottom"/>
          </w:tcPr>
          <w:p w14:paraId="2700D40B" w14:textId="77777777" w:rsidR="005F1C99" w:rsidRDefault="005F1C99" w:rsidP="009B7358">
            <w:pPr>
              <w:rPr>
                <w:rFonts w:ascii="Arial" w:eastAsia="Times New Roman" w:hAnsi="Arial" w:cs="Arial"/>
              </w:rPr>
            </w:pPr>
            <w:r w:rsidRPr="00A80885">
              <w:rPr>
                <w:rFonts w:ascii="Arial" w:eastAsia="Times New Roman" w:hAnsi="Arial" w:cs="Arial"/>
              </w:rPr>
              <w:t xml:space="preserve">Datum: </w:t>
            </w:r>
          </w:p>
          <w:p w14:paraId="65D3634E" w14:textId="02B3F625" w:rsidR="005F1C99" w:rsidRPr="00A80885" w:rsidRDefault="005F1C99" w:rsidP="009B7358">
            <w:pPr>
              <w:rPr>
                <w:rFonts w:ascii="Arial" w:eastAsia="Times New Roman" w:hAnsi="Arial" w:cs="Arial"/>
              </w:rPr>
            </w:pPr>
            <w:r w:rsidRPr="00A80885">
              <w:rPr>
                <w:rFonts w:ascii="Arial" w:eastAsia="Times New Roman" w:hAnsi="Arial" w:cs="Arial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80885">
              <w:rPr>
                <w:rFonts w:ascii="Arial" w:eastAsia="Times New Roman" w:hAnsi="Arial" w:cs="Arial"/>
                <w:u w:val="single"/>
              </w:rPr>
              <w:instrText xml:space="preserve"> FORMTEXT </w:instrText>
            </w:r>
            <w:r w:rsidRPr="00A80885">
              <w:rPr>
                <w:rFonts w:ascii="Arial" w:eastAsia="Times New Roman" w:hAnsi="Arial" w:cs="Arial"/>
                <w:u w:val="single"/>
              </w:rPr>
            </w:r>
            <w:r w:rsidRPr="00A80885">
              <w:rPr>
                <w:rFonts w:ascii="Arial" w:eastAsia="Times New Roman" w:hAnsi="Arial" w:cs="Arial"/>
                <w:u w:val="single"/>
              </w:rPr>
              <w:fldChar w:fldCharType="separate"/>
            </w:r>
            <w:r w:rsidR="009C1434">
              <w:rPr>
                <w:rFonts w:ascii="Arial" w:eastAsia="Times New Roman" w:hAnsi="Arial" w:cs="Arial"/>
                <w:noProof/>
                <w:u w:val="single"/>
              </w:rPr>
              <w:t> </w:t>
            </w:r>
            <w:r w:rsidR="009C1434">
              <w:rPr>
                <w:rFonts w:ascii="Arial" w:eastAsia="Times New Roman" w:hAnsi="Arial" w:cs="Arial"/>
                <w:noProof/>
                <w:u w:val="single"/>
              </w:rPr>
              <w:t> </w:t>
            </w:r>
            <w:r w:rsidR="009C1434">
              <w:rPr>
                <w:rFonts w:ascii="Arial" w:eastAsia="Times New Roman" w:hAnsi="Arial" w:cs="Arial"/>
                <w:noProof/>
                <w:u w:val="single"/>
              </w:rPr>
              <w:t> </w:t>
            </w:r>
            <w:r w:rsidR="009C1434">
              <w:rPr>
                <w:rFonts w:ascii="Arial" w:eastAsia="Times New Roman" w:hAnsi="Arial" w:cs="Arial"/>
                <w:noProof/>
                <w:u w:val="single"/>
              </w:rPr>
              <w:t> </w:t>
            </w:r>
            <w:r w:rsidR="009C1434">
              <w:rPr>
                <w:rFonts w:ascii="Arial" w:eastAsia="Times New Roman" w:hAnsi="Arial" w:cs="Arial"/>
                <w:noProof/>
                <w:u w:val="single"/>
              </w:rPr>
              <w:t> </w:t>
            </w:r>
            <w:r w:rsidRPr="00A80885">
              <w:rPr>
                <w:rFonts w:ascii="Arial" w:eastAsia="Times New Roman" w:hAnsi="Arial" w:cs="Arial"/>
                <w:u w:val="single"/>
              </w:rPr>
              <w:fldChar w:fldCharType="end"/>
            </w:r>
          </w:p>
        </w:tc>
        <w:tc>
          <w:tcPr>
            <w:tcW w:w="4709" w:type="dxa"/>
            <w:vAlign w:val="bottom"/>
          </w:tcPr>
          <w:p w14:paraId="79959690" w14:textId="77777777" w:rsidR="005F1C99" w:rsidRDefault="005F1C99" w:rsidP="009B7358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Name des Erklärenden gem. § 126b BGB</w:t>
            </w:r>
            <w:r w:rsidRPr="00A80885">
              <w:rPr>
                <w:rFonts w:ascii="Arial" w:eastAsia="Times New Roman" w:hAnsi="Arial" w:cs="Arial"/>
              </w:rPr>
              <w:t xml:space="preserve">: </w:t>
            </w:r>
          </w:p>
          <w:p w14:paraId="7ABE1822" w14:textId="2C33B1F1" w:rsidR="005F1C99" w:rsidRPr="00A80885" w:rsidRDefault="005F1C99" w:rsidP="009B7358">
            <w:pPr>
              <w:rPr>
                <w:rFonts w:ascii="Arial" w:eastAsia="Times New Roman" w:hAnsi="Arial" w:cs="Arial"/>
              </w:rPr>
            </w:pPr>
            <w:r w:rsidRPr="00A80885">
              <w:rPr>
                <w:rFonts w:ascii="Arial" w:eastAsia="Times New Roman" w:hAnsi="Arial" w:cs="Arial"/>
                <w:u w:val="singl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80885">
              <w:rPr>
                <w:rFonts w:ascii="Arial" w:eastAsia="Times New Roman" w:hAnsi="Arial" w:cs="Arial"/>
                <w:u w:val="single"/>
              </w:rPr>
              <w:instrText xml:space="preserve"> FORMTEXT </w:instrText>
            </w:r>
            <w:r w:rsidRPr="00A80885">
              <w:rPr>
                <w:rFonts w:ascii="Arial" w:eastAsia="Times New Roman" w:hAnsi="Arial" w:cs="Arial"/>
                <w:u w:val="single"/>
              </w:rPr>
            </w:r>
            <w:r w:rsidRPr="00A80885">
              <w:rPr>
                <w:rFonts w:ascii="Arial" w:eastAsia="Times New Roman" w:hAnsi="Arial" w:cs="Arial"/>
                <w:u w:val="single"/>
              </w:rPr>
              <w:fldChar w:fldCharType="separate"/>
            </w:r>
            <w:r w:rsidR="009C1434">
              <w:rPr>
                <w:rFonts w:ascii="Arial" w:eastAsia="Times New Roman" w:hAnsi="Arial" w:cs="Arial"/>
                <w:noProof/>
                <w:u w:val="single"/>
              </w:rPr>
              <w:t> </w:t>
            </w:r>
            <w:r w:rsidR="009C1434">
              <w:rPr>
                <w:rFonts w:ascii="Arial" w:eastAsia="Times New Roman" w:hAnsi="Arial" w:cs="Arial"/>
                <w:noProof/>
                <w:u w:val="single"/>
              </w:rPr>
              <w:t> </w:t>
            </w:r>
            <w:r w:rsidR="009C1434">
              <w:rPr>
                <w:rFonts w:ascii="Arial" w:eastAsia="Times New Roman" w:hAnsi="Arial" w:cs="Arial"/>
                <w:noProof/>
                <w:u w:val="single"/>
              </w:rPr>
              <w:t> </w:t>
            </w:r>
            <w:r w:rsidR="009C1434">
              <w:rPr>
                <w:rFonts w:ascii="Arial" w:eastAsia="Times New Roman" w:hAnsi="Arial" w:cs="Arial"/>
                <w:noProof/>
                <w:u w:val="single"/>
              </w:rPr>
              <w:t> </w:t>
            </w:r>
            <w:r w:rsidR="009C1434">
              <w:rPr>
                <w:rFonts w:ascii="Arial" w:eastAsia="Times New Roman" w:hAnsi="Arial" w:cs="Arial"/>
                <w:noProof/>
                <w:u w:val="single"/>
              </w:rPr>
              <w:t> </w:t>
            </w:r>
            <w:r w:rsidRPr="00A80885">
              <w:rPr>
                <w:rFonts w:ascii="Arial" w:eastAsia="Times New Roman" w:hAnsi="Arial" w:cs="Arial"/>
                <w:u w:val="single"/>
              </w:rPr>
              <w:fldChar w:fldCharType="end"/>
            </w:r>
          </w:p>
        </w:tc>
      </w:tr>
    </w:tbl>
    <w:p w14:paraId="2ECA1DA8" w14:textId="7527A221" w:rsidR="00595F53" w:rsidRDefault="00595F53" w:rsidP="000976D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18"/>
          <w:szCs w:val="18"/>
        </w:rPr>
      </w:pPr>
    </w:p>
    <w:p w14:paraId="0C83CB68" w14:textId="371F16F2" w:rsidR="005F1C99" w:rsidRDefault="005F1C99" w:rsidP="000976D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18"/>
          <w:szCs w:val="18"/>
        </w:rPr>
      </w:pPr>
      <w:r w:rsidRPr="00FB52CD">
        <w:rPr>
          <w:rFonts w:ascii="Arial" w:eastAsia="Times New Roman" w:hAnsi="Arial" w:cs="Arial"/>
          <w:b/>
          <w:u w:val="single"/>
        </w:rPr>
        <w:t>Wichtiger Hinweis</w:t>
      </w:r>
      <w:r>
        <w:rPr>
          <w:rFonts w:ascii="Arial" w:eastAsia="Times New Roman" w:hAnsi="Arial" w:cs="Arial"/>
          <w:b/>
        </w:rPr>
        <w:t>: Wird der Name des/der Erklärenden nicht oder nicht lesbar angegeben (Textform gem. § 126b BGB), gilt die Erklärung als nicht abgegeben.</w:t>
      </w:r>
    </w:p>
    <w:sectPr w:rsidR="005F1C99" w:rsidSect="009E6BD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4" w:h="16843" w:code="9"/>
      <w:pgMar w:top="1559" w:right="873" w:bottom="816" w:left="1009" w:header="720" w:footer="272" w:gutter="0"/>
      <w:paperSrc w:first="257" w:other="257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37144C" w14:textId="77777777" w:rsidR="004C4F46" w:rsidRDefault="004C4F46" w:rsidP="009C046E">
      <w:pPr>
        <w:spacing w:after="0"/>
      </w:pPr>
      <w:r>
        <w:separator/>
      </w:r>
    </w:p>
  </w:endnote>
  <w:endnote w:type="continuationSeparator" w:id="0">
    <w:p w14:paraId="544ED6BA" w14:textId="77777777" w:rsidR="004C4F46" w:rsidRDefault="004C4F46" w:rsidP="009C046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1EA29" w14:textId="77777777" w:rsidR="00287B68" w:rsidRDefault="00287B6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595959" w:themeColor="text1" w:themeTint="A6"/>
        <w:sz w:val="16"/>
        <w:szCs w:val="16"/>
      </w:rPr>
      <w:id w:val="250395305"/>
      <w:docPartObj>
        <w:docPartGallery w:val="Page Numbers (Top of Page)"/>
        <w:docPartUnique/>
      </w:docPartObj>
    </w:sdtPr>
    <w:sdtEndPr/>
    <w:sdtContent>
      <w:p w14:paraId="50C32F3C" w14:textId="71627631" w:rsidR="002A1DA8" w:rsidRDefault="002A1DA8" w:rsidP="002A1DA8">
        <w:pPr>
          <w:pStyle w:val="Fuzeile"/>
          <w:rPr>
            <w:color w:val="595959" w:themeColor="text1" w:themeTint="A6"/>
            <w:sz w:val="16"/>
            <w:szCs w:val="16"/>
          </w:rPr>
        </w:pPr>
        <w:r>
          <w:rPr>
            <w:color w:val="595959" w:themeColor="text1" w:themeTint="A6"/>
            <w:sz w:val="16"/>
            <w:szCs w:val="16"/>
          </w:rPr>
          <w:t>Wirt-2141 (</w:t>
        </w:r>
        <w:r w:rsidR="00350996">
          <w:rPr>
            <w:color w:val="595959" w:themeColor="text1" w:themeTint="A6"/>
            <w:sz w:val="16"/>
            <w:szCs w:val="16"/>
          </w:rPr>
          <w:t>P</w:t>
        </w:r>
        <w:r>
          <w:rPr>
            <w:color w:val="595959" w:themeColor="text1" w:themeTint="A6"/>
            <w:sz w:val="16"/>
            <w:szCs w:val="16"/>
          </w:rPr>
          <w:t>) BVB/EE-FFV</w:t>
        </w:r>
        <w:r w:rsidRPr="005F02AD">
          <w:rPr>
            <w:rStyle w:val="Fett"/>
            <w:b w:val="0"/>
            <w:color w:val="595959" w:themeColor="text1" w:themeTint="A6"/>
            <w:sz w:val="16"/>
            <w:szCs w:val="16"/>
          </w:rPr>
          <w:t xml:space="preserve"> </w:t>
        </w:r>
        <w:r>
          <w:rPr>
            <w:rStyle w:val="Fett"/>
            <w:b w:val="0"/>
            <w:color w:val="595959" w:themeColor="text1" w:themeTint="A6"/>
            <w:sz w:val="16"/>
            <w:szCs w:val="16"/>
          </w:rPr>
          <w:t>(</w:t>
        </w:r>
        <w:r w:rsidR="00925D97">
          <w:rPr>
            <w:rStyle w:val="Fett"/>
            <w:b w:val="0"/>
            <w:color w:val="595959" w:themeColor="text1" w:themeTint="A6"/>
            <w:sz w:val="16"/>
            <w:szCs w:val="16"/>
          </w:rPr>
          <w:t>Mai 2020</w:t>
        </w:r>
        <w:r>
          <w:rPr>
            <w:rStyle w:val="Fett"/>
            <w:b w:val="0"/>
            <w:color w:val="595959" w:themeColor="text1" w:themeTint="A6"/>
            <w:sz w:val="16"/>
            <w:szCs w:val="16"/>
          </w:rPr>
          <w:t>)</w:t>
        </w:r>
        <w:r w:rsidRPr="005F02AD">
          <w:rPr>
            <w:rFonts w:cs="Tahoma"/>
            <w:color w:val="595959" w:themeColor="text1" w:themeTint="A6"/>
            <w:sz w:val="16"/>
            <w:szCs w:val="16"/>
          </w:rPr>
          <w:t xml:space="preserve">                                                                          </w:t>
        </w:r>
        <w:r>
          <w:rPr>
            <w:rFonts w:cs="Tahoma"/>
            <w:color w:val="595959" w:themeColor="text1" w:themeTint="A6"/>
            <w:sz w:val="16"/>
            <w:szCs w:val="16"/>
          </w:rPr>
          <w:t xml:space="preserve">                              </w:t>
        </w:r>
        <w:r w:rsidRPr="005F02AD">
          <w:rPr>
            <w:color w:val="595959" w:themeColor="text1" w:themeTint="A6"/>
            <w:sz w:val="16"/>
            <w:szCs w:val="16"/>
          </w:rPr>
          <w:t xml:space="preserve">Seite </w:t>
        </w:r>
        <w:r w:rsidRPr="005F02AD">
          <w:rPr>
            <w:color w:val="595959" w:themeColor="text1" w:themeTint="A6"/>
            <w:sz w:val="16"/>
            <w:szCs w:val="16"/>
          </w:rPr>
          <w:fldChar w:fldCharType="begin"/>
        </w:r>
        <w:r w:rsidRPr="005F02AD">
          <w:rPr>
            <w:color w:val="595959" w:themeColor="text1" w:themeTint="A6"/>
            <w:sz w:val="16"/>
            <w:szCs w:val="16"/>
          </w:rPr>
          <w:instrText xml:space="preserve"> PAGE </w:instrText>
        </w:r>
        <w:r w:rsidRPr="005F02AD">
          <w:rPr>
            <w:color w:val="595959" w:themeColor="text1" w:themeTint="A6"/>
            <w:sz w:val="16"/>
            <w:szCs w:val="16"/>
          </w:rPr>
          <w:fldChar w:fldCharType="separate"/>
        </w:r>
        <w:r w:rsidR="00E15F6E">
          <w:rPr>
            <w:noProof/>
            <w:color w:val="595959" w:themeColor="text1" w:themeTint="A6"/>
            <w:sz w:val="16"/>
            <w:szCs w:val="16"/>
          </w:rPr>
          <w:t>4</w:t>
        </w:r>
        <w:r w:rsidRPr="005F02AD">
          <w:rPr>
            <w:color w:val="595959" w:themeColor="text1" w:themeTint="A6"/>
            <w:sz w:val="16"/>
            <w:szCs w:val="16"/>
          </w:rPr>
          <w:fldChar w:fldCharType="end"/>
        </w:r>
        <w:r w:rsidRPr="005F02AD">
          <w:rPr>
            <w:color w:val="595959" w:themeColor="text1" w:themeTint="A6"/>
            <w:sz w:val="16"/>
            <w:szCs w:val="16"/>
          </w:rPr>
          <w:t xml:space="preserve"> von </w:t>
        </w:r>
        <w:r w:rsidRPr="005F02AD">
          <w:rPr>
            <w:color w:val="595959" w:themeColor="text1" w:themeTint="A6"/>
            <w:sz w:val="16"/>
            <w:szCs w:val="16"/>
          </w:rPr>
          <w:fldChar w:fldCharType="begin"/>
        </w:r>
        <w:r w:rsidRPr="005F02AD">
          <w:rPr>
            <w:color w:val="595959" w:themeColor="text1" w:themeTint="A6"/>
            <w:sz w:val="16"/>
            <w:szCs w:val="16"/>
          </w:rPr>
          <w:instrText xml:space="preserve"> NUMPAGES  </w:instrText>
        </w:r>
        <w:r w:rsidRPr="005F02AD">
          <w:rPr>
            <w:color w:val="595959" w:themeColor="text1" w:themeTint="A6"/>
            <w:sz w:val="16"/>
            <w:szCs w:val="16"/>
          </w:rPr>
          <w:fldChar w:fldCharType="separate"/>
        </w:r>
        <w:r w:rsidR="00E15F6E">
          <w:rPr>
            <w:noProof/>
            <w:color w:val="595959" w:themeColor="text1" w:themeTint="A6"/>
            <w:sz w:val="16"/>
            <w:szCs w:val="16"/>
          </w:rPr>
          <w:t>4</w:t>
        </w:r>
        <w:r w:rsidRPr="005F02AD">
          <w:rPr>
            <w:color w:val="595959" w:themeColor="text1" w:themeTint="A6"/>
            <w:sz w:val="16"/>
            <w:szCs w:val="16"/>
          </w:rPr>
          <w:fldChar w:fldCharType="end"/>
        </w:r>
      </w:p>
    </w:sdtContent>
  </w:sdt>
  <w:p w14:paraId="6AF7EAA2" w14:textId="77777777" w:rsidR="00E71B9A" w:rsidRPr="005F02AD" w:rsidRDefault="00E71B9A" w:rsidP="00D624B3">
    <w:pPr>
      <w:pStyle w:val="Fuzeile"/>
      <w:rPr>
        <w:bCs/>
        <w:color w:val="595959" w:themeColor="text1" w:themeTint="A6"/>
        <w:sz w:val="16"/>
        <w:szCs w:val="16"/>
      </w:rPr>
    </w:pPr>
  </w:p>
  <w:p w14:paraId="43F140E3" w14:textId="77777777" w:rsidR="00E71B9A" w:rsidRPr="00D624B3" w:rsidRDefault="00E71B9A">
    <w:pPr>
      <w:pStyle w:val="Fuzeile"/>
      <w:rPr>
        <w:color w:val="595959" w:themeColor="text1" w:themeTint="A6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C903B" w14:textId="77777777" w:rsidR="00287B68" w:rsidRDefault="00287B6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330B00" w14:textId="77777777" w:rsidR="004C4F46" w:rsidRDefault="004C4F46" w:rsidP="009C046E">
      <w:pPr>
        <w:spacing w:after="0"/>
      </w:pPr>
      <w:r>
        <w:separator/>
      </w:r>
    </w:p>
  </w:footnote>
  <w:footnote w:type="continuationSeparator" w:id="0">
    <w:p w14:paraId="24BD784D" w14:textId="77777777" w:rsidR="004C4F46" w:rsidRDefault="004C4F46" w:rsidP="009C046E">
      <w:pPr>
        <w:spacing w:after="0"/>
      </w:pPr>
      <w:r>
        <w:continuationSeparator/>
      </w:r>
    </w:p>
  </w:footnote>
  <w:footnote w:id="1">
    <w:p w14:paraId="7E8F468D" w14:textId="77777777" w:rsidR="00595F53" w:rsidRDefault="00595F53" w:rsidP="000976D8">
      <w:pPr>
        <w:pStyle w:val="Funotentext"/>
        <w:jc w:val="both"/>
      </w:pPr>
      <w:r>
        <w:rPr>
          <w:rStyle w:val="Funotenzeichen"/>
        </w:rPr>
        <w:footnoteRef/>
      </w:r>
      <w:r>
        <w:t xml:space="preserve"> Bei der Feststellung der Beschäftigtenzahl ist § 23 Abs. 1 Satz </w:t>
      </w:r>
      <w:r w:rsidR="000976D8">
        <w:t xml:space="preserve">4 des Kündigungsschutzgesetzes </w:t>
      </w:r>
      <w:r>
        <w:t>zu berücksichtigen.</w:t>
      </w:r>
    </w:p>
    <w:p w14:paraId="59928250" w14:textId="77777777" w:rsidR="002A1DA8" w:rsidRDefault="002A1DA8" w:rsidP="000976D8">
      <w:pPr>
        <w:pStyle w:val="Funotentext"/>
        <w:jc w:val="both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56B5A" w14:textId="77777777" w:rsidR="00287B68" w:rsidRDefault="00287B6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90B2E" w14:textId="429E18D3" w:rsidR="00256EA8" w:rsidRPr="00E15F6E" w:rsidRDefault="00256EA8" w:rsidP="00256EA8">
    <w:pPr>
      <w:spacing w:after="0"/>
      <w:ind w:left="-183" w:hanging="4"/>
      <w:jc w:val="right"/>
      <w:rPr>
        <w:rFonts w:ascii="Arial" w:eastAsia="Times New Roman" w:hAnsi="Arial" w:cs="Times New Roman"/>
        <w:b/>
        <w:position w:val="10"/>
        <w:sz w:val="32"/>
        <w:szCs w:val="32"/>
        <w:lang w:eastAsia="de-DE"/>
      </w:rPr>
    </w:pPr>
    <w:r w:rsidRPr="00E15F6E">
      <w:rPr>
        <w:rFonts w:ascii="Arial" w:eastAsia="Times New Roman" w:hAnsi="Arial" w:cs="Times New Roman"/>
        <w:b/>
        <w:position w:val="10"/>
        <w:sz w:val="32"/>
        <w:szCs w:val="32"/>
        <w:lang w:eastAsia="de-DE"/>
      </w:rPr>
      <w:t>Wirt-</w:t>
    </w:r>
    <w:r w:rsidR="005D4DD3" w:rsidRPr="00E15F6E">
      <w:rPr>
        <w:rFonts w:ascii="Arial" w:eastAsia="Times New Roman" w:hAnsi="Arial" w:cs="Times New Roman"/>
        <w:b/>
        <w:position w:val="10"/>
        <w:sz w:val="32"/>
        <w:szCs w:val="32"/>
        <w:lang w:eastAsia="de-DE"/>
      </w:rPr>
      <w:t>2141</w:t>
    </w:r>
    <w:r w:rsidR="00E15F6E" w:rsidRPr="00E15F6E">
      <w:rPr>
        <w:rFonts w:ascii="Arial" w:eastAsia="Times New Roman" w:hAnsi="Arial" w:cs="Times New Roman"/>
        <w:b/>
        <w:position w:val="10"/>
        <w:sz w:val="32"/>
        <w:szCs w:val="32"/>
        <w:lang w:eastAsia="de-DE"/>
      </w:rPr>
      <w:t xml:space="preserve"> </w:t>
    </w:r>
    <w:r w:rsidR="00E15F6E" w:rsidRPr="00E15F6E">
      <w:rPr>
        <w:rFonts w:ascii="Arial" w:eastAsia="Times New Roman" w:hAnsi="Arial" w:cs="Times New Roman"/>
        <w:position w:val="10"/>
        <w:sz w:val="32"/>
        <w:szCs w:val="32"/>
        <w:lang w:eastAsia="de-DE"/>
      </w:rPr>
      <w:t>P</w:t>
    </w:r>
  </w:p>
  <w:p w14:paraId="7F5EC4BD" w14:textId="77777777" w:rsidR="00256EA8" w:rsidRDefault="00256EA8" w:rsidP="00256EA8">
    <w:pPr>
      <w:pStyle w:val="Kopfzeile"/>
      <w:jc w:val="right"/>
    </w:pPr>
    <w:r w:rsidRPr="00C44B5E">
      <w:rPr>
        <w:rFonts w:ascii="Arial" w:eastAsia="Times New Roman" w:hAnsi="Arial" w:cs="Times New Roman"/>
        <w:position w:val="10"/>
        <w:sz w:val="20"/>
        <w:szCs w:val="20"/>
        <w:lang w:eastAsia="de-DE"/>
      </w:rPr>
      <w:t>(</w:t>
    </w:r>
    <w:r w:rsidR="006803D0">
      <w:rPr>
        <w:rFonts w:ascii="Arial" w:eastAsia="Times New Roman" w:hAnsi="Arial" w:cs="Times New Roman"/>
        <w:position w:val="10"/>
        <w:sz w:val="20"/>
        <w:szCs w:val="20"/>
        <w:lang w:eastAsia="de-DE"/>
      </w:rPr>
      <w:t>Besondere Vertragsbedingungen</w:t>
    </w:r>
    <w:r w:rsidR="006803D0" w:rsidRPr="00C44B5E">
      <w:rPr>
        <w:rFonts w:ascii="Arial" w:eastAsia="Times New Roman" w:hAnsi="Arial" w:cs="Times New Roman"/>
        <w:position w:val="10"/>
        <w:sz w:val="20"/>
        <w:szCs w:val="20"/>
        <w:lang w:eastAsia="de-DE"/>
      </w:rPr>
      <w:t xml:space="preserve"> </w:t>
    </w:r>
    <w:r w:rsidRPr="00C44B5E">
      <w:rPr>
        <w:rFonts w:ascii="Arial" w:eastAsia="Times New Roman" w:hAnsi="Arial" w:cs="Times New Roman"/>
        <w:position w:val="10"/>
        <w:sz w:val="20"/>
        <w:szCs w:val="20"/>
        <w:lang w:eastAsia="de-DE"/>
      </w:rPr>
      <w:t>und Erklärun</w:t>
    </w:r>
    <w:r w:rsidRPr="002A1DA8">
      <w:rPr>
        <w:rFonts w:ascii="Arial" w:eastAsia="Times New Roman" w:hAnsi="Arial" w:cs="Times New Roman"/>
        <w:position w:val="10"/>
        <w:sz w:val="20"/>
        <w:szCs w:val="20"/>
        <w:lang w:eastAsia="de-DE"/>
      </w:rPr>
      <w:t xml:space="preserve">g </w:t>
    </w:r>
    <w:r w:rsidR="006803D0" w:rsidRPr="002A1DA8">
      <w:rPr>
        <w:rFonts w:ascii="Arial" w:eastAsia="Times New Roman" w:hAnsi="Arial" w:cs="Times New Roman"/>
        <w:bCs/>
        <w:position w:val="10"/>
        <w:sz w:val="20"/>
        <w:szCs w:val="20"/>
        <w:lang w:eastAsia="de-DE"/>
      </w:rPr>
      <w:t xml:space="preserve">gem. § 1 Abs. 2 der </w:t>
    </w:r>
    <w:r w:rsidR="006803D0" w:rsidRPr="002A1DA8">
      <w:rPr>
        <w:rFonts w:ascii="Arial" w:eastAsia="Times New Roman" w:hAnsi="Arial" w:cs="Times New Roman"/>
        <w:position w:val="10"/>
        <w:sz w:val="20"/>
        <w:szCs w:val="20"/>
        <w:lang w:eastAsia="de-DE"/>
      </w:rPr>
      <w:t>Fra</w:t>
    </w:r>
    <w:r w:rsidR="006803D0">
      <w:rPr>
        <w:rFonts w:ascii="Arial" w:eastAsia="Times New Roman" w:hAnsi="Arial" w:cs="Times New Roman"/>
        <w:position w:val="10"/>
        <w:sz w:val="20"/>
        <w:szCs w:val="20"/>
        <w:lang w:eastAsia="de-DE"/>
      </w:rPr>
      <w:t>uenfördervero</w:t>
    </w:r>
    <w:r w:rsidR="006803D0" w:rsidRPr="002A1DA8">
      <w:rPr>
        <w:rFonts w:ascii="Arial" w:eastAsia="Times New Roman" w:hAnsi="Arial" w:cs="Times New Roman"/>
        <w:position w:val="10"/>
        <w:sz w:val="20"/>
        <w:szCs w:val="20"/>
        <w:lang w:eastAsia="de-DE"/>
      </w:rPr>
      <w:t>rdnung</w:t>
    </w:r>
    <w:r w:rsidRPr="002A1DA8">
      <w:rPr>
        <w:rFonts w:ascii="Arial" w:eastAsia="Times New Roman" w:hAnsi="Arial" w:cs="Times New Roman"/>
        <w:position w:val="10"/>
        <w:sz w:val="24"/>
        <w:szCs w:val="24"/>
        <w:lang w:eastAsia="de-DE"/>
      </w:rPr>
      <w:t>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0B476" w14:textId="77777777" w:rsidR="00287B68" w:rsidRDefault="00287B6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D32B6B"/>
    <w:multiLevelType w:val="hybridMultilevel"/>
    <w:tmpl w:val="9DA40D02"/>
    <w:lvl w:ilvl="0" w:tplc="C268AE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506" w:hanging="360"/>
      </w:pPr>
    </w:lvl>
    <w:lvl w:ilvl="2" w:tplc="0407001B" w:tentative="1">
      <w:start w:val="1"/>
      <w:numFmt w:val="lowerRoman"/>
      <w:lvlText w:val="%3."/>
      <w:lvlJc w:val="right"/>
      <w:pPr>
        <w:ind w:left="2226" w:hanging="180"/>
      </w:pPr>
    </w:lvl>
    <w:lvl w:ilvl="3" w:tplc="0407000F" w:tentative="1">
      <w:start w:val="1"/>
      <w:numFmt w:val="decimal"/>
      <w:lvlText w:val="%4."/>
      <w:lvlJc w:val="left"/>
      <w:pPr>
        <w:ind w:left="2946" w:hanging="360"/>
      </w:pPr>
    </w:lvl>
    <w:lvl w:ilvl="4" w:tplc="04070019" w:tentative="1">
      <w:start w:val="1"/>
      <w:numFmt w:val="lowerLetter"/>
      <w:lvlText w:val="%5."/>
      <w:lvlJc w:val="left"/>
      <w:pPr>
        <w:ind w:left="3666" w:hanging="360"/>
      </w:pPr>
    </w:lvl>
    <w:lvl w:ilvl="5" w:tplc="0407001B" w:tentative="1">
      <w:start w:val="1"/>
      <w:numFmt w:val="lowerRoman"/>
      <w:lvlText w:val="%6."/>
      <w:lvlJc w:val="right"/>
      <w:pPr>
        <w:ind w:left="4386" w:hanging="180"/>
      </w:pPr>
    </w:lvl>
    <w:lvl w:ilvl="6" w:tplc="0407000F" w:tentative="1">
      <w:start w:val="1"/>
      <w:numFmt w:val="decimal"/>
      <w:lvlText w:val="%7."/>
      <w:lvlJc w:val="left"/>
      <w:pPr>
        <w:ind w:left="5106" w:hanging="360"/>
      </w:pPr>
    </w:lvl>
    <w:lvl w:ilvl="7" w:tplc="04070019" w:tentative="1">
      <w:start w:val="1"/>
      <w:numFmt w:val="lowerLetter"/>
      <w:lvlText w:val="%8."/>
      <w:lvlJc w:val="left"/>
      <w:pPr>
        <w:ind w:left="5826" w:hanging="360"/>
      </w:pPr>
    </w:lvl>
    <w:lvl w:ilvl="8" w:tplc="040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747619C1"/>
    <w:multiLevelType w:val="hybridMultilevel"/>
    <w:tmpl w:val="7E223E8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88430693">
    <w:abstractNumId w:val="0"/>
  </w:num>
  <w:num w:numId="2" w16cid:durableId="9921013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j0FTUkb7F9X7g+Gr5IA/nydR9r24a+aI1fGGCklQtYvAqXpkEIcvjMhbrP7dqg1z6Uesw4LSfC0GwPp96t6Wbg==" w:salt="n5GajErN+8+RBzGxzisWLg=="/>
  <w:defaultTabStop w:val="708"/>
  <w:hyphenationZone w:val="425"/>
  <w:drawingGridHorizontalSpacing w:val="110"/>
  <w:drawingGridVerticalSpacing w:val="299"/>
  <w:displayHorizont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66B9A556-3845-4A01-905A-CCE6AA51F9FE}"/>
    <w:docVar w:name="dgnword-eventsink" w:val="455461072"/>
  </w:docVars>
  <w:rsids>
    <w:rsidRoot w:val="007A1141"/>
    <w:rsid w:val="00005269"/>
    <w:rsid w:val="0001139C"/>
    <w:rsid w:val="00013F68"/>
    <w:rsid w:val="00022BE6"/>
    <w:rsid w:val="000558DD"/>
    <w:rsid w:val="0006000F"/>
    <w:rsid w:val="000721A4"/>
    <w:rsid w:val="000957C4"/>
    <w:rsid w:val="000976D8"/>
    <w:rsid w:val="00097F20"/>
    <w:rsid w:val="000A1027"/>
    <w:rsid w:val="000C6F70"/>
    <w:rsid w:val="000D754F"/>
    <w:rsid w:val="00123DA7"/>
    <w:rsid w:val="00124DD6"/>
    <w:rsid w:val="00130111"/>
    <w:rsid w:val="00136466"/>
    <w:rsid w:val="00157CB7"/>
    <w:rsid w:val="00176CAA"/>
    <w:rsid w:val="001B2792"/>
    <w:rsid w:val="001C5136"/>
    <w:rsid w:val="001D5A06"/>
    <w:rsid w:val="001E6C57"/>
    <w:rsid w:val="001F284E"/>
    <w:rsid w:val="001F2AED"/>
    <w:rsid w:val="001F36F9"/>
    <w:rsid w:val="002138D5"/>
    <w:rsid w:val="002139B6"/>
    <w:rsid w:val="00227E0A"/>
    <w:rsid w:val="00256EA8"/>
    <w:rsid w:val="00261EB9"/>
    <w:rsid w:val="00265DCC"/>
    <w:rsid w:val="00267218"/>
    <w:rsid w:val="0028498D"/>
    <w:rsid w:val="00287B68"/>
    <w:rsid w:val="002A1DA8"/>
    <w:rsid w:val="002B1848"/>
    <w:rsid w:val="002C6715"/>
    <w:rsid w:val="002D2159"/>
    <w:rsid w:val="002E536E"/>
    <w:rsid w:val="002F1101"/>
    <w:rsid w:val="003105BD"/>
    <w:rsid w:val="0032000F"/>
    <w:rsid w:val="00350996"/>
    <w:rsid w:val="003675D7"/>
    <w:rsid w:val="00367A9E"/>
    <w:rsid w:val="003D0C5A"/>
    <w:rsid w:val="004230D9"/>
    <w:rsid w:val="004308D9"/>
    <w:rsid w:val="004606C5"/>
    <w:rsid w:val="00470450"/>
    <w:rsid w:val="004B1985"/>
    <w:rsid w:val="004B7005"/>
    <w:rsid w:val="004C4F46"/>
    <w:rsid w:val="004E0275"/>
    <w:rsid w:val="004F1E4F"/>
    <w:rsid w:val="004F2D22"/>
    <w:rsid w:val="005150A9"/>
    <w:rsid w:val="005205B1"/>
    <w:rsid w:val="0056010E"/>
    <w:rsid w:val="005757C7"/>
    <w:rsid w:val="00595F53"/>
    <w:rsid w:val="005B7491"/>
    <w:rsid w:val="005C6BE9"/>
    <w:rsid w:val="005D4DD3"/>
    <w:rsid w:val="005E1FBA"/>
    <w:rsid w:val="005F02AD"/>
    <w:rsid w:val="005F1C99"/>
    <w:rsid w:val="006327AA"/>
    <w:rsid w:val="00632BAB"/>
    <w:rsid w:val="006803D0"/>
    <w:rsid w:val="006C6FD7"/>
    <w:rsid w:val="006D0406"/>
    <w:rsid w:val="006F21D4"/>
    <w:rsid w:val="006F61A8"/>
    <w:rsid w:val="007119B0"/>
    <w:rsid w:val="00762F95"/>
    <w:rsid w:val="007A1141"/>
    <w:rsid w:val="007B0236"/>
    <w:rsid w:val="007B4430"/>
    <w:rsid w:val="007C30D2"/>
    <w:rsid w:val="007D43F7"/>
    <w:rsid w:val="007E64B7"/>
    <w:rsid w:val="00840C52"/>
    <w:rsid w:val="008667C3"/>
    <w:rsid w:val="00877B9E"/>
    <w:rsid w:val="008A69D9"/>
    <w:rsid w:val="008E55FF"/>
    <w:rsid w:val="009068CF"/>
    <w:rsid w:val="00925D97"/>
    <w:rsid w:val="00932EDE"/>
    <w:rsid w:val="00933EB5"/>
    <w:rsid w:val="009351EF"/>
    <w:rsid w:val="00945DA0"/>
    <w:rsid w:val="00950B8B"/>
    <w:rsid w:val="009A6673"/>
    <w:rsid w:val="009C046E"/>
    <w:rsid w:val="009C1434"/>
    <w:rsid w:val="009C1EED"/>
    <w:rsid w:val="009C2D18"/>
    <w:rsid w:val="009E1203"/>
    <w:rsid w:val="009E6BDF"/>
    <w:rsid w:val="00A129AE"/>
    <w:rsid w:val="00A36F2F"/>
    <w:rsid w:val="00A559ED"/>
    <w:rsid w:val="00A97A98"/>
    <w:rsid w:val="00AB571B"/>
    <w:rsid w:val="00AC0C5F"/>
    <w:rsid w:val="00AF36F9"/>
    <w:rsid w:val="00B0343F"/>
    <w:rsid w:val="00B318A6"/>
    <w:rsid w:val="00B86202"/>
    <w:rsid w:val="00BA2479"/>
    <w:rsid w:val="00BA7571"/>
    <w:rsid w:val="00BB3DE2"/>
    <w:rsid w:val="00C0152F"/>
    <w:rsid w:val="00C04AFA"/>
    <w:rsid w:val="00C602BE"/>
    <w:rsid w:val="00C7065E"/>
    <w:rsid w:val="00CE1570"/>
    <w:rsid w:val="00CE49D6"/>
    <w:rsid w:val="00D00088"/>
    <w:rsid w:val="00D12747"/>
    <w:rsid w:val="00D24968"/>
    <w:rsid w:val="00D35BE4"/>
    <w:rsid w:val="00D37D5C"/>
    <w:rsid w:val="00D43A50"/>
    <w:rsid w:val="00D4487D"/>
    <w:rsid w:val="00D55A47"/>
    <w:rsid w:val="00D624B3"/>
    <w:rsid w:val="00D95687"/>
    <w:rsid w:val="00DB2927"/>
    <w:rsid w:val="00DE5E12"/>
    <w:rsid w:val="00DF6D6B"/>
    <w:rsid w:val="00E03649"/>
    <w:rsid w:val="00E05E61"/>
    <w:rsid w:val="00E11035"/>
    <w:rsid w:val="00E15F6E"/>
    <w:rsid w:val="00E25D18"/>
    <w:rsid w:val="00E31766"/>
    <w:rsid w:val="00E5470D"/>
    <w:rsid w:val="00E6034D"/>
    <w:rsid w:val="00E71B9A"/>
    <w:rsid w:val="00E825C1"/>
    <w:rsid w:val="00E878F1"/>
    <w:rsid w:val="00EC11FB"/>
    <w:rsid w:val="00EC713A"/>
    <w:rsid w:val="00EE31E2"/>
    <w:rsid w:val="00EF2C5D"/>
    <w:rsid w:val="00EF2E37"/>
    <w:rsid w:val="00EF4583"/>
    <w:rsid w:val="00EF4779"/>
    <w:rsid w:val="00F160B4"/>
    <w:rsid w:val="00F87164"/>
    <w:rsid w:val="00FC4243"/>
    <w:rsid w:val="00FD7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9ED95B"/>
  <w15:docId w15:val="{FCBBE23A-E7A7-4CCB-BE46-E4AECB35E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Theme="minorHAnsi" w:hAnsi="Tahoma" w:cstheme="minorBidi"/>
        <w:sz w:val="22"/>
        <w:szCs w:val="22"/>
        <w:lang w:val="de-DE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70450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A36F2F"/>
    <w:pPr>
      <w:ind w:left="708"/>
    </w:pPr>
  </w:style>
  <w:style w:type="paragraph" w:styleId="Kopfzeile">
    <w:name w:val="header"/>
    <w:basedOn w:val="Standard"/>
    <w:link w:val="KopfzeileZchn"/>
    <w:uiPriority w:val="99"/>
    <w:unhideWhenUsed/>
    <w:rsid w:val="009C046E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9C046E"/>
  </w:style>
  <w:style w:type="paragraph" w:styleId="Fuzeile">
    <w:name w:val="footer"/>
    <w:basedOn w:val="Standard"/>
    <w:link w:val="FuzeileZchn"/>
    <w:unhideWhenUsed/>
    <w:rsid w:val="009C046E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9C046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A6673"/>
    <w:pPr>
      <w:spacing w:after="0"/>
    </w:pPr>
    <w:rPr>
      <w:rFonts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A6673"/>
    <w:rPr>
      <w:rFonts w:cs="Tahoma"/>
      <w:sz w:val="16"/>
      <w:szCs w:val="16"/>
    </w:rPr>
  </w:style>
  <w:style w:type="character" w:styleId="Fett">
    <w:name w:val="Strong"/>
    <w:basedOn w:val="Absatz-Standardschriftart"/>
    <w:qFormat/>
    <w:rsid w:val="00D624B3"/>
    <w:rPr>
      <w:rFonts w:ascii="Tahoma" w:hAnsi="Tahoma"/>
      <w:b/>
      <w:bCs/>
      <w:sz w:val="24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D2496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D2496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D24968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2496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24968"/>
    <w:rPr>
      <w:b/>
      <w:bCs/>
      <w:sz w:val="20"/>
      <w:szCs w:val="20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595F53"/>
    <w:pPr>
      <w:spacing w:after="0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595F53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595F53"/>
    <w:rPr>
      <w:vertAlign w:val="superscript"/>
    </w:rPr>
  </w:style>
  <w:style w:type="character" w:styleId="Platzhaltertext">
    <w:name w:val="Placeholder Text"/>
    <w:basedOn w:val="Absatz-Standardschriftart"/>
    <w:uiPriority w:val="99"/>
    <w:semiHidden/>
    <w:rsid w:val="00595F5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3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1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enny.Merkel.BIM-BERLIN\AppData\Local\Microsoft\Windows\Temporary%20Internet%20Files\Content.IE5\0GN9LTK1\Frauenfoerderverordnung%20FFV%20VOL%20-%20ab%2025%20TEuro%20netto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3.xml><?xml version="1.0" encoding="utf-8"?>
<?mso-contentType ?>
<spe:Receivers xmlns:spe="http://schemas.microsoft.com/sharepoint/event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Vorgabedokument VOL" ma:contentTypeID="0x010100C2079D6BC84AA449A14F3BFC5A0D79070500F774D2698887014D98C1BA88C3A16CB0" ma:contentTypeVersion="28" ma:contentTypeDescription="" ma:contentTypeScope="" ma:versionID="6bb5432a31479c464ccbb526a9477c5a">
  <xsd:schema xmlns:xsd="http://www.w3.org/2001/XMLSchema" xmlns:xs="http://www.w3.org/2001/XMLSchema" xmlns:p="http://schemas.microsoft.com/office/2006/metadata/properties" xmlns:ns2="2913bc6e-b921-479f-97e0-f58926de95d5" targetNamespace="http://schemas.microsoft.com/office/2006/metadata/properties" ma:root="true" ma:fieldsID="3205e79599527a890fff96b2186e2b60" ns2:_="">
    <xsd:import namespace="2913bc6e-b921-479f-97e0-f58926de95d5"/>
    <xsd:element name="properties">
      <xsd:complexType>
        <xsd:sequence>
          <xsd:element name="documentManagement">
            <xsd:complexType>
              <xsd:all>
                <xsd:element ref="ns2:Dokumentenverantwortung" minOccurs="0"/>
                <xsd:element ref="ns2:_dlc_DocIdUrl" minOccurs="0"/>
                <xsd:element ref="ns2:_dlc_DocIdPersistId" minOccurs="0"/>
                <xsd:element ref="ns2:TaxCatchAll" minOccurs="0"/>
                <xsd:element ref="ns2:TaxCatchAllLabel" minOccurs="0"/>
                <xsd:element ref="ns2:ProzessbeteiligteTaxHTField0" minOccurs="0"/>
                <xsd:element ref="ns2:TaxKeywordTaxHTField" minOccurs="0"/>
                <xsd:element ref="ns2:_dlc_DocId" minOccurs="0"/>
                <xsd:element ref="ns2:ee23e41c452c437e8e9e9cccfe79584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13bc6e-b921-479f-97e0-f58926de95d5" elementFormDefault="qualified">
    <xsd:import namespace="http://schemas.microsoft.com/office/2006/documentManagement/types"/>
    <xsd:import namespace="http://schemas.microsoft.com/office/infopath/2007/PartnerControls"/>
    <xsd:element name="Dokumentenverantwortung" ma:index="4" nillable="true" ma:displayName="Dokumentenverantwortung" ma:list="UserInfo" ma:SearchPeopleOnly="false" ma:SharePointGroup="0" ma:internalName="Dokumentenverantwortung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dlc_DocIdUrl" ma:index="6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7" nillable="true" ma:displayName="Beständige ID" ma:description="ID beim Hinzufügen beibehalten." ma:hidden="true" ma:internalName="_dlc_DocIdPersistId" ma:readOnly="true">
      <xsd:simpleType>
        <xsd:restriction base="dms:Boolean"/>
      </xsd:simpleType>
    </xsd:element>
    <xsd:element name="TaxCatchAll" ma:index="8" nillable="true" ma:displayName="Taxonomiespalte &quot;Alle abfangen&quot;" ma:description="" ma:hidden="true" ma:list="{338cd549-2818-4d0b-9ded-d94e11df5131}" ma:internalName="TaxCatchAll" ma:showField="CatchAllData" ma:web="2913bc6e-b921-479f-97e0-f58926de95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iespalte &quot;Alle abfangen&quot;1" ma:description="" ma:hidden="true" ma:list="{338cd549-2818-4d0b-9ded-d94e11df5131}" ma:internalName="TaxCatchAllLabel" ma:readOnly="true" ma:showField="CatchAllDataLabel" ma:web="2913bc6e-b921-479f-97e0-f58926de95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rozessbeteiligteTaxHTField0" ma:index="11" nillable="true" ma:taxonomy="true" ma:internalName="ProzessbeteiligteTaxHTField0" ma:taxonomyFieldName="Prozessbeteiligte" ma:displayName="Prozessbeteiligte" ma:default="" ma:fieldId="{e2bf08f5-b33e-4807-b107-bdcbab210c3e}" ma:taxonomyMulti="true" ma:sspId="113b9dbd-90a5-4c36-944f-522c71591d12" ma:termSetId="93a94604-27a8-4170-9728-c40deecd634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KeywordTaxHTField" ma:index="13" nillable="true" ma:taxonomy="true" ma:internalName="TaxKeywordTaxHTField" ma:taxonomyFieldName="TaxKeyword" ma:displayName="Unternehmensstichwörter" ma:fieldId="{23f27201-bee3-471e-b2e7-b64fd8b7ca38}" ma:taxonomyMulti="true" ma:sspId="113b9dbd-90a5-4c36-944f-522c71591d12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_dlc_DocId" ma:index="15" nillable="true" ma:displayName="Wert der Dokument-ID" ma:description="Der Wert der diesem Element zugewiesenen Dokument-ID." ma:internalName="_dlc_DocId" ma:readOnly="true">
      <xsd:simpleType>
        <xsd:restriction base="dms:Text"/>
      </xsd:simpleType>
    </xsd:element>
    <xsd:element name="ee23e41c452c437e8e9e9cccfe79584f" ma:index="18" ma:taxonomy="true" ma:internalName="ee23e41c452c437e8e9e9cccfe79584f" ma:taxonomyFieldName="sform" ma:displayName="Stichwörter Formularcenter" ma:readOnly="false" ma:default="" ma:fieldId="{ee23e41c-452c-437e-8e9e-9cccfe79584f}" ma:taxonomyMulti="true" ma:sspId="113b9dbd-90a5-4c36-944f-522c71591d12" ma:termSetId="ef0cacd7-0a43-4014-899a-ec36157b1a73" ma:anchorId="0f98e7d0-168a-431e-ad99-9fd60781089f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altstyp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913bc6e-b921-479f-97e0-f58926de95d5">
      <Value>850</Value>
      <Value>849</Value>
      <Value>848</Value>
    </TaxCatchAll>
    <Dokumentenverantwortung xmlns="2913bc6e-b921-479f-97e0-f58926de95d5">
      <UserInfo>
        <DisplayName>BIM-BERLIN\Daniel.Schab</DisplayName>
        <AccountId>87</AccountId>
        <AccountType/>
      </UserInfo>
    </Dokumentenverantwortung>
    <ProzessbeteiligteTaxHTField0 xmlns="2913bc6e-b921-479f-97e0-f58926de95d5">
      <Terms xmlns="http://schemas.microsoft.com/office/infopath/2007/PartnerControls"/>
    </ProzessbeteiligteTaxHTField0>
    <TaxKeywordTaxHTField xmlns="2913bc6e-b921-479f-97e0-f58926de95d5">
      <Terms xmlns="http://schemas.microsoft.com/office/infopath/2007/PartnerControls"/>
    </TaxKeywordTaxHTField>
    <ee23e41c452c437e8e9e9cccfe79584f xmlns="2913bc6e-b921-479f-97e0-f58926de95d5">
      <Terms xmlns="http://schemas.microsoft.com/office/infopath/2007/PartnerControls">
        <TermInfo xmlns="http://schemas.microsoft.com/office/infopath/2007/PartnerControls">
          <TermName xmlns="http://schemas.microsoft.com/office/infopath/2007/PartnerControls">Vergabe- und Vertragsunterlagen beschränkte Ausschreibung VOL</TermName>
          <TermId xmlns="http://schemas.microsoft.com/office/infopath/2007/PartnerControls">66a97fe0-20b8-45d0-9b09-fffa8efd1d17</TermId>
        </TermInfo>
        <TermInfo xmlns="http://schemas.microsoft.com/office/infopath/2007/PartnerControls">
          <TermName xmlns="http://schemas.microsoft.com/office/infopath/2007/PartnerControls">Vergabe- und Vertragsunterlagen freihändige Vergabe VOL</TermName>
          <TermId xmlns="http://schemas.microsoft.com/office/infopath/2007/PartnerControls">82fd230b-aee6-478e-a182-5bb8397e6f7f</TermId>
        </TermInfo>
        <TermInfo xmlns="http://schemas.microsoft.com/office/infopath/2007/PartnerControls">
          <TermName xmlns="http://schemas.microsoft.com/office/infopath/2007/PartnerControls">Vergabe- und Vertragsunterlagen öffentliche Ausschreibung und offenes Verfahren VOL</TermName>
          <TermId xmlns="http://schemas.microsoft.com/office/infopath/2007/PartnerControls">68ef8332-d934-4583-b357-1aee17c0eb40</TermId>
        </TermInfo>
      </Terms>
    </ee23e41c452c437e8e9e9cccfe79584f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AB7B27-6149-405D-A8E5-FC88185F4D6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A2FE41A-9990-46B7-B286-72EFEA6D6F1D}">
  <ds:schemaRefs>
    <ds:schemaRef ds:uri="http://schemas.microsoft.com/office/2006/metadata/customXsn"/>
  </ds:schemaRefs>
</ds:datastoreItem>
</file>

<file path=customXml/itemProps3.xml><?xml version="1.0" encoding="utf-8"?>
<ds:datastoreItem xmlns:ds="http://schemas.openxmlformats.org/officeDocument/2006/customXml" ds:itemID="{E9598880-7C24-4887-BE9F-57E158BA60E6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80767C80-7FBB-444E-A3CF-27A5085E55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13bc6e-b921-479f-97e0-f58926de95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C8B9F6DA-804A-47C2-BC6C-23021CB86EAD}">
  <ds:schemaRefs>
    <ds:schemaRef ds:uri="http://schemas.microsoft.com/office/2006/metadata/properties"/>
    <ds:schemaRef ds:uri="http://schemas.microsoft.com/office/infopath/2007/PartnerControls"/>
    <ds:schemaRef ds:uri="2913bc6e-b921-479f-97e0-f58926de95d5"/>
  </ds:schemaRefs>
</ds:datastoreItem>
</file>

<file path=customXml/itemProps6.xml><?xml version="1.0" encoding="utf-8"?>
<ds:datastoreItem xmlns:ds="http://schemas.openxmlformats.org/officeDocument/2006/customXml" ds:itemID="{3BFB437B-20FC-4397-B46A-914F85EC1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Frauenfoerderverordnung FFV VOL - ab 25 TEuro netto.dotx</Template>
  <TotalTime>0</TotalTime>
  <Pages>4</Pages>
  <Words>743</Words>
  <Characters>5774</Characters>
  <Application>Microsoft Office Word</Application>
  <DocSecurity>0</DocSecurity>
  <Lines>117</Lines>
  <Paragraphs>33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Frauenfoerderverordnung FFV VOL - ab 25 TEuro netto</vt:lpstr>
    </vt:vector>
  </TitlesOfParts>
  <Company>BIM GmbH</Company>
  <LinksUpToDate>false</LinksUpToDate>
  <CharactersWithSpaces>6484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Frauenfoerderverordnung FFV VOL - ab 25 TEuro netto</dc:title>
  <dc:creator>Merkel Jenny</dc:creator>
  <cp:lastModifiedBy>ADVANT Beiten </cp:lastModifiedBy>
  <cp:revision>4</cp:revision>
  <cp:lastPrinted>2018-09-27T07:02:00Z</cp:lastPrinted>
  <dcterms:created xsi:type="dcterms:W3CDTF">2026-09-15T15:40:00Z</dcterms:created>
  <dcterms:modified xsi:type="dcterms:W3CDTF">2026-09-15T15:40:00Z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0x010100C2079D6BC84AA449A14F3BFC5A0D79070500F774D2698887014D98C1BA88C3A16CB0</vt:lpwstr>
  </property>
  <property fmtid="{D5CDD505-2E9C-101B-9397-08002B2CF9AE}" pid="3" name="TaxKeyword">
    <vt:lpwstr/>
  </property>
  <property fmtid="{D5CDD505-2E9C-101B-9397-08002B2CF9AE}" pid="4" name="Prozessbeteiligte">
    <vt:lpwstr/>
  </property>
  <property fmtid="{D5CDD505-2E9C-101B-9397-08002B2CF9AE}" pid="5" name="Stichwörter">
    <vt:lpwstr>576;#Vergabe- und Vertragsunterlagen beschränkte Ausschreibung VOL|66a97fe0-20b8-45d0-9b09-fffa8efd1d17;#577;#Vergabe- und Vertragsunterlagen freihändige Vergabe VOL|82fd230b-aee6-478e-a182-5bb8397e6f7f;#578;#Vergabe- und Vertragsunterlagen öffentliche Au</vt:lpwstr>
  </property>
  <property fmtid="{D5CDD505-2E9C-101B-9397-08002B2CF9AE}" pid="6" name="k7f16d9d62744c688d78ea0118c9314b">
    <vt:lpwstr>Vergabe- und Vertragsunterlagen beschränkte Ausschreibung VOL|66a97fe0-20b8-45d0-9b09-fffa8efd1d17;Vergabe- und Vertragsunterlagen freihändige Vergabe VOL|82fd230b-aee6-478e-a182-5bb8397e6f7f;Vergabe- und Vertragsunterlagen öffentliche Ausschreibung und o</vt:lpwstr>
  </property>
  <property fmtid="{D5CDD505-2E9C-101B-9397-08002B2CF9AE}" pid="7" name="sform">
    <vt:lpwstr>848;#Vergabe- und Vertragsunterlagen beschränkte Ausschreibung VOL|66a97fe0-20b8-45d0-9b09-fffa8efd1d17;#849;#Vergabe- und Vertragsunterlagen freihändige Vergabe VOL|82fd230b-aee6-478e-a182-5bb8397e6f7f;#850;#Vergabe- und Vertragsunterlagen öffentliche Au</vt:lpwstr>
  </property>
  <property fmtid="{D5CDD505-2E9C-101B-9397-08002B2CF9AE}" pid="8" name="iManageFooter">
    <vt:lpwstr>#15453794v1&lt;DMS_LIVE&gt; - 2.8_Erklärung Frauenförderung_Firewall</vt:lpwstr>
  </property>
</Properties>
</file>