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D5A98" w14:textId="4665557D" w:rsidR="00A62673" w:rsidRPr="004246B9" w:rsidRDefault="00C042B6" w:rsidP="00C042B6">
      <w:pPr>
        <w:tabs>
          <w:tab w:val="center" w:pos="4820"/>
          <w:tab w:val="left" w:pos="7513"/>
        </w:tabs>
        <w:spacing w:before="240" w:after="120" w:line="200" w:lineRule="exact"/>
        <w:jc w:val="center"/>
        <w:rPr>
          <w:rFonts w:ascii="Arial" w:hAnsi="Arial"/>
          <w:b/>
          <w:sz w:val="28"/>
        </w:rPr>
      </w:pPr>
      <w:r w:rsidRPr="004246B9">
        <w:rPr>
          <w:rFonts w:ascii="Arial" w:hAnsi="Arial"/>
          <w:b/>
          <w:sz w:val="28"/>
        </w:rPr>
        <w:t>Erklärung des Na</w:t>
      </w:r>
      <w:r w:rsidR="00A62673" w:rsidRPr="004246B9">
        <w:rPr>
          <w:rFonts w:ascii="Arial" w:hAnsi="Arial"/>
          <w:b/>
          <w:sz w:val="28"/>
        </w:rPr>
        <w:t>chunternehme</w:t>
      </w:r>
      <w:r w:rsidR="00DE2672" w:rsidRPr="004246B9">
        <w:rPr>
          <w:rFonts w:ascii="Arial" w:hAnsi="Arial"/>
          <w:b/>
          <w:sz w:val="28"/>
        </w:rPr>
        <w:t>r</w:t>
      </w:r>
      <w:r w:rsidRPr="004246B9">
        <w:rPr>
          <w:rFonts w:ascii="Arial" w:hAnsi="Arial"/>
          <w:b/>
          <w:sz w:val="28"/>
        </w:rPr>
        <w:t>s</w:t>
      </w:r>
    </w:p>
    <w:p w14:paraId="60336800" w14:textId="6485778E" w:rsidR="0092368E" w:rsidRPr="004246B9" w:rsidRDefault="0092368E" w:rsidP="0092368E">
      <w:pPr>
        <w:spacing w:before="120" w:after="120" w:line="200" w:lineRule="exact"/>
        <w:ind w:left="992" w:hanging="992"/>
        <w:rPr>
          <w:rFonts w:ascii="Arial" w:hAnsi="Arial"/>
          <w:b/>
          <w:sz w:val="18"/>
          <w:szCs w:val="18"/>
        </w:rPr>
      </w:pPr>
      <w:r w:rsidRPr="004246B9">
        <w:rPr>
          <w:rFonts w:ascii="Arial" w:hAnsi="Arial"/>
          <w:b/>
          <w:i/>
          <w:sz w:val="18"/>
          <w:szCs w:val="18"/>
          <w:u w:val="single"/>
        </w:rPr>
        <w:t>HINWEIS:</w:t>
      </w:r>
      <w:r w:rsidRPr="004246B9">
        <w:rPr>
          <w:rFonts w:ascii="Arial" w:hAnsi="Arial"/>
          <w:b/>
          <w:sz w:val="18"/>
          <w:szCs w:val="18"/>
        </w:rPr>
        <w:t xml:space="preserve"> </w:t>
      </w:r>
      <w:r w:rsidRPr="004246B9">
        <w:rPr>
          <w:rFonts w:ascii="Arial" w:hAnsi="Arial"/>
          <w:b/>
          <w:sz w:val="18"/>
          <w:szCs w:val="18"/>
        </w:rPr>
        <w:tab/>
        <w:t>Dieser Vordruck ist stets in Papierform vom Nachunternehmer auszufüllen und zu unterschreiben und sodann vom Bieter bzw. Auftragnehmer an die Vergabestelle zu übermitteln!</w:t>
      </w:r>
    </w:p>
    <w:p w14:paraId="1B137107" w14:textId="21EBED77" w:rsidR="00A62673" w:rsidRPr="004246B9" w:rsidRDefault="001833E1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Baumaßnahme</w:t>
      </w:r>
      <w:r w:rsidR="00C042B6" w:rsidRPr="004246B9">
        <w:rPr>
          <w:rFonts w:ascii="Arial" w:hAnsi="Arial"/>
          <w:sz w:val="18"/>
        </w:rPr>
        <w:t xml:space="preserve"> </w:t>
      </w:r>
      <w:r w:rsidR="00131977"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="00131977" w:rsidRPr="004246B9">
        <w:rPr>
          <w:rFonts w:ascii="Arial" w:hAnsi="Arial"/>
          <w:sz w:val="18"/>
        </w:rPr>
        <w:instrText xml:space="preserve"> FORMTEXT </w:instrText>
      </w:r>
      <w:r w:rsidR="00131977" w:rsidRPr="004246B9">
        <w:rPr>
          <w:rFonts w:ascii="Arial" w:hAnsi="Arial"/>
          <w:sz w:val="18"/>
        </w:rPr>
      </w:r>
      <w:r w:rsidR="00131977" w:rsidRPr="004246B9">
        <w:rPr>
          <w:rFonts w:ascii="Arial" w:hAnsi="Arial"/>
          <w:sz w:val="18"/>
        </w:rPr>
        <w:fldChar w:fldCharType="separate"/>
      </w:r>
      <w:r w:rsidR="00F27C6C" w:rsidRPr="00F27C6C">
        <w:rPr>
          <w:rFonts w:ascii="Arial" w:hAnsi="Arial"/>
          <w:noProof/>
          <w:sz w:val="18"/>
        </w:rPr>
        <w:t>UKE N30 GEB Fenstersanierung</w:t>
      </w:r>
      <w:r w:rsidR="00131977" w:rsidRPr="004246B9">
        <w:rPr>
          <w:rFonts w:ascii="Arial" w:hAnsi="Arial"/>
          <w:sz w:val="18"/>
        </w:rPr>
        <w:fldChar w:fldCharType="end"/>
      </w:r>
      <w:bookmarkEnd w:id="0"/>
    </w:p>
    <w:p w14:paraId="53E3D6C2" w14:textId="77777777" w:rsidR="00A62673" w:rsidRPr="004246B9" w:rsidRDefault="00A62673" w:rsidP="00DC1D2F">
      <w:pPr>
        <w:ind w:firstLine="1276"/>
        <w:rPr>
          <w:rFonts w:ascii="Arial" w:hAnsi="Arial"/>
          <w:sz w:val="16"/>
          <w:szCs w:val="16"/>
        </w:rPr>
      </w:pPr>
      <w:r w:rsidRPr="004246B9">
        <w:rPr>
          <w:rFonts w:ascii="Arial" w:hAnsi="Arial"/>
          <w:sz w:val="16"/>
          <w:szCs w:val="16"/>
        </w:rPr>
        <w:t>(</w:t>
      </w:r>
      <w:r w:rsidRPr="004246B9">
        <w:rPr>
          <w:rFonts w:ascii="Arial" w:hAnsi="Arial"/>
          <w:i/>
          <w:sz w:val="16"/>
          <w:szCs w:val="16"/>
        </w:rPr>
        <w:t>wie Aufforderung Angebotsabgabe</w:t>
      </w:r>
      <w:r w:rsidRPr="004246B9">
        <w:rPr>
          <w:rFonts w:ascii="Arial" w:hAnsi="Arial"/>
          <w:sz w:val="16"/>
          <w:szCs w:val="16"/>
        </w:rPr>
        <w:t>)</w:t>
      </w:r>
    </w:p>
    <w:p w14:paraId="1A171947" w14:textId="77777777" w:rsidR="0046069B" w:rsidRPr="004246B9" w:rsidRDefault="0046069B" w:rsidP="00C042B6">
      <w:pPr>
        <w:snapToGrid w:val="0"/>
        <w:spacing w:before="12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</w:t>
      </w:r>
      <w:r w:rsidR="00863986" w:rsidRPr="004246B9">
        <w:rPr>
          <w:rFonts w:ascii="Arial" w:hAnsi="Arial" w:cs="Arial"/>
          <w:sz w:val="16"/>
          <w:szCs w:val="16"/>
        </w:rPr>
        <w:t>J</w:t>
      </w:r>
      <w:r w:rsidRPr="004246B9">
        <w:rPr>
          <w:rFonts w:ascii="Arial" w:hAnsi="Arial" w:cs="Arial"/>
          <w:sz w:val="16"/>
          <w:szCs w:val="16"/>
        </w:rPr>
        <w:t>ede</w:t>
      </w:r>
      <w:r w:rsidR="00863986" w:rsidRPr="004246B9">
        <w:rPr>
          <w:rFonts w:ascii="Arial" w:hAnsi="Arial" w:cs="Arial"/>
          <w:sz w:val="16"/>
          <w:szCs w:val="16"/>
        </w:rPr>
        <w:t>r</w:t>
      </w:r>
      <w:r w:rsidRPr="004246B9">
        <w:rPr>
          <w:rFonts w:ascii="Arial" w:hAnsi="Arial" w:cs="Arial"/>
          <w:sz w:val="16"/>
          <w:szCs w:val="16"/>
        </w:rPr>
        <w:t xml:space="preserve"> Nachunternehmer </w:t>
      </w:r>
      <w:r w:rsidR="00863986" w:rsidRPr="004246B9">
        <w:rPr>
          <w:rFonts w:ascii="Arial" w:hAnsi="Arial" w:cs="Arial"/>
          <w:sz w:val="16"/>
          <w:szCs w:val="16"/>
        </w:rPr>
        <w:t xml:space="preserve">muss </w:t>
      </w:r>
      <w:r w:rsidRPr="004246B9">
        <w:rPr>
          <w:rFonts w:ascii="Arial" w:hAnsi="Arial" w:cs="Arial"/>
          <w:sz w:val="16"/>
          <w:szCs w:val="16"/>
        </w:rPr>
        <w:t xml:space="preserve">eine eigene Erklärung </w:t>
      </w:r>
      <w:r w:rsidR="00863986" w:rsidRPr="004246B9">
        <w:rPr>
          <w:rFonts w:ascii="Arial" w:hAnsi="Arial" w:cs="Arial"/>
          <w:sz w:val="16"/>
          <w:szCs w:val="16"/>
        </w:rPr>
        <w:t>abgeben</w:t>
      </w:r>
      <w:r w:rsidRPr="004246B9">
        <w:rPr>
          <w:rFonts w:ascii="Arial" w:hAnsi="Arial" w:cs="Arial"/>
          <w:sz w:val="16"/>
          <w:szCs w:val="16"/>
        </w:rPr>
        <w:t xml:space="preserve">. </w:t>
      </w:r>
      <w:r w:rsidR="00DD79AC" w:rsidRPr="004246B9">
        <w:rPr>
          <w:rFonts w:ascii="Arial" w:hAnsi="Arial" w:cs="Arial"/>
          <w:sz w:val="16"/>
          <w:szCs w:val="16"/>
        </w:rPr>
        <w:t>Eine fehlende E</w:t>
      </w:r>
      <w:r w:rsidRPr="004246B9">
        <w:rPr>
          <w:rFonts w:ascii="Arial" w:hAnsi="Arial" w:cs="Arial"/>
          <w:sz w:val="16"/>
          <w:szCs w:val="16"/>
        </w:rPr>
        <w:t xml:space="preserve">rklärung </w:t>
      </w:r>
      <w:r w:rsidR="00863986" w:rsidRPr="004246B9">
        <w:rPr>
          <w:rFonts w:ascii="Arial" w:hAnsi="Arial" w:cs="Arial"/>
          <w:sz w:val="16"/>
          <w:szCs w:val="16"/>
        </w:rPr>
        <w:t>f</w:t>
      </w:r>
      <w:r w:rsidR="00DD79AC" w:rsidRPr="004246B9">
        <w:rPr>
          <w:rFonts w:ascii="Arial" w:hAnsi="Arial" w:cs="Arial"/>
          <w:sz w:val="16"/>
          <w:szCs w:val="16"/>
        </w:rPr>
        <w:t xml:space="preserve">ührt zum Angebotsausschluss. </w:t>
      </w:r>
    </w:p>
    <w:p w14:paraId="03316FF2" w14:textId="3622AA40" w:rsidR="008C49FC" w:rsidRPr="004246B9" w:rsidRDefault="008C49FC" w:rsidP="00C042B6">
      <w:pPr>
        <w:snapToGrid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b/>
          <w:i/>
          <w:sz w:val="16"/>
          <w:szCs w:val="16"/>
        </w:rPr>
        <w:t xml:space="preserve"> </w:t>
      </w:r>
      <w:r w:rsidRPr="004246B9">
        <w:rPr>
          <w:rFonts w:ascii="Arial" w:hAnsi="Arial" w:cs="Arial"/>
          <w:sz w:val="16"/>
          <w:szCs w:val="16"/>
        </w:rPr>
        <w:t xml:space="preserve">Jeder Nachunternehmer muss vom </w:t>
      </w:r>
      <w:r w:rsidR="00C042B6" w:rsidRPr="004246B9">
        <w:rPr>
          <w:rFonts w:ascii="Arial" w:hAnsi="Arial" w:cs="Arial"/>
          <w:sz w:val="16"/>
          <w:szCs w:val="16"/>
        </w:rPr>
        <w:t>Hinweisblatt</w:t>
      </w:r>
      <w:r w:rsidRPr="004246B9">
        <w:rPr>
          <w:rFonts w:ascii="Arial" w:hAnsi="Arial" w:cs="Arial"/>
          <w:sz w:val="16"/>
          <w:szCs w:val="16"/>
        </w:rPr>
        <w:t xml:space="preserve"> </w:t>
      </w:r>
      <w:r w:rsidRPr="004246B9">
        <w:rPr>
          <w:rFonts w:ascii="Arial" w:hAnsi="Arial" w:cs="Arial"/>
          <w:i/>
          <w:sz w:val="16"/>
          <w:szCs w:val="16"/>
        </w:rPr>
        <w:t>Landesrecht</w:t>
      </w:r>
      <w:r w:rsidRPr="004246B9">
        <w:rPr>
          <w:rFonts w:ascii="Arial" w:hAnsi="Arial" w:cs="Arial"/>
          <w:sz w:val="16"/>
          <w:szCs w:val="16"/>
        </w:rPr>
        <w:t xml:space="preserve"> Kenntnis genommen haben.</w:t>
      </w:r>
    </w:p>
    <w:p w14:paraId="75B5FBCB" w14:textId="77777777" w:rsidR="00C042B6" w:rsidRPr="004246B9" w:rsidRDefault="00C042B6" w:rsidP="00C042B6">
      <w:pPr>
        <w:snapToGrid w:val="0"/>
        <w:jc w:val="both"/>
        <w:rPr>
          <w:rFonts w:ascii="Arial" w:hAnsi="Arial" w:cs="Arial"/>
          <w:i/>
          <w:sz w:val="16"/>
          <w:szCs w:val="16"/>
        </w:rPr>
      </w:pPr>
    </w:p>
    <w:p w14:paraId="1AA03E67" w14:textId="6A449225" w:rsidR="000E18AF" w:rsidRPr="004246B9" w:rsidRDefault="000E18AF" w:rsidP="009F51B9">
      <w:pPr>
        <w:pStyle w:val="Listenabsatz"/>
        <w:widowControl w:val="0"/>
        <w:snapToGrid w:val="0"/>
        <w:spacing w:before="60" w:after="40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="00F27C6C">
        <w:rPr>
          <w:rFonts w:ascii="Arial" w:hAnsi="Arial"/>
          <w:sz w:val="18"/>
          <w:szCs w:val="18"/>
        </w:rPr>
      </w:r>
      <w:r w:rsidR="00F27C6C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>Der Bewerber/Bieter</w:t>
      </w:r>
      <w:r w:rsidR="00C042B6" w:rsidRPr="004246B9">
        <w:rPr>
          <w:rFonts w:ascii="Arial" w:hAnsi="Arial" w:cs="Arial"/>
          <w:sz w:val="18"/>
          <w:szCs w:val="18"/>
        </w:rPr>
        <w:t xml:space="preserve"> </w:t>
      </w:r>
      <w:r w:rsidR="00C042B6"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C042B6" w:rsidRPr="004246B9">
        <w:rPr>
          <w:rFonts w:ascii="Arial" w:hAnsi="Arial"/>
          <w:sz w:val="18"/>
        </w:rPr>
        <w:instrText xml:space="preserve"> FORMTEXT </w:instrText>
      </w:r>
      <w:r w:rsidR="00C042B6" w:rsidRPr="004246B9">
        <w:rPr>
          <w:rFonts w:ascii="Arial" w:hAnsi="Arial"/>
          <w:sz w:val="18"/>
        </w:rPr>
      </w:r>
      <w:r w:rsidR="00C042B6" w:rsidRPr="004246B9">
        <w:rPr>
          <w:rFonts w:ascii="Arial" w:hAnsi="Arial"/>
          <w:sz w:val="18"/>
        </w:rPr>
        <w:fldChar w:fldCharType="separate"/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sz w:val="18"/>
        </w:rPr>
        <w:fldChar w:fldCharType="end"/>
      </w:r>
      <w:r w:rsidR="00C042B6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 xml:space="preserve">nimmt zum Nachweis seiner Eignung die Leistungsfähigkeit meines/unseres Unternehmens in Anspruch. Ich/Wir verpflichte(n) mich/uns gegenüber dem Auftraggeber, im Falle der Auftragserteilung mit dem </w:t>
      </w:r>
      <w:r w:rsidR="00C042B6" w:rsidRPr="004246B9">
        <w:rPr>
          <w:rFonts w:ascii="Arial" w:hAnsi="Arial" w:cs="Arial"/>
          <w:sz w:val="18"/>
          <w:szCs w:val="18"/>
        </w:rPr>
        <w:t>Auftragnehmer</w:t>
      </w:r>
      <w:r w:rsidRPr="004246B9">
        <w:rPr>
          <w:rFonts w:ascii="Arial" w:hAnsi="Arial" w:cs="Arial"/>
          <w:sz w:val="18"/>
          <w:szCs w:val="18"/>
        </w:rPr>
        <w:t xml:space="preserve"> gemeinsam für die Auftragsausführung zu haften.</w:t>
      </w:r>
    </w:p>
    <w:p w14:paraId="1086C4B3" w14:textId="080D00D4" w:rsidR="008C49FC" w:rsidRPr="004246B9" w:rsidRDefault="000E18AF" w:rsidP="009F51B9">
      <w:pPr>
        <w:snapToGrid w:val="0"/>
        <w:ind w:left="284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</w:t>
      </w:r>
      <w:r w:rsidR="009F51B9" w:rsidRPr="004246B9">
        <w:rPr>
          <w:rFonts w:ascii="Arial" w:hAnsi="Arial" w:cs="Arial"/>
          <w:i/>
          <w:sz w:val="16"/>
          <w:szCs w:val="16"/>
        </w:rPr>
        <w:t xml:space="preserve">   </w:t>
      </w:r>
      <w:r w:rsidRPr="004246B9">
        <w:rPr>
          <w:rFonts w:ascii="Arial" w:hAnsi="Arial" w:cs="Arial"/>
          <w:sz w:val="16"/>
          <w:szCs w:val="16"/>
        </w:rPr>
        <w:t xml:space="preserve">Im Fall der Eignungsleihe vom Nachunternehmer anzukreuzen. Ist ein Nachunternehmer zugleich </w:t>
      </w:r>
    </w:p>
    <w:p w14:paraId="1D34B1E4" w14:textId="77777777" w:rsidR="000E18AF" w:rsidRPr="004246B9" w:rsidRDefault="000E18AF" w:rsidP="008C49FC">
      <w:pPr>
        <w:snapToGrid w:val="0"/>
        <w:ind w:left="1134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t xml:space="preserve">Eignungsleiher im Sinne des § 6d VOB/A EU, muss er stets </w:t>
      </w:r>
      <w:r w:rsidR="008C49FC" w:rsidRPr="004246B9">
        <w:rPr>
          <w:rFonts w:ascii="Arial" w:hAnsi="Arial" w:cs="Arial"/>
          <w:sz w:val="16"/>
          <w:szCs w:val="16"/>
        </w:rPr>
        <w:t xml:space="preserve">auch den ausgefüllten Vordruck </w:t>
      </w:r>
      <w:r w:rsidRPr="004246B9">
        <w:rPr>
          <w:rFonts w:ascii="Arial" w:hAnsi="Arial" w:cs="Arial"/>
          <w:i/>
          <w:sz w:val="16"/>
          <w:szCs w:val="16"/>
        </w:rPr>
        <w:t>Eignung</w:t>
      </w:r>
      <w:r w:rsidRPr="004246B9">
        <w:rPr>
          <w:rFonts w:ascii="Arial" w:hAnsi="Arial" w:cs="Arial"/>
          <w:sz w:val="16"/>
          <w:szCs w:val="16"/>
        </w:rPr>
        <w:t xml:space="preserve"> vorlegen.</w:t>
      </w:r>
    </w:p>
    <w:p w14:paraId="09992769" w14:textId="0BCC88A9" w:rsidR="004A1290" w:rsidRPr="004246B9" w:rsidRDefault="004A1290" w:rsidP="009F51B9">
      <w:pPr>
        <w:pStyle w:val="Listenabsatz"/>
        <w:widowControl w:val="0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>Ich/</w:t>
      </w:r>
      <w:r w:rsidR="00C042B6" w:rsidRPr="004246B9">
        <w:rPr>
          <w:rFonts w:ascii="Arial" w:hAnsi="Arial"/>
          <w:sz w:val="18"/>
          <w:szCs w:val="18"/>
        </w:rPr>
        <w:t xml:space="preserve">Wir verpflichte(n) mich/uns, folgende </w:t>
      </w:r>
      <w:r w:rsidRPr="004246B9">
        <w:rPr>
          <w:rFonts w:ascii="Arial" w:hAnsi="Arial"/>
          <w:sz w:val="18"/>
          <w:szCs w:val="18"/>
        </w:rPr>
        <w:t xml:space="preserve">(Teil-)Leistungen im Falle der Auftragsvergabe an den </w:t>
      </w:r>
      <w:r w:rsidR="00C042B6" w:rsidRPr="004246B9">
        <w:rPr>
          <w:rFonts w:ascii="Arial" w:hAnsi="Arial"/>
          <w:sz w:val="18"/>
          <w:szCs w:val="18"/>
        </w:rPr>
        <w:t xml:space="preserve">Bewerber/Bieter/Auftragnehmer </w:t>
      </w:r>
      <w:r w:rsidRPr="004246B9">
        <w:rPr>
          <w:rFonts w:ascii="Arial" w:hAnsi="Arial"/>
          <w:sz w:val="18"/>
          <w:szCs w:val="18"/>
        </w:rPr>
        <w:t>zu erbringen</w:t>
      </w:r>
      <w:r w:rsidR="00C042B6" w:rsidRPr="004246B9">
        <w:rPr>
          <w:rFonts w:ascii="Arial" w:hAnsi="Arial"/>
          <w:sz w:val="18"/>
          <w:szCs w:val="18"/>
        </w:rPr>
        <w:t>:</w:t>
      </w:r>
    </w:p>
    <w:p w14:paraId="4465F457" w14:textId="62CC4F74" w:rsidR="00C042B6" w:rsidRPr="004246B9" w:rsidRDefault="00C042B6" w:rsidP="00C042B6">
      <w:pPr>
        <w:tabs>
          <w:tab w:val="left" w:leader="dot" w:pos="9639"/>
        </w:tabs>
        <w:snapToGrid w:val="0"/>
        <w:spacing w:before="6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" w:name="Text30"/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  <w:bookmarkEnd w:id="1"/>
      <w:r w:rsidR="00DC1D2F">
        <w:rPr>
          <w:rFonts w:ascii="Arial" w:hAnsi="Arial"/>
          <w:sz w:val="18"/>
        </w:rPr>
        <w:t xml:space="preserve"> </w:t>
      </w:r>
    </w:p>
    <w:p w14:paraId="5389A7BB" w14:textId="6B31ABFF" w:rsidR="00E44D68" w:rsidRPr="004246B9" w:rsidRDefault="00E44D68" w:rsidP="009F51B9">
      <w:pPr>
        <w:pStyle w:val="Listenabsatz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Ich/Wir erkläre(n), dass ich/wir </w:t>
      </w:r>
    </w:p>
    <w:p w14:paraId="62F4A0CD" w14:textId="430708E1" w:rsidR="00E44D68" w:rsidRPr="004246B9" w:rsidRDefault="00E44D68" w:rsidP="009F51B9">
      <w:pPr>
        <w:tabs>
          <w:tab w:val="left" w:pos="426"/>
        </w:tabs>
        <w:snapToGrid w:val="0"/>
        <w:spacing w:before="6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</w:r>
      <w:r w:rsidRPr="004246B9">
        <w:rPr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 w:val="18"/>
          <w:szCs w:val="18"/>
        </w:rPr>
        <w:instrText xml:space="preserve"> FORMCHECKBOX </w:instrText>
      </w:r>
      <w:r w:rsidR="00F27C6C">
        <w:rPr>
          <w:sz w:val="18"/>
          <w:szCs w:val="18"/>
        </w:rPr>
      </w:r>
      <w:r w:rsidR="00F27C6C">
        <w:rPr>
          <w:sz w:val="18"/>
          <w:szCs w:val="18"/>
        </w:rPr>
        <w:fldChar w:fldCharType="separate"/>
      </w:r>
      <w:r w:rsidRPr="004246B9">
        <w:rPr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/>
          <w:sz w:val="18"/>
        </w:rPr>
        <w:t>die</w:t>
      </w:r>
      <w:r w:rsidR="004A1290" w:rsidRPr="004246B9">
        <w:rPr>
          <w:rFonts w:ascii="Arial" w:hAnsi="Arial"/>
          <w:sz w:val="18"/>
          <w:szCs w:val="18"/>
        </w:rPr>
        <w:t xml:space="preserve"> genannten (Teil-)Leistung</w:t>
      </w:r>
      <w:r w:rsidRPr="004246B9">
        <w:rPr>
          <w:rFonts w:ascii="Arial" w:hAnsi="Arial"/>
          <w:sz w:val="18"/>
        </w:rPr>
        <w:t xml:space="preserve"> vollständig im eigenen Betrieb ausführe</w:t>
      </w:r>
      <w:r w:rsidR="00C042B6" w:rsidRPr="004246B9">
        <w:rPr>
          <w:rFonts w:ascii="Arial" w:hAnsi="Arial"/>
          <w:sz w:val="18"/>
        </w:rPr>
        <w:t>(</w:t>
      </w:r>
      <w:r w:rsidRPr="004246B9">
        <w:rPr>
          <w:rFonts w:ascii="Arial" w:hAnsi="Arial"/>
          <w:sz w:val="18"/>
        </w:rPr>
        <w:t>n</w:t>
      </w:r>
      <w:r w:rsidR="00C042B6" w:rsidRPr="004246B9">
        <w:rPr>
          <w:rFonts w:ascii="Arial" w:hAnsi="Arial"/>
          <w:sz w:val="18"/>
        </w:rPr>
        <w:t>)</w:t>
      </w:r>
      <w:r w:rsidRPr="004246B9">
        <w:rPr>
          <w:rFonts w:ascii="Arial" w:hAnsi="Arial"/>
          <w:sz w:val="18"/>
        </w:rPr>
        <w:t>.</w:t>
      </w:r>
    </w:p>
    <w:p w14:paraId="5DC9B994" w14:textId="247D0E9C" w:rsidR="00E44D68" w:rsidRPr="004246B9" w:rsidRDefault="00E44D68" w:rsidP="009F51B9">
      <w:pPr>
        <w:tabs>
          <w:tab w:val="left" w:pos="426"/>
          <w:tab w:val="left" w:pos="3119"/>
          <w:tab w:val="left" w:leader="dot" w:pos="9639"/>
        </w:tabs>
        <w:snapToGrid w:val="0"/>
        <w:spacing w:before="60"/>
        <w:jc w:val="both"/>
        <w:rPr>
          <w:rFonts w:ascii="Arial" w:hAnsi="Arial"/>
          <w:sz w:val="18"/>
        </w:rPr>
      </w:pPr>
      <w:r w:rsidRPr="004246B9">
        <w:rPr>
          <w:sz w:val="18"/>
          <w:szCs w:val="18"/>
        </w:rPr>
        <w:tab/>
      </w:r>
      <w:r w:rsidRPr="004246B9">
        <w:rPr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 w:val="18"/>
          <w:szCs w:val="18"/>
        </w:rPr>
        <w:instrText xml:space="preserve"> FORMCHECKBOX </w:instrText>
      </w:r>
      <w:r w:rsidR="00F27C6C">
        <w:rPr>
          <w:sz w:val="18"/>
          <w:szCs w:val="18"/>
        </w:rPr>
      </w:r>
      <w:r w:rsidR="00F27C6C">
        <w:rPr>
          <w:sz w:val="18"/>
          <w:szCs w:val="18"/>
        </w:rPr>
        <w:fldChar w:fldCharType="separate"/>
      </w:r>
      <w:r w:rsidRPr="004246B9">
        <w:rPr>
          <w:sz w:val="18"/>
          <w:szCs w:val="18"/>
        </w:rPr>
        <w:fldChar w:fldCharType="end"/>
      </w:r>
      <w:r w:rsidRPr="004246B9">
        <w:rPr>
          <w:sz w:val="18"/>
          <w:szCs w:val="18"/>
        </w:rPr>
        <w:t xml:space="preserve"> </w:t>
      </w:r>
      <w:r w:rsidR="00DD79AC" w:rsidRPr="004246B9">
        <w:rPr>
          <w:rFonts w:ascii="Arial" w:hAnsi="Arial"/>
          <w:sz w:val="18"/>
        </w:rPr>
        <w:t>die folgenden Leistungsteile</w:t>
      </w:r>
      <w:r w:rsidR="00472414" w:rsidRPr="004246B9"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</w:p>
    <w:p w14:paraId="1EE14C31" w14:textId="42B94B48" w:rsidR="00E44D68" w:rsidRPr="004246B9" w:rsidRDefault="00E44D68" w:rsidP="00DD79AC">
      <w:pPr>
        <w:tabs>
          <w:tab w:val="left" w:pos="709"/>
          <w:tab w:val="left" w:pos="3119"/>
          <w:tab w:val="left" w:leader="dot" w:pos="9639"/>
        </w:tabs>
        <w:snapToGrid w:val="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  <w:t>weitervergeben werden an</w:t>
      </w:r>
      <w:r w:rsidR="003E1499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/>
          <w:sz w:val="18"/>
        </w:rPr>
        <w:t xml:space="preserve"> </w:t>
      </w:r>
      <w:r w:rsidR="00472414" w:rsidRPr="004246B9"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  <w:r w:rsidR="00DC1D2F">
        <w:rPr>
          <w:rFonts w:ascii="Arial" w:hAnsi="Arial"/>
          <w:sz w:val="18"/>
        </w:rPr>
        <w:t xml:space="preserve"> </w:t>
      </w:r>
    </w:p>
    <w:p w14:paraId="4434BD15" w14:textId="10CA87FB" w:rsidR="001B68D4" w:rsidRPr="004246B9" w:rsidRDefault="00DD79AC" w:rsidP="009F51B9">
      <w:pPr>
        <w:pStyle w:val="Textkrper-Einzug3"/>
        <w:spacing w:before="120"/>
        <w:ind w:left="425"/>
      </w:pPr>
      <w:r w:rsidRPr="004246B9">
        <w:t>Mir/U</w:t>
      </w:r>
      <w:r w:rsidR="00E44D68" w:rsidRPr="004246B9">
        <w:t>ns ist bekannt, dass nu</w:t>
      </w:r>
      <w:r w:rsidRPr="004246B9">
        <w:t>r die</w:t>
      </w:r>
      <w:r w:rsidR="00E44D68" w:rsidRPr="004246B9">
        <w:t xml:space="preserve"> </w:t>
      </w:r>
      <w:r w:rsidR="00E44D68" w:rsidRPr="004246B9">
        <w:rPr>
          <w:szCs w:val="18"/>
        </w:rPr>
        <w:t xml:space="preserve">unumgängliche Weitervergabe der mir/uns übertragenen Leistungen an andere Unternehmer (Nach-Nachunternehmer) zulässig ist und diese </w:t>
      </w:r>
      <w:r w:rsidR="002A2B11" w:rsidRPr="004246B9">
        <w:rPr>
          <w:szCs w:val="18"/>
        </w:rPr>
        <w:t xml:space="preserve">gemäß </w:t>
      </w:r>
      <w:r w:rsidR="002A2B11" w:rsidRPr="004246B9">
        <w:t xml:space="preserve">§ 5 </w:t>
      </w:r>
      <w:r w:rsidR="002A2B11" w:rsidRPr="004246B9">
        <w:rPr>
          <w:rFonts w:cs="Arial"/>
          <w:szCs w:val="18"/>
        </w:rPr>
        <w:t>Hamburgisches Vergabegesetz (</w:t>
      </w:r>
      <w:r w:rsidR="002A2B11" w:rsidRPr="004246B9">
        <w:rPr>
          <w:rFonts w:cs="Arial"/>
          <w:b/>
          <w:szCs w:val="18"/>
        </w:rPr>
        <w:t>HmbVgG</w:t>
      </w:r>
      <w:r w:rsidR="002A2B11" w:rsidRPr="004246B9">
        <w:rPr>
          <w:rFonts w:cs="Arial"/>
          <w:szCs w:val="18"/>
        </w:rPr>
        <w:t xml:space="preserve">) </w:t>
      </w:r>
      <w:r w:rsidR="00E44D68" w:rsidRPr="004246B9">
        <w:rPr>
          <w:szCs w:val="18"/>
          <w:u w:val="single"/>
        </w:rPr>
        <w:t>vorab</w:t>
      </w:r>
      <w:r w:rsidR="00E44D68" w:rsidRPr="004246B9">
        <w:rPr>
          <w:szCs w:val="18"/>
        </w:rPr>
        <w:t xml:space="preserve"> vom </w:t>
      </w:r>
      <w:r w:rsidR="00020E83" w:rsidRPr="004246B9">
        <w:rPr>
          <w:szCs w:val="18"/>
        </w:rPr>
        <w:t>Bewerber/</w:t>
      </w:r>
      <w:r w:rsidR="00C042B6" w:rsidRPr="004246B9">
        <w:rPr>
          <w:szCs w:val="18"/>
        </w:rPr>
        <w:t xml:space="preserve">Bieter/Auftragnehmer </w:t>
      </w:r>
      <w:r w:rsidR="00E44D68" w:rsidRPr="004246B9">
        <w:rPr>
          <w:szCs w:val="18"/>
        </w:rPr>
        <w:t>bei</w:t>
      </w:r>
      <w:r w:rsidR="00C042B6" w:rsidRPr="004246B9">
        <w:rPr>
          <w:szCs w:val="18"/>
        </w:rPr>
        <w:t xml:space="preserve"> der </w:t>
      </w:r>
      <w:r w:rsidR="00E44D68" w:rsidRPr="004246B9">
        <w:rPr>
          <w:szCs w:val="18"/>
        </w:rPr>
        <w:t>Auftraggeber</w:t>
      </w:r>
      <w:r w:rsidR="00C042B6" w:rsidRPr="004246B9">
        <w:rPr>
          <w:szCs w:val="18"/>
        </w:rPr>
        <w:t>in</w:t>
      </w:r>
      <w:r w:rsidR="00E44D68" w:rsidRPr="004246B9">
        <w:rPr>
          <w:szCs w:val="18"/>
        </w:rPr>
        <w:t xml:space="preserve"> mit einem </w:t>
      </w:r>
      <w:r w:rsidR="00E44D68" w:rsidRPr="004246B9">
        <w:t xml:space="preserve">gesonderten Antrag </w:t>
      </w:r>
      <w:r w:rsidR="007B63F3" w:rsidRPr="004246B9">
        <w:t xml:space="preserve">auf dem </w:t>
      </w:r>
      <w:r w:rsidR="00E44D68" w:rsidRPr="004246B9">
        <w:t xml:space="preserve">Vordruck </w:t>
      </w:r>
      <w:r w:rsidR="009F51B9" w:rsidRPr="004246B9">
        <w:rPr>
          <w:i/>
        </w:rPr>
        <w:t>Antrag N</w:t>
      </w:r>
      <w:r w:rsidR="00E44D68" w:rsidRPr="004246B9">
        <w:rPr>
          <w:i/>
        </w:rPr>
        <w:t>achunternehme</w:t>
      </w:r>
      <w:r w:rsidR="003733DE" w:rsidRPr="004246B9">
        <w:rPr>
          <w:i/>
        </w:rPr>
        <w:t>r</w:t>
      </w:r>
      <w:r w:rsidR="009F51B9" w:rsidRPr="004246B9">
        <w:rPr>
          <w:i/>
        </w:rPr>
        <w:t>einsatz</w:t>
      </w:r>
      <w:r w:rsidR="00E44D68" w:rsidRPr="004246B9">
        <w:t xml:space="preserve"> beantragt w</w:t>
      </w:r>
      <w:r w:rsidR="003646C1" w:rsidRPr="004246B9">
        <w:t xml:space="preserve">orden sein </w:t>
      </w:r>
      <w:r w:rsidR="00E44D68" w:rsidRPr="004246B9">
        <w:t>muss</w:t>
      </w:r>
      <w:r w:rsidR="002A2B11" w:rsidRPr="004246B9">
        <w:t>.</w:t>
      </w:r>
      <w:r w:rsidR="002A2B11" w:rsidRPr="004246B9">
        <w:rPr>
          <w:rFonts w:cs="Arial"/>
          <w:szCs w:val="18"/>
        </w:rPr>
        <w:t xml:space="preserve"> </w:t>
      </w:r>
      <w:r w:rsidR="002A2B11" w:rsidRPr="004246B9">
        <w:rPr>
          <w:rFonts w:cs="Arial"/>
          <w:b/>
          <w:szCs w:val="18"/>
        </w:rPr>
        <w:t xml:space="preserve">Es gilt Nr. 2 </w:t>
      </w:r>
      <w:r w:rsidR="00C042B6" w:rsidRPr="004246B9">
        <w:rPr>
          <w:rFonts w:cs="Arial"/>
          <w:b/>
          <w:szCs w:val="18"/>
        </w:rPr>
        <w:t xml:space="preserve">Hinweisblatt </w:t>
      </w:r>
      <w:r w:rsidR="002A2B11" w:rsidRPr="004246B9">
        <w:rPr>
          <w:rFonts w:cs="Arial"/>
          <w:b/>
          <w:i/>
          <w:szCs w:val="18"/>
        </w:rPr>
        <w:t>Landesrecht</w:t>
      </w:r>
      <w:r w:rsidR="00E44D68" w:rsidRPr="004246B9">
        <w:rPr>
          <w:b/>
        </w:rPr>
        <w:t>.</w:t>
      </w:r>
    </w:p>
    <w:p w14:paraId="36469AD5" w14:textId="720EC185" w:rsidR="00301213" w:rsidRPr="004246B9" w:rsidRDefault="00301213" w:rsidP="009F51B9">
      <w:pPr>
        <w:pStyle w:val="Textkrper-Einzug2"/>
        <w:widowControl w:val="0"/>
        <w:numPr>
          <w:ilvl w:val="0"/>
          <w:numId w:val="29"/>
        </w:numPr>
        <w:snapToGrid w:val="0"/>
        <w:spacing w:before="240" w:after="0"/>
        <w:ind w:left="284" w:hanging="284"/>
      </w:pPr>
      <w:r w:rsidRPr="004246B9">
        <w:t xml:space="preserve">Ich bin/Wir sind von der Finanzbehörde der Freien und Hansestadt Hamburg nicht von der Teilnahme am Wettbewerb ausgeschlossen. </w:t>
      </w:r>
    </w:p>
    <w:p w14:paraId="4DAEACCD" w14:textId="77777777" w:rsidR="00E13358" w:rsidRPr="004246B9" w:rsidRDefault="00E13358" w:rsidP="009F51B9">
      <w:pPr>
        <w:pStyle w:val="Funotentext"/>
        <w:snapToGrid w:val="0"/>
        <w:spacing w:before="60"/>
        <w:ind w:left="284"/>
        <w:jc w:val="both"/>
        <w:rPr>
          <w:rFonts w:ascii="Arial" w:hAnsi="Arial" w:cs="Arial"/>
          <w:sz w:val="18"/>
          <w:szCs w:val="18"/>
        </w:rPr>
      </w:pPr>
      <w:r w:rsidRPr="004246B9">
        <w:rPr>
          <w:rStyle w:val="Textkrper-Einzug2Zchn"/>
        </w:rPr>
        <w:t xml:space="preserve">Ich/Wir </w:t>
      </w:r>
      <w:r w:rsidR="003879BF" w:rsidRPr="004246B9">
        <w:rPr>
          <w:rStyle w:val="Textkrper-Einzug2Zchn"/>
        </w:rPr>
        <w:t xml:space="preserve">wurde(n) </w:t>
      </w:r>
      <w:r w:rsidRPr="004246B9">
        <w:rPr>
          <w:rStyle w:val="Textkrper-Einzug2Zchn"/>
        </w:rPr>
        <w:t xml:space="preserve">in den letzten zwei Jahren nicht gemäß </w:t>
      </w:r>
      <w:r w:rsidRPr="004246B9">
        <w:rPr>
          <w:rFonts w:ascii="Arial" w:hAnsi="Arial"/>
          <w:sz w:val="18"/>
        </w:rPr>
        <w:t>§ 21 Abs. 1 Satz 1 oder 2 Schwarzarbeitsbekämpfungsgesetz oder gemäß § 6 Abs. 1 oder 2 Arbeitnehmerentsendegesetz</w:t>
      </w:r>
      <w:r w:rsidRPr="004246B9">
        <w:rPr>
          <w:rStyle w:val="Textkrper-Einzug2Zchn"/>
        </w:rPr>
        <w:t xml:space="preserve"> mit einer Freiheitsstrafe von mehr als drei Monaten oder einer Geldstrafe von mehr als 90 Tagessätzen oder einer Geldbuße von </w:t>
      </w:r>
      <w:r w:rsidR="003879BF" w:rsidRPr="004246B9">
        <w:rPr>
          <w:rStyle w:val="Textkrper-Einzug2Zchn"/>
        </w:rPr>
        <w:t>mindestens</w:t>
      </w:r>
      <w:r w:rsidRPr="004246B9">
        <w:rPr>
          <w:rStyle w:val="Textkrper-Einzug2Zchn"/>
        </w:rPr>
        <w:t xml:space="preserve"> 2.500 EUR be</w:t>
      </w:r>
      <w:r w:rsidR="003879BF" w:rsidRPr="004246B9">
        <w:rPr>
          <w:rStyle w:val="Textkrper-Einzug2Zchn"/>
        </w:rPr>
        <w:t>legt</w:t>
      </w:r>
      <w:r w:rsidRPr="004246B9">
        <w:rPr>
          <w:rStyle w:val="Textkrper-Einzug2Zchn"/>
          <w:szCs w:val="18"/>
        </w:rPr>
        <w:t>.</w:t>
      </w:r>
    </w:p>
    <w:p w14:paraId="412822FE" w14:textId="41728116" w:rsidR="001B68D4" w:rsidRPr="004246B9" w:rsidRDefault="003879BF" w:rsidP="009F51B9">
      <w:pPr>
        <w:pStyle w:val="Textkrper-Einzug2"/>
        <w:widowControl w:val="0"/>
        <w:tabs>
          <w:tab w:val="clear" w:pos="426"/>
        </w:tabs>
        <w:snapToGrid w:val="0"/>
        <w:spacing w:before="60" w:after="0"/>
        <w:ind w:left="284" w:firstLine="0"/>
        <w:rPr>
          <w:lang w:val="en-US"/>
        </w:rPr>
      </w:pPr>
      <w:r w:rsidRPr="004246B9">
        <w:t xml:space="preserve">Es liegen </w:t>
      </w:r>
      <w:r w:rsidR="001B68D4" w:rsidRPr="004246B9">
        <w:t xml:space="preserve">keine </w:t>
      </w:r>
      <w:r w:rsidRPr="004246B9">
        <w:t xml:space="preserve">schweren </w:t>
      </w:r>
      <w:r w:rsidR="001B68D4" w:rsidRPr="004246B9">
        <w:t>Verfehlungen </w:t>
      </w:r>
      <w:r w:rsidRPr="004246B9">
        <w:t xml:space="preserve">vor, die </w:t>
      </w:r>
      <w:r w:rsidR="00301213" w:rsidRPr="004246B9">
        <w:t>m</w:t>
      </w:r>
      <w:r w:rsidRPr="004246B9">
        <w:t>einen</w:t>
      </w:r>
      <w:r w:rsidR="00301213" w:rsidRPr="004246B9">
        <w:t>/unseren</w:t>
      </w:r>
      <w:r w:rsidRPr="004246B9">
        <w:t xml:space="preserve"> Ausschluss vom Wettbewerb rechtfertigen könnten (vgl. </w:t>
      </w:r>
      <w:r w:rsidR="00301213" w:rsidRPr="004246B9">
        <w:rPr>
          <w:lang w:val="en-US"/>
        </w:rPr>
        <w:t>§ </w:t>
      </w:r>
      <w:r w:rsidRPr="004246B9">
        <w:rPr>
          <w:lang w:val="en-US"/>
        </w:rPr>
        <w:t xml:space="preserve">6a Abs. 2 Nr. 7 VOB/A; § 6e </w:t>
      </w:r>
      <w:r w:rsidR="009F51B9" w:rsidRPr="004246B9">
        <w:rPr>
          <w:lang w:val="en-US"/>
        </w:rPr>
        <w:t xml:space="preserve">EU </w:t>
      </w:r>
      <w:r w:rsidRPr="004246B9">
        <w:rPr>
          <w:lang w:val="en-US"/>
        </w:rPr>
        <w:t>Abs. 6 Nr. 3 VOB/A)</w:t>
      </w:r>
      <w:r w:rsidR="001B68D4" w:rsidRPr="004246B9">
        <w:rPr>
          <w:lang w:val="en-US"/>
        </w:rPr>
        <w:t>.</w:t>
      </w:r>
    </w:p>
    <w:p w14:paraId="3BD3410A" w14:textId="7C50386C" w:rsidR="00331933" w:rsidRPr="004246B9" w:rsidRDefault="00D03672" w:rsidP="00114A8E">
      <w:pPr>
        <w:pStyle w:val="Listenabsatz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 xml:space="preserve">Ich/Wir verpflichte(n) mich/uns im Fall der Auftragserteilung, den in meinem/unserem Unternehmen bei Ausführung der Leistung eingesetzten </w:t>
      </w:r>
      <w:r w:rsidR="00331933" w:rsidRPr="004246B9">
        <w:rPr>
          <w:rFonts w:ascii="Arial" w:hAnsi="Arial"/>
          <w:sz w:val="18"/>
          <w:szCs w:val="18"/>
        </w:rPr>
        <w:t>Beschäftigten</w:t>
      </w:r>
      <w:r w:rsidRPr="004246B9">
        <w:rPr>
          <w:rFonts w:ascii="Arial" w:hAnsi="Arial"/>
          <w:sz w:val="18"/>
          <w:szCs w:val="18"/>
        </w:rPr>
        <w:t xml:space="preserve"> ein Entgelt zu zahlen, das in Höhe und Modalitäten (insbesondere Zahlungszeitpunkt) mindestens den Vorgaben desjenigen Tarifvertrages entspricht, an den mein/unser Unternehmen aufgrund des Arbeitnehmer</w:t>
      </w:r>
      <w:r w:rsidR="00A35CCD" w:rsidRPr="004246B9">
        <w:rPr>
          <w:rFonts w:ascii="Arial" w:hAnsi="Arial"/>
          <w:sz w:val="18"/>
          <w:szCs w:val="18"/>
        </w:rPr>
        <w:t>e</w:t>
      </w:r>
      <w:r w:rsidRPr="004246B9">
        <w:rPr>
          <w:rFonts w:ascii="Arial" w:hAnsi="Arial"/>
          <w:sz w:val="18"/>
          <w:szCs w:val="18"/>
        </w:rPr>
        <w:t xml:space="preserve">ntsendegesetzes gebunden ist </w:t>
      </w:r>
      <w:r w:rsidRPr="004246B9">
        <w:rPr>
          <w:rFonts w:ascii="Arial" w:hAnsi="Arial" w:cs="Arial"/>
          <w:sz w:val="18"/>
          <w:szCs w:val="18"/>
        </w:rPr>
        <w:t>(allgemeinverbindlicher Mindestlohntarifvertrag).</w:t>
      </w:r>
    </w:p>
    <w:p w14:paraId="32730383" w14:textId="1554CAA7" w:rsidR="00331933" w:rsidRPr="004246B9" w:rsidRDefault="00D03672" w:rsidP="009F51B9">
      <w:pPr>
        <w:snapToGrid w:val="0"/>
        <w:spacing w:before="60"/>
        <w:ind w:left="284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 xml:space="preserve">Ich/Wir verpflichten(n) mich/uns im Fall der Auftragserteilung zur Beachtung des Tarifvertragsgesetzes, des Arbeitnehmerüberlassungsgesetzes und anderer gesetzlicher Bestimmungen über Mindestentgelte. </w:t>
      </w:r>
    </w:p>
    <w:p w14:paraId="015A7B21" w14:textId="70EF195E" w:rsidR="00D03672" w:rsidRPr="004246B9" w:rsidRDefault="00294ABB" w:rsidP="009F51B9">
      <w:pPr>
        <w:snapToGrid w:val="0"/>
        <w:spacing w:before="60" w:after="40"/>
        <w:ind w:left="426" w:hanging="142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>Bei Übertragung von (Teil-)</w:t>
      </w:r>
      <w:r w:rsidR="00D03672" w:rsidRPr="004246B9">
        <w:rPr>
          <w:rFonts w:ascii="Arial" w:hAnsi="Arial"/>
          <w:sz w:val="18"/>
          <w:szCs w:val="18"/>
        </w:rPr>
        <w:t xml:space="preserve">Leistungen auf Nachunternehmer </w:t>
      </w:r>
      <w:r w:rsidR="00331933" w:rsidRPr="004246B9">
        <w:rPr>
          <w:rFonts w:ascii="Arial" w:hAnsi="Arial"/>
          <w:sz w:val="18"/>
          <w:szCs w:val="18"/>
        </w:rPr>
        <w:t>werde</w:t>
      </w:r>
      <w:r w:rsidR="00D03672" w:rsidRPr="004246B9">
        <w:rPr>
          <w:rFonts w:ascii="Arial" w:hAnsi="Arial"/>
          <w:sz w:val="18"/>
          <w:szCs w:val="18"/>
        </w:rPr>
        <w:t>(n) ich/wir die</w:t>
      </w:r>
      <w:r w:rsidRPr="004246B9">
        <w:rPr>
          <w:rFonts w:ascii="Arial" w:hAnsi="Arial"/>
          <w:sz w:val="18"/>
          <w:szCs w:val="18"/>
        </w:rPr>
        <w:t xml:space="preserve">se </w:t>
      </w:r>
      <w:r w:rsidR="00D03672" w:rsidRPr="004246B9">
        <w:rPr>
          <w:rFonts w:ascii="Arial" w:hAnsi="Arial"/>
          <w:sz w:val="18"/>
          <w:szCs w:val="18"/>
        </w:rPr>
        <w:t>entsprechend verpflichten.</w:t>
      </w:r>
    </w:p>
    <w:p w14:paraId="07325FDB" w14:textId="5283CB76" w:rsidR="004A1290" w:rsidRPr="004246B9" w:rsidRDefault="00D03672" w:rsidP="002D7182">
      <w:pPr>
        <w:snapToGrid w:val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="00F27C6C">
        <w:rPr>
          <w:rFonts w:ascii="Arial" w:hAnsi="Arial"/>
          <w:sz w:val="18"/>
          <w:szCs w:val="18"/>
        </w:rPr>
      </w:r>
      <w:r w:rsidR="00F27C6C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 xml:space="preserve">Es besteht </w:t>
      </w:r>
      <w:r w:rsidRPr="004246B9">
        <w:rPr>
          <w:rFonts w:ascii="Arial" w:hAnsi="Arial" w:cs="Arial"/>
          <w:sz w:val="18"/>
          <w:szCs w:val="18"/>
          <w:u w:val="single"/>
        </w:rPr>
        <w:t>eine</w:t>
      </w:r>
      <w:r w:rsidRPr="004246B9">
        <w:rPr>
          <w:rFonts w:ascii="Arial" w:hAnsi="Arial" w:cs="Arial"/>
          <w:sz w:val="18"/>
          <w:szCs w:val="18"/>
        </w:rPr>
        <w:t xml:space="preserve"> Bindung an einen allgemeinverbindlichen Mindestlohntarifvertrag nach dem Arbeitnehmerentsendegesetz und zwar an</w:t>
      </w:r>
      <w:r w:rsidR="00A35CCD" w:rsidRPr="004246B9">
        <w:rPr>
          <w:rFonts w:ascii="Arial" w:hAnsi="Arial" w:cs="Arial"/>
          <w:sz w:val="18"/>
          <w:szCs w:val="18"/>
        </w:rPr>
        <w:t xml:space="preserve">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(Angabe des Tarifvertrags)</w:t>
      </w:r>
      <w:r w:rsidR="00A35CCD" w:rsidRPr="004246B9">
        <w:rPr>
          <w:rFonts w:ascii="Arial" w:hAnsi="Arial" w:cs="Arial"/>
          <w:sz w:val="18"/>
          <w:szCs w:val="18"/>
        </w:rPr>
        <w:t xml:space="preserve">. </w:t>
      </w:r>
    </w:p>
    <w:p w14:paraId="3294173F" w14:textId="77777777" w:rsidR="00D03672" w:rsidRPr="004246B9" w:rsidRDefault="004A1290" w:rsidP="002D7182">
      <w:pPr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ab/>
      </w:r>
      <w:r w:rsidR="00A35CCD" w:rsidRPr="004246B9">
        <w:rPr>
          <w:rFonts w:ascii="Arial" w:hAnsi="Arial" w:cs="Arial"/>
          <w:sz w:val="18"/>
          <w:szCs w:val="18"/>
        </w:rPr>
        <w:t xml:space="preserve">Das </w:t>
      </w:r>
      <w:r w:rsidR="00D03672" w:rsidRPr="004246B9">
        <w:rPr>
          <w:rFonts w:ascii="Arial" w:hAnsi="Arial" w:cs="Arial"/>
          <w:sz w:val="18"/>
          <w:szCs w:val="18"/>
        </w:rPr>
        <w:t xml:space="preserve">niedrigste tarifvertragliche Entgelt beträgt </w:t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03672"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03672" w:rsidRPr="004246B9">
        <w:rPr>
          <w:rFonts w:ascii="Arial" w:hAnsi="Arial"/>
          <w:sz w:val="18"/>
          <w:szCs w:val="18"/>
          <w:u w:val="dotted"/>
        </w:rPr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separate"/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end"/>
      </w:r>
      <w:r w:rsidR="00D03672" w:rsidRPr="004246B9">
        <w:rPr>
          <w:rFonts w:ascii="Arial" w:hAnsi="Arial" w:cs="Arial"/>
          <w:sz w:val="18"/>
          <w:szCs w:val="18"/>
        </w:rPr>
        <w:t xml:space="preserve"> </w:t>
      </w:r>
      <w:r w:rsidR="00A35CCD" w:rsidRPr="004246B9">
        <w:rPr>
          <w:rFonts w:ascii="Arial" w:hAnsi="Arial" w:cs="Arial"/>
          <w:sz w:val="18"/>
          <w:szCs w:val="18"/>
        </w:rPr>
        <w:t>EUR</w:t>
      </w:r>
      <w:r w:rsidR="00D03672" w:rsidRPr="004246B9">
        <w:rPr>
          <w:rFonts w:ascii="Arial" w:hAnsi="Arial" w:cs="Arial"/>
          <w:sz w:val="18"/>
          <w:szCs w:val="18"/>
        </w:rPr>
        <w:t xml:space="preserve"> brutto/Stunde.</w:t>
      </w:r>
    </w:p>
    <w:p w14:paraId="764CA430" w14:textId="0A9D4759" w:rsidR="00D03672" w:rsidRPr="004246B9" w:rsidRDefault="00D03672" w:rsidP="002D7182">
      <w:pPr>
        <w:tabs>
          <w:tab w:val="right" w:pos="9639"/>
        </w:tabs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="00F27C6C">
        <w:rPr>
          <w:rFonts w:ascii="Arial" w:hAnsi="Arial"/>
          <w:sz w:val="18"/>
          <w:szCs w:val="18"/>
        </w:rPr>
      </w:r>
      <w:r w:rsidR="00F27C6C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ab/>
        <w:t xml:space="preserve">Es besteht </w:t>
      </w:r>
      <w:r w:rsidRPr="004246B9">
        <w:rPr>
          <w:rFonts w:ascii="Arial" w:hAnsi="Arial" w:cs="Arial"/>
          <w:sz w:val="18"/>
          <w:szCs w:val="18"/>
          <w:u w:val="single"/>
        </w:rPr>
        <w:t>keine</w:t>
      </w:r>
      <w:r w:rsidRPr="004246B9">
        <w:rPr>
          <w:rFonts w:ascii="Arial" w:hAnsi="Arial" w:cs="Arial"/>
          <w:sz w:val="18"/>
          <w:szCs w:val="18"/>
        </w:rPr>
        <w:t xml:space="preserve"> Bindung an einen allgemeinverbindlichen Mindestlohntarifvertrag, mein/unser Unternehmen unterliegt aber dem folgenden sonstigen Tarifvertrag: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="00DC1D2F">
        <w:rPr>
          <w:rFonts w:ascii="Arial" w:hAnsi="Arial"/>
          <w:sz w:val="18"/>
          <w:szCs w:val="18"/>
          <w:u w:val="dotted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>;</w:t>
      </w:r>
    </w:p>
    <w:p w14:paraId="7543B4E4" w14:textId="77777777" w:rsidR="00A35CCD" w:rsidRPr="004246B9" w:rsidRDefault="00A35CCD" w:rsidP="002D7182">
      <w:pPr>
        <w:tabs>
          <w:tab w:val="left" w:pos="567"/>
        </w:tabs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ab/>
      </w:r>
      <w:r w:rsidR="002D7182" w:rsidRPr="004246B9">
        <w:rPr>
          <w:rFonts w:ascii="Arial" w:hAnsi="Arial" w:cs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 xml:space="preserve">Das niedrigste gezahlte Entgelt nach diesem Tarifvertrag beträgt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EUR brutto/Stunde.</w:t>
      </w:r>
    </w:p>
    <w:p w14:paraId="417F8331" w14:textId="77777777" w:rsidR="00D03672" w:rsidRPr="004246B9" w:rsidRDefault="00D03672" w:rsidP="002D7182">
      <w:pPr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="00F27C6C">
        <w:rPr>
          <w:rFonts w:ascii="Arial" w:hAnsi="Arial"/>
          <w:sz w:val="18"/>
          <w:szCs w:val="18"/>
        </w:rPr>
      </w:r>
      <w:r w:rsidR="00F27C6C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="00A35CCD" w:rsidRPr="004246B9">
        <w:rPr>
          <w:rFonts w:ascii="Arial" w:hAnsi="Arial"/>
          <w:sz w:val="18"/>
          <w:szCs w:val="18"/>
        </w:rPr>
        <w:t>M</w:t>
      </w:r>
      <w:r w:rsidRPr="004246B9">
        <w:rPr>
          <w:rFonts w:ascii="Arial" w:hAnsi="Arial" w:cs="Arial"/>
          <w:sz w:val="18"/>
          <w:szCs w:val="18"/>
        </w:rPr>
        <w:t>ein/</w:t>
      </w:r>
      <w:r w:rsidR="00A35CCD" w:rsidRPr="004246B9">
        <w:rPr>
          <w:rFonts w:ascii="Arial" w:hAnsi="Arial" w:cs="Arial"/>
          <w:sz w:val="18"/>
          <w:szCs w:val="18"/>
        </w:rPr>
        <w:t>U</w:t>
      </w:r>
      <w:r w:rsidRPr="004246B9">
        <w:rPr>
          <w:rFonts w:ascii="Arial" w:hAnsi="Arial" w:cs="Arial"/>
          <w:sz w:val="18"/>
          <w:szCs w:val="18"/>
        </w:rPr>
        <w:t>nser Unternehmen unterliegt keinem Tarifvertrag.</w:t>
      </w:r>
    </w:p>
    <w:p w14:paraId="53D8CC16" w14:textId="77777777" w:rsidR="00D03672" w:rsidRPr="004246B9" w:rsidRDefault="00D03672" w:rsidP="002D7182">
      <w:pPr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ab/>
        <w:t xml:space="preserve">Das niedrigste von meinem/unserem Unternehmen gezahlte Entgelt beträgt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</w:t>
      </w:r>
      <w:r w:rsidR="00A35CCD" w:rsidRPr="004246B9">
        <w:rPr>
          <w:rFonts w:ascii="Arial" w:hAnsi="Arial" w:cs="Arial"/>
          <w:sz w:val="18"/>
          <w:szCs w:val="18"/>
        </w:rPr>
        <w:t>EUR</w:t>
      </w:r>
      <w:r w:rsidRPr="004246B9">
        <w:rPr>
          <w:rFonts w:ascii="Arial" w:hAnsi="Arial" w:cs="Arial"/>
          <w:sz w:val="18"/>
          <w:szCs w:val="18"/>
        </w:rPr>
        <w:t xml:space="preserve"> brutto/Stunde.</w:t>
      </w:r>
    </w:p>
    <w:p w14:paraId="3F1A474D" w14:textId="77777777" w:rsidR="004A1290" w:rsidRPr="004246B9" w:rsidRDefault="00D03672" w:rsidP="005A37B1">
      <w:pPr>
        <w:spacing w:after="60"/>
        <w:ind w:left="425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Für den Fall, dass das </w:t>
      </w:r>
      <w:r w:rsidR="00A35CCD" w:rsidRPr="004246B9">
        <w:rPr>
          <w:rFonts w:ascii="Arial" w:hAnsi="Arial" w:cs="Arial"/>
          <w:sz w:val="18"/>
          <w:szCs w:val="18"/>
        </w:rPr>
        <w:t>n</w:t>
      </w:r>
      <w:r w:rsidRPr="004246B9">
        <w:rPr>
          <w:rFonts w:ascii="Arial" w:hAnsi="Arial" w:cs="Arial"/>
          <w:sz w:val="18"/>
          <w:szCs w:val="18"/>
        </w:rPr>
        <w:t xml:space="preserve">iedrigste Entgelt unterhalb des gültigen Mindestlohns liegt, verpflichte(n) ich mich/wir uns, den bei der Ausführung der Leistung eingesetzten </w:t>
      </w:r>
      <w:r w:rsidR="00A35CCD" w:rsidRPr="004246B9">
        <w:rPr>
          <w:rFonts w:ascii="Arial" w:hAnsi="Arial" w:cs="Arial"/>
          <w:sz w:val="18"/>
          <w:szCs w:val="18"/>
        </w:rPr>
        <w:t>Beschäftigten</w:t>
      </w:r>
      <w:r w:rsidRPr="004246B9">
        <w:rPr>
          <w:rFonts w:ascii="Arial" w:hAnsi="Arial" w:cs="Arial"/>
          <w:sz w:val="18"/>
          <w:szCs w:val="18"/>
        </w:rPr>
        <w:t xml:space="preserve"> </w:t>
      </w:r>
      <w:r w:rsidR="004A1290" w:rsidRPr="004246B9">
        <w:rPr>
          <w:rFonts w:ascii="Arial" w:hAnsi="Arial" w:cs="Arial"/>
          <w:sz w:val="18"/>
          <w:szCs w:val="18"/>
        </w:rPr>
        <w:t xml:space="preserve">(ohne Auszubildende)  mindestens ein Entgelt in Höhe des Mindestlohns </w:t>
      </w:r>
      <w:r w:rsidR="005A37B1" w:rsidRPr="004246B9">
        <w:rPr>
          <w:rFonts w:ascii="Arial" w:hAnsi="Arial" w:cs="Arial"/>
          <w:sz w:val="18"/>
          <w:szCs w:val="18"/>
        </w:rPr>
        <w:t>gemäß § 1 Abs. 2 des Mindestlohngesetzes vom 11.08.2014 (MinLohnG) in der jeweils geltenden Fassung zu zahlen.</w:t>
      </w:r>
    </w:p>
    <w:p w14:paraId="6E2E309C" w14:textId="2708929D" w:rsidR="00E255B8" w:rsidRPr="004246B9" w:rsidRDefault="009F51B9" w:rsidP="00114A8E">
      <w:pPr>
        <w:snapToGrid w:val="0"/>
        <w:spacing w:before="240"/>
        <w:ind w:left="284" w:hanging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5. </w:t>
      </w:r>
      <w:r w:rsidRPr="004246B9">
        <w:rPr>
          <w:rFonts w:ascii="Arial" w:hAnsi="Arial"/>
          <w:sz w:val="18"/>
        </w:rPr>
        <w:tab/>
      </w:r>
      <w:r w:rsidR="00E255B8" w:rsidRPr="004246B9">
        <w:rPr>
          <w:rFonts w:ascii="Arial" w:hAnsi="Arial"/>
          <w:sz w:val="18"/>
        </w:rPr>
        <w:t xml:space="preserve">Ich bin/Wir sind </w:t>
      </w:r>
      <w:r w:rsidR="00FE7EA3" w:rsidRPr="004246B9">
        <w:rPr>
          <w:rFonts w:ascii="Arial" w:hAnsi="Arial"/>
          <w:sz w:val="18"/>
        </w:rPr>
        <w:t>d</w:t>
      </w:r>
      <w:r w:rsidR="00E255B8" w:rsidRPr="004246B9">
        <w:rPr>
          <w:rFonts w:ascii="Arial" w:hAnsi="Arial"/>
          <w:sz w:val="18"/>
        </w:rPr>
        <w:t xml:space="preserve">en gesetzlichen Verpflichtungen </w:t>
      </w:r>
      <w:r w:rsidR="00FE7EA3" w:rsidRPr="004246B9">
        <w:rPr>
          <w:rFonts w:ascii="Arial" w:hAnsi="Arial"/>
          <w:sz w:val="18"/>
        </w:rPr>
        <w:t>zur Zahlung von</w:t>
      </w:r>
    </w:p>
    <w:p w14:paraId="7D0BB021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- Steuern, </w:t>
      </w:r>
    </w:p>
    <w:p w14:paraId="4470CBB6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 den Sozialversicherungen, </w:t>
      </w:r>
    </w:p>
    <w:p w14:paraId="3643EA59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zur Sozialkasse des Baugewerbes </w:t>
      </w:r>
      <w:r w:rsidRPr="004246B9">
        <w:rPr>
          <w:rFonts w:ascii="Arial" w:hAnsi="Arial"/>
          <w:i/>
          <w:sz w:val="16"/>
          <w:szCs w:val="16"/>
        </w:rPr>
        <w:t xml:space="preserve">(nur bei Unternehmen, die </w:t>
      </w:r>
      <w:r w:rsidR="00FE7EA3" w:rsidRPr="004246B9">
        <w:rPr>
          <w:rFonts w:ascii="Arial" w:hAnsi="Arial"/>
          <w:i/>
          <w:sz w:val="16"/>
          <w:szCs w:val="16"/>
        </w:rPr>
        <w:t xml:space="preserve">solche </w:t>
      </w:r>
      <w:r w:rsidRPr="004246B9">
        <w:rPr>
          <w:rFonts w:ascii="Arial" w:hAnsi="Arial"/>
          <w:i/>
          <w:sz w:val="16"/>
          <w:szCs w:val="16"/>
        </w:rPr>
        <w:t>zu entrichten haben)</w:t>
      </w:r>
      <w:r w:rsidR="00FE7EA3" w:rsidRPr="004246B9">
        <w:rPr>
          <w:rFonts w:ascii="Arial" w:hAnsi="Arial"/>
          <w:sz w:val="18"/>
        </w:rPr>
        <w:t xml:space="preserve"> sowie</w:t>
      </w:r>
    </w:p>
    <w:p w14:paraId="66821B04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 der Berufsgenossenschaft </w:t>
      </w:r>
    </w:p>
    <w:p w14:paraId="28535B9F" w14:textId="5BADD0C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lastRenderedPageBreak/>
        <w:t xml:space="preserve">nachgekommen und erfülle(n) die gewerberechtlichen Voraussetzungen für die Ausführung der angebotenen </w:t>
      </w:r>
      <w:r w:rsidR="002A2B11" w:rsidRPr="004246B9">
        <w:rPr>
          <w:rFonts w:ascii="Arial" w:hAnsi="Arial"/>
          <w:sz w:val="18"/>
        </w:rPr>
        <w:t xml:space="preserve">           </w:t>
      </w:r>
      <w:r w:rsidRPr="004246B9">
        <w:rPr>
          <w:rFonts w:ascii="Arial" w:hAnsi="Arial"/>
          <w:sz w:val="18"/>
        </w:rPr>
        <w:t xml:space="preserve">Leistung. </w:t>
      </w:r>
      <w:r w:rsidR="00FE7EA3" w:rsidRPr="004246B9">
        <w:rPr>
          <w:rFonts w:ascii="Arial" w:hAnsi="Arial"/>
          <w:sz w:val="18"/>
        </w:rPr>
        <w:t>Die a</w:t>
      </w:r>
      <w:r w:rsidRPr="004246B9">
        <w:rPr>
          <w:rFonts w:ascii="Arial" w:hAnsi="Arial"/>
          <w:sz w:val="18"/>
        </w:rPr>
        <w:t>ktuelle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Nachweise gemäß </w:t>
      </w:r>
      <w:r w:rsidR="002A2B11" w:rsidRPr="004246B9">
        <w:rPr>
          <w:rFonts w:ascii="Arial" w:hAnsi="Arial" w:cs="Arial"/>
          <w:sz w:val="18"/>
          <w:szCs w:val="18"/>
        </w:rPr>
        <w:t xml:space="preserve">Nr. 2 </w:t>
      </w:r>
      <w:r w:rsidR="009F51B9" w:rsidRPr="004246B9">
        <w:rPr>
          <w:rFonts w:ascii="Arial" w:hAnsi="Arial" w:cs="Arial"/>
          <w:sz w:val="18"/>
          <w:szCs w:val="18"/>
        </w:rPr>
        <w:t>Hinweisblatt</w:t>
      </w:r>
      <w:r w:rsidR="002A2B11" w:rsidRPr="004246B9">
        <w:rPr>
          <w:rFonts w:ascii="Arial" w:hAnsi="Arial" w:cs="Arial"/>
          <w:sz w:val="18"/>
          <w:szCs w:val="18"/>
        </w:rPr>
        <w:t xml:space="preserve"> </w:t>
      </w:r>
      <w:r w:rsidR="002A2B11" w:rsidRPr="004246B9">
        <w:rPr>
          <w:rFonts w:ascii="Arial" w:hAnsi="Arial" w:cs="Arial"/>
          <w:i/>
          <w:sz w:val="18"/>
          <w:szCs w:val="18"/>
        </w:rPr>
        <w:t>Landesrecht</w:t>
      </w:r>
      <w:r w:rsidR="002A2B11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/>
          <w:sz w:val="18"/>
        </w:rPr>
        <w:t>sind beigefügt.</w:t>
      </w:r>
    </w:p>
    <w:p w14:paraId="2A0BD4EC" w14:textId="3EE9905A" w:rsidR="009F51B9" w:rsidRPr="004246B9" w:rsidRDefault="009F51B9" w:rsidP="00114A8E">
      <w:pPr>
        <w:pStyle w:val="Textkrper-Einzug3"/>
        <w:spacing w:before="240"/>
        <w:ind w:left="284" w:hanging="284"/>
        <w:rPr>
          <w:rFonts w:cs="Arial"/>
          <w:szCs w:val="18"/>
        </w:rPr>
      </w:pPr>
      <w:r w:rsidRPr="004246B9">
        <w:rPr>
          <w:rFonts w:cs="Arial"/>
          <w:szCs w:val="18"/>
        </w:rPr>
        <w:t xml:space="preserve">6. </w:t>
      </w:r>
      <w:r w:rsidRPr="004246B9">
        <w:rPr>
          <w:rFonts w:cs="Arial"/>
          <w:szCs w:val="18"/>
        </w:rPr>
        <w:tab/>
      </w:r>
      <w:r w:rsidR="004A1290" w:rsidRPr="004246B9">
        <w:rPr>
          <w:rFonts w:cs="Arial"/>
          <w:szCs w:val="18"/>
        </w:rPr>
        <w:t xml:space="preserve">Ich/Wir verpflichte(n) mich/uns, vollständige und prüffähige Entgeltabrechnungen über die von mir/uns eingesetzten Beschäftigten </w:t>
      </w:r>
      <w:r w:rsidR="00706FDC" w:rsidRPr="004246B9">
        <w:rPr>
          <w:szCs w:val="22"/>
        </w:rPr>
        <w:t>sowie die zwischen Auftragnehmer und Nachunternehmer geschlossenen Verträge</w:t>
      </w:r>
      <w:r w:rsidR="00706FDC" w:rsidRPr="004246B9">
        <w:rPr>
          <w:rFonts w:cs="Arial"/>
          <w:szCs w:val="18"/>
        </w:rPr>
        <w:t xml:space="preserve"> </w:t>
      </w:r>
      <w:r w:rsidR="004A1290" w:rsidRPr="004246B9">
        <w:rPr>
          <w:rFonts w:cs="Arial"/>
          <w:szCs w:val="18"/>
        </w:rPr>
        <w:t>bereitzuhalten. Auf Verlangen des Auftraggebers werde(n) ich/</w:t>
      </w:r>
      <w:r w:rsidRPr="004246B9">
        <w:rPr>
          <w:rFonts w:cs="Arial"/>
          <w:szCs w:val="18"/>
        </w:rPr>
        <w:t>wir ihm die Entgeltabrechnungen</w:t>
      </w:r>
      <w:r w:rsidR="008C49FC" w:rsidRPr="004246B9">
        <w:rPr>
          <w:rFonts w:cs="Arial"/>
          <w:szCs w:val="18"/>
        </w:rPr>
        <w:t xml:space="preserve"> </w:t>
      </w:r>
      <w:r w:rsidR="004A1290" w:rsidRPr="004246B9">
        <w:rPr>
          <w:rFonts w:cs="Arial"/>
          <w:szCs w:val="18"/>
        </w:rPr>
        <w:t>vorlegen und Einblick in die Unterlagen über die Abführung von Steuern und Beiträgen sowie die zwischen mir/uns und den Nachunternehmern geschlossenen Verträge gewähren.</w:t>
      </w:r>
    </w:p>
    <w:p w14:paraId="20EE9D35" w14:textId="1EC6B318" w:rsidR="004A1290" w:rsidRPr="004246B9" w:rsidRDefault="004A1290" w:rsidP="009F51B9">
      <w:pPr>
        <w:pStyle w:val="Textkrper-Einzug3"/>
        <w:spacing w:before="40"/>
        <w:ind w:left="284"/>
        <w:rPr>
          <w:rFonts w:cs="Arial"/>
          <w:szCs w:val="18"/>
        </w:rPr>
      </w:pPr>
      <w:r w:rsidRPr="004246B9">
        <w:rPr>
          <w:rFonts w:cs="Arial"/>
          <w:szCs w:val="18"/>
        </w:rPr>
        <w:t>Meine/Unse</w:t>
      </w:r>
      <w:r w:rsidR="009F51B9" w:rsidRPr="004246B9">
        <w:rPr>
          <w:rFonts w:cs="Arial"/>
          <w:szCs w:val="18"/>
        </w:rPr>
        <w:t xml:space="preserve">re Beschäftigten wurden auf die </w:t>
      </w:r>
      <w:r w:rsidRPr="004246B9">
        <w:rPr>
          <w:rFonts w:cs="Arial"/>
          <w:szCs w:val="18"/>
        </w:rPr>
        <w:t>Möglichkeit solcher Kontrollen hingewiesen.</w:t>
      </w:r>
    </w:p>
    <w:p w14:paraId="7D11C7CD" w14:textId="7BF52BCD" w:rsidR="00FE4B12" w:rsidRPr="004246B9" w:rsidRDefault="009F51B9" w:rsidP="00114A8E">
      <w:pPr>
        <w:snapToGrid w:val="0"/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7. </w:t>
      </w:r>
      <w:r w:rsidRPr="004246B9">
        <w:rPr>
          <w:rFonts w:ascii="Arial" w:hAnsi="Arial" w:cs="Arial"/>
          <w:sz w:val="18"/>
          <w:szCs w:val="18"/>
        </w:rPr>
        <w:tab/>
      </w:r>
      <w:r w:rsidR="00FE4B12"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E4B12" w:rsidRPr="004246B9">
        <w:rPr>
          <w:rFonts w:ascii="Arial" w:hAnsi="Arial"/>
          <w:sz w:val="18"/>
          <w:szCs w:val="18"/>
        </w:rPr>
        <w:instrText xml:space="preserve"> FORMCHECKBOX </w:instrText>
      </w:r>
      <w:r w:rsidR="00F27C6C">
        <w:rPr>
          <w:rFonts w:ascii="Arial" w:hAnsi="Arial"/>
          <w:sz w:val="18"/>
          <w:szCs w:val="18"/>
        </w:rPr>
      </w:r>
      <w:r w:rsidR="00F27C6C">
        <w:rPr>
          <w:rFonts w:ascii="Arial" w:hAnsi="Arial"/>
          <w:sz w:val="18"/>
          <w:szCs w:val="18"/>
        </w:rPr>
        <w:fldChar w:fldCharType="separate"/>
      </w:r>
      <w:r w:rsidR="00FE4B12" w:rsidRPr="004246B9">
        <w:rPr>
          <w:rFonts w:ascii="Arial" w:hAnsi="Arial"/>
          <w:sz w:val="18"/>
          <w:szCs w:val="18"/>
        </w:rPr>
        <w:fldChar w:fldCharType="end"/>
      </w:r>
      <w:r w:rsidR="00FE4B12" w:rsidRPr="004246B9">
        <w:rPr>
          <w:rFonts w:ascii="Arial" w:hAnsi="Arial"/>
          <w:sz w:val="18"/>
          <w:szCs w:val="18"/>
        </w:rPr>
        <w:t xml:space="preserve"> </w:t>
      </w:r>
      <w:r w:rsidR="00FE4B12" w:rsidRPr="004246B9">
        <w:rPr>
          <w:rFonts w:ascii="Arial" w:hAnsi="Arial" w:cs="Arial"/>
          <w:i/>
          <w:sz w:val="16"/>
          <w:szCs w:val="16"/>
          <w:u w:val="single"/>
        </w:rPr>
        <w:t>Bei der Verwendung von Natursteinen bei der Leistungsausführung:</w:t>
      </w:r>
      <w:r w:rsidR="00FE4B12" w:rsidRPr="004246B9">
        <w:rPr>
          <w:rFonts w:ascii="Arial" w:hAnsi="Arial" w:cs="Arial"/>
          <w:sz w:val="18"/>
          <w:szCs w:val="18"/>
          <w:u w:val="single"/>
        </w:rPr>
        <w:t xml:space="preserve"> </w:t>
      </w:r>
      <w:r w:rsidR="00FE4B12" w:rsidRPr="004246B9">
        <w:rPr>
          <w:rFonts w:ascii="Arial" w:hAnsi="Arial" w:cs="Arial"/>
          <w:sz w:val="18"/>
          <w:szCs w:val="18"/>
        </w:rPr>
        <w:t>Ich versichere/Wir versichern, dass die Ausführung der Leistung nicht gegen die ILO-Kernarbeitsnormen der Internationale Arbeitsorganisation der Vereinten Nationen verstößt (</w:t>
      </w:r>
      <w:r w:rsidR="00E255B8" w:rsidRPr="004246B9">
        <w:rPr>
          <w:rFonts w:ascii="Arial" w:hAnsi="Arial" w:cs="Arial"/>
          <w:sz w:val="18"/>
          <w:szCs w:val="18"/>
        </w:rPr>
        <w:t xml:space="preserve">siehe </w:t>
      </w:r>
      <w:r w:rsidR="00FE4B12" w:rsidRPr="004246B9">
        <w:rPr>
          <w:rFonts w:ascii="Arial" w:hAnsi="Arial" w:cs="Arial"/>
          <w:sz w:val="18"/>
          <w:szCs w:val="18"/>
        </w:rPr>
        <w:t>„www.ilo.org/public/german/region/eurpro/bonn“).</w:t>
      </w:r>
    </w:p>
    <w:p w14:paraId="08237E8F" w14:textId="625CB99F" w:rsidR="0098472D" w:rsidRPr="004246B9" w:rsidRDefault="00114A8E" w:rsidP="00114A8E">
      <w:pPr>
        <w:pStyle w:val="Textkrper-Einzug2"/>
        <w:tabs>
          <w:tab w:val="clear" w:pos="426"/>
        </w:tabs>
        <w:snapToGrid w:val="0"/>
        <w:spacing w:before="240" w:after="0"/>
        <w:ind w:left="284" w:hanging="284"/>
      </w:pPr>
      <w:r w:rsidRPr="004246B9">
        <w:t xml:space="preserve">8. </w:t>
      </w:r>
      <w:r w:rsidRPr="004246B9">
        <w:tab/>
      </w:r>
      <w:r w:rsidR="007B63F3" w:rsidRPr="004246B9">
        <w:t xml:space="preserve">Ich/Wir stimme(n) zu, dass </w:t>
      </w:r>
      <w:r w:rsidR="000E18AF" w:rsidRPr="004246B9">
        <w:t xml:space="preserve">der </w:t>
      </w:r>
      <w:r w:rsidR="000E18AF" w:rsidRPr="004246B9">
        <w:rPr>
          <w:szCs w:val="18"/>
        </w:rPr>
        <w:t>Bewerber/Bieter</w:t>
      </w:r>
      <w:r w:rsidRPr="004246B9">
        <w:rPr>
          <w:szCs w:val="18"/>
        </w:rPr>
        <w:t>/Auftragnehmer</w:t>
      </w:r>
      <w:r w:rsidR="000E18AF" w:rsidRPr="004246B9">
        <w:rPr>
          <w:szCs w:val="18"/>
        </w:rPr>
        <w:t xml:space="preserve"> und/oder die Au</w:t>
      </w:r>
      <w:r w:rsidR="000E18AF" w:rsidRPr="004246B9">
        <w:t>ftraggeberin meine/unsere Einhaltung d</w:t>
      </w:r>
      <w:r w:rsidR="0098472D" w:rsidRPr="004246B9">
        <w:rPr>
          <w:szCs w:val="18"/>
        </w:rPr>
        <w:t xml:space="preserve">er vorgenannten Pflichten </w:t>
      </w:r>
      <w:r w:rsidR="000E18AF" w:rsidRPr="004246B9">
        <w:t>kontrollieren</w:t>
      </w:r>
      <w:r w:rsidR="0098472D" w:rsidRPr="004246B9">
        <w:t>.</w:t>
      </w:r>
    </w:p>
    <w:p w14:paraId="54BAF98F" w14:textId="77777777" w:rsidR="004A1290" w:rsidRPr="004246B9" w:rsidRDefault="00FE4B12" w:rsidP="00114A8E">
      <w:pPr>
        <w:pStyle w:val="Textkrper-Einzug2"/>
        <w:tabs>
          <w:tab w:val="clear" w:pos="426"/>
        </w:tabs>
        <w:snapToGrid w:val="0"/>
        <w:ind w:left="284" w:firstLine="0"/>
        <w:rPr>
          <w:rFonts w:cs="Arial"/>
          <w:szCs w:val="18"/>
        </w:rPr>
      </w:pPr>
      <w:r w:rsidRPr="004246B9">
        <w:rPr>
          <w:rFonts w:cs="Arial"/>
          <w:szCs w:val="18"/>
        </w:rPr>
        <w:t>I</w:t>
      </w:r>
      <w:r w:rsidR="000E18AF" w:rsidRPr="004246B9">
        <w:rPr>
          <w:rFonts w:cs="Arial"/>
          <w:szCs w:val="18"/>
        </w:rPr>
        <w:t>ch/Wir habe</w:t>
      </w:r>
      <w:r w:rsidRPr="004246B9">
        <w:rPr>
          <w:rFonts w:cs="Arial"/>
          <w:szCs w:val="18"/>
        </w:rPr>
        <w:t xml:space="preserve">(n) </w:t>
      </w:r>
      <w:r w:rsidR="0098472D" w:rsidRPr="004246B9">
        <w:rPr>
          <w:rFonts w:cs="Arial"/>
          <w:szCs w:val="18"/>
        </w:rPr>
        <w:t xml:space="preserve">dem </w:t>
      </w:r>
      <w:r w:rsidR="00020E83" w:rsidRPr="004246B9">
        <w:rPr>
          <w:szCs w:val="18"/>
        </w:rPr>
        <w:t>Bewerber/Bieter</w:t>
      </w:r>
      <w:r w:rsidR="00020E83" w:rsidRPr="004246B9">
        <w:rPr>
          <w:rFonts w:cs="Arial"/>
          <w:szCs w:val="18"/>
        </w:rPr>
        <w:t xml:space="preserve"> </w:t>
      </w:r>
      <w:r w:rsidR="000E18AF" w:rsidRPr="004246B9">
        <w:rPr>
          <w:rFonts w:cs="Arial"/>
          <w:szCs w:val="18"/>
        </w:rPr>
        <w:t>insbesondere all</w:t>
      </w:r>
      <w:r w:rsidR="0098472D" w:rsidRPr="004246B9">
        <w:rPr>
          <w:rFonts w:cs="Arial"/>
          <w:szCs w:val="18"/>
        </w:rPr>
        <w:t xml:space="preserve">e </w:t>
      </w:r>
      <w:r w:rsidR="00A144A9" w:rsidRPr="004246B9">
        <w:rPr>
          <w:rFonts w:cs="Arial"/>
          <w:szCs w:val="18"/>
        </w:rPr>
        <w:t>erforderlichen Rechte ein</w:t>
      </w:r>
      <w:r w:rsidR="000E18AF" w:rsidRPr="004246B9">
        <w:rPr>
          <w:rFonts w:cs="Arial"/>
          <w:szCs w:val="18"/>
        </w:rPr>
        <w:t>ge</w:t>
      </w:r>
      <w:r w:rsidR="00A144A9" w:rsidRPr="004246B9">
        <w:rPr>
          <w:rFonts w:cs="Arial"/>
          <w:szCs w:val="18"/>
        </w:rPr>
        <w:t>räu</w:t>
      </w:r>
      <w:r w:rsidR="000E18AF" w:rsidRPr="004246B9">
        <w:rPr>
          <w:rFonts w:cs="Arial"/>
          <w:szCs w:val="18"/>
        </w:rPr>
        <w:t>mt</w:t>
      </w:r>
      <w:r w:rsidR="00A144A9" w:rsidRPr="004246B9">
        <w:rPr>
          <w:rFonts w:cs="Arial"/>
          <w:szCs w:val="18"/>
        </w:rPr>
        <w:t xml:space="preserve">, um </w:t>
      </w:r>
      <w:r w:rsidR="000E18AF" w:rsidRPr="004246B9">
        <w:rPr>
          <w:rFonts w:cs="Arial"/>
          <w:szCs w:val="18"/>
        </w:rPr>
        <w:t>die</w:t>
      </w:r>
      <w:r w:rsidR="0098472D" w:rsidRPr="004246B9">
        <w:rPr>
          <w:rFonts w:cs="Arial"/>
          <w:szCs w:val="18"/>
        </w:rPr>
        <w:t xml:space="preserve"> </w:t>
      </w:r>
      <w:r w:rsidR="00A144A9" w:rsidRPr="004246B9">
        <w:rPr>
          <w:rFonts w:cs="Arial"/>
          <w:szCs w:val="18"/>
        </w:rPr>
        <w:t xml:space="preserve">Einhaltung der Vorschriften über die Bekämpfung der illegalen Beschäftigung und Schwarzarbeit </w:t>
      </w:r>
      <w:r w:rsidR="000E18AF" w:rsidRPr="004246B9">
        <w:rPr>
          <w:rFonts w:cs="Arial"/>
          <w:szCs w:val="18"/>
        </w:rPr>
        <w:t xml:space="preserve">zu </w:t>
      </w:r>
      <w:r w:rsidR="00A144A9" w:rsidRPr="004246B9">
        <w:rPr>
          <w:rFonts w:cs="Arial"/>
          <w:szCs w:val="18"/>
        </w:rPr>
        <w:t xml:space="preserve">prüfen und </w:t>
      </w:r>
      <w:r w:rsidR="000E18AF" w:rsidRPr="004246B9">
        <w:rPr>
          <w:rFonts w:cs="Arial"/>
          <w:szCs w:val="18"/>
        </w:rPr>
        <w:t xml:space="preserve">zu </w:t>
      </w:r>
      <w:r w:rsidR="00A144A9" w:rsidRPr="004246B9">
        <w:rPr>
          <w:rFonts w:cs="Arial"/>
          <w:szCs w:val="18"/>
        </w:rPr>
        <w:t>überwachen</w:t>
      </w:r>
      <w:r w:rsidR="000E18AF" w:rsidRPr="004246B9">
        <w:rPr>
          <w:rFonts w:cs="Arial"/>
          <w:szCs w:val="18"/>
        </w:rPr>
        <w:t>.</w:t>
      </w:r>
    </w:p>
    <w:p w14:paraId="2404B2FA" w14:textId="4D399D1F" w:rsidR="00FE4B12" w:rsidRPr="004246B9" w:rsidRDefault="00114A8E" w:rsidP="00114A8E">
      <w:pPr>
        <w:pStyle w:val="Textkrper-Einzug3"/>
        <w:snapToGrid w:val="0"/>
        <w:spacing w:before="240"/>
        <w:ind w:left="284" w:hanging="284"/>
        <w:rPr>
          <w:rFonts w:cs="Arial"/>
          <w:szCs w:val="18"/>
        </w:rPr>
      </w:pPr>
      <w:r w:rsidRPr="004246B9">
        <w:rPr>
          <w:rFonts w:cs="Arial"/>
          <w:szCs w:val="18"/>
        </w:rPr>
        <w:t xml:space="preserve">9. </w:t>
      </w:r>
      <w:r w:rsidRPr="004246B9">
        <w:rPr>
          <w:rFonts w:cs="Arial"/>
          <w:szCs w:val="18"/>
        </w:rPr>
        <w:tab/>
      </w:r>
      <w:r w:rsidR="00FE4B12" w:rsidRPr="004246B9">
        <w:rPr>
          <w:rFonts w:cs="Arial"/>
          <w:szCs w:val="18"/>
        </w:rPr>
        <w:t>Die Vergabestelle ist jederzeit berechtigt und unter Umständen verpflichtet, meine/unsere Angaben zu verifizieren</w:t>
      </w:r>
    </w:p>
    <w:p w14:paraId="6352D3FF" w14:textId="77777777" w:rsidR="00FE4B12" w:rsidRPr="004246B9" w:rsidRDefault="00FE4B12" w:rsidP="00114A8E">
      <w:pPr>
        <w:pStyle w:val="Textkrper-Einzug3"/>
        <w:numPr>
          <w:ilvl w:val="0"/>
          <w:numId w:val="24"/>
        </w:numPr>
        <w:spacing w:before="60"/>
        <w:ind w:left="426" w:hanging="142"/>
        <w:rPr>
          <w:rFonts w:cs="Arial"/>
          <w:szCs w:val="18"/>
        </w:rPr>
      </w:pPr>
      <w:r w:rsidRPr="004246B9">
        <w:rPr>
          <w:rFonts w:cs="Arial"/>
          <w:szCs w:val="18"/>
        </w:rPr>
        <w:t>durch die Einholung einer Gewerbezentralregisterauskunft nach § 150a Gewerbeordnung (GewO) und</w:t>
      </w:r>
    </w:p>
    <w:p w14:paraId="7B9BB9CC" w14:textId="77777777" w:rsidR="00FE4B12" w:rsidRPr="004246B9" w:rsidRDefault="00FE4B12" w:rsidP="00114A8E">
      <w:pPr>
        <w:pStyle w:val="Textkrper-Einzug3"/>
        <w:numPr>
          <w:ilvl w:val="0"/>
          <w:numId w:val="24"/>
        </w:numPr>
        <w:ind w:left="426" w:hanging="141"/>
        <w:rPr>
          <w:rFonts w:cs="Arial"/>
          <w:szCs w:val="18"/>
        </w:rPr>
      </w:pPr>
      <w:r w:rsidRPr="004246B9">
        <w:rPr>
          <w:rFonts w:cs="Arial"/>
          <w:szCs w:val="18"/>
        </w:rPr>
        <w:t>durch die Abfrage des „Registers zum Schutz fairen Wettbewerbs“ (GRfW).</w:t>
      </w:r>
    </w:p>
    <w:p w14:paraId="2033B0FC" w14:textId="77777777" w:rsidR="00FE4B12" w:rsidRPr="004246B9" w:rsidRDefault="00FE4B12" w:rsidP="00114A8E">
      <w:pPr>
        <w:pStyle w:val="Textkrper-Einzug3"/>
        <w:spacing w:before="120"/>
        <w:ind w:left="284"/>
        <w:rPr>
          <w:rFonts w:cs="Arial"/>
          <w:szCs w:val="18"/>
        </w:rPr>
      </w:pPr>
      <w:r w:rsidRPr="004246B9">
        <w:rPr>
          <w:rFonts w:cs="Arial"/>
          <w:szCs w:val="18"/>
        </w:rPr>
        <w:t>Hierzu werden die folgenden Angaben gemacht:</w:t>
      </w:r>
    </w:p>
    <w:p w14:paraId="7A198058" w14:textId="77777777" w:rsidR="00FE4B12" w:rsidRPr="004246B9" w:rsidRDefault="00FE4B12" w:rsidP="00114A8E">
      <w:pPr>
        <w:snapToGrid w:val="0"/>
        <w:ind w:left="284"/>
        <w:jc w:val="both"/>
        <w:rPr>
          <w:rFonts w:ascii="Arial" w:hAnsi="Arial" w:cs="Arial"/>
          <w:i/>
          <w:sz w:val="16"/>
          <w:szCs w:val="16"/>
        </w:rPr>
      </w:pPr>
      <w:r w:rsidRPr="004246B9">
        <w:rPr>
          <w:rFonts w:ascii="Arial" w:hAnsi="Arial" w:cs="Arial"/>
          <w:b/>
          <w:i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Bietergemeinschaften müssen die Angaben für jedes Mitgliedsunternehmen einzeln machen. </w:t>
      </w:r>
    </w:p>
    <w:p w14:paraId="3F5DB724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Firma</w:t>
      </w:r>
      <w:r w:rsidRPr="004246B9">
        <w:rPr>
          <w:rFonts w:ascii="Arial" w:hAnsi="Arial" w:cs="Arial"/>
          <w:sz w:val="16"/>
          <w:szCs w:val="16"/>
        </w:rPr>
        <w:t xml:space="preserve"> (</w:t>
      </w:r>
      <w:r w:rsidRPr="004246B9">
        <w:rPr>
          <w:rFonts w:ascii="Arial" w:hAnsi="Arial" w:cs="Arial"/>
          <w:i/>
          <w:sz w:val="16"/>
          <w:szCs w:val="16"/>
        </w:rPr>
        <w:t>Name, Sitz und Rechtsform</w:t>
      </w:r>
      <w:r w:rsidRPr="004246B9">
        <w:rPr>
          <w:rFonts w:ascii="Arial" w:hAnsi="Arial" w:cs="Arial"/>
          <w:sz w:val="16"/>
          <w:szCs w:val="16"/>
        </w:rPr>
        <w:t xml:space="preserve">): </w:t>
      </w:r>
    </w:p>
    <w:p w14:paraId="0947ADA2" w14:textId="4D4704B8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1DDCD341" w14:textId="78F6DD51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3BA12F51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Geschäftsführung</w:t>
      </w:r>
      <w:r w:rsidRPr="004246B9">
        <w:rPr>
          <w:rFonts w:ascii="Arial" w:hAnsi="Arial" w:cs="Arial"/>
          <w:sz w:val="16"/>
          <w:szCs w:val="16"/>
        </w:rPr>
        <w:t xml:space="preserve"> bzw. verantwortlich handelnde Personen:</w:t>
      </w:r>
    </w:p>
    <w:p w14:paraId="31A113F0" w14:textId="77777777" w:rsidR="00FE4B12" w:rsidRPr="004246B9" w:rsidRDefault="00FE4B12" w:rsidP="00114A8E">
      <w:pPr>
        <w:pStyle w:val="Listenabsatz"/>
        <w:snapToGrid w:val="0"/>
        <w:spacing w:before="4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t>(</w:t>
      </w:r>
      <w:r w:rsidRPr="004246B9">
        <w:rPr>
          <w:rFonts w:ascii="Arial" w:hAnsi="Arial" w:cs="Arial"/>
          <w:i/>
          <w:sz w:val="16"/>
          <w:szCs w:val="16"/>
        </w:rPr>
        <w:t>Name, Vorname, Geburtsdatum, Geburtsort, Geburtsname, Geburtsname der Mutter, Staatsangehörigkeit</w:t>
      </w:r>
      <w:r w:rsidRPr="004246B9">
        <w:rPr>
          <w:rFonts w:ascii="Arial" w:hAnsi="Arial" w:cs="Arial"/>
          <w:sz w:val="16"/>
          <w:szCs w:val="16"/>
        </w:rPr>
        <w:t>)</w:t>
      </w:r>
    </w:p>
    <w:p w14:paraId="0B86AC0B" w14:textId="106C018D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</w:t>
      </w:r>
    </w:p>
    <w:p w14:paraId="4882CAE8" w14:textId="5C0ED639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5CAF06DD" w14:textId="08B01501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41A72B4B" w14:textId="4D460D52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 </w:t>
      </w:r>
    </w:p>
    <w:p w14:paraId="4534C260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Registergericht</w:t>
      </w:r>
      <w:r w:rsidRPr="004246B9">
        <w:rPr>
          <w:rFonts w:ascii="Arial" w:hAnsi="Arial" w:cs="Arial"/>
          <w:sz w:val="16"/>
          <w:szCs w:val="16"/>
        </w:rPr>
        <w:t xml:space="preserve"> oder Genehmigungsbehörde: </w:t>
      </w:r>
    </w:p>
    <w:p w14:paraId="1411A675" w14:textId="44A4A313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042B9838" w14:textId="77777777" w:rsidR="00FE4B12" w:rsidRPr="004246B9" w:rsidRDefault="00FE4B12" w:rsidP="00114A8E">
      <w:pPr>
        <w:pStyle w:val="Listenabsatz"/>
        <w:snapToGrid w:val="0"/>
        <w:spacing w:before="4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</w:rPr>
        <w:t>Handelsregisternummer (</w:t>
      </w:r>
      <w:r w:rsidRPr="004246B9">
        <w:rPr>
          <w:rFonts w:ascii="Arial" w:hAnsi="Arial" w:cs="Arial"/>
          <w:i/>
          <w:sz w:val="16"/>
          <w:szCs w:val="16"/>
        </w:rPr>
        <w:t>wenn vorhanden</w:t>
      </w:r>
      <w:r w:rsidRPr="004246B9">
        <w:rPr>
          <w:rFonts w:ascii="Arial" w:hAnsi="Arial" w:cs="Arial"/>
          <w:sz w:val="16"/>
          <w:szCs w:val="16"/>
        </w:rPr>
        <w:t>):</w:t>
      </w:r>
      <w:r w:rsidR="003733DE" w:rsidRPr="004246B9">
        <w:rPr>
          <w:rFonts w:ascii="Arial" w:hAnsi="Arial" w:cs="Arial"/>
          <w:sz w:val="16"/>
          <w:szCs w:val="16"/>
        </w:rPr>
        <w:tab/>
      </w:r>
      <w:r w:rsidR="003733DE"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 xml:space="preserve">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177B5B49" w14:textId="5FD53F48" w:rsidR="00FE4B12" w:rsidRPr="004246B9" w:rsidRDefault="003733DE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i/>
          <w:sz w:val="16"/>
          <w:szCs w:val="16"/>
        </w:rPr>
        <w:t>(s</w:t>
      </w:r>
      <w:r w:rsidR="00FE4B12" w:rsidRPr="004246B9">
        <w:rPr>
          <w:rFonts w:ascii="Arial" w:hAnsi="Arial" w:cs="Arial"/>
          <w:i/>
          <w:sz w:val="16"/>
          <w:szCs w:val="16"/>
        </w:rPr>
        <w:t>onst:</w:t>
      </w:r>
      <w:r w:rsidRPr="004246B9">
        <w:rPr>
          <w:rFonts w:ascii="Arial" w:hAnsi="Arial" w:cs="Arial"/>
          <w:i/>
          <w:sz w:val="16"/>
          <w:szCs w:val="16"/>
        </w:rPr>
        <w:t>)</w:t>
      </w:r>
      <w:r w:rsidR="00FE4B12" w:rsidRPr="004246B9">
        <w:rPr>
          <w:rFonts w:ascii="Arial" w:hAnsi="Arial" w:cs="Arial"/>
          <w:sz w:val="16"/>
          <w:szCs w:val="16"/>
        </w:rPr>
        <w:t xml:space="preserve"> Geschäftsnummer der Genehmigungsbehörde: </w:t>
      </w:r>
      <w:r w:rsidR="00FE4B12" w:rsidRPr="004246B9">
        <w:rPr>
          <w:rFonts w:ascii="Arial" w:hAnsi="Arial" w:cs="Arial"/>
          <w:sz w:val="16"/>
          <w:szCs w:val="16"/>
        </w:rPr>
        <w:tab/>
      </w:r>
      <w:r w:rsidR="00FE4B12" w:rsidRPr="004246B9">
        <w:rPr>
          <w:rFonts w:ascii="Arial" w:hAnsi="Arial" w:cs="Arial"/>
          <w:sz w:val="16"/>
          <w:szCs w:val="16"/>
        </w:rPr>
        <w:tab/>
      </w:r>
      <w:r w:rsidR="008D33DD">
        <w:rPr>
          <w:rFonts w:ascii="Arial" w:hAnsi="Arial" w:cs="Arial"/>
          <w:sz w:val="16"/>
          <w:szCs w:val="16"/>
        </w:rPr>
        <w:tab/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FE4B12"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="00FE4B12" w:rsidRPr="004246B9">
        <w:rPr>
          <w:rFonts w:ascii="Arial" w:hAnsi="Arial" w:cs="Arial"/>
          <w:sz w:val="16"/>
          <w:szCs w:val="16"/>
          <w:u w:val="dotted"/>
        </w:rPr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7269C92C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Steuernummer</w:t>
      </w:r>
      <w:r w:rsidRPr="004246B9">
        <w:rPr>
          <w:rFonts w:ascii="Arial" w:hAnsi="Arial" w:cs="Arial"/>
          <w:sz w:val="16"/>
          <w:szCs w:val="16"/>
        </w:rPr>
        <w:t xml:space="preserve"> (</w:t>
      </w:r>
      <w:r w:rsidRPr="004246B9">
        <w:rPr>
          <w:rFonts w:ascii="Arial" w:hAnsi="Arial" w:cs="Arial"/>
          <w:i/>
          <w:sz w:val="16"/>
          <w:szCs w:val="16"/>
        </w:rPr>
        <w:t>Zutreffendes bitte ankreuzen und eintragen</w:t>
      </w:r>
      <w:r w:rsidRPr="004246B9">
        <w:rPr>
          <w:rFonts w:ascii="Arial" w:hAnsi="Arial" w:cs="Arial"/>
          <w:sz w:val="16"/>
          <w:szCs w:val="16"/>
        </w:rPr>
        <w:t xml:space="preserve">): </w:t>
      </w:r>
    </w:p>
    <w:p w14:paraId="5F578C07" w14:textId="77777777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="00F27C6C">
        <w:rPr>
          <w:rFonts w:ascii="Arial" w:hAnsi="Arial" w:cs="Arial"/>
          <w:sz w:val="16"/>
          <w:szCs w:val="16"/>
        </w:rPr>
      </w:r>
      <w:r w:rsidR="00F27C6C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Steuer-Identifikationsnummer (Steuer-IdNr.)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3CA3C9E0" w14:textId="77777777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="00F27C6C">
        <w:rPr>
          <w:rFonts w:ascii="Arial" w:hAnsi="Arial" w:cs="Arial"/>
          <w:sz w:val="16"/>
          <w:szCs w:val="16"/>
        </w:rPr>
      </w:r>
      <w:r w:rsidR="00F27C6C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Umsatzsteuer-Identifikationsnummer (USt-IdNr.)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25B59778" w14:textId="78DF8597" w:rsidR="00114A8E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="00F27C6C">
        <w:rPr>
          <w:rFonts w:ascii="Arial" w:hAnsi="Arial" w:cs="Arial"/>
          <w:sz w:val="16"/>
          <w:szCs w:val="16"/>
        </w:rPr>
      </w:r>
      <w:r w:rsidR="00F27C6C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Wirtschafts-Identifikationsnummer (W-IdNr.)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0DD1EBDF" w14:textId="5F83F0B4" w:rsidR="002D7182" w:rsidRPr="004246B9" w:rsidRDefault="00FE4B12" w:rsidP="00114A8E">
      <w:pPr>
        <w:pStyle w:val="Block"/>
        <w:numPr>
          <w:ilvl w:val="0"/>
          <w:numId w:val="30"/>
        </w:numPr>
        <w:snapToGrid w:val="0"/>
        <w:spacing w:before="240"/>
        <w:ind w:left="283" w:hanging="357"/>
        <w:rPr>
          <w:rFonts w:cs="Arial"/>
          <w:szCs w:val="18"/>
        </w:rPr>
      </w:pPr>
      <w:r w:rsidRPr="004246B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Cs w:val="18"/>
        </w:rPr>
        <w:instrText xml:space="preserve"> FORMCHECKBOX </w:instrText>
      </w:r>
      <w:r w:rsidR="00F27C6C">
        <w:rPr>
          <w:szCs w:val="18"/>
        </w:rPr>
      </w:r>
      <w:r w:rsidR="00F27C6C">
        <w:rPr>
          <w:szCs w:val="18"/>
        </w:rPr>
        <w:fldChar w:fldCharType="separate"/>
      </w:r>
      <w:r w:rsidRPr="004246B9">
        <w:rPr>
          <w:szCs w:val="18"/>
        </w:rPr>
        <w:fldChar w:fldCharType="end"/>
      </w:r>
      <w:r w:rsidRPr="004246B9">
        <w:rPr>
          <w:szCs w:val="18"/>
        </w:rPr>
        <w:t xml:space="preserve"> </w:t>
      </w:r>
      <w:r w:rsidRPr="004246B9">
        <w:rPr>
          <w:rFonts w:cs="Arial"/>
          <w:szCs w:val="18"/>
        </w:rPr>
        <w:t xml:space="preserve">Ich/Wir </w:t>
      </w:r>
      <w:r w:rsidR="000E18AF" w:rsidRPr="004246B9">
        <w:rPr>
          <w:rFonts w:cs="Arial"/>
          <w:szCs w:val="18"/>
        </w:rPr>
        <w:t xml:space="preserve">werde(n) </w:t>
      </w:r>
      <w:r w:rsidRPr="004246B9">
        <w:rPr>
          <w:rFonts w:cs="Arial"/>
          <w:szCs w:val="18"/>
        </w:rPr>
        <w:t>d</w:t>
      </w:r>
      <w:r w:rsidR="000E18AF" w:rsidRPr="004246B9">
        <w:rPr>
          <w:rFonts w:cs="Arial"/>
          <w:szCs w:val="18"/>
        </w:rPr>
        <w:t>em Bewerber/Bieter</w:t>
      </w:r>
      <w:r w:rsidR="00114A8E" w:rsidRPr="004246B9">
        <w:rPr>
          <w:szCs w:val="18"/>
        </w:rPr>
        <w:t>/Auftragnehmer</w:t>
      </w:r>
      <w:r w:rsidR="000E18AF" w:rsidRPr="004246B9">
        <w:rPr>
          <w:rFonts w:cs="Arial"/>
          <w:szCs w:val="18"/>
        </w:rPr>
        <w:t xml:space="preserve"> </w:t>
      </w:r>
      <w:r w:rsidR="002D7182" w:rsidRPr="004246B9">
        <w:rPr>
          <w:rFonts w:cs="Arial"/>
          <w:szCs w:val="18"/>
        </w:rPr>
        <w:t xml:space="preserve">über die von mir/uns erbrachten (Teil-)Leistungen die Kalkulationsangaben auf dem </w:t>
      </w:r>
      <w:r w:rsidR="000E18AF" w:rsidRPr="004246B9">
        <w:rPr>
          <w:rFonts w:cs="Arial"/>
          <w:szCs w:val="18"/>
        </w:rPr>
        <w:t xml:space="preserve">Vordruck </w:t>
      </w:r>
      <w:r w:rsidRPr="004246B9">
        <w:rPr>
          <w:rFonts w:cs="Arial"/>
          <w:i/>
          <w:szCs w:val="18"/>
        </w:rPr>
        <w:t>Preisermittlungsblatt 1</w:t>
      </w:r>
      <w:r w:rsidRPr="004246B9">
        <w:rPr>
          <w:rFonts w:cs="Arial"/>
          <w:szCs w:val="18"/>
        </w:rPr>
        <w:t xml:space="preserve"> vorleg</w:t>
      </w:r>
      <w:r w:rsidR="000E18AF" w:rsidRPr="004246B9">
        <w:rPr>
          <w:rFonts w:cs="Arial"/>
          <w:szCs w:val="18"/>
        </w:rPr>
        <w:t>en, damit die Vergabestelle die Angemessenheit des Angebotspreises auch beim Einsatz von Nachunternehmern nachvollziehen kann.</w:t>
      </w:r>
    </w:p>
    <w:p w14:paraId="49526F7A" w14:textId="1C757E3D" w:rsidR="000E18AF" w:rsidRPr="004246B9" w:rsidRDefault="005A38DD" w:rsidP="00114A8E">
      <w:pPr>
        <w:pStyle w:val="Block"/>
        <w:snapToGrid w:val="0"/>
        <w:spacing w:before="360"/>
        <w:ind w:left="0"/>
        <w:rPr>
          <w:rFonts w:cs="Arial"/>
          <w:b/>
          <w:sz w:val="22"/>
          <w:szCs w:val="22"/>
        </w:rPr>
      </w:pPr>
      <w:r w:rsidRPr="004246B9">
        <w:rPr>
          <w:b/>
          <w:sz w:val="22"/>
          <w:szCs w:val="22"/>
        </w:rPr>
        <w:t>Mir</w:t>
      </w:r>
      <w:r w:rsidR="00891B99" w:rsidRPr="004246B9">
        <w:rPr>
          <w:b/>
          <w:sz w:val="22"/>
          <w:szCs w:val="22"/>
        </w:rPr>
        <w:t>/</w:t>
      </w:r>
      <w:r w:rsidRPr="004246B9">
        <w:rPr>
          <w:b/>
          <w:sz w:val="22"/>
          <w:szCs w:val="22"/>
        </w:rPr>
        <w:t>Uns ist bekannt</w:t>
      </w:r>
      <w:r w:rsidR="00114A8E" w:rsidRPr="004246B9">
        <w:rPr>
          <w:b/>
          <w:sz w:val="22"/>
          <w:szCs w:val="22"/>
        </w:rPr>
        <w:t>, dass eine falsche Erklärung mein</w:t>
      </w:r>
      <w:r w:rsidR="00891B99" w:rsidRPr="004246B9">
        <w:rPr>
          <w:b/>
          <w:sz w:val="22"/>
          <w:szCs w:val="22"/>
        </w:rPr>
        <w:t xml:space="preserve">en Ausschluss von </w:t>
      </w:r>
      <w:r w:rsidR="002D7182" w:rsidRPr="004246B9">
        <w:rPr>
          <w:b/>
          <w:sz w:val="22"/>
          <w:szCs w:val="22"/>
        </w:rPr>
        <w:t xml:space="preserve">laufenden und </w:t>
      </w:r>
      <w:r w:rsidR="00114A8E" w:rsidRPr="004246B9">
        <w:rPr>
          <w:b/>
          <w:sz w:val="22"/>
          <w:szCs w:val="22"/>
        </w:rPr>
        <w:t xml:space="preserve">    </w:t>
      </w:r>
      <w:r w:rsidR="00891B99" w:rsidRPr="004246B9">
        <w:rPr>
          <w:b/>
          <w:sz w:val="22"/>
          <w:szCs w:val="22"/>
        </w:rPr>
        <w:t xml:space="preserve">künftigen </w:t>
      </w:r>
      <w:r w:rsidR="002D7182" w:rsidRPr="004246B9">
        <w:rPr>
          <w:b/>
          <w:sz w:val="22"/>
          <w:szCs w:val="22"/>
        </w:rPr>
        <w:t xml:space="preserve">Vergabeverfahren </w:t>
      </w:r>
      <w:r w:rsidR="00891B99" w:rsidRPr="004246B9">
        <w:rPr>
          <w:b/>
          <w:sz w:val="22"/>
          <w:szCs w:val="22"/>
        </w:rPr>
        <w:t>der Freien und Hansestadt Hamburg zur Folge haben</w:t>
      </w:r>
      <w:r w:rsidR="000E18AF" w:rsidRPr="004246B9">
        <w:rPr>
          <w:b/>
          <w:sz w:val="22"/>
          <w:szCs w:val="22"/>
        </w:rPr>
        <w:t xml:space="preserve"> kann.</w:t>
      </w:r>
    </w:p>
    <w:p w14:paraId="7A8B6E43" w14:textId="77777777" w:rsidR="00A62673" w:rsidRPr="004246B9" w:rsidRDefault="00A62673" w:rsidP="00114A8E">
      <w:pPr>
        <w:tabs>
          <w:tab w:val="left" w:leader="dot" w:pos="9639"/>
        </w:tabs>
        <w:snapToGrid w:val="0"/>
        <w:spacing w:before="960"/>
        <w:ind w:left="142" w:hanging="142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</w:r>
      <w:bookmarkStart w:id="2" w:name="Text25"/>
      <w:r w:rsidR="008E3732" w:rsidRPr="004246B9">
        <w:rPr>
          <w:rFonts w:ascii="Arial" w:hAnsi="Arial"/>
          <w:sz w:val="18"/>
        </w:rPr>
        <w:fldChar w:fldCharType="begin">
          <w:ffData>
            <w:name w:val="Text25"/>
            <w:enabled/>
            <w:calcOnExit w:val="0"/>
            <w:textInput>
              <w:default w:val=" "/>
            </w:textInput>
          </w:ffData>
        </w:fldChar>
      </w:r>
      <w:r w:rsidR="008E3732" w:rsidRPr="004246B9">
        <w:rPr>
          <w:rFonts w:ascii="Arial" w:hAnsi="Arial"/>
          <w:sz w:val="18"/>
        </w:rPr>
        <w:instrText xml:space="preserve"> FORMTEXT </w:instrText>
      </w:r>
      <w:r w:rsidR="008E3732" w:rsidRPr="004246B9">
        <w:rPr>
          <w:rFonts w:ascii="Arial" w:hAnsi="Arial"/>
          <w:sz w:val="18"/>
        </w:rPr>
      </w:r>
      <w:r w:rsidR="008E3732" w:rsidRPr="004246B9">
        <w:rPr>
          <w:rFonts w:ascii="Arial" w:hAnsi="Arial"/>
          <w:sz w:val="18"/>
        </w:rPr>
        <w:fldChar w:fldCharType="separate"/>
      </w:r>
      <w:r w:rsidR="008E3732" w:rsidRPr="004246B9">
        <w:rPr>
          <w:rFonts w:ascii="Arial" w:hAnsi="Arial"/>
          <w:noProof/>
          <w:sz w:val="18"/>
        </w:rPr>
        <w:t xml:space="preserve"> </w:t>
      </w:r>
      <w:r w:rsidR="008E3732" w:rsidRPr="004246B9">
        <w:rPr>
          <w:rFonts w:ascii="Arial" w:hAnsi="Arial"/>
          <w:sz w:val="18"/>
        </w:rPr>
        <w:fldChar w:fldCharType="end"/>
      </w:r>
      <w:bookmarkEnd w:id="2"/>
      <w:r w:rsidR="008E3732" w:rsidRPr="004246B9">
        <w:rPr>
          <w:rFonts w:ascii="Arial" w:hAnsi="Arial"/>
          <w:sz w:val="18"/>
        </w:rPr>
        <w:tab/>
      </w:r>
    </w:p>
    <w:p w14:paraId="52120377" w14:textId="77777777" w:rsidR="00A62673" w:rsidRPr="004246B9" w:rsidRDefault="00A62673">
      <w:pPr>
        <w:ind w:left="426" w:hanging="426"/>
        <w:jc w:val="both"/>
        <w:rPr>
          <w:rFonts w:ascii="Arial" w:hAnsi="Arial"/>
          <w:b/>
          <w:bCs/>
          <w:sz w:val="18"/>
        </w:rPr>
      </w:pPr>
      <w:r w:rsidRPr="004246B9">
        <w:rPr>
          <w:rFonts w:ascii="Arial" w:hAnsi="Arial"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>Ort, Datum</w:t>
      </w:r>
      <w:r w:rsidR="00891B99" w:rsidRPr="004246B9">
        <w:rPr>
          <w:rFonts w:ascii="Arial" w:hAnsi="Arial"/>
          <w:b/>
          <w:bCs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ab/>
      </w:r>
      <w:r w:rsidR="002E0BD1" w:rsidRPr="004246B9">
        <w:rPr>
          <w:rFonts w:ascii="Arial" w:hAnsi="Arial"/>
          <w:b/>
          <w:bCs/>
          <w:sz w:val="18"/>
        </w:rPr>
        <w:tab/>
      </w:r>
      <w:r w:rsidRPr="004246B9">
        <w:rPr>
          <w:rFonts w:ascii="Arial" w:hAnsi="Arial"/>
          <w:b/>
          <w:bCs/>
          <w:sz w:val="18"/>
        </w:rPr>
        <w:t>Stempel und rechtsverbindliche Unterschrift des Nachunternehmers</w:t>
      </w:r>
    </w:p>
    <w:p w14:paraId="181BC147" w14:textId="77777777" w:rsidR="00B2445C" w:rsidRPr="004246B9" w:rsidRDefault="00B2445C">
      <w:pPr>
        <w:jc w:val="both"/>
        <w:rPr>
          <w:rFonts w:ascii="Arial" w:hAnsi="Arial"/>
          <w:kern w:val="16"/>
          <w:sz w:val="18"/>
        </w:rPr>
      </w:pPr>
    </w:p>
    <w:p w14:paraId="6F59901F" w14:textId="3E30498C" w:rsidR="0092368E" w:rsidRPr="004246B9" w:rsidRDefault="003733DE" w:rsidP="00346C17">
      <w:pPr>
        <w:ind w:left="851" w:hanging="851"/>
        <w:jc w:val="both"/>
        <w:rPr>
          <w:rFonts w:ascii="Arial" w:hAnsi="Arial"/>
          <w:i/>
          <w:kern w:val="16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 xml:space="preserve"> </w:t>
      </w:r>
      <w:r w:rsidR="00346C17" w:rsidRPr="004246B9">
        <w:rPr>
          <w:rFonts w:ascii="Arial" w:hAnsi="Arial"/>
          <w:b/>
          <w:i/>
          <w:kern w:val="16"/>
          <w:sz w:val="16"/>
          <w:szCs w:val="16"/>
        </w:rPr>
        <w:t>Hinweis</w:t>
      </w:r>
      <w:r w:rsidR="0092368E" w:rsidRPr="004246B9">
        <w:rPr>
          <w:rFonts w:ascii="Arial" w:hAnsi="Arial"/>
          <w:b/>
          <w:i/>
          <w:kern w:val="16"/>
          <w:sz w:val="16"/>
          <w:szCs w:val="16"/>
        </w:rPr>
        <w:t>e</w:t>
      </w:r>
      <w:r w:rsidR="00346C17" w:rsidRPr="004246B9">
        <w:rPr>
          <w:rFonts w:ascii="Arial" w:hAnsi="Arial"/>
          <w:b/>
          <w:i/>
          <w:kern w:val="16"/>
          <w:sz w:val="16"/>
          <w:szCs w:val="16"/>
        </w:rPr>
        <w:t>:</w:t>
      </w:r>
      <w:r w:rsidR="00346C17" w:rsidRPr="004246B9">
        <w:rPr>
          <w:rFonts w:ascii="Arial" w:hAnsi="Arial"/>
          <w:i/>
          <w:kern w:val="16"/>
          <w:sz w:val="16"/>
          <w:szCs w:val="16"/>
        </w:rPr>
        <w:t xml:space="preserve"> </w:t>
      </w:r>
      <w:r w:rsidR="00346C17" w:rsidRPr="004246B9">
        <w:rPr>
          <w:rFonts w:ascii="Arial" w:hAnsi="Arial"/>
          <w:i/>
          <w:kern w:val="16"/>
          <w:sz w:val="16"/>
          <w:szCs w:val="16"/>
        </w:rPr>
        <w:tab/>
      </w:r>
      <w:r w:rsidR="0092368E" w:rsidRPr="004246B9">
        <w:rPr>
          <w:rFonts w:ascii="Arial" w:hAnsi="Arial"/>
          <w:i/>
          <w:kern w:val="16"/>
          <w:sz w:val="16"/>
          <w:szCs w:val="16"/>
        </w:rPr>
        <w:t xml:space="preserve">Auf diesem Vordruck ist stets eine händische Unterschrift des Nachunternehmers erforderlich (unabhängig von der Art der Übermittlung des Vordrucks an die Vergabestelle). </w:t>
      </w:r>
    </w:p>
    <w:p w14:paraId="7BD27A7C" w14:textId="59FAF89C" w:rsidR="00346C17" w:rsidRPr="004246B9" w:rsidRDefault="00346C17" w:rsidP="0092368E">
      <w:pPr>
        <w:ind w:left="851"/>
        <w:jc w:val="both"/>
        <w:rPr>
          <w:rFonts w:ascii="Arial" w:hAnsi="Arial"/>
          <w:i/>
          <w:kern w:val="16"/>
          <w:sz w:val="16"/>
          <w:szCs w:val="16"/>
        </w:rPr>
      </w:pPr>
      <w:r w:rsidRPr="004246B9">
        <w:rPr>
          <w:rFonts w:ascii="Arial" w:hAnsi="Arial"/>
          <w:i/>
          <w:kern w:val="16"/>
          <w:sz w:val="16"/>
          <w:szCs w:val="16"/>
        </w:rPr>
        <w:t xml:space="preserve">Werden Verpflichtungserklärungen in Kopie oder als Telefax vorgelegt, sind die Originale auf Verlangen </w:t>
      </w:r>
      <w:r w:rsidR="003733DE" w:rsidRPr="004246B9">
        <w:rPr>
          <w:rFonts w:ascii="Arial" w:hAnsi="Arial"/>
          <w:i/>
          <w:kern w:val="16"/>
          <w:sz w:val="16"/>
          <w:szCs w:val="16"/>
        </w:rPr>
        <w:t>der Vergabestelle einzureichen.</w:t>
      </w:r>
    </w:p>
    <w:p w14:paraId="54B1E201" w14:textId="77777777" w:rsidR="00BF5C6A" w:rsidRDefault="00370319" w:rsidP="00346C17">
      <w:pPr>
        <w:jc w:val="both"/>
        <w:rPr>
          <w:rFonts w:ascii="Arial" w:hAnsi="Arial" w:cs="Arial"/>
          <w:sz w:val="18"/>
        </w:rPr>
      </w:pPr>
      <w:r>
        <w:rPr>
          <w:noProof/>
          <w:color w:val="00000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793B8D" wp14:editId="2249CFF9">
                <wp:simplePos x="0" y="0"/>
                <wp:positionH relativeFrom="column">
                  <wp:posOffset>45455</wp:posOffset>
                </wp:positionH>
                <wp:positionV relativeFrom="paragraph">
                  <wp:posOffset>102929</wp:posOffset>
                </wp:positionV>
                <wp:extent cx="6137748" cy="2068"/>
                <wp:effectExtent l="0" t="0" r="34925" b="3619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7748" cy="20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590C2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8.1pt" to="486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" strokeweight="1.5pt">
                <v:stroke startarrowwidth="narrow" startarrowlength="short" endarrowwidth="narrow" endarrowlength="short"/>
              </v:line>
            </w:pict>
          </mc:Fallback>
        </mc:AlternateContent>
      </w:r>
    </w:p>
    <w:sectPr w:rsidR="00BF5C6A" w:rsidSect="007F561A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64406" w14:textId="77777777" w:rsidR="006F5F0D" w:rsidRDefault="006F5F0D">
      <w:r>
        <w:separator/>
      </w:r>
    </w:p>
  </w:endnote>
  <w:endnote w:type="continuationSeparator" w:id="0">
    <w:p w14:paraId="098B735A" w14:textId="77777777" w:rsidR="006F5F0D" w:rsidRDefault="006F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9661" w14:textId="77777777" w:rsidR="007F561A" w:rsidRPr="007F561A" w:rsidRDefault="007F561A" w:rsidP="007F561A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178C0199" w14:textId="77777777" w:rsidR="007F561A" w:rsidRPr="007F561A" w:rsidRDefault="007F561A" w:rsidP="007F561A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Nachunternehmers </w:t>
    </w:r>
    <w:r>
      <w:rPr>
        <w:rFonts w:ascii="Arial" w:hAnsi="Arial" w:cs="Arial"/>
      </w:rPr>
      <w:t>-</w:t>
    </w:r>
    <w:r w:rsidRPr="007F561A">
      <w:rPr>
        <w:rFonts w:ascii="Arial" w:hAnsi="Arial" w:cs="Arial"/>
      </w:rPr>
      <w:t xml:space="preserve"> 03/2019</w:t>
    </w:r>
    <w:r w:rsidRPr="007F561A">
      <w:rPr>
        <w:rFonts w:ascii="Arial" w:hAnsi="Arial" w:cs="Arial"/>
      </w:rPr>
      <w:tab/>
    </w:r>
    <w:r w:rsidRPr="007F561A">
      <w:rPr>
        <w:rFonts w:ascii="Arial" w:hAnsi="Arial" w:cs="Arial"/>
      </w:rPr>
      <w:fldChar w:fldCharType="begin"/>
    </w:r>
    <w:r w:rsidRPr="007F561A">
      <w:rPr>
        <w:rFonts w:ascii="Arial" w:hAnsi="Arial" w:cs="Arial"/>
      </w:rPr>
      <w:instrText xml:space="preserve"> PAGE </w:instrText>
    </w:r>
    <w:r w:rsidRPr="007F561A">
      <w:rPr>
        <w:rFonts w:ascii="Arial" w:hAnsi="Arial" w:cs="Arial"/>
      </w:rPr>
      <w:fldChar w:fldCharType="separate"/>
    </w:r>
    <w:r w:rsidR="008D33DD">
      <w:rPr>
        <w:rFonts w:ascii="Arial" w:hAnsi="Arial" w:cs="Arial"/>
        <w:noProof/>
      </w:rPr>
      <w:t>2</w:t>
    </w:r>
    <w:r w:rsidRPr="007F561A">
      <w:rPr>
        <w:rFonts w:ascii="Arial" w:hAnsi="Arial" w:cs="Arial"/>
      </w:rPr>
      <w:fldChar w:fldCharType="end"/>
    </w:r>
    <w:r w:rsidRPr="007F561A">
      <w:rPr>
        <w:rFonts w:ascii="Arial" w:hAnsi="Arial" w:cs="Arial"/>
      </w:rPr>
      <w:t xml:space="preserve"> von </w:t>
    </w:r>
    <w:r w:rsidRPr="007F561A">
      <w:rPr>
        <w:rFonts w:ascii="Arial" w:hAnsi="Arial" w:cs="Arial"/>
      </w:rPr>
      <w:fldChar w:fldCharType="begin"/>
    </w:r>
    <w:r w:rsidRPr="007F561A">
      <w:rPr>
        <w:rFonts w:ascii="Arial" w:hAnsi="Arial" w:cs="Arial"/>
      </w:rPr>
      <w:instrText xml:space="preserve"> NUMPAGES  \* MERGEFORMAT </w:instrText>
    </w:r>
    <w:r w:rsidRPr="007F561A">
      <w:rPr>
        <w:rFonts w:ascii="Arial" w:hAnsi="Arial" w:cs="Arial"/>
      </w:rPr>
      <w:fldChar w:fldCharType="separate"/>
    </w:r>
    <w:r w:rsidR="008D33DD">
      <w:rPr>
        <w:rFonts w:ascii="Arial" w:hAnsi="Arial" w:cs="Arial"/>
        <w:noProof/>
      </w:rPr>
      <w:t>2</w:t>
    </w:r>
    <w:r w:rsidRPr="007F561A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50CBB" w14:textId="77777777" w:rsidR="007F561A" w:rsidRPr="007F561A" w:rsidRDefault="007F561A" w:rsidP="007F561A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7B78E7DA" w14:textId="7ACE15FF" w:rsidR="00DD79AC" w:rsidRPr="007F561A" w:rsidRDefault="00C042B6" w:rsidP="007F561A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</w:t>
    </w:r>
    <w:r w:rsidR="00DD79AC" w:rsidRPr="007F561A">
      <w:rPr>
        <w:rFonts w:ascii="Arial" w:hAnsi="Arial" w:cs="Arial"/>
      </w:rPr>
      <w:t>Nachunternehmer</w:t>
    </w:r>
    <w:r w:rsidRPr="007F561A">
      <w:rPr>
        <w:rFonts w:ascii="Arial" w:hAnsi="Arial" w:cs="Arial"/>
      </w:rPr>
      <w:t>s</w:t>
    </w:r>
    <w:r w:rsidR="00DD79AC" w:rsidRPr="007F561A">
      <w:rPr>
        <w:rFonts w:ascii="Arial" w:hAnsi="Arial" w:cs="Arial"/>
      </w:rPr>
      <w:t xml:space="preserve"> </w:t>
    </w:r>
    <w:r w:rsidR="007F561A">
      <w:rPr>
        <w:rFonts w:ascii="Arial" w:hAnsi="Arial" w:cs="Arial"/>
      </w:rPr>
      <w:t>-</w:t>
    </w:r>
    <w:r w:rsidR="00DD79AC" w:rsidRPr="007F561A">
      <w:rPr>
        <w:rFonts w:ascii="Arial" w:hAnsi="Arial" w:cs="Arial"/>
      </w:rPr>
      <w:t xml:space="preserve"> </w:t>
    </w:r>
    <w:r w:rsidR="005A37B1" w:rsidRPr="007F561A">
      <w:rPr>
        <w:rFonts w:ascii="Arial" w:hAnsi="Arial" w:cs="Arial"/>
      </w:rPr>
      <w:t>0</w:t>
    </w:r>
    <w:r w:rsidR="0092368E" w:rsidRPr="007F561A">
      <w:rPr>
        <w:rFonts w:ascii="Arial" w:hAnsi="Arial" w:cs="Arial"/>
      </w:rPr>
      <w:t>3</w:t>
    </w:r>
    <w:r w:rsidR="00DD79AC" w:rsidRPr="007F561A">
      <w:rPr>
        <w:rFonts w:ascii="Arial" w:hAnsi="Arial" w:cs="Arial"/>
      </w:rPr>
      <w:t>/201</w:t>
    </w:r>
    <w:r w:rsidR="00A0451F" w:rsidRPr="007F561A">
      <w:rPr>
        <w:rFonts w:ascii="Arial" w:hAnsi="Arial" w:cs="Arial"/>
      </w:rPr>
      <w:t>9</w:t>
    </w:r>
    <w:r w:rsidR="00DD79AC" w:rsidRPr="007F561A">
      <w:rPr>
        <w:rFonts w:ascii="Arial" w:hAnsi="Arial" w:cs="Arial"/>
      </w:rPr>
      <w:tab/>
    </w:r>
    <w:r w:rsidR="00DD79AC" w:rsidRPr="007F561A">
      <w:rPr>
        <w:rFonts w:ascii="Arial" w:hAnsi="Arial" w:cs="Arial"/>
      </w:rPr>
      <w:fldChar w:fldCharType="begin"/>
    </w:r>
    <w:r w:rsidR="00DD79AC" w:rsidRPr="007F561A">
      <w:rPr>
        <w:rFonts w:ascii="Arial" w:hAnsi="Arial" w:cs="Arial"/>
      </w:rPr>
      <w:instrText xml:space="preserve"> PAGE </w:instrText>
    </w:r>
    <w:r w:rsidR="00DD79AC" w:rsidRPr="007F561A">
      <w:rPr>
        <w:rFonts w:ascii="Arial" w:hAnsi="Arial" w:cs="Arial"/>
      </w:rPr>
      <w:fldChar w:fldCharType="separate"/>
    </w:r>
    <w:r w:rsidR="008D33DD">
      <w:rPr>
        <w:rFonts w:ascii="Arial" w:hAnsi="Arial" w:cs="Arial"/>
        <w:noProof/>
      </w:rPr>
      <w:t>1</w:t>
    </w:r>
    <w:r w:rsidR="00DD79AC" w:rsidRPr="007F561A">
      <w:rPr>
        <w:rFonts w:ascii="Arial" w:hAnsi="Arial" w:cs="Arial"/>
      </w:rPr>
      <w:fldChar w:fldCharType="end"/>
    </w:r>
    <w:r w:rsidR="00DD79AC" w:rsidRPr="007F561A">
      <w:rPr>
        <w:rFonts w:ascii="Arial" w:hAnsi="Arial" w:cs="Arial"/>
      </w:rPr>
      <w:t xml:space="preserve"> von </w:t>
    </w:r>
    <w:r w:rsidR="00DD79AC" w:rsidRPr="007F561A">
      <w:rPr>
        <w:rFonts w:ascii="Arial" w:hAnsi="Arial" w:cs="Arial"/>
      </w:rPr>
      <w:fldChar w:fldCharType="begin"/>
    </w:r>
    <w:r w:rsidR="00DD79AC" w:rsidRPr="007F561A">
      <w:rPr>
        <w:rFonts w:ascii="Arial" w:hAnsi="Arial" w:cs="Arial"/>
      </w:rPr>
      <w:instrText xml:space="preserve"> NUMPAGES  \* MERGEFORMAT </w:instrText>
    </w:r>
    <w:r w:rsidR="00DD79AC" w:rsidRPr="007F561A">
      <w:rPr>
        <w:rFonts w:ascii="Arial" w:hAnsi="Arial" w:cs="Arial"/>
      </w:rPr>
      <w:fldChar w:fldCharType="separate"/>
    </w:r>
    <w:r w:rsidR="008D33DD">
      <w:rPr>
        <w:rFonts w:ascii="Arial" w:hAnsi="Arial" w:cs="Arial"/>
        <w:noProof/>
      </w:rPr>
      <w:t>2</w:t>
    </w:r>
    <w:r w:rsidR="00DD79AC" w:rsidRPr="007F561A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7CC69" w14:textId="77777777" w:rsidR="006F5F0D" w:rsidRDefault="006F5F0D">
      <w:r>
        <w:separator/>
      </w:r>
    </w:p>
  </w:footnote>
  <w:footnote w:type="continuationSeparator" w:id="0">
    <w:p w14:paraId="49683D6F" w14:textId="77777777" w:rsidR="006F5F0D" w:rsidRDefault="006F5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0582" w14:textId="77777777" w:rsidR="007F561A" w:rsidRPr="007F561A" w:rsidRDefault="007F561A" w:rsidP="007F561A">
    <w:pPr>
      <w:pStyle w:val="Kopfzeile"/>
      <w:tabs>
        <w:tab w:val="clear" w:pos="9072"/>
      </w:tabs>
      <w:spacing w:before="120"/>
      <w:jc w:val="right"/>
      <w:rPr>
        <w:rFonts w:ascii="Arial" w:hAnsi="Arial" w:cs="Arial"/>
        <w:b/>
      </w:rPr>
    </w:pPr>
    <w:r w:rsidRPr="007F561A">
      <w:rPr>
        <w:rFonts w:ascii="Arial" w:hAnsi="Arial" w:cs="Arial"/>
        <w:b/>
      </w:rPr>
      <w:t>VV-Bau Anlage 6-101</w:t>
    </w:r>
  </w:p>
  <w:p w14:paraId="56A7047F" w14:textId="77777777" w:rsidR="007F561A" w:rsidRPr="007F561A" w:rsidRDefault="007F561A" w:rsidP="007F561A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561A">
      <w:rPr>
        <w:rFonts w:ascii="Arial" w:hAnsi="Arial" w:cs="Arial"/>
      </w:rPr>
      <w:t>Erklärung des Nachunternehmers</w:t>
    </w:r>
  </w:p>
  <w:p w14:paraId="606465C9" w14:textId="77777777" w:rsidR="007F561A" w:rsidRPr="007F561A" w:rsidRDefault="007F561A" w:rsidP="007F561A">
    <w:pPr>
      <w:pStyle w:val="Kopfzeile"/>
      <w:pBdr>
        <w:bottom w:val="single" w:sz="4" w:space="1" w:color="auto"/>
      </w:pBdr>
      <w:rPr>
        <w:rFonts w:ascii="Arial" w:hAnsi="Arial" w:cs="Arial"/>
        <w:b/>
      </w:rPr>
    </w:pPr>
  </w:p>
  <w:p w14:paraId="4FC333A9" w14:textId="77777777" w:rsidR="00DD79AC" w:rsidRPr="007F561A" w:rsidRDefault="00DD79AC" w:rsidP="007F561A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19C30" w14:textId="5C677D1C" w:rsidR="00DD79AC" w:rsidRPr="007F561A" w:rsidRDefault="00DD79AC" w:rsidP="007F561A">
    <w:pPr>
      <w:pStyle w:val="Kopfzeile"/>
      <w:tabs>
        <w:tab w:val="clear" w:pos="9072"/>
      </w:tabs>
      <w:spacing w:before="120"/>
      <w:jc w:val="right"/>
      <w:rPr>
        <w:rFonts w:ascii="Arial" w:hAnsi="Arial" w:cs="Arial"/>
        <w:b/>
      </w:rPr>
    </w:pPr>
    <w:r w:rsidRPr="007F561A">
      <w:rPr>
        <w:rFonts w:ascii="Arial" w:hAnsi="Arial" w:cs="Arial"/>
        <w:b/>
      </w:rPr>
      <w:t>VV-Bau Anlage 6-10</w:t>
    </w:r>
    <w:r w:rsidR="00B316E1" w:rsidRPr="007F561A">
      <w:rPr>
        <w:rFonts w:ascii="Arial" w:hAnsi="Arial" w:cs="Arial"/>
        <w:b/>
      </w:rPr>
      <w:t>1</w:t>
    </w:r>
  </w:p>
  <w:p w14:paraId="6321D04D" w14:textId="2F57AA29" w:rsidR="00DD79AC" w:rsidRPr="007F561A" w:rsidRDefault="00B316E1" w:rsidP="007F561A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</w:t>
    </w:r>
    <w:r w:rsidR="00DD79AC" w:rsidRPr="007F561A">
      <w:rPr>
        <w:rFonts w:ascii="Arial" w:hAnsi="Arial" w:cs="Arial"/>
      </w:rPr>
      <w:t>Nachunternehmer</w:t>
    </w:r>
    <w:r w:rsidRPr="007F561A">
      <w:rPr>
        <w:rFonts w:ascii="Arial" w:hAnsi="Arial" w:cs="Arial"/>
      </w:rPr>
      <w:t>s</w:t>
    </w:r>
  </w:p>
  <w:p w14:paraId="7D13BCEA" w14:textId="77777777" w:rsidR="007F561A" w:rsidRPr="007F561A" w:rsidRDefault="007F561A" w:rsidP="007F561A">
    <w:pPr>
      <w:pStyle w:val="Kopfzeile"/>
      <w:pBdr>
        <w:bottom w:val="single" w:sz="4" w:space="1" w:color="auto"/>
      </w:pBdr>
      <w:rPr>
        <w:rFonts w:ascii="Arial" w:hAnsi="Arial" w:cs="Arial"/>
        <w:b/>
      </w:rPr>
    </w:pPr>
  </w:p>
  <w:p w14:paraId="79435005" w14:textId="77777777" w:rsidR="007F561A" w:rsidRPr="007F561A" w:rsidRDefault="007F561A" w:rsidP="007F561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3EC9EE0"/>
    <w:lvl w:ilvl="0">
      <w:numFmt w:val="decimal"/>
      <w:lvlText w:val="*"/>
      <w:lvlJc w:val="left"/>
    </w:lvl>
  </w:abstractNum>
  <w:abstractNum w:abstractNumId="1" w15:restartNumberingAfterBreak="0">
    <w:nsid w:val="013F7C4D"/>
    <w:multiLevelType w:val="multilevel"/>
    <w:tmpl w:val="B8563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0250641"/>
    <w:multiLevelType w:val="multilevel"/>
    <w:tmpl w:val="30EC40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19955E0"/>
    <w:multiLevelType w:val="multilevel"/>
    <w:tmpl w:val="56C43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4DB37B1"/>
    <w:multiLevelType w:val="hybridMultilevel"/>
    <w:tmpl w:val="EA94B486"/>
    <w:lvl w:ilvl="0" w:tplc="4CAE1F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32CDC"/>
    <w:multiLevelType w:val="multilevel"/>
    <w:tmpl w:val="89A864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20B2EEF"/>
    <w:multiLevelType w:val="hybridMultilevel"/>
    <w:tmpl w:val="C1CA17FE"/>
    <w:lvl w:ilvl="0" w:tplc="AA50294C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6AA03DB"/>
    <w:multiLevelType w:val="hybridMultilevel"/>
    <w:tmpl w:val="0AE688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3ECC"/>
    <w:multiLevelType w:val="hybridMultilevel"/>
    <w:tmpl w:val="8C3E891E"/>
    <w:lvl w:ilvl="0" w:tplc="83EC9EE0">
      <w:start w:val="1"/>
      <w:numFmt w:val="bullet"/>
      <w:lvlText w:val=""/>
      <w:legacy w:legacy="1" w:legacySpace="0" w:legacyIndent="283"/>
      <w:lvlJc w:val="left"/>
      <w:pPr>
        <w:ind w:left="709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39FC"/>
    <w:multiLevelType w:val="hybridMultilevel"/>
    <w:tmpl w:val="4824F46A"/>
    <w:lvl w:ilvl="0" w:tplc="0407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F1F1D"/>
    <w:multiLevelType w:val="hybridMultilevel"/>
    <w:tmpl w:val="52D07C4A"/>
    <w:lvl w:ilvl="0" w:tplc="DF36DD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71C2"/>
    <w:multiLevelType w:val="multilevel"/>
    <w:tmpl w:val="C6A8C79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2" w15:restartNumberingAfterBreak="0">
    <w:nsid w:val="33E17BB3"/>
    <w:multiLevelType w:val="multilevel"/>
    <w:tmpl w:val="9DFEB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0C426F"/>
    <w:multiLevelType w:val="hybridMultilevel"/>
    <w:tmpl w:val="06F2C262"/>
    <w:lvl w:ilvl="0" w:tplc="4BA8B97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E2852D6"/>
    <w:multiLevelType w:val="multilevel"/>
    <w:tmpl w:val="2BE417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47575F6"/>
    <w:multiLevelType w:val="multilevel"/>
    <w:tmpl w:val="634E2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65E4E71"/>
    <w:multiLevelType w:val="multilevel"/>
    <w:tmpl w:val="1436C4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D1B526C"/>
    <w:multiLevelType w:val="hybridMultilevel"/>
    <w:tmpl w:val="00C609A2"/>
    <w:lvl w:ilvl="0" w:tplc="30BAA42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58F1726"/>
    <w:multiLevelType w:val="multilevel"/>
    <w:tmpl w:val="FEE2DF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5B3553B6"/>
    <w:multiLevelType w:val="hybridMultilevel"/>
    <w:tmpl w:val="8A7E6648"/>
    <w:lvl w:ilvl="0" w:tplc="2D20AF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CB26C1D"/>
    <w:multiLevelType w:val="multilevel"/>
    <w:tmpl w:val="E312C73A"/>
    <w:lvl w:ilvl="0">
      <w:start w:val="2"/>
      <w:numFmt w:val="decimal"/>
      <w:lvlText w:val="%1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0"/>
        </w:tabs>
        <w:ind w:left="2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0"/>
        </w:tabs>
        <w:ind w:left="2290" w:hanging="1440"/>
      </w:pPr>
      <w:rPr>
        <w:rFonts w:hint="default"/>
      </w:rPr>
    </w:lvl>
  </w:abstractNum>
  <w:abstractNum w:abstractNumId="21" w15:restartNumberingAfterBreak="0">
    <w:nsid w:val="69ED7DCB"/>
    <w:multiLevelType w:val="hybridMultilevel"/>
    <w:tmpl w:val="2C8A23CA"/>
    <w:lvl w:ilvl="0" w:tplc="7DA6DE90"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eastAsia="Times New Roman" w:hAnsi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F2D5395"/>
    <w:multiLevelType w:val="hybridMultilevel"/>
    <w:tmpl w:val="FB02043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FB364F9"/>
    <w:multiLevelType w:val="hybridMultilevel"/>
    <w:tmpl w:val="E11CAA48"/>
    <w:lvl w:ilvl="0" w:tplc="1B364CF0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3BF378E"/>
    <w:multiLevelType w:val="multilevel"/>
    <w:tmpl w:val="FE20C7D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u w:val="single"/>
      </w:rPr>
    </w:lvl>
  </w:abstractNum>
  <w:abstractNum w:abstractNumId="25" w15:restartNumberingAfterBreak="0">
    <w:nsid w:val="73C47761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74716835"/>
    <w:multiLevelType w:val="multilevel"/>
    <w:tmpl w:val="14AEB3C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color w:val="auto"/>
      </w:rPr>
    </w:lvl>
  </w:abstractNum>
  <w:abstractNum w:abstractNumId="27" w15:restartNumberingAfterBreak="0">
    <w:nsid w:val="76520A27"/>
    <w:multiLevelType w:val="multilevel"/>
    <w:tmpl w:val="59E6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BAD68DC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7DB97626"/>
    <w:multiLevelType w:val="multilevel"/>
    <w:tmpl w:val="A1BAC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20"/>
  </w:num>
  <w:num w:numId="4">
    <w:abstractNumId w:val="1"/>
  </w:num>
  <w:num w:numId="5">
    <w:abstractNumId w:val="21"/>
  </w:num>
  <w:num w:numId="6">
    <w:abstractNumId w:val="25"/>
  </w:num>
  <w:num w:numId="7">
    <w:abstractNumId w:val="28"/>
  </w:num>
  <w:num w:numId="8">
    <w:abstractNumId w:val="2"/>
  </w:num>
  <w:num w:numId="9">
    <w:abstractNumId w:val="18"/>
  </w:num>
  <w:num w:numId="10">
    <w:abstractNumId w:val="12"/>
  </w:num>
  <w:num w:numId="11">
    <w:abstractNumId w:val="23"/>
  </w:num>
  <w:num w:numId="12">
    <w:abstractNumId w:val="29"/>
  </w:num>
  <w:num w:numId="13">
    <w:abstractNumId w:val="15"/>
  </w:num>
  <w:num w:numId="14">
    <w:abstractNumId w:val="16"/>
  </w:num>
  <w:num w:numId="15">
    <w:abstractNumId w:val="22"/>
  </w:num>
  <w:num w:numId="16">
    <w:abstractNumId w:val="17"/>
  </w:num>
  <w:num w:numId="17">
    <w:abstractNumId w:val="19"/>
  </w:num>
  <w:num w:numId="18">
    <w:abstractNumId w:val="3"/>
  </w:num>
  <w:num w:numId="19">
    <w:abstractNumId w:val="14"/>
  </w:num>
  <w:num w:numId="20">
    <w:abstractNumId w:val="5"/>
  </w:num>
  <w:num w:numId="21">
    <w:abstractNumId w:val="4"/>
  </w:num>
  <w:num w:numId="22">
    <w:abstractNumId w:val="10"/>
  </w:num>
  <w:num w:numId="23">
    <w:abstractNumId w:val="13"/>
  </w:num>
  <w:num w:numId="24">
    <w:abstractNumId w:val="6"/>
  </w:num>
  <w:num w:numId="25">
    <w:abstractNumId w:val="24"/>
  </w:num>
  <w:num w:numId="26">
    <w:abstractNumId w:val="11"/>
  </w:num>
  <w:num w:numId="27">
    <w:abstractNumId w:val="27"/>
  </w:num>
  <w:num w:numId="28">
    <w:abstractNumId w:val="26"/>
  </w:num>
  <w:num w:numId="29">
    <w:abstractNumId w:val="7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uQ/+HQ6RHqjDihzf/JAW+1AbZwBgkK4LHLD9+CHgvPVKy/d2Hf+eSN1pvXOXCjuXnaGOd1KS7SRZnGspkg2iQ==" w:salt="C+3gB9xoy9ZZGLbNKKddwQ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19"/>
    <w:rsid w:val="00020E83"/>
    <w:rsid w:val="0002691D"/>
    <w:rsid w:val="00051163"/>
    <w:rsid w:val="00065E5B"/>
    <w:rsid w:val="00072C2D"/>
    <w:rsid w:val="00081177"/>
    <w:rsid w:val="00083A39"/>
    <w:rsid w:val="00084B03"/>
    <w:rsid w:val="00093FDD"/>
    <w:rsid w:val="00094D81"/>
    <w:rsid w:val="000A6D36"/>
    <w:rsid w:val="000C1E09"/>
    <w:rsid w:val="000C4218"/>
    <w:rsid w:val="000D253F"/>
    <w:rsid w:val="000D3BFA"/>
    <w:rsid w:val="000D690B"/>
    <w:rsid w:val="000E18AF"/>
    <w:rsid w:val="000F126D"/>
    <w:rsid w:val="000F361A"/>
    <w:rsid w:val="000F5D91"/>
    <w:rsid w:val="00114A8E"/>
    <w:rsid w:val="0011573F"/>
    <w:rsid w:val="00122505"/>
    <w:rsid w:val="0012630E"/>
    <w:rsid w:val="0013031E"/>
    <w:rsid w:val="00131977"/>
    <w:rsid w:val="0014677C"/>
    <w:rsid w:val="001740F7"/>
    <w:rsid w:val="001760DD"/>
    <w:rsid w:val="001833E1"/>
    <w:rsid w:val="001A50CB"/>
    <w:rsid w:val="001B5860"/>
    <w:rsid w:val="001B68D4"/>
    <w:rsid w:val="001B73CC"/>
    <w:rsid w:val="001D6BB6"/>
    <w:rsid w:val="001E7E18"/>
    <w:rsid w:val="001F4E64"/>
    <w:rsid w:val="001F65BD"/>
    <w:rsid w:val="002020C2"/>
    <w:rsid w:val="00207D08"/>
    <w:rsid w:val="00210E28"/>
    <w:rsid w:val="00224158"/>
    <w:rsid w:val="00225783"/>
    <w:rsid w:val="00243ACC"/>
    <w:rsid w:val="0027590C"/>
    <w:rsid w:val="002857D1"/>
    <w:rsid w:val="002862C9"/>
    <w:rsid w:val="0029302E"/>
    <w:rsid w:val="00294ABB"/>
    <w:rsid w:val="002A2B11"/>
    <w:rsid w:val="002A7CC4"/>
    <w:rsid w:val="002B2B99"/>
    <w:rsid w:val="002C36B7"/>
    <w:rsid w:val="002D60DD"/>
    <w:rsid w:val="002D7182"/>
    <w:rsid w:val="002E0BD1"/>
    <w:rsid w:val="002F1649"/>
    <w:rsid w:val="002F2C98"/>
    <w:rsid w:val="00301213"/>
    <w:rsid w:val="00322ECF"/>
    <w:rsid w:val="00326E61"/>
    <w:rsid w:val="003318F1"/>
    <w:rsid w:val="00331933"/>
    <w:rsid w:val="0034286A"/>
    <w:rsid w:val="00346C17"/>
    <w:rsid w:val="003470AE"/>
    <w:rsid w:val="00353E27"/>
    <w:rsid w:val="003646C1"/>
    <w:rsid w:val="00370319"/>
    <w:rsid w:val="00371370"/>
    <w:rsid w:val="003733DE"/>
    <w:rsid w:val="003804E5"/>
    <w:rsid w:val="0038592D"/>
    <w:rsid w:val="003879BF"/>
    <w:rsid w:val="00390DD5"/>
    <w:rsid w:val="0039278C"/>
    <w:rsid w:val="00396171"/>
    <w:rsid w:val="003977EC"/>
    <w:rsid w:val="003A7600"/>
    <w:rsid w:val="003B355E"/>
    <w:rsid w:val="003C1A93"/>
    <w:rsid w:val="003D198D"/>
    <w:rsid w:val="003E1499"/>
    <w:rsid w:val="003F3769"/>
    <w:rsid w:val="003F6681"/>
    <w:rsid w:val="004153DE"/>
    <w:rsid w:val="004246B9"/>
    <w:rsid w:val="0046069B"/>
    <w:rsid w:val="004617B7"/>
    <w:rsid w:val="00467311"/>
    <w:rsid w:val="00470E3A"/>
    <w:rsid w:val="00470F6B"/>
    <w:rsid w:val="00472414"/>
    <w:rsid w:val="00475288"/>
    <w:rsid w:val="0047545E"/>
    <w:rsid w:val="00485834"/>
    <w:rsid w:val="004918EE"/>
    <w:rsid w:val="004A1290"/>
    <w:rsid w:val="004A56C9"/>
    <w:rsid w:val="004A6CA1"/>
    <w:rsid w:val="004B1BA8"/>
    <w:rsid w:val="004C0333"/>
    <w:rsid w:val="004C2BA7"/>
    <w:rsid w:val="004C543E"/>
    <w:rsid w:val="004C560C"/>
    <w:rsid w:val="004C6B8A"/>
    <w:rsid w:val="004C6CFE"/>
    <w:rsid w:val="004D01D6"/>
    <w:rsid w:val="004D365E"/>
    <w:rsid w:val="004E1F4D"/>
    <w:rsid w:val="004E453E"/>
    <w:rsid w:val="004E5393"/>
    <w:rsid w:val="004F66C2"/>
    <w:rsid w:val="00505405"/>
    <w:rsid w:val="00517C97"/>
    <w:rsid w:val="00522C0D"/>
    <w:rsid w:val="00531CCC"/>
    <w:rsid w:val="00540B5A"/>
    <w:rsid w:val="00546106"/>
    <w:rsid w:val="0055157C"/>
    <w:rsid w:val="00561415"/>
    <w:rsid w:val="00567701"/>
    <w:rsid w:val="00577481"/>
    <w:rsid w:val="005908D6"/>
    <w:rsid w:val="0059092C"/>
    <w:rsid w:val="00590A0F"/>
    <w:rsid w:val="00591C8D"/>
    <w:rsid w:val="0059225A"/>
    <w:rsid w:val="005A1A0D"/>
    <w:rsid w:val="005A37B1"/>
    <w:rsid w:val="005A38DD"/>
    <w:rsid w:val="005D42C0"/>
    <w:rsid w:val="005E284C"/>
    <w:rsid w:val="005E5355"/>
    <w:rsid w:val="006150D6"/>
    <w:rsid w:val="00620000"/>
    <w:rsid w:val="00642723"/>
    <w:rsid w:val="00647D89"/>
    <w:rsid w:val="00655050"/>
    <w:rsid w:val="006557B1"/>
    <w:rsid w:val="00655DC8"/>
    <w:rsid w:val="00666BE3"/>
    <w:rsid w:val="00693677"/>
    <w:rsid w:val="00695201"/>
    <w:rsid w:val="00695C71"/>
    <w:rsid w:val="006A2BAB"/>
    <w:rsid w:val="006A48EB"/>
    <w:rsid w:val="006B0A38"/>
    <w:rsid w:val="006D5F87"/>
    <w:rsid w:val="006E1000"/>
    <w:rsid w:val="006F5F0D"/>
    <w:rsid w:val="00706FDC"/>
    <w:rsid w:val="007534E4"/>
    <w:rsid w:val="0075452B"/>
    <w:rsid w:val="00757959"/>
    <w:rsid w:val="00761587"/>
    <w:rsid w:val="0076447A"/>
    <w:rsid w:val="00776733"/>
    <w:rsid w:val="00787369"/>
    <w:rsid w:val="0079227E"/>
    <w:rsid w:val="00793B00"/>
    <w:rsid w:val="00796B7D"/>
    <w:rsid w:val="00797DAD"/>
    <w:rsid w:val="007A23BB"/>
    <w:rsid w:val="007A51B1"/>
    <w:rsid w:val="007B63F3"/>
    <w:rsid w:val="007B6955"/>
    <w:rsid w:val="007C2ECD"/>
    <w:rsid w:val="007D5365"/>
    <w:rsid w:val="007E0DBF"/>
    <w:rsid w:val="007E156C"/>
    <w:rsid w:val="007E3688"/>
    <w:rsid w:val="007F2A6D"/>
    <w:rsid w:val="007F561A"/>
    <w:rsid w:val="00800E12"/>
    <w:rsid w:val="0080219C"/>
    <w:rsid w:val="00802217"/>
    <w:rsid w:val="008073FF"/>
    <w:rsid w:val="0081588F"/>
    <w:rsid w:val="00820053"/>
    <w:rsid w:val="00824A50"/>
    <w:rsid w:val="00825AC5"/>
    <w:rsid w:val="00831DDF"/>
    <w:rsid w:val="00836BAD"/>
    <w:rsid w:val="00843776"/>
    <w:rsid w:val="00863986"/>
    <w:rsid w:val="00884584"/>
    <w:rsid w:val="00891B99"/>
    <w:rsid w:val="008975B8"/>
    <w:rsid w:val="008A74EF"/>
    <w:rsid w:val="008B6C52"/>
    <w:rsid w:val="008C49FC"/>
    <w:rsid w:val="008D33DD"/>
    <w:rsid w:val="008D429B"/>
    <w:rsid w:val="008E3732"/>
    <w:rsid w:val="008E5A5F"/>
    <w:rsid w:val="0091099A"/>
    <w:rsid w:val="00911BB1"/>
    <w:rsid w:val="009140AC"/>
    <w:rsid w:val="00917405"/>
    <w:rsid w:val="00921E82"/>
    <w:rsid w:val="0092368E"/>
    <w:rsid w:val="00926718"/>
    <w:rsid w:val="00937C27"/>
    <w:rsid w:val="0094196D"/>
    <w:rsid w:val="00950F96"/>
    <w:rsid w:val="009742FF"/>
    <w:rsid w:val="0098472D"/>
    <w:rsid w:val="00984B6F"/>
    <w:rsid w:val="009B0894"/>
    <w:rsid w:val="009C21DB"/>
    <w:rsid w:val="009D2150"/>
    <w:rsid w:val="009E1F16"/>
    <w:rsid w:val="009E402E"/>
    <w:rsid w:val="009E4B33"/>
    <w:rsid w:val="009F0F0E"/>
    <w:rsid w:val="009F3392"/>
    <w:rsid w:val="009F51B9"/>
    <w:rsid w:val="009F5FDD"/>
    <w:rsid w:val="00A0451F"/>
    <w:rsid w:val="00A07A5A"/>
    <w:rsid w:val="00A144A9"/>
    <w:rsid w:val="00A2491B"/>
    <w:rsid w:val="00A252FE"/>
    <w:rsid w:val="00A35CCD"/>
    <w:rsid w:val="00A46FAB"/>
    <w:rsid w:val="00A5299B"/>
    <w:rsid w:val="00A52E2B"/>
    <w:rsid w:val="00A62673"/>
    <w:rsid w:val="00A6433C"/>
    <w:rsid w:val="00A7549B"/>
    <w:rsid w:val="00A83D78"/>
    <w:rsid w:val="00AA29E8"/>
    <w:rsid w:val="00AB3B12"/>
    <w:rsid w:val="00AB7922"/>
    <w:rsid w:val="00AC0FD6"/>
    <w:rsid w:val="00AC223D"/>
    <w:rsid w:val="00AC663F"/>
    <w:rsid w:val="00AC687E"/>
    <w:rsid w:val="00AE2613"/>
    <w:rsid w:val="00AE6D7B"/>
    <w:rsid w:val="00B01101"/>
    <w:rsid w:val="00B035BA"/>
    <w:rsid w:val="00B03968"/>
    <w:rsid w:val="00B14B81"/>
    <w:rsid w:val="00B2445C"/>
    <w:rsid w:val="00B316E1"/>
    <w:rsid w:val="00B34510"/>
    <w:rsid w:val="00B45E8D"/>
    <w:rsid w:val="00B533DD"/>
    <w:rsid w:val="00B5665D"/>
    <w:rsid w:val="00B6226D"/>
    <w:rsid w:val="00B700AA"/>
    <w:rsid w:val="00B772AA"/>
    <w:rsid w:val="00B77517"/>
    <w:rsid w:val="00B95941"/>
    <w:rsid w:val="00BC6B7C"/>
    <w:rsid w:val="00BF4F82"/>
    <w:rsid w:val="00BF5C6A"/>
    <w:rsid w:val="00C042B6"/>
    <w:rsid w:val="00C168A8"/>
    <w:rsid w:val="00C24BA8"/>
    <w:rsid w:val="00C26988"/>
    <w:rsid w:val="00C26A20"/>
    <w:rsid w:val="00C32746"/>
    <w:rsid w:val="00C37523"/>
    <w:rsid w:val="00C478AD"/>
    <w:rsid w:val="00C50785"/>
    <w:rsid w:val="00C67AEF"/>
    <w:rsid w:val="00C67C4D"/>
    <w:rsid w:val="00C7092E"/>
    <w:rsid w:val="00C8152E"/>
    <w:rsid w:val="00C8506A"/>
    <w:rsid w:val="00C852D8"/>
    <w:rsid w:val="00CA60D8"/>
    <w:rsid w:val="00CA70C6"/>
    <w:rsid w:val="00CA7F50"/>
    <w:rsid w:val="00CB31E2"/>
    <w:rsid w:val="00CB7FE6"/>
    <w:rsid w:val="00CD62FC"/>
    <w:rsid w:val="00CE2E6A"/>
    <w:rsid w:val="00CE7207"/>
    <w:rsid w:val="00CF10D0"/>
    <w:rsid w:val="00D03672"/>
    <w:rsid w:val="00D05FED"/>
    <w:rsid w:val="00D125B3"/>
    <w:rsid w:val="00D219CA"/>
    <w:rsid w:val="00D30F75"/>
    <w:rsid w:val="00D34B41"/>
    <w:rsid w:val="00D51698"/>
    <w:rsid w:val="00D6479C"/>
    <w:rsid w:val="00D70288"/>
    <w:rsid w:val="00D7651D"/>
    <w:rsid w:val="00D76670"/>
    <w:rsid w:val="00D86B53"/>
    <w:rsid w:val="00D87198"/>
    <w:rsid w:val="00D95339"/>
    <w:rsid w:val="00D95383"/>
    <w:rsid w:val="00DA512F"/>
    <w:rsid w:val="00DA7480"/>
    <w:rsid w:val="00DB4BC0"/>
    <w:rsid w:val="00DC1D2F"/>
    <w:rsid w:val="00DC554D"/>
    <w:rsid w:val="00DC5F8F"/>
    <w:rsid w:val="00DD7827"/>
    <w:rsid w:val="00DD79AC"/>
    <w:rsid w:val="00DE2672"/>
    <w:rsid w:val="00DF1881"/>
    <w:rsid w:val="00DF4DAC"/>
    <w:rsid w:val="00E13358"/>
    <w:rsid w:val="00E1768B"/>
    <w:rsid w:val="00E202A6"/>
    <w:rsid w:val="00E255B8"/>
    <w:rsid w:val="00E25F37"/>
    <w:rsid w:val="00E31080"/>
    <w:rsid w:val="00E35D34"/>
    <w:rsid w:val="00E42B3C"/>
    <w:rsid w:val="00E44D68"/>
    <w:rsid w:val="00E5172F"/>
    <w:rsid w:val="00E94615"/>
    <w:rsid w:val="00E95039"/>
    <w:rsid w:val="00EA1DC0"/>
    <w:rsid w:val="00EB6F6B"/>
    <w:rsid w:val="00ED50C3"/>
    <w:rsid w:val="00EE351B"/>
    <w:rsid w:val="00EE486F"/>
    <w:rsid w:val="00EE6454"/>
    <w:rsid w:val="00EE661E"/>
    <w:rsid w:val="00F156BC"/>
    <w:rsid w:val="00F27C6C"/>
    <w:rsid w:val="00F36C33"/>
    <w:rsid w:val="00F60F4A"/>
    <w:rsid w:val="00F677A8"/>
    <w:rsid w:val="00F80776"/>
    <w:rsid w:val="00F810FB"/>
    <w:rsid w:val="00F92D92"/>
    <w:rsid w:val="00FA5381"/>
    <w:rsid w:val="00FB0AA7"/>
    <w:rsid w:val="00FB5062"/>
    <w:rsid w:val="00FC1888"/>
    <w:rsid w:val="00FC6900"/>
    <w:rsid w:val="00FD2CE5"/>
    <w:rsid w:val="00FE0C94"/>
    <w:rsid w:val="00FE4B12"/>
    <w:rsid w:val="00FE7EA3"/>
    <w:rsid w:val="00FF44A0"/>
    <w:rsid w:val="00FF749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1686106"/>
  <w15:docId w15:val="{B6948046-DB68-47BB-AFF0-16EA0585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426"/>
        <w:tab w:val="left" w:pos="2268"/>
        <w:tab w:val="left" w:pos="7371"/>
      </w:tabs>
      <w:jc w:val="both"/>
      <w:outlineLvl w:val="0"/>
    </w:pPr>
    <w:rPr>
      <w:rFonts w:ascii="Arial" w:hAnsi="Arial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after="60"/>
      <w:jc w:val="both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spacing w:after="120"/>
      <w:ind w:left="425" w:hanging="425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link w:val="Textkrper-Einzug2Zchn"/>
    <w:pPr>
      <w:tabs>
        <w:tab w:val="num" w:pos="426"/>
      </w:tabs>
      <w:spacing w:after="60"/>
      <w:ind w:left="426" w:hanging="426"/>
      <w:jc w:val="both"/>
    </w:pPr>
    <w:rPr>
      <w:rFonts w:ascii="Arial" w:hAnsi="Arial"/>
      <w:sz w:val="18"/>
    </w:rPr>
  </w:style>
  <w:style w:type="paragraph" w:styleId="Textkrper-Einzug3">
    <w:name w:val="Body Text Indent 3"/>
    <w:basedOn w:val="Standard"/>
    <w:pPr>
      <w:ind w:left="426"/>
      <w:jc w:val="both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ED50C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551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157C"/>
  </w:style>
  <w:style w:type="paragraph" w:styleId="Kommentarthema">
    <w:name w:val="annotation subject"/>
    <w:basedOn w:val="Kommentartext"/>
    <w:next w:val="Kommentartext"/>
    <w:semiHidden/>
    <w:rsid w:val="0055157C"/>
    <w:rPr>
      <w:b/>
      <w:bCs/>
    </w:rPr>
  </w:style>
  <w:style w:type="character" w:customStyle="1" w:styleId="Textkrper-Einzug2Zchn">
    <w:name w:val="Textkörper-Einzug 2 Zchn"/>
    <w:link w:val="Textkrper-Einzug2"/>
    <w:rsid w:val="005E5355"/>
    <w:rPr>
      <w:rFonts w:ascii="Arial" w:hAnsi="Arial"/>
      <w:sz w:val="18"/>
      <w:lang w:val="de-DE" w:eastAsia="de-DE" w:bidi="ar-SA"/>
    </w:rPr>
  </w:style>
  <w:style w:type="paragraph" w:styleId="Endnotentext">
    <w:name w:val="endnote text"/>
    <w:basedOn w:val="Standard"/>
    <w:semiHidden/>
    <w:rsid w:val="009140AC"/>
  </w:style>
  <w:style w:type="character" w:styleId="Endnotenzeichen">
    <w:name w:val="endnote reference"/>
    <w:semiHidden/>
    <w:rsid w:val="009140AC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FED"/>
  </w:style>
  <w:style w:type="character" w:styleId="Seitenzahl">
    <w:name w:val="page number"/>
    <w:basedOn w:val="Absatz-Standardschriftart"/>
    <w:rsid w:val="001833E1"/>
  </w:style>
  <w:style w:type="paragraph" w:customStyle="1" w:styleId="Block">
    <w:name w:val="Block"/>
    <w:basedOn w:val="Standard"/>
    <w:rsid w:val="00BF5C6A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notentextZchn">
    <w:name w:val="Fußnotentext Zchn"/>
    <w:basedOn w:val="Absatz-Standardschriftart"/>
    <w:link w:val="Funotentext"/>
    <w:rsid w:val="00BF5C6A"/>
    <w:rPr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F5C6A"/>
    <w:rPr>
      <w:lang w:eastAsia="de-DE"/>
    </w:rPr>
  </w:style>
  <w:style w:type="paragraph" w:styleId="Listenabsatz">
    <w:name w:val="List Paragraph"/>
    <w:basedOn w:val="Standard"/>
    <w:qFormat/>
    <w:rsid w:val="00BF5C6A"/>
    <w:pPr>
      <w:ind w:left="720"/>
      <w:contextualSpacing/>
    </w:pPr>
  </w:style>
  <w:style w:type="paragraph" w:customStyle="1" w:styleId="ZifferCharChar">
    <w:name w:val="Ziffer Char Char"/>
    <w:basedOn w:val="Standard"/>
    <w:rsid w:val="00A144A9"/>
    <w:pPr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18"/>
    </w:rPr>
  </w:style>
  <w:style w:type="character" w:customStyle="1" w:styleId="berschrift1Zchn">
    <w:name w:val="Überschrift 1 Zchn"/>
    <w:basedOn w:val="Absatz-Standardschriftart"/>
    <w:link w:val="berschrift1"/>
    <w:rsid w:val="00C042B6"/>
    <w:rPr>
      <w:rFonts w:ascii="Arial" w:hAnsi="Arial"/>
      <w:b/>
      <w:bCs/>
      <w:sz w:val="18"/>
      <w:lang w:eastAsia="de-DE"/>
    </w:rPr>
  </w:style>
  <w:style w:type="character" w:customStyle="1" w:styleId="FuzeileZchn">
    <w:name w:val="Fußzeile Zchn"/>
    <w:link w:val="Fuzeile"/>
    <w:rsid w:val="007F561A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709\VV-Bau%20II-Anlage%206-024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6-0240</Template>
  <TotalTime>0</TotalTime>
  <Pages>2</Pages>
  <Words>1182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und Antrag zum Einsatz von Nachunternehmern</vt:lpstr>
    </vt:vector>
  </TitlesOfParts>
  <Company>Baubehörde</Company>
  <LinksUpToDate>false</LinksUpToDate>
  <CharactersWithSpaces>8616</CharactersWithSpaces>
  <SharedDoc>false</SharedDoc>
  <HLinks>
    <vt:vector size="6" baseType="variant">
      <vt:variant>
        <vt:i4>4718613</vt:i4>
      </vt:variant>
      <vt:variant>
        <vt:i4>97</vt:i4>
      </vt:variant>
      <vt:variant>
        <vt:i4>0</vt:i4>
      </vt:variant>
      <vt:variant>
        <vt:i4>5</vt:i4>
      </vt:variant>
      <vt:variant>
        <vt:lpwstr>http://www.bmas.de/SharedDocs/Downloads/DE/pr-mindestloehne-aentg-uebersicht.html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und Antrag zum Einsatz von Nachunternehmern</dc:title>
  <dc:subject>VV Bau II, Anlage 40 (05/2004)</dc:subject>
  <dc:creator>MaaseBet</dc:creator>
  <cp:lastModifiedBy>Ruh, Lukas Sebastian</cp:lastModifiedBy>
  <cp:revision>11</cp:revision>
  <cp:lastPrinted>2018-01-16T08:20:00Z</cp:lastPrinted>
  <dcterms:created xsi:type="dcterms:W3CDTF">2019-01-18T10:38:00Z</dcterms:created>
  <dcterms:modified xsi:type="dcterms:W3CDTF">2026-10-13T14:26:00Z</dcterms:modified>
</cp:coreProperties>
</file>