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8722" w14:textId="77777777" w:rsidR="003F6973" w:rsidRPr="00D876E8" w:rsidRDefault="003F6973" w:rsidP="00F2311B">
      <w:pPr>
        <w:pStyle w:val="Textkrper"/>
        <w:spacing w:before="360"/>
        <w:jc w:val="center"/>
        <w:rPr>
          <w:rFonts w:ascii="Arial" w:hAnsi="Arial" w:cs="Arial"/>
          <w:sz w:val="22"/>
          <w:szCs w:val="22"/>
        </w:rPr>
      </w:pPr>
      <w:r w:rsidRPr="00D876E8">
        <w:rPr>
          <w:rFonts w:ascii="Arial" w:hAnsi="Arial" w:cs="Arial"/>
          <w:b/>
          <w:sz w:val="28"/>
          <w:szCs w:val="28"/>
        </w:rPr>
        <w:t>Erklärung der Bewerber</w:t>
      </w:r>
      <w:r w:rsidR="00A54E2A">
        <w:rPr>
          <w:rFonts w:ascii="Arial" w:hAnsi="Arial" w:cs="Arial"/>
          <w:b/>
          <w:sz w:val="28"/>
          <w:szCs w:val="28"/>
        </w:rPr>
        <w:t>- /Bieter</w:t>
      </w:r>
      <w:r w:rsidRPr="00D876E8">
        <w:rPr>
          <w:rFonts w:ascii="Arial" w:hAnsi="Arial" w:cs="Arial"/>
          <w:b/>
          <w:sz w:val="28"/>
          <w:szCs w:val="28"/>
        </w:rPr>
        <w:t>gemeinschaft</w:t>
      </w:r>
      <w:r w:rsidR="009E015D">
        <w:rPr>
          <w:rFonts w:ascii="Arial" w:hAnsi="Arial" w:cs="Arial"/>
          <w:b/>
          <w:sz w:val="28"/>
          <w:szCs w:val="28"/>
        </w:rPr>
        <w:t xml:space="preserve"> (BG)</w:t>
      </w:r>
      <w:r w:rsidRPr="00D876E8">
        <w:rPr>
          <w:rFonts w:ascii="Arial" w:hAnsi="Arial" w:cs="Arial"/>
          <w:b/>
          <w:sz w:val="28"/>
          <w:szCs w:val="28"/>
        </w:rPr>
        <w:br/>
      </w:r>
      <w:r w:rsidRPr="00D876E8">
        <w:rPr>
          <w:rFonts w:ascii="Arial" w:hAnsi="Arial" w:cs="Arial"/>
          <w:sz w:val="20"/>
          <w:szCs w:val="20"/>
        </w:rPr>
        <w:t>(nicht von Einzelbewerbern</w:t>
      </w:r>
      <w:r w:rsidR="00A54E2A">
        <w:rPr>
          <w:rFonts w:ascii="Arial" w:hAnsi="Arial" w:cs="Arial"/>
          <w:sz w:val="20"/>
          <w:szCs w:val="20"/>
        </w:rPr>
        <w:t xml:space="preserve"> / -bietern</w:t>
      </w:r>
      <w:r w:rsidRPr="00D876E8">
        <w:rPr>
          <w:rFonts w:ascii="Arial" w:hAnsi="Arial" w:cs="Arial"/>
          <w:sz w:val="20"/>
          <w:szCs w:val="20"/>
        </w:rPr>
        <w:t xml:space="preserve"> einzureichen</w:t>
      </w:r>
      <w:r w:rsidR="00F04E9B">
        <w:rPr>
          <w:rFonts w:ascii="Arial" w:hAnsi="Arial" w:cs="Arial"/>
          <w:sz w:val="20"/>
          <w:szCs w:val="20"/>
        </w:rPr>
        <w:t xml:space="preserve"> – bitte entspr. Mitgliederzahl vervielfältigen</w:t>
      </w:r>
      <w:r w:rsidRPr="00D876E8">
        <w:rPr>
          <w:rFonts w:ascii="Arial" w:hAnsi="Arial" w:cs="Arial"/>
          <w:sz w:val="20"/>
          <w:szCs w:val="20"/>
        </w:rPr>
        <w:t>)</w:t>
      </w:r>
    </w:p>
    <w:p w14:paraId="75D3EB81" w14:textId="77777777" w:rsidR="003F6973" w:rsidRPr="00D876E8" w:rsidRDefault="003F6973" w:rsidP="003F6973">
      <w:pPr>
        <w:pStyle w:val="Textkrper"/>
        <w:jc w:val="center"/>
        <w:rPr>
          <w:rFonts w:ascii="Arial" w:hAnsi="Arial" w:cs="Arial"/>
          <w:b/>
        </w:rPr>
      </w:pPr>
    </w:p>
    <w:p w14:paraId="5DFEB0FE" w14:textId="77777777" w:rsidR="003F6973" w:rsidRPr="00D876E8" w:rsidRDefault="003F6973" w:rsidP="003F6973">
      <w:pPr>
        <w:pStyle w:val="Textkrper"/>
        <w:rPr>
          <w:rFonts w:ascii="Arial" w:hAnsi="Arial" w:cs="Arial"/>
          <w:u w:val="single"/>
        </w:rPr>
      </w:pPr>
      <w:r w:rsidRPr="00D876E8">
        <w:rPr>
          <w:rFonts w:ascii="Arial" w:hAnsi="Arial" w:cs="Arial"/>
          <w:b/>
        </w:rPr>
        <w:t xml:space="preserve">Name der </w:t>
      </w:r>
      <w:r w:rsidR="009E015D">
        <w:rPr>
          <w:rFonts w:ascii="Arial" w:hAnsi="Arial" w:cs="Arial"/>
          <w:b/>
        </w:rPr>
        <w:t>BG</w:t>
      </w:r>
      <w:r w:rsidRPr="00D876E8">
        <w:rPr>
          <w:rFonts w:ascii="Arial" w:hAnsi="Arial" w:cs="Arial"/>
          <w:b/>
        </w:rPr>
        <w:t xml:space="preserve">: </w:t>
      </w:r>
      <w:r w:rsidRPr="00D876E8">
        <w:rPr>
          <w:rFonts w:ascii="Arial" w:hAnsi="Arial" w:cs="Arial"/>
          <w:u w:val="single"/>
        </w:rPr>
        <w:tab/>
      </w:r>
      <w:r w:rsidRPr="00D876E8">
        <w:rPr>
          <w:rFonts w:ascii="Arial" w:hAnsi="Arial" w:cs="Arial"/>
          <w:u w:val="single"/>
        </w:rPr>
        <w:tab/>
      </w:r>
      <w:r w:rsidRPr="00D876E8">
        <w:rPr>
          <w:rFonts w:ascii="Arial" w:hAnsi="Arial" w:cs="Arial"/>
          <w:u w:val="single"/>
        </w:rPr>
        <w:tab/>
      </w:r>
      <w:r w:rsidRPr="00D876E8">
        <w:rPr>
          <w:rFonts w:ascii="Arial" w:hAnsi="Arial" w:cs="Arial"/>
          <w:u w:val="single"/>
        </w:rPr>
        <w:tab/>
      </w:r>
      <w:r w:rsidR="009E015D">
        <w:rPr>
          <w:rFonts w:ascii="Arial" w:hAnsi="Arial" w:cs="Arial"/>
          <w:u w:val="single"/>
        </w:rPr>
        <w:t>_______________________________</w:t>
      </w:r>
      <w:r w:rsidRPr="00D876E8">
        <w:rPr>
          <w:rFonts w:ascii="Arial" w:hAnsi="Arial" w:cs="Arial"/>
          <w:u w:val="single"/>
        </w:rPr>
        <w:tab/>
      </w:r>
    </w:p>
    <w:p w14:paraId="0ED8E74E" w14:textId="77777777" w:rsidR="00E21E82" w:rsidRPr="009E015D" w:rsidRDefault="00E21E82" w:rsidP="003F6973">
      <w:pPr>
        <w:pStyle w:val="Textkrper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2976"/>
      </w:tblGrid>
      <w:tr w:rsidR="003F6973" w:rsidRPr="000F4C5E" w14:paraId="17D41C52" w14:textId="77777777" w:rsidTr="000F4C5E">
        <w:trPr>
          <w:trHeight w:val="474"/>
        </w:trPr>
        <w:tc>
          <w:tcPr>
            <w:tcW w:w="2975" w:type="dxa"/>
            <w:vMerge w:val="restart"/>
            <w:shd w:val="clear" w:color="auto" w:fill="auto"/>
            <w:vAlign w:val="center"/>
          </w:tcPr>
          <w:p w14:paraId="322E4572" w14:textId="77777777" w:rsidR="003F6973" w:rsidRPr="000F4C5E" w:rsidRDefault="003F6973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1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</w:t>
            </w: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shd w:val="clear" w:color="auto" w:fill="auto"/>
          </w:tcPr>
          <w:p w14:paraId="342B0367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2976" w:type="dxa"/>
            <w:shd w:val="clear" w:color="auto" w:fill="auto"/>
          </w:tcPr>
          <w:p w14:paraId="712E49DA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56B3B548" w14:textId="77777777" w:rsidTr="000F4C5E">
        <w:tc>
          <w:tcPr>
            <w:tcW w:w="2975" w:type="dxa"/>
            <w:vMerge/>
            <w:shd w:val="clear" w:color="auto" w:fill="auto"/>
          </w:tcPr>
          <w:p w14:paraId="3F4F2D76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B8FE022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2976" w:type="dxa"/>
            <w:shd w:val="clear" w:color="auto" w:fill="auto"/>
          </w:tcPr>
          <w:p w14:paraId="39965124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6A985FAD" w14:textId="77777777" w:rsidTr="000F4C5E">
        <w:tc>
          <w:tcPr>
            <w:tcW w:w="2975" w:type="dxa"/>
            <w:vMerge/>
            <w:shd w:val="clear" w:color="auto" w:fill="auto"/>
          </w:tcPr>
          <w:p w14:paraId="473E77E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289BBB8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2976" w:type="dxa"/>
            <w:shd w:val="clear" w:color="auto" w:fill="auto"/>
          </w:tcPr>
          <w:p w14:paraId="38F35889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2D2D1FB0" w14:textId="77777777" w:rsidTr="000F4C5E">
        <w:tc>
          <w:tcPr>
            <w:tcW w:w="2975" w:type="dxa"/>
            <w:vMerge/>
            <w:shd w:val="clear" w:color="auto" w:fill="auto"/>
          </w:tcPr>
          <w:p w14:paraId="729B5CDE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D46958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2976" w:type="dxa"/>
            <w:shd w:val="clear" w:color="auto" w:fill="auto"/>
          </w:tcPr>
          <w:p w14:paraId="27E23C39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54E3FAF8" w14:textId="77777777" w:rsidTr="000F4C5E">
        <w:tc>
          <w:tcPr>
            <w:tcW w:w="2975" w:type="dxa"/>
            <w:vMerge/>
            <w:shd w:val="clear" w:color="auto" w:fill="auto"/>
          </w:tcPr>
          <w:p w14:paraId="372579A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3B7F566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2976" w:type="dxa"/>
            <w:shd w:val="clear" w:color="auto" w:fill="auto"/>
          </w:tcPr>
          <w:p w14:paraId="334E10B7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637273F5" w14:textId="77777777" w:rsidTr="000F4C5E">
        <w:tc>
          <w:tcPr>
            <w:tcW w:w="2975" w:type="dxa"/>
            <w:vMerge/>
            <w:shd w:val="clear" w:color="auto" w:fill="auto"/>
          </w:tcPr>
          <w:p w14:paraId="491FE8A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82DA32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2976" w:type="dxa"/>
            <w:shd w:val="clear" w:color="auto" w:fill="auto"/>
          </w:tcPr>
          <w:p w14:paraId="39D96131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386059CA" w14:textId="77777777" w:rsidTr="000F4C5E">
        <w:tc>
          <w:tcPr>
            <w:tcW w:w="2975" w:type="dxa"/>
            <w:vMerge/>
            <w:shd w:val="clear" w:color="auto" w:fill="auto"/>
          </w:tcPr>
          <w:p w14:paraId="38D77212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C3FDDE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2976" w:type="dxa"/>
            <w:shd w:val="clear" w:color="auto" w:fill="auto"/>
          </w:tcPr>
          <w:p w14:paraId="792FC332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21BD159E" w14:textId="77777777" w:rsidTr="000F4C5E">
        <w:tc>
          <w:tcPr>
            <w:tcW w:w="2975" w:type="dxa"/>
            <w:vMerge w:val="restart"/>
            <w:shd w:val="clear" w:color="auto" w:fill="auto"/>
            <w:vAlign w:val="center"/>
          </w:tcPr>
          <w:p w14:paraId="63616157" w14:textId="77777777" w:rsidR="003F6973" w:rsidRPr="000F4C5E" w:rsidRDefault="003F6973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2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shd w:val="clear" w:color="auto" w:fill="auto"/>
          </w:tcPr>
          <w:p w14:paraId="29E020F8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2976" w:type="dxa"/>
            <w:shd w:val="clear" w:color="auto" w:fill="auto"/>
          </w:tcPr>
          <w:p w14:paraId="165DA62F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6DE3D433" w14:textId="77777777" w:rsidTr="000F4C5E">
        <w:tc>
          <w:tcPr>
            <w:tcW w:w="2975" w:type="dxa"/>
            <w:vMerge/>
            <w:shd w:val="clear" w:color="auto" w:fill="auto"/>
          </w:tcPr>
          <w:p w14:paraId="6DF31F3E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3028D5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2976" w:type="dxa"/>
            <w:shd w:val="clear" w:color="auto" w:fill="auto"/>
          </w:tcPr>
          <w:p w14:paraId="33F58B0A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1B872E58" w14:textId="77777777" w:rsidTr="000F4C5E">
        <w:tc>
          <w:tcPr>
            <w:tcW w:w="2975" w:type="dxa"/>
            <w:vMerge/>
            <w:shd w:val="clear" w:color="auto" w:fill="auto"/>
          </w:tcPr>
          <w:p w14:paraId="5850930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624453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2976" w:type="dxa"/>
            <w:shd w:val="clear" w:color="auto" w:fill="auto"/>
          </w:tcPr>
          <w:p w14:paraId="587F0246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40729633" w14:textId="77777777" w:rsidTr="000F4C5E">
        <w:tc>
          <w:tcPr>
            <w:tcW w:w="2975" w:type="dxa"/>
            <w:vMerge/>
            <w:shd w:val="clear" w:color="auto" w:fill="auto"/>
          </w:tcPr>
          <w:p w14:paraId="2C09A39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8D48AA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2976" w:type="dxa"/>
            <w:shd w:val="clear" w:color="auto" w:fill="auto"/>
          </w:tcPr>
          <w:p w14:paraId="5CD7089F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7D58225F" w14:textId="77777777" w:rsidTr="000F4C5E">
        <w:tc>
          <w:tcPr>
            <w:tcW w:w="2975" w:type="dxa"/>
            <w:vMerge/>
            <w:shd w:val="clear" w:color="auto" w:fill="auto"/>
          </w:tcPr>
          <w:p w14:paraId="06F90596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A5803E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2976" w:type="dxa"/>
            <w:shd w:val="clear" w:color="auto" w:fill="auto"/>
          </w:tcPr>
          <w:p w14:paraId="3D9AF93B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6C52CC70" w14:textId="77777777" w:rsidTr="000F4C5E">
        <w:tc>
          <w:tcPr>
            <w:tcW w:w="2975" w:type="dxa"/>
            <w:vMerge/>
            <w:shd w:val="clear" w:color="auto" w:fill="auto"/>
          </w:tcPr>
          <w:p w14:paraId="392BA3D4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A38C5A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2976" w:type="dxa"/>
            <w:shd w:val="clear" w:color="auto" w:fill="auto"/>
          </w:tcPr>
          <w:p w14:paraId="4F04202A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3F6973" w:rsidRPr="000F4C5E" w14:paraId="6E66B944" w14:textId="77777777" w:rsidTr="000F4C5E">
        <w:tc>
          <w:tcPr>
            <w:tcW w:w="2975" w:type="dxa"/>
            <w:vMerge/>
            <w:shd w:val="clear" w:color="auto" w:fill="auto"/>
          </w:tcPr>
          <w:p w14:paraId="3F79D51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FF04BC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2976" w:type="dxa"/>
            <w:shd w:val="clear" w:color="auto" w:fill="auto"/>
          </w:tcPr>
          <w:p w14:paraId="009850F7" w14:textId="77777777" w:rsidR="003F6973" w:rsidRPr="000F4C5E" w:rsidRDefault="003F6973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21E82" w:rsidRPr="000F4C5E" w14:paraId="1B055C72" w14:textId="77777777" w:rsidTr="000F4C5E">
        <w:tc>
          <w:tcPr>
            <w:tcW w:w="2975" w:type="dxa"/>
            <w:vMerge w:val="restart"/>
            <w:shd w:val="clear" w:color="auto" w:fill="auto"/>
            <w:vAlign w:val="center"/>
          </w:tcPr>
          <w:p w14:paraId="75DE65FB" w14:textId="77777777" w:rsidR="00E21E82" w:rsidRPr="000F4C5E" w:rsidRDefault="00E21E82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3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shd w:val="clear" w:color="auto" w:fill="auto"/>
          </w:tcPr>
          <w:p w14:paraId="6FFB325C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2976" w:type="dxa"/>
            <w:shd w:val="clear" w:color="auto" w:fill="auto"/>
          </w:tcPr>
          <w:p w14:paraId="12C7EE15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21E82" w:rsidRPr="000F4C5E" w14:paraId="6733806C" w14:textId="77777777" w:rsidTr="000F4C5E">
        <w:tc>
          <w:tcPr>
            <w:tcW w:w="2975" w:type="dxa"/>
            <w:vMerge/>
            <w:shd w:val="clear" w:color="auto" w:fill="auto"/>
          </w:tcPr>
          <w:p w14:paraId="37B83976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181389D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2976" w:type="dxa"/>
            <w:shd w:val="clear" w:color="auto" w:fill="auto"/>
          </w:tcPr>
          <w:p w14:paraId="4565A338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21E82" w:rsidRPr="000F4C5E" w14:paraId="1D1B146C" w14:textId="77777777" w:rsidTr="000F4C5E">
        <w:tc>
          <w:tcPr>
            <w:tcW w:w="2975" w:type="dxa"/>
            <w:vMerge/>
            <w:shd w:val="clear" w:color="auto" w:fill="auto"/>
          </w:tcPr>
          <w:p w14:paraId="3DD28A59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1124D60" w14:textId="77777777" w:rsidR="00887791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2976" w:type="dxa"/>
            <w:shd w:val="clear" w:color="auto" w:fill="auto"/>
          </w:tcPr>
          <w:p w14:paraId="462F3BEF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21E82" w:rsidRPr="000F4C5E" w14:paraId="750CC4A8" w14:textId="77777777" w:rsidTr="000F4C5E">
        <w:tc>
          <w:tcPr>
            <w:tcW w:w="2975" w:type="dxa"/>
            <w:vMerge/>
            <w:shd w:val="clear" w:color="auto" w:fill="auto"/>
          </w:tcPr>
          <w:p w14:paraId="32EB297C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2A34102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2976" w:type="dxa"/>
            <w:shd w:val="clear" w:color="auto" w:fill="auto"/>
          </w:tcPr>
          <w:p w14:paraId="4C019DBA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E82" w:rsidRPr="000F4C5E" w14:paraId="553B1AA1" w14:textId="77777777" w:rsidTr="000F4C5E">
        <w:tc>
          <w:tcPr>
            <w:tcW w:w="2975" w:type="dxa"/>
            <w:vMerge/>
            <w:shd w:val="clear" w:color="auto" w:fill="auto"/>
          </w:tcPr>
          <w:p w14:paraId="05E15AF2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16A9769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2976" w:type="dxa"/>
            <w:shd w:val="clear" w:color="auto" w:fill="auto"/>
          </w:tcPr>
          <w:p w14:paraId="613F5209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E82" w:rsidRPr="000F4C5E" w14:paraId="765EADF0" w14:textId="77777777" w:rsidTr="000F4C5E">
        <w:tc>
          <w:tcPr>
            <w:tcW w:w="2975" w:type="dxa"/>
            <w:vMerge/>
            <w:shd w:val="clear" w:color="auto" w:fill="auto"/>
          </w:tcPr>
          <w:p w14:paraId="577979E3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A45ECC7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2976" w:type="dxa"/>
            <w:shd w:val="clear" w:color="auto" w:fill="auto"/>
          </w:tcPr>
          <w:p w14:paraId="17997D0A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E82" w:rsidRPr="000F4C5E" w14:paraId="2F693F61" w14:textId="77777777" w:rsidTr="000F4C5E">
        <w:tc>
          <w:tcPr>
            <w:tcW w:w="2975" w:type="dxa"/>
            <w:vMerge/>
            <w:shd w:val="clear" w:color="auto" w:fill="auto"/>
          </w:tcPr>
          <w:p w14:paraId="2943D111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9B83CD6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2976" w:type="dxa"/>
            <w:shd w:val="clear" w:color="auto" w:fill="auto"/>
          </w:tcPr>
          <w:p w14:paraId="1C02B868" w14:textId="77777777" w:rsidR="00E21E82" w:rsidRPr="000F4C5E" w:rsidRDefault="00E21E82" w:rsidP="000F4C5E">
            <w:pPr>
              <w:pStyle w:val="Textkrper"/>
              <w:ind w:left="-28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3B13EA8" w14:textId="77777777" w:rsidR="002F6588" w:rsidRPr="00714FF0" w:rsidRDefault="002F6588" w:rsidP="00714FF0">
      <w:pPr>
        <w:pStyle w:val="EinzugA0"/>
        <w:spacing w:before="120" w:line="200" w:lineRule="atLeast"/>
        <w:rPr>
          <w:rFonts w:ascii="Arial" w:hAnsi="Arial" w:cs="Arial"/>
          <w:sz w:val="16"/>
          <w:szCs w:val="16"/>
        </w:rPr>
      </w:pPr>
    </w:p>
    <w:p w14:paraId="71BDABBD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1.</w:t>
      </w:r>
      <w:r w:rsidRPr="0079770B">
        <w:rPr>
          <w:rFonts w:ascii="Arial" w:hAnsi="Arial" w:cs="Arial"/>
          <w:sz w:val="21"/>
          <w:szCs w:val="21"/>
        </w:rPr>
        <w:tab/>
        <w:t xml:space="preserve">Hiermit erklären wir, dass wir im Rahmen des </w:t>
      </w:r>
      <w:r w:rsidR="007A07A2" w:rsidRPr="0079770B">
        <w:rPr>
          <w:rFonts w:ascii="Arial" w:hAnsi="Arial" w:cs="Arial"/>
          <w:sz w:val="21"/>
          <w:szCs w:val="21"/>
        </w:rPr>
        <w:t>o</w:t>
      </w:r>
      <w:r w:rsidR="008624CA" w:rsidRPr="0079770B">
        <w:rPr>
          <w:rFonts w:ascii="Arial" w:hAnsi="Arial" w:cs="Arial"/>
          <w:sz w:val="21"/>
          <w:szCs w:val="21"/>
        </w:rPr>
        <w:t>.</w:t>
      </w:r>
      <w:r w:rsidR="007A07A2" w:rsidRPr="0079770B">
        <w:rPr>
          <w:rFonts w:ascii="Arial" w:hAnsi="Arial" w:cs="Arial"/>
          <w:sz w:val="21"/>
          <w:szCs w:val="21"/>
        </w:rPr>
        <w:t xml:space="preserve"> </w:t>
      </w:r>
      <w:r w:rsidR="008624CA" w:rsidRPr="0079770B">
        <w:rPr>
          <w:rFonts w:ascii="Arial" w:hAnsi="Arial" w:cs="Arial"/>
          <w:sz w:val="21"/>
          <w:szCs w:val="21"/>
        </w:rPr>
        <w:t xml:space="preserve">g. </w:t>
      </w:r>
      <w:r w:rsidRPr="0079770B">
        <w:rPr>
          <w:rFonts w:ascii="Arial" w:hAnsi="Arial" w:cs="Arial"/>
          <w:sz w:val="21"/>
          <w:szCs w:val="21"/>
        </w:rPr>
        <w:t xml:space="preserve">Vergabeverfahrens als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="002F6588">
        <w:rPr>
          <w:rFonts w:ascii="Arial" w:hAnsi="Arial" w:cs="Arial"/>
          <w:sz w:val="21"/>
          <w:szCs w:val="21"/>
        </w:rPr>
        <w:t xml:space="preserve"> </w:t>
      </w:r>
      <w:r w:rsidRPr="0079770B">
        <w:rPr>
          <w:rFonts w:ascii="Arial" w:hAnsi="Arial" w:cs="Arial"/>
          <w:sz w:val="21"/>
          <w:szCs w:val="21"/>
        </w:rPr>
        <w:t xml:space="preserve">antreten. </w:t>
      </w:r>
    </w:p>
    <w:p w14:paraId="1472637B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2.</w:t>
      </w:r>
      <w:r w:rsidRPr="0079770B">
        <w:rPr>
          <w:rFonts w:ascii="Arial" w:hAnsi="Arial" w:cs="Arial"/>
          <w:sz w:val="21"/>
          <w:szCs w:val="21"/>
        </w:rPr>
        <w:tab/>
        <w:t xml:space="preserve">Als bevollmächtigten Vertreter unserer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benennen wir hiermit das Mitglied</w:t>
      </w:r>
    </w:p>
    <w:p w14:paraId="035F15DE" w14:textId="77777777" w:rsidR="003F6973" w:rsidRPr="0079770B" w:rsidRDefault="003F6973" w:rsidP="003F6973">
      <w:pPr>
        <w:pStyle w:val="A0"/>
        <w:jc w:val="center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  <w:u w:val="single"/>
        </w:rPr>
        <w:tab/>
      </w:r>
      <w:r w:rsidRPr="0079770B">
        <w:rPr>
          <w:rFonts w:ascii="Arial" w:hAnsi="Arial" w:cs="Arial"/>
          <w:sz w:val="21"/>
          <w:szCs w:val="21"/>
          <w:u w:val="single"/>
        </w:rPr>
        <w:tab/>
      </w:r>
      <w:r w:rsidRPr="0079770B">
        <w:rPr>
          <w:rFonts w:ascii="Arial" w:hAnsi="Arial" w:cs="Arial"/>
          <w:sz w:val="21"/>
          <w:szCs w:val="21"/>
          <w:u w:val="single"/>
        </w:rPr>
        <w:tab/>
      </w:r>
      <w:r w:rsidRPr="0079770B">
        <w:rPr>
          <w:rFonts w:ascii="Arial" w:hAnsi="Arial" w:cs="Arial"/>
          <w:sz w:val="21"/>
          <w:szCs w:val="21"/>
          <w:u w:val="single"/>
        </w:rPr>
        <w:tab/>
      </w:r>
      <w:r w:rsidR="008624CA" w:rsidRPr="0079770B">
        <w:rPr>
          <w:rFonts w:ascii="Arial" w:hAnsi="Arial" w:cs="Arial"/>
          <w:sz w:val="21"/>
          <w:szCs w:val="21"/>
          <w:u w:val="single"/>
        </w:rPr>
        <w:tab/>
      </w:r>
      <w:r w:rsidR="002F6588" w:rsidRPr="0079770B">
        <w:rPr>
          <w:rFonts w:ascii="Arial" w:hAnsi="Arial" w:cs="Arial"/>
          <w:sz w:val="21"/>
          <w:szCs w:val="21"/>
          <w:u w:val="single"/>
        </w:rPr>
        <w:tab/>
      </w:r>
      <w:r w:rsidR="002F6588" w:rsidRPr="0079770B">
        <w:rPr>
          <w:rFonts w:ascii="Arial" w:hAnsi="Arial" w:cs="Arial"/>
          <w:sz w:val="21"/>
          <w:szCs w:val="21"/>
          <w:u w:val="single"/>
        </w:rPr>
        <w:tab/>
      </w:r>
      <w:r w:rsidR="002F6588" w:rsidRPr="0079770B">
        <w:rPr>
          <w:rFonts w:ascii="Arial" w:hAnsi="Arial" w:cs="Arial"/>
          <w:sz w:val="21"/>
          <w:szCs w:val="21"/>
          <w:u w:val="single"/>
        </w:rPr>
        <w:tab/>
      </w:r>
      <w:r w:rsidR="002F6588" w:rsidRPr="0079770B">
        <w:rPr>
          <w:rFonts w:ascii="Arial" w:hAnsi="Arial" w:cs="Arial"/>
          <w:sz w:val="21"/>
          <w:szCs w:val="21"/>
          <w:u w:val="single"/>
        </w:rPr>
        <w:tab/>
      </w:r>
      <w:r w:rsidR="002F6588" w:rsidRPr="0079770B">
        <w:rPr>
          <w:rFonts w:ascii="Arial" w:hAnsi="Arial" w:cs="Arial"/>
          <w:sz w:val="21"/>
          <w:szCs w:val="21"/>
          <w:u w:val="single"/>
        </w:rPr>
        <w:tab/>
      </w:r>
      <w:r w:rsidR="008624CA" w:rsidRPr="0079770B">
        <w:rPr>
          <w:rFonts w:ascii="Arial" w:hAnsi="Arial" w:cs="Arial"/>
          <w:sz w:val="21"/>
          <w:szCs w:val="21"/>
          <w:u w:val="single"/>
        </w:rPr>
        <w:tab/>
      </w:r>
      <w:r w:rsidR="008624CA" w:rsidRPr="0079770B">
        <w:rPr>
          <w:rFonts w:ascii="Arial" w:hAnsi="Arial" w:cs="Arial"/>
          <w:sz w:val="21"/>
          <w:szCs w:val="21"/>
          <w:u w:val="single"/>
        </w:rPr>
        <w:tab/>
      </w:r>
      <w:r w:rsidRPr="0079770B">
        <w:rPr>
          <w:rFonts w:ascii="Arial" w:hAnsi="Arial" w:cs="Arial"/>
          <w:sz w:val="21"/>
          <w:szCs w:val="21"/>
          <w:u w:val="single"/>
        </w:rPr>
        <w:tab/>
      </w:r>
    </w:p>
    <w:p w14:paraId="71D69141" w14:textId="77777777" w:rsidR="003F6973" w:rsidRPr="0079770B" w:rsidRDefault="003F6973" w:rsidP="003F6973">
      <w:pPr>
        <w:pStyle w:val="A1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 xml:space="preserve">Das Mitglied ist berechtigt, namens und im Auftrag unserer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in Bezug auf dieses Ausschreibungsverfahren</w:t>
      </w:r>
    </w:p>
    <w:p w14:paraId="4F8F5FE0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den Teilnahmeantrag einzureichen,</w:t>
      </w:r>
    </w:p>
    <w:p w14:paraId="4A5DF88E" w14:textId="20CEDBCE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das Angebot einzureichen,</w:t>
      </w:r>
    </w:p>
    <w:p w14:paraId="121533CF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im Rahmen dieser Ausschreibung Verhandlungen zu führen,</w:t>
      </w:r>
    </w:p>
    <w:p w14:paraId="527145F8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Erklärungen abzugeben und entgegenzunehmen, sowie</w:t>
      </w:r>
    </w:p>
    <w:p w14:paraId="5E9616A8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Verträge mit dem Auftraggeber abzuschließen.</w:t>
      </w:r>
    </w:p>
    <w:p w14:paraId="3EF00386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3.</w:t>
      </w:r>
      <w:r w:rsidRPr="0079770B">
        <w:rPr>
          <w:rFonts w:ascii="Arial" w:hAnsi="Arial" w:cs="Arial"/>
          <w:sz w:val="21"/>
          <w:szCs w:val="21"/>
        </w:rPr>
        <w:tab/>
        <w:t xml:space="preserve">Die Mitglieder der </w:t>
      </w:r>
      <w:r w:rsidR="007A07A2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haften im Verhältnis zum Auftraggeber gesamtschuldnerisch. </w:t>
      </w:r>
    </w:p>
    <w:p w14:paraId="18C3F304" w14:textId="76CE769D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4.</w:t>
      </w:r>
      <w:r w:rsidRPr="0079770B">
        <w:rPr>
          <w:rFonts w:ascii="Arial" w:hAnsi="Arial" w:cs="Arial"/>
          <w:sz w:val="21"/>
          <w:szCs w:val="21"/>
        </w:rPr>
        <w:tab/>
        <w:t>Uns sind die Bestimmungen de</w:t>
      </w:r>
      <w:r w:rsidR="0079770B">
        <w:rPr>
          <w:rFonts w:ascii="Arial" w:hAnsi="Arial" w:cs="Arial"/>
          <w:sz w:val="21"/>
          <w:szCs w:val="21"/>
        </w:rPr>
        <w:t>r</w:t>
      </w:r>
      <w:r w:rsidRPr="0079770B">
        <w:rPr>
          <w:rFonts w:ascii="Arial" w:hAnsi="Arial" w:cs="Arial"/>
          <w:sz w:val="21"/>
          <w:szCs w:val="21"/>
        </w:rPr>
        <w:t xml:space="preserve"> </w:t>
      </w:r>
      <w:r w:rsidR="007A07A2" w:rsidRPr="0079770B">
        <w:rPr>
          <w:rFonts w:ascii="Arial" w:hAnsi="Arial" w:cs="Arial"/>
          <w:sz w:val="21"/>
          <w:szCs w:val="21"/>
        </w:rPr>
        <w:t>Bewerbungsbedi</w:t>
      </w:r>
      <w:r w:rsidR="0079770B">
        <w:rPr>
          <w:rFonts w:ascii="Arial" w:hAnsi="Arial" w:cs="Arial"/>
          <w:sz w:val="21"/>
          <w:szCs w:val="21"/>
        </w:rPr>
        <w:t>n</w:t>
      </w:r>
      <w:r w:rsidR="007A07A2" w:rsidRPr="0079770B">
        <w:rPr>
          <w:rFonts w:ascii="Arial" w:hAnsi="Arial" w:cs="Arial"/>
          <w:sz w:val="21"/>
          <w:szCs w:val="21"/>
        </w:rPr>
        <w:t>gungen</w:t>
      </w:r>
      <w:r w:rsidRPr="0079770B">
        <w:rPr>
          <w:rFonts w:ascii="Arial" w:hAnsi="Arial" w:cs="Arial"/>
          <w:sz w:val="21"/>
          <w:szCs w:val="21"/>
        </w:rPr>
        <w:t xml:space="preserve"> bekannt. Danach sind Änderungen in der Zusammensetzung einer </w:t>
      </w:r>
      <w:r w:rsidR="007A07A2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zwischen der Abgabe des Teilnahmeantrags und der Angebotsabgabe nur mit Zustimmung des Auftraggebers zulässig. </w:t>
      </w:r>
    </w:p>
    <w:p w14:paraId="304E90EF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ab/>
        <w:t>Nach Angebotsabgabe ist eine Änderung der Zusammensetzung der Bietergemeinschaft unzulässig.</w:t>
      </w:r>
    </w:p>
    <w:p w14:paraId="511AE84E" w14:textId="77777777" w:rsidR="003F6973" w:rsidRPr="002F6588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2F6588">
        <w:rPr>
          <w:rFonts w:ascii="Arial" w:hAnsi="Arial" w:cs="Arial"/>
          <w:sz w:val="21"/>
          <w:szCs w:val="21"/>
        </w:rPr>
        <w:t xml:space="preserve">Für das Mitglied 1: [Name] </w:t>
      </w:r>
      <w:r w:rsidRPr="002F6588">
        <w:rPr>
          <w:rFonts w:ascii="Arial" w:hAnsi="Arial" w:cs="Arial"/>
          <w:sz w:val="21"/>
          <w:szCs w:val="21"/>
        </w:rPr>
        <w:tab/>
      </w:r>
      <w:r w:rsidR="00F95BEF">
        <w:rPr>
          <w:rFonts w:ascii="Arial" w:hAnsi="Arial" w:cs="Arial"/>
          <w:sz w:val="21"/>
          <w:szCs w:val="21"/>
        </w:rPr>
        <w:t xml:space="preserve">    </w:t>
      </w:r>
      <w:r w:rsidR="008910BD">
        <w:rPr>
          <w:rFonts w:ascii="Arial" w:hAnsi="Arial" w:cs="Arial"/>
          <w:sz w:val="21"/>
          <w:szCs w:val="21"/>
        </w:rPr>
        <w:t xml:space="preserve">     </w:t>
      </w:r>
      <w:r w:rsidR="00F95BEF" w:rsidRPr="002F6588">
        <w:rPr>
          <w:rFonts w:ascii="Arial" w:hAnsi="Arial" w:cs="Arial"/>
          <w:sz w:val="21"/>
          <w:szCs w:val="21"/>
        </w:rPr>
        <w:t xml:space="preserve">Für das Mitglied </w:t>
      </w:r>
      <w:r w:rsidR="00F95BEF">
        <w:rPr>
          <w:rFonts w:ascii="Arial" w:hAnsi="Arial" w:cs="Arial"/>
          <w:sz w:val="21"/>
          <w:szCs w:val="21"/>
        </w:rPr>
        <w:t>2</w:t>
      </w:r>
      <w:r w:rsidR="00F95BEF" w:rsidRPr="002F6588">
        <w:rPr>
          <w:rFonts w:ascii="Arial" w:hAnsi="Arial" w:cs="Arial"/>
          <w:sz w:val="21"/>
          <w:szCs w:val="21"/>
        </w:rPr>
        <w:t>: [Name]</w:t>
      </w:r>
      <w:r w:rsidRPr="002F6588">
        <w:rPr>
          <w:rFonts w:ascii="Arial" w:hAnsi="Arial" w:cs="Arial"/>
          <w:sz w:val="21"/>
          <w:szCs w:val="21"/>
        </w:rPr>
        <w:tab/>
      </w:r>
      <w:r w:rsidR="008910BD">
        <w:rPr>
          <w:rFonts w:ascii="Arial" w:hAnsi="Arial" w:cs="Arial"/>
          <w:sz w:val="21"/>
          <w:szCs w:val="21"/>
        </w:rPr>
        <w:t xml:space="preserve">       </w:t>
      </w:r>
      <w:r w:rsidR="00F95BEF">
        <w:rPr>
          <w:rFonts w:ascii="Arial" w:hAnsi="Arial" w:cs="Arial"/>
          <w:sz w:val="21"/>
          <w:szCs w:val="21"/>
        </w:rPr>
        <w:t>Für das Mitglied 3</w:t>
      </w:r>
      <w:r w:rsidRPr="002F6588">
        <w:rPr>
          <w:rFonts w:ascii="Arial" w:hAnsi="Arial" w:cs="Arial"/>
          <w:sz w:val="21"/>
          <w:szCs w:val="21"/>
        </w:rPr>
        <w:t>: [Name]</w:t>
      </w:r>
    </w:p>
    <w:p w14:paraId="104EDD1E" w14:textId="77777777" w:rsidR="00DA2F65" w:rsidRDefault="00DA2F65" w:rsidP="002F6588">
      <w:pPr>
        <w:pStyle w:val="A0"/>
        <w:rPr>
          <w:rFonts w:ascii="Arial" w:hAnsi="Arial" w:cs="Arial"/>
          <w:sz w:val="21"/>
          <w:szCs w:val="21"/>
          <w:u w:val="single"/>
        </w:rPr>
      </w:pPr>
    </w:p>
    <w:p w14:paraId="3C858723" w14:textId="77777777" w:rsidR="0017164C" w:rsidRDefault="00F95BEF" w:rsidP="002F6588">
      <w:pPr>
        <w:pStyle w:val="A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</w:t>
      </w:r>
      <w:r w:rsidRPr="00F95BEF">
        <w:rPr>
          <w:rFonts w:ascii="Arial" w:hAnsi="Arial" w:cs="Arial"/>
          <w:sz w:val="21"/>
          <w:szCs w:val="21"/>
        </w:rPr>
        <w:tab/>
      </w:r>
      <w:r w:rsidR="003F6973" w:rsidRPr="002F6588">
        <w:rPr>
          <w:rFonts w:ascii="Arial" w:hAnsi="Arial" w:cs="Arial"/>
          <w:sz w:val="21"/>
          <w:szCs w:val="21"/>
        </w:rPr>
        <w:tab/>
      </w:r>
      <w:r w:rsidR="008910BD">
        <w:rPr>
          <w:rFonts w:ascii="Arial" w:hAnsi="Arial" w:cs="Arial"/>
          <w:sz w:val="21"/>
          <w:szCs w:val="21"/>
        </w:rPr>
        <w:t>___________________</w:t>
      </w:r>
      <w:r w:rsidRPr="008910BD">
        <w:rPr>
          <w:rFonts w:ascii="Arial" w:hAnsi="Arial" w:cs="Arial"/>
          <w:sz w:val="21"/>
          <w:szCs w:val="21"/>
        </w:rPr>
        <w:tab/>
      </w:r>
      <w:r w:rsidR="003F6973" w:rsidRPr="002F6588">
        <w:rPr>
          <w:rFonts w:ascii="Arial" w:hAnsi="Arial" w:cs="Arial"/>
          <w:sz w:val="21"/>
          <w:szCs w:val="21"/>
        </w:rPr>
        <w:tab/>
      </w:r>
      <w:r w:rsidR="008910BD">
        <w:rPr>
          <w:rFonts w:ascii="Arial" w:hAnsi="Arial" w:cs="Arial"/>
          <w:sz w:val="21"/>
          <w:szCs w:val="21"/>
        </w:rPr>
        <w:t>___________________</w:t>
      </w:r>
      <w:r w:rsidR="003F6973" w:rsidRPr="002F6588">
        <w:rPr>
          <w:rFonts w:ascii="Arial" w:hAnsi="Arial" w:cs="Arial"/>
          <w:sz w:val="21"/>
          <w:szCs w:val="21"/>
          <w:u w:val="single"/>
        </w:rPr>
        <w:br/>
      </w:r>
      <w:r w:rsidR="003F6973" w:rsidRPr="002F6588">
        <w:rPr>
          <w:rFonts w:ascii="Arial" w:hAnsi="Arial" w:cs="Arial"/>
          <w:sz w:val="21"/>
          <w:szCs w:val="21"/>
        </w:rPr>
        <w:t>Ort,</w:t>
      </w:r>
      <w:r>
        <w:rPr>
          <w:rFonts w:ascii="Arial" w:hAnsi="Arial" w:cs="Arial"/>
          <w:sz w:val="21"/>
          <w:szCs w:val="21"/>
        </w:rPr>
        <w:t xml:space="preserve"> Datum, Unterschrift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3F6973" w:rsidRPr="002F6588">
        <w:rPr>
          <w:rFonts w:ascii="Arial" w:hAnsi="Arial" w:cs="Arial"/>
          <w:sz w:val="21"/>
          <w:szCs w:val="21"/>
        </w:rPr>
        <w:t>Ort, Datum, Unterschrift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2F6588">
        <w:rPr>
          <w:rFonts w:ascii="Arial" w:hAnsi="Arial" w:cs="Arial"/>
          <w:sz w:val="21"/>
          <w:szCs w:val="21"/>
        </w:rPr>
        <w:t>Ort, Datum, Unterschrift</w:t>
      </w:r>
    </w:p>
    <w:p w14:paraId="699E2F3E" w14:textId="77777777" w:rsidR="00715AA8" w:rsidRPr="00741981" w:rsidRDefault="00715AA8" w:rsidP="00715AA8">
      <w:pPr>
        <w:pStyle w:val="A0"/>
        <w:jc w:val="center"/>
        <w:rPr>
          <w:rFonts w:ascii="Arial" w:hAnsi="Arial" w:cs="Arial"/>
          <w:color w:val="2E74B5"/>
          <w:sz w:val="21"/>
          <w:szCs w:val="21"/>
        </w:rPr>
      </w:pPr>
      <w:r w:rsidRPr="00741981">
        <w:rPr>
          <w:rFonts w:ascii="Arial" w:hAnsi="Arial" w:cs="Arial"/>
          <w:b/>
          <w:color w:val="2E74B5"/>
          <w:sz w:val="18"/>
          <w:szCs w:val="18"/>
        </w:rPr>
        <w:t>des Vertretungsberechtigten in Textform (§ 126b BGB)</w:t>
      </w:r>
    </w:p>
    <w:sectPr w:rsidR="00715AA8" w:rsidRPr="00741981" w:rsidSect="002F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1C1B6" w14:textId="77777777" w:rsidR="00E66F52" w:rsidRDefault="00E66F52">
      <w:r>
        <w:separator/>
      </w:r>
    </w:p>
  </w:endnote>
  <w:endnote w:type="continuationSeparator" w:id="0">
    <w:p w14:paraId="6C636A58" w14:textId="77777777" w:rsidR="00E66F52" w:rsidRDefault="00E6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F27D" w14:textId="77777777" w:rsidR="00024285" w:rsidRDefault="000242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D790" w14:textId="77777777" w:rsidR="00024285" w:rsidRDefault="0002428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6AC7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39113FE4" w14:textId="2FD1150A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4C727A">
      <w:rPr>
        <w:noProof/>
        <w:lang w:val="en-US"/>
      </w:rPr>
      <w:t>2151363_1</w:t>
    </w:r>
    <w:r w:rsidR="004C727A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4C727A">
      <w:rPr>
        <w:noProof/>
      </w:rPr>
      <w:t>16.10.2026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8D450" w14:textId="77777777" w:rsidR="00E66F52" w:rsidRDefault="00E66F52">
      <w:r>
        <w:separator/>
      </w:r>
    </w:p>
  </w:footnote>
  <w:footnote w:type="continuationSeparator" w:id="0">
    <w:p w14:paraId="0D839511" w14:textId="77777777" w:rsidR="00E66F52" w:rsidRDefault="00E66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BD063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3C64354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CF4911" w:rsidRPr="00CF4911" w14:paraId="781F9978" w14:textId="77777777" w:rsidTr="00433765">
      <w:tc>
        <w:tcPr>
          <w:tcW w:w="9923" w:type="dxa"/>
        </w:tcPr>
        <w:tbl>
          <w:tblPr>
            <w:tblW w:w="9135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2049"/>
            <w:gridCol w:w="5034"/>
            <w:gridCol w:w="2052"/>
          </w:tblGrid>
          <w:tr w:rsidR="00CF4911" w:rsidRPr="00CF4911" w14:paraId="73C4BAB0" w14:textId="77777777" w:rsidTr="00433765">
            <w:trPr>
              <w:trHeight w:val="698"/>
            </w:trPr>
            <w:tc>
              <w:tcPr>
                <w:tcW w:w="2049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39372C7A" w14:textId="77777777" w:rsidR="00CF4911" w:rsidRPr="00CF4911" w:rsidRDefault="00CF4911" w:rsidP="00CF4911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proofErr w:type="spellStart"/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Ausschr</w:t>
                </w:r>
                <w:proofErr w:type="spellEnd"/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. - Nr.:</w:t>
                </w:r>
              </w:p>
              <w:p w14:paraId="14B22428" w14:textId="430692A7" w:rsidR="00CF4911" w:rsidRPr="00CF4911" w:rsidRDefault="00D612F3" w:rsidP="00202A18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VSG-SEK</w:t>
                </w:r>
                <w:r w:rsidR="00C44BE9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-202</w:t>
                </w:r>
                <w:r w:rsidR="00BD1479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6</w:t>
                </w:r>
                <w:r w:rsidR="00C44BE9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-</w:t>
                </w:r>
                <w:r w:rsidR="000242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75</w:t>
                </w:r>
              </w:p>
            </w:tc>
            <w:tc>
              <w:tcPr>
                <w:tcW w:w="5034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121D239" w14:textId="77777777" w:rsidR="00CF4911" w:rsidRPr="00CF4911" w:rsidRDefault="00CF4911" w:rsidP="00CF4911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</w:p>
              <w:p w14:paraId="598A9751" w14:textId="77777777" w:rsidR="00CF4911" w:rsidRPr="00EE7903" w:rsidRDefault="00EE7903" w:rsidP="0078715B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2"/>
                    <w:szCs w:val="22"/>
                    <w:bdr w:val="nil"/>
                  </w:rPr>
                </w:pPr>
                <w:r>
                  <w:rPr>
                    <w:rFonts w:ascii="Arial Black" w:hAnsi="Arial Black"/>
                    <w:b/>
                    <w:caps/>
                    <w:sz w:val="22"/>
                    <w:szCs w:val="22"/>
                  </w:rPr>
                  <w:t xml:space="preserve">Formblatt </w:t>
                </w:r>
                <w:r w:rsidR="0078715B">
                  <w:rPr>
                    <w:rFonts w:ascii="Arial Black" w:hAnsi="Arial Black"/>
                    <w:b/>
                    <w:caps/>
                    <w:sz w:val="22"/>
                    <w:szCs w:val="22"/>
                  </w:rPr>
                  <w:t>2</w:t>
                </w:r>
              </w:p>
            </w:tc>
            <w:tc>
              <w:tcPr>
                <w:tcW w:w="2052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  <w:hideMark/>
              </w:tcPr>
              <w:p w14:paraId="34DBEAA0" w14:textId="77777777" w:rsidR="00CF4911" w:rsidRPr="00CF4911" w:rsidRDefault="00CF4911" w:rsidP="00CF4911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 w:rsidRPr="00CF4911">
                  <w:rPr>
                    <w:rFonts w:eastAsia="Arial" w:cs="Arial"/>
                    <w:b/>
                    <w:bCs/>
                    <w:noProof/>
                    <w:color w:val="000000"/>
                    <w:spacing w:val="0"/>
                    <w:sz w:val="20"/>
                    <w:szCs w:val="20"/>
                    <w:bdr w:val="nil"/>
                  </w:rPr>
                  <w:drawing>
                    <wp:inline distT="0" distB="0" distL="0" distR="0" wp14:anchorId="0B39F253" wp14:editId="491208FB">
                      <wp:extent cx="1171575" cy="381000"/>
                      <wp:effectExtent l="0" t="0" r="9525" b="0"/>
                      <wp:docPr id="3" name="Grafik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157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CF4911" w:rsidRPr="00CF4911" w14:paraId="51CAED22" w14:textId="77777777" w:rsidTr="00433765">
            <w:trPr>
              <w:cantSplit/>
              <w:trHeight w:val="426"/>
            </w:trPr>
            <w:tc>
              <w:tcPr>
                <w:tcW w:w="7083" w:type="dxa"/>
                <w:gridSpan w:val="2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  <w:vAlign w:val="center"/>
                <w:hideMark/>
              </w:tcPr>
              <w:p w14:paraId="5D3AE57A" w14:textId="77777777" w:rsidR="00B809C0" w:rsidRDefault="00D612F3" w:rsidP="00B809C0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             </w:t>
                </w:r>
              </w:p>
              <w:p w14:paraId="378256C2" w14:textId="4960A557" w:rsidR="00B809C0" w:rsidRPr="00570F9B" w:rsidRDefault="00B809C0" w:rsidP="00570F9B">
                <w:pPr>
                  <w:pStyle w:val="Kopfzeile"/>
                  <w:jc w:val="center"/>
                  <w:rPr>
                    <w:rFonts w:ascii="Arial Black" w:hAnsi="Arial Black"/>
                    <w:b/>
                    <w:sz w:val="24"/>
                  </w:rPr>
                </w:pPr>
                <w:r>
                  <w:rPr>
                    <w:rFonts w:ascii="Arial Black" w:hAnsi="Arial Black"/>
                    <w:color w:val="000000" w:themeColor="text1"/>
                    <w:sz w:val="20"/>
                  </w:rPr>
                  <w:t xml:space="preserve">                     </w:t>
                </w:r>
                <w:r w:rsidR="000057AA">
                  <w:rPr>
                    <w:rFonts w:ascii="Arial Black" w:hAnsi="Arial Black"/>
                  </w:rPr>
                  <w:t>Transkutaner Sauerstoffmonitor</w:t>
                </w:r>
                <w:r w:rsidRPr="00B809C0">
                  <w:rPr>
                    <w:rFonts w:ascii="Arial Black" w:hAnsi="Arial Black"/>
                    <w:color w:val="000000" w:themeColor="text1"/>
                    <w:sz w:val="24"/>
                  </w:rPr>
                  <w:t xml:space="preserve">  </w:t>
                </w:r>
              </w:p>
              <w:p w14:paraId="1E47175C" w14:textId="77777777" w:rsidR="00CF4911" w:rsidRPr="00CF4911" w:rsidRDefault="00D612F3" w:rsidP="00B809C0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                   </w:t>
                </w:r>
              </w:p>
            </w:tc>
            <w:tc>
              <w:tcPr>
                <w:tcW w:w="2052" w:type="dxa"/>
                <w:tcBorders>
                  <w:top w:val="single" w:sz="6" w:space="0" w:color="auto"/>
                  <w:left w:val="nil"/>
                  <w:bottom w:val="single" w:sz="12" w:space="0" w:color="auto"/>
                  <w:right w:val="single" w:sz="12" w:space="0" w:color="auto"/>
                </w:tcBorders>
                <w:vAlign w:val="center"/>
                <w:hideMark/>
              </w:tcPr>
              <w:p w14:paraId="2857F7D2" w14:textId="77777777" w:rsidR="00CF4911" w:rsidRPr="00CF4911" w:rsidRDefault="00CF4911" w:rsidP="00CF4911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Seite   </w:t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begin"/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instrText xml:space="preserve"> PAGE </w:instrText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separate"/>
                </w:r>
                <w:r w:rsidR="00C44BE9">
                  <w:rPr>
                    <w:rFonts w:eastAsia="Arial" w:cs="Arial"/>
                    <w:b/>
                    <w:bCs/>
                    <w:noProof/>
                    <w:color w:val="000000"/>
                    <w:spacing w:val="0"/>
                    <w:sz w:val="20"/>
                    <w:szCs w:val="20"/>
                    <w:bdr w:val="nil"/>
                  </w:rPr>
                  <w:t>1</w:t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end"/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  /  </w:t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begin"/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instrText xml:space="preserve"> NUMPAGES </w:instrText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separate"/>
                </w:r>
                <w:r w:rsidR="00C44BE9">
                  <w:rPr>
                    <w:rFonts w:eastAsia="Arial" w:cs="Arial"/>
                    <w:b/>
                    <w:bCs/>
                    <w:noProof/>
                    <w:color w:val="000000"/>
                    <w:spacing w:val="0"/>
                    <w:sz w:val="20"/>
                    <w:szCs w:val="20"/>
                    <w:bdr w:val="nil"/>
                  </w:rPr>
                  <w:t>2</w:t>
                </w:r>
                <w:r w:rsidRPr="00CF4911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end"/>
                </w:r>
              </w:p>
            </w:tc>
          </w:tr>
        </w:tbl>
        <w:p w14:paraId="70F813E1" w14:textId="77777777" w:rsidR="00CF4911" w:rsidRPr="00CF4911" w:rsidRDefault="00CF4911" w:rsidP="00CF4911">
          <w:pPr>
            <w:pStyle w:val="Kopfzeile"/>
            <w:tabs>
              <w:tab w:val="clear" w:pos="8931"/>
              <w:tab w:val="center" w:pos="4536"/>
              <w:tab w:val="right" w:pos="9498"/>
            </w:tabs>
            <w:jc w:val="center"/>
            <w:rPr>
              <w:rFonts w:eastAsia="Arial" w:cs="Arial"/>
              <w:b/>
              <w:bCs/>
              <w:color w:val="000000"/>
              <w:spacing w:val="0"/>
              <w:sz w:val="20"/>
              <w:szCs w:val="20"/>
              <w:bdr w:val="nil"/>
            </w:rPr>
          </w:pPr>
        </w:p>
      </w:tc>
    </w:tr>
  </w:tbl>
  <w:p w14:paraId="6F4F7ED0" w14:textId="77777777" w:rsidR="00AD5548" w:rsidRPr="00CB5A85" w:rsidRDefault="00AD5548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7733C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8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2"/>
  </w:num>
  <w:num w:numId="17">
    <w:abstractNumId w:val="34"/>
  </w:num>
  <w:num w:numId="18">
    <w:abstractNumId w:val="33"/>
  </w:num>
  <w:num w:numId="19">
    <w:abstractNumId w:val="14"/>
  </w:num>
  <w:num w:numId="20">
    <w:abstractNumId w:val="29"/>
  </w:num>
  <w:num w:numId="21">
    <w:abstractNumId w:val="19"/>
  </w:num>
  <w:num w:numId="22">
    <w:abstractNumId w:val="31"/>
  </w:num>
  <w:num w:numId="23">
    <w:abstractNumId w:val="25"/>
  </w:num>
  <w:num w:numId="24">
    <w:abstractNumId w:val="28"/>
  </w:num>
  <w:num w:numId="25">
    <w:abstractNumId w:val="20"/>
  </w:num>
  <w:num w:numId="26">
    <w:abstractNumId w:val="13"/>
  </w:num>
  <w:num w:numId="27">
    <w:abstractNumId w:val="30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7"/>
  </w:num>
  <w:num w:numId="37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057AA"/>
    <w:rsid w:val="00023327"/>
    <w:rsid w:val="00024285"/>
    <w:rsid w:val="00026D3E"/>
    <w:rsid w:val="00034C3A"/>
    <w:rsid w:val="00035AFD"/>
    <w:rsid w:val="0007030C"/>
    <w:rsid w:val="00070F43"/>
    <w:rsid w:val="00073BFE"/>
    <w:rsid w:val="00076324"/>
    <w:rsid w:val="00087A34"/>
    <w:rsid w:val="00094D33"/>
    <w:rsid w:val="000A7EBD"/>
    <w:rsid w:val="000E18F4"/>
    <w:rsid w:val="000F02C7"/>
    <w:rsid w:val="000F0FCE"/>
    <w:rsid w:val="000F1080"/>
    <w:rsid w:val="000F1B9F"/>
    <w:rsid w:val="000F4C5E"/>
    <w:rsid w:val="000F7C79"/>
    <w:rsid w:val="00111CE5"/>
    <w:rsid w:val="00112DCD"/>
    <w:rsid w:val="00121E7E"/>
    <w:rsid w:val="0013521C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A18"/>
    <w:rsid w:val="00202F21"/>
    <w:rsid w:val="0021466F"/>
    <w:rsid w:val="00214CE1"/>
    <w:rsid w:val="00236DAE"/>
    <w:rsid w:val="0024420D"/>
    <w:rsid w:val="00245D87"/>
    <w:rsid w:val="00246925"/>
    <w:rsid w:val="0026009F"/>
    <w:rsid w:val="00270751"/>
    <w:rsid w:val="00271BEC"/>
    <w:rsid w:val="00272D77"/>
    <w:rsid w:val="0029152F"/>
    <w:rsid w:val="0029392A"/>
    <w:rsid w:val="002A0181"/>
    <w:rsid w:val="002A1048"/>
    <w:rsid w:val="002B5F19"/>
    <w:rsid w:val="002D3522"/>
    <w:rsid w:val="002E07C0"/>
    <w:rsid w:val="002E67BE"/>
    <w:rsid w:val="002E6825"/>
    <w:rsid w:val="002F2768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5B3F"/>
    <w:rsid w:val="00366E0B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307"/>
    <w:rsid w:val="00463BE3"/>
    <w:rsid w:val="004771F9"/>
    <w:rsid w:val="004B44E9"/>
    <w:rsid w:val="004B7CA9"/>
    <w:rsid w:val="004C0268"/>
    <w:rsid w:val="004C5D9D"/>
    <w:rsid w:val="004C727A"/>
    <w:rsid w:val="004D01E0"/>
    <w:rsid w:val="004D7161"/>
    <w:rsid w:val="004E68C1"/>
    <w:rsid w:val="004F3B20"/>
    <w:rsid w:val="00515040"/>
    <w:rsid w:val="0052220E"/>
    <w:rsid w:val="00522D62"/>
    <w:rsid w:val="00543F1B"/>
    <w:rsid w:val="005456D5"/>
    <w:rsid w:val="00552111"/>
    <w:rsid w:val="0056318D"/>
    <w:rsid w:val="00570F9B"/>
    <w:rsid w:val="0057489E"/>
    <w:rsid w:val="005773C6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5E"/>
    <w:rsid w:val="006133E3"/>
    <w:rsid w:val="006245FF"/>
    <w:rsid w:val="00627D2C"/>
    <w:rsid w:val="006318B8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15AA8"/>
    <w:rsid w:val="00730D01"/>
    <w:rsid w:val="00736193"/>
    <w:rsid w:val="00741981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8715B"/>
    <w:rsid w:val="0079770B"/>
    <w:rsid w:val="007A07A2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56229"/>
    <w:rsid w:val="0086123E"/>
    <w:rsid w:val="008624CA"/>
    <w:rsid w:val="00864823"/>
    <w:rsid w:val="00864AAA"/>
    <w:rsid w:val="008661CC"/>
    <w:rsid w:val="00880E84"/>
    <w:rsid w:val="00881D01"/>
    <w:rsid w:val="00887791"/>
    <w:rsid w:val="00887A4B"/>
    <w:rsid w:val="008910BD"/>
    <w:rsid w:val="00893058"/>
    <w:rsid w:val="008A3C47"/>
    <w:rsid w:val="008A4FC2"/>
    <w:rsid w:val="008A57DD"/>
    <w:rsid w:val="008B7E51"/>
    <w:rsid w:val="008C054D"/>
    <w:rsid w:val="008C11B5"/>
    <w:rsid w:val="008C7B2C"/>
    <w:rsid w:val="008D4AC3"/>
    <w:rsid w:val="00900939"/>
    <w:rsid w:val="00903F73"/>
    <w:rsid w:val="0090509D"/>
    <w:rsid w:val="00910C68"/>
    <w:rsid w:val="00916FBC"/>
    <w:rsid w:val="00927973"/>
    <w:rsid w:val="00931734"/>
    <w:rsid w:val="00933040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C283B"/>
    <w:rsid w:val="009C58EA"/>
    <w:rsid w:val="009D4B00"/>
    <w:rsid w:val="009E015D"/>
    <w:rsid w:val="009E5903"/>
    <w:rsid w:val="009F1AFE"/>
    <w:rsid w:val="009F42B2"/>
    <w:rsid w:val="009F4D49"/>
    <w:rsid w:val="009F56BE"/>
    <w:rsid w:val="009F58F0"/>
    <w:rsid w:val="00A03D97"/>
    <w:rsid w:val="00A10257"/>
    <w:rsid w:val="00A13094"/>
    <w:rsid w:val="00A26355"/>
    <w:rsid w:val="00A30C55"/>
    <w:rsid w:val="00A34CEE"/>
    <w:rsid w:val="00A45B9A"/>
    <w:rsid w:val="00A54E2A"/>
    <w:rsid w:val="00A820EA"/>
    <w:rsid w:val="00A91EDE"/>
    <w:rsid w:val="00A928AE"/>
    <w:rsid w:val="00A96530"/>
    <w:rsid w:val="00AA5910"/>
    <w:rsid w:val="00AD4A26"/>
    <w:rsid w:val="00AD5548"/>
    <w:rsid w:val="00AE7396"/>
    <w:rsid w:val="00AF25C4"/>
    <w:rsid w:val="00AF3BFD"/>
    <w:rsid w:val="00AF4A9B"/>
    <w:rsid w:val="00B01898"/>
    <w:rsid w:val="00B034A8"/>
    <w:rsid w:val="00B04581"/>
    <w:rsid w:val="00B344FB"/>
    <w:rsid w:val="00B41884"/>
    <w:rsid w:val="00B43F73"/>
    <w:rsid w:val="00B511BE"/>
    <w:rsid w:val="00B64634"/>
    <w:rsid w:val="00B6577F"/>
    <w:rsid w:val="00B809C0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D1479"/>
    <w:rsid w:val="00BE3F29"/>
    <w:rsid w:val="00C0096C"/>
    <w:rsid w:val="00C04A6E"/>
    <w:rsid w:val="00C05A0B"/>
    <w:rsid w:val="00C12275"/>
    <w:rsid w:val="00C12E21"/>
    <w:rsid w:val="00C1541F"/>
    <w:rsid w:val="00C22AEC"/>
    <w:rsid w:val="00C26DFA"/>
    <w:rsid w:val="00C44BE9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CF4911"/>
    <w:rsid w:val="00D0018F"/>
    <w:rsid w:val="00D04785"/>
    <w:rsid w:val="00D118EA"/>
    <w:rsid w:val="00D2117F"/>
    <w:rsid w:val="00D37F73"/>
    <w:rsid w:val="00D50675"/>
    <w:rsid w:val="00D612F3"/>
    <w:rsid w:val="00D6221C"/>
    <w:rsid w:val="00D72136"/>
    <w:rsid w:val="00D73DF4"/>
    <w:rsid w:val="00D75026"/>
    <w:rsid w:val="00D854BE"/>
    <w:rsid w:val="00D96827"/>
    <w:rsid w:val="00DA18D4"/>
    <w:rsid w:val="00DA2F65"/>
    <w:rsid w:val="00DA53B7"/>
    <w:rsid w:val="00DB16CA"/>
    <w:rsid w:val="00DB414A"/>
    <w:rsid w:val="00DC19DC"/>
    <w:rsid w:val="00DC6B00"/>
    <w:rsid w:val="00DE25B0"/>
    <w:rsid w:val="00DF0CCF"/>
    <w:rsid w:val="00DF5FF5"/>
    <w:rsid w:val="00E05228"/>
    <w:rsid w:val="00E16517"/>
    <w:rsid w:val="00E21E82"/>
    <w:rsid w:val="00E50B53"/>
    <w:rsid w:val="00E524A5"/>
    <w:rsid w:val="00E54454"/>
    <w:rsid w:val="00E56C7D"/>
    <w:rsid w:val="00E60145"/>
    <w:rsid w:val="00E66F52"/>
    <w:rsid w:val="00E730AF"/>
    <w:rsid w:val="00E81C4B"/>
    <w:rsid w:val="00E86A7F"/>
    <w:rsid w:val="00E87C5E"/>
    <w:rsid w:val="00EB1409"/>
    <w:rsid w:val="00EB2489"/>
    <w:rsid w:val="00EC3F7B"/>
    <w:rsid w:val="00ED6DED"/>
    <w:rsid w:val="00EE7903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56C43"/>
    <w:rsid w:val="00F61247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4227811"/>
  <w15:chartTrackingRefBased/>
  <w15:docId w15:val="{7B9F0201-5A83-49CD-B43B-D769C76A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KopfzeileZchn">
    <w:name w:val="Kopfzeile Zchn"/>
    <w:basedOn w:val="Absatz-Standardschriftart"/>
    <w:link w:val="Kopfzeile"/>
    <w:rsid w:val="00CF4911"/>
    <w:rPr>
      <w:rFonts w:ascii="Arial" w:hAnsi="Arial"/>
      <w:spacing w:val="6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201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/>
  <cp:keywords/>
  <cp:lastModifiedBy>Bekermann, Tobias</cp:lastModifiedBy>
  <cp:revision>28</cp:revision>
  <cp:lastPrinted>2013-03-19T13:13:00Z</cp:lastPrinted>
  <dcterms:created xsi:type="dcterms:W3CDTF">2022-02-16T10:23:00Z</dcterms:created>
  <dcterms:modified xsi:type="dcterms:W3CDTF">2026-10-16T11:49:00Z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