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DDAEF" w14:textId="77777777" w:rsidR="0004642A" w:rsidRPr="00F06198" w:rsidRDefault="0004642A" w:rsidP="00B60879">
      <w:pPr>
        <w:pStyle w:val="Textkrper"/>
        <w:keepNext/>
        <w:spacing w:before="360"/>
        <w:jc w:val="center"/>
        <w:outlineLvl w:val="0"/>
        <w:rPr>
          <w:rFonts w:ascii="Arial Black" w:hAnsi="Arial Black" w:cs="Arial"/>
          <w:sz w:val="28"/>
          <w:szCs w:val="28"/>
        </w:rPr>
      </w:pPr>
      <w:r w:rsidRPr="00F06198">
        <w:rPr>
          <w:rFonts w:ascii="Arial Black" w:hAnsi="Arial Black" w:cs="Arial"/>
          <w:sz w:val="28"/>
          <w:szCs w:val="28"/>
        </w:rPr>
        <w:t>Eigenerklärung zum Umsatz</w:t>
      </w:r>
    </w:p>
    <w:p w14:paraId="7904F769" w14:textId="77777777" w:rsidR="0004642A" w:rsidRPr="007B5933" w:rsidRDefault="0004642A" w:rsidP="007F3CB3">
      <w:pPr>
        <w:pStyle w:val="Textkrper"/>
        <w:keepNext/>
        <w:spacing w:before="120"/>
        <w:rPr>
          <w:rFonts w:ascii="Arial" w:hAnsi="Arial" w:cs="Arial"/>
        </w:rPr>
      </w:pPr>
    </w:p>
    <w:p w14:paraId="4E946942" w14:textId="77777777" w:rsidR="009C78B3" w:rsidRDefault="009C78B3" w:rsidP="007F3CB3">
      <w:pPr>
        <w:pStyle w:val="Textkrper"/>
        <w:keepNext/>
        <w:spacing w:before="120"/>
        <w:ind w:left="709" w:hanging="709"/>
        <w:rPr>
          <w:rFonts w:ascii="Arial" w:hAnsi="Arial" w:cs="Arial"/>
          <w:b/>
        </w:rPr>
      </w:pPr>
    </w:p>
    <w:p w14:paraId="2E96FB65" w14:textId="77777777" w:rsidR="0004642A" w:rsidRPr="007B5933" w:rsidRDefault="0004642A" w:rsidP="007F3CB3">
      <w:pPr>
        <w:pStyle w:val="Textkrper"/>
        <w:keepNext/>
        <w:spacing w:before="120"/>
        <w:ind w:left="709" w:hanging="709"/>
        <w:rPr>
          <w:rFonts w:ascii="Arial" w:hAnsi="Arial" w:cs="Arial"/>
          <w:b/>
        </w:rPr>
      </w:pPr>
      <w:r w:rsidRPr="007B5933">
        <w:rPr>
          <w:rFonts w:ascii="Arial" w:hAnsi="Arial" w:cs="Arial"/>
          <w:b/>
        </w:rPr>
        <w:t>Name:</w:t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</w:rPr>
        <w:br/>
        <w:t xml:space="preserve"> (</w:t>
      </w:r>
      <w:r w:rsidRPr="007B5933">
        <w:rPr>
          <w:rFonts w:ascii="Arial" w:hAnsi="Arial" w:cs="Arial"/>
          <w:sz w:val="20"/>
          <w:szCs w:val="20"/>
        </w:rPr>
        <w:t>Bewerber, Mitglied der Bewerber</w:t>
      </w:r>
      <w:r w:rsidR="00BA5A30">
        <w:rPr>
          <w:rFonts w:ascii="Arial" w:hAnsi="Arial" w:cs="Arial"/>
          <w:sz w:val="20"/>
          <w:szCs w:val="20"/>
        </w:rPr>
        <w:t>- / Bieter</w:t>
      </w:r>
      <w:r w:rsidRPr="007B5933">
        <w:rPr>
          <w:rFonts w:ascii="Arial" w:hAnsi="Arial" w:cs="Arial"/>
          <w:sz w:val="20"/>
          <w:szCs w:val="20"/>
        </w:rPr>
        <w:t>gemeinschaft oder Nachunternehmer)</w:t>
      </w:r>
    </w:p>
    <w:p w14:paraId="7137132D" w14:textId="77777777" w:rsidR="0004642A" w:rsidRDefault="0004642A" w:rsidP="0004642A">
      <w:pPr>
        <w:pStyle w:val="A1"/>
        <w:spacing w:line="320" w:lineRule="exact"/>
        <w:ind w:left="0"/>
        <w:rPr>
          <w:rFonts w:ascii="Arial" w:hAnsi="Arial" w:cs="Arial"/>
          <w:b/>
        </w:rPr>
      </w:pPr>
    </w:p>
    <w:p w14:paraId="68E79C1B" w14:textId="77777777" w:rsidR="00EF0B4D" w:rsidRPr="007B5933" w:rsidRDefault="00EF0B4D" w:rsidP="0004642A">
      <w:pPr>
        <w:pStyle w:val="A1"/>
        <w:spacing w:line="320" w:lineRule="exact"/>
        <w:ind w:left="0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7"/>
        <w:gridCol w:w="2926"/>
        <w:gridCol w:w="2926"/>
      </w:tblGrid>
      <w:tr w:rsidR="0004642A" w:rsidRPr="006000D6" w14:paraId="39F78FB2" w14:textId="77777777" w:rsidTr="006000D6">
        <w:tc>
          <w:tcPr>
            <w:tcW w:w="900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5CB444" w14:textId="77777777" w:rsidR="00FD678A" w:rsidRPr="006000D6" w:rsidRDefault="00FD678A" w:rsidP="006000D6">
            <w:pPr>
              <w:pStyle w:val="A1"/>
              <w:spacing w:before="120" w:after="120" w:line="240" w:lineRule="auto"/>
              <w:ind w:left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000D6">
              <w:rPr>
                <w:rFonts w:ascii="Arial" w:hAnsi="Arial" w:cs="Arial"/>
                <w:b/>
                <w:color w:val="000000"/>
                <w:sz w:val="22"/>
                <w:szCs w:val="22"/>
              </w:rPr>
              <w:t>Umsatz innerhalb der letzten drei abgeschlossenen Geschäftsjahre</w:t>
            </w:r>
          </w:p>
          <w:p w14:paraId="377C633B" w14:textId="77777777" w:rsidR="0004642A" w:rsidRPr="006000D6" w:rsidRDefault="00FD678A" w:rsidP="006000D6">
            <w:pPr>
              <w:pStyle w:val="A1"/>
              <w:spacing w:before="120" w:after="120" w:line="240" w:lineRule="auto"/>
              <w:ind w:left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000D6">
              <w:rPr>
                <w:rFonts w:ascii="Arial" w:hAnsi="Arial" w:cs="Arial"/>
                <w:color w:val="000000"/>
                <w:sz w:val="22"/>
                <w:szCs w:val="22"/>
              </w:rPr>
              <w:t>(in EUR netto)</w:t>
            </w:r>
          </w:p>
        </w:tc>
      </w:tr>
      <w:tr w:rsidR="00AC6F20" w:rsidRPr="006000D6" w14:paraId="55E4E8D1" w14:textId="77777777" w:rsidTr="006000D6">
        <w:trPr>
          <w:trHeight w:val="860"/>
        </w:trPr>
        <w:tc>
          <w:tcPr>
            <w:tcW w:w="3001" w:type="dxa"/>
            <w:shd w:val="clear" w:color="auto" w:fill="auto"/>
            <w:vAlign w:val="center"/>
          </w:tcPr>
          <w:p w14:paraId="69508185" w14:textId="77777777" w:rsidR="00AC6F20" w:rsidRPr="006000D6" w:rsidRDefault="00AC6F20" w:rsidP="006000D6">
            <w:pPr>
              <w:pStyle w:val="A1"/>
              <w:spacing w:before="12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Jahr:         ____________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5085ADB2" w14:textId="77777777" w:rsidR="00AC6F20" w:rsidRPr="006000D6" w:rsidRDefault="00AC6F20" w:rsidP="006000D6">
            <w:pPr>
              <w:pStyle w:val="A1"/>
              <w:spacing w:before="12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Jahr:         ____________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33657276" w14:textId="77777777" w:rsidR="00AC6F20" w:rsidRPr="006000D6" w:rsidRDefault="00AC6F20" w:rsidP="006000D6">
            <w:pPr>
              <w:pStyle w:val="A1"/>
              <w:spacing w:before="12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Jahr:         ____________</w:t>
            </w:r>
          </w:p>
        </w:tc>
      </w:tr>
      <w:tr w:rsidR="00EF0B4D" w:rsidRPr="006000D6" w14:paraId="454B19D3" w14:textId="77777777" w:rsidTr="00F06198">
        <w:trPr>
          <w:trHeight w:val="662"/>
        </w:trPr>
        <w:tc>
          <w:tcPr>
            <w:tcW w:w="3001" w:type="dxa"/>
            <w:shd w:val="clear" w:color="auto" w:fill="auto"/>
            <w:vAlign w:val="center"/>
          </w:tcPr>
          <w:p w14:paraId="49C46C7F" w14:textId="77777777" w:rsidR="00EF0B4D" w:rsidRPr="006000D6" w:rsidRDefault="00EF0B4D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0F83246C" w14:textId="77777777" w:rsidR="00EF0B4D" w:rsidRPr="006000D6" w:rsidRDefault="00EF0B4D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(a) Gesamtumsatz</w:t>
            </w:r>
          </w:p>
          <w:p w14:paraId="3519065F" w14:textId="77777777" w:rsidR="00EF0B4D" w:rsidRPr="006000D6" w:rsidRDefault="00EF0B4D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1C163AC3" w14:textId="77777777" w:rsidR="009C78B3" w:rsidRDefault="009C78B3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1BD912EC" w14:textId="77777777" w:rsidR="00F06198" w:rsidRDefault="00F06198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71B7B788" w14:textId="77777777" w:rsidR="00B60879" w:rsidRPr="006000D6" w:rsidRDefault="00B60879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14:paraId="3008C768" w14:textId="77777777" w:rsidR="00F06198" w:rsidRDefault="00F06198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5BD6A2F1" w14:textId="77777777" w:rsidR="00EF0B4D" w:rsidRPr="006000D6" w:rsidRDefault="00EF0B4D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(a) Gesamtumsatz</w:t>
            </w:r>
          </w:p>
          <w:p w14:paraId="5435E04D" w14:textId="77777777" w:rsidR="00EF0B4D" w:rsidRPr="006000D6" w:rsidRDefault="00EF0B4D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31EAC144" w14:textId="77777777" w:rsidR="009C78B3" w:rsidRPr="006000D6" w:rsidRDefault="009C78B3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14:paraId="160518A2" w14:textId="77777777" w:rsidR="00F06198" w:rsidRDefault="00F06198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5C8ECAE7" w14:textId="77777777" w:rsidR="00EF0B4D" w:rsidRPr="006000D6" w:rsidRDefault="00EF0B4D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(a) Gesamtumsatz</w:t>
            </w:r>
          </w:p>
          <w:p w14:paraId="6D0AE7C4" w14:textId="77777777" w:rsidR="00EF0B4D" w:rsidRPr="006000D6" w:rsidRDefault="00EF0B4D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566A40F7" w14:textId="77777777" w:rsidR="009C78B3" w:rsidRPr="006000D6" w:rsidRDefault="009C78B3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9C78B3" w:rsidRPr="006000D6" w14:paraId="06AD5B45" w14:textId="77777777" w:rsidTr="00F06198">
        <w:trPr>
          <w:trHeight w:val="860"/>
        </w:trPr>
        <w:tc>
          <w:tcPr>
            <w:tcW w:w="3001" w:type="dxa"/>
            <w:shd w:val="clear" w:color="auto" w:fill="auto"/>
            <w:vAlign w:val="center"/>
          </w:tcPr>
          <w:p w14:paraId="6D2A822D" w14:textId="77777777" w:rsidR="009C78B3" w:rsidRPr="006000D6" w:rsidRDefault="009C78B3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12D0DFFA" w14:textId="77777777" w:rsidR="009C78B3" w:rsidRPr="006000D6" w:rsidRDefault="009C78B3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 xml:space="preserve">(b) Umsatz bezüglich der 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Leistung, die Gegen-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stand der Vergabe ist</w:t>
            </w:r>
          </w:p>
          <w:p w14:paraId="722D3563" w14:textId="77777777" w:rsidR="00F06198" w:rsidRDefault="00F06198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4B660050" w14:textId="77777777" w:rsidR="00EA6F91" w:rsidRDefault="00EA6F91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2326E5E4" w14:textId="77777777" w:rsidR="00EA6F91" w:rsidRPr="006000D6" w:rsidRDefault="00EA6F91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264E13BA" w14:textId="77777777" w:rsidR="009C78B3" w:rsidRPr="006000D6" w:rsidRDefault="009C78B3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14:paraId="1C578D61" w14:textId="77777777" w:rsidR="00F06198" w:rsidRDefault="00F06198" w:rsidP="00EA6F91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65D78EAA" w14:textId="77777777" w:rsidR="009C78B3" w:rsidRPr="006000D6" w:rsidRDefault="009C78B3" w:rsidP="00EA6F91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 xml:space="preserve">(b) Umsatz bezüglich der 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Leistung, die Gegen-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stand der Vergabe ist</w:t>
            </w:r>
          </w:p>
          <w:p w14:paraId="1988F417" w14:textId="77777777" w:rsidR="009C78B3" w:rsidRPr="006000D6" w:rsidRDefault="009C78B3" w:rsidP="00EA6F91">
            <w:pPr>
              <w:pStyle w:val="A1"/>
              <w:spacing w:before="0" w:line="240" w:lineRule="auto"/>
              <w:ind w:left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14:paraId="3608D226" w14:textId="77777777" w:rsidR="00F06198" w:rsidRDefault="00F06198" w:rsidP="00EA6F91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0B72D3B3" w14:textId="77777777" w:rsidR="009C78B3" w:rsidRPr="006000D6" w:rsidRDefault="009C78B3" w:rsidP="00EA6F91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 xml:space="preserve">(b) Umsatz bezüglich der 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Leistung, die Gegen-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stand der Vergabe ist</w:t>
            </w:r>
          </w:p>
          <w:p w14:paraId="4F302FFA" w14:textId="77777777" w:rsidR="009C78B3" w:rsidRPr="006000D6" w:rsidRDefault="009C78B3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3932A8D" w14:textId="77777777" w:rsidR="0004642A" w:rsidRPr="007B5933" w:rsidRDefault="0004642A" w:rsidP="0004642A">
      <w:pPr>
        <w:pStyle w:val="A1"/>
        <w:spacing w:line="320" w:lineRule="exact"/>
        <w:ind w:left="0"/>
        <w:rPr>
          <w:rFonts w:ascii="Arial" w:hAnsi="Arial" w:cs="Arial"/>
          <w:b/>
        </w:rPr>
      </w:pPr>
    </w:p>
    <w:p w14:paraId="7FD43DCF" w14:textId="77777777" w:rsidR="007F3CB3" w:rsidRDefault="0004642A" w:rsidP="007D2150">
      <w:pPr>
        <w:pStyle w:val="Textkrper"/>
        <w:keepNext/>
        <w:tabs>
          <w:tab w:val="left" w:pos="567"/>
        </w:tabs>
        <w:spacing w:before="120"/>
        <w:rPr>
          <w:rFonts w:ascii="Arial" w:hAnsi="Arial" w:cs="Arial"/>
        </w:rPr>
      </w:pPr>
      <w:r w:rsidRPr="007D2150">
        <w:rPr>
          <w:rFonts w:ascii="Arial" w:hAnsi="Arial" w:cs="Arial"/>
        </w:rPr>
        <w:tab/>
      </w:r>
      <w:r w:rsidRPr="007D2150">
        <w:rPr>
          <w:rFonts w:ascii="Arial" w:hAnsi="Arial" w:cs="Arial"/>
        </w:rPr>
        <w:tab/>
      </w:r>
      <w:r w:rsidRPr="007D2150">
        <w:rPr>
          <w:rFonts w:ascii="Arial" w:hAnsi="Arial" w:cs="Arial"/>
        </w:rPr>
        <w:tab/>
      </w:r>
      <w:r w:rsidRPr="007D2150">
        <w:rPr>
          <w:rFonts w:ascii="Arial" w:hAnsi="Arial" w:cs="Arial"/>
        </w:rPr>
        <w:tab/>
      </w:r>
    </w:p>
    <w:p w14:paraId="0C541F32" w14:textId="77777777" w:rsidR="007D2150" w:rsidRPr="007D2150" w:rsidRDefault="007D2150" w:rsidP="007D2150">
      <w:pPr>
        <w:pStyle w:val="Textkrper"/>
        <w:keepNext/>
        <w:tabs>
          <w:tab w:val="left" w:pos="567"/>
        </w:tabs>
        <w:spacing w:before="120"/>
        <w:rPr>
          <w:rFonts w:ascii="Arial" w:hAnsi="Arial" w:cs="Arial"/>
        </w:rPr>
      </w:pPr>
    </w:p>
    <w:p w14:paraId="123D7159" w14:textId="77777777" w:rsidR="002C3C03" w:rsidRDefault="002C3C03" w:rsidP="002C3C03">
      <w:pPr>
        <w:tabs>
          <w:tab w:val="center" w:pos="5245"/>
          <w:tab w:val="right" w:pos="9072"/>
        </w:tabs>
        <w:spacing w:before="180" w:line="240" w:lineRule="auto"/>
        <w:ind w:left="142"/>
        <w:rPr>
          <w:rFonts w:ascii="Arial" w:hAnsi="Arial"/>
          <w:b/>
          <w:spacing w:val="0"/>
        </w:rPr>
      </w:pPr>
      <w:r>
        <w:rPr>
          <w:rFonts w:ascii="Arial" w:hAnsi="Arial"/>
          <w:b/>
          <w:spacing w:val="0"/>
        </w:rPr>
        <w:t xml:space="preserve">_________________          </w:t>
      </w:r>
      <w:r>
        <w:rPr>
          <w:rFonts w:ascii="Arial" w:hAnsi="Arial"/>
          <w:b/>
          <w:spacing w:val="0"/>
        </w:rPr>
        <w:tab/>
        <w:t xml:space="preserve">     _______________________________________</w:t>
      </w:r>
    </w:p>
    <w:p w14:paraId="5A320EF0" w14:textId="77777777" w:rsidR="002C3C03" w:rsidRPr="002E16B0" w:rsidRDefault="002C3C03" w:rsidP="002C3C03">
      <w:pPr>
        <w:tabs>
          <w:tab w:val="center" w:pos="4536"/>
          <w:tab w:val="right" w:pos="9072"/>
        </w:tabs>
        <w:spacing w:line="240" w:lineRule="auto"/>
        <w:rPr>
          <w:b/>
          <w:spacing w:val="0"/>
          <w:sz w:val="18"/>
          <w:szCs w:val="18"/>
        </w:rPr>
      </w:pPr>
      <w:r>
        <w:rPr>
          <w:rFonts w:ascii="Arial" w:hAnsi="Arial"/>
          <w:b/>
          <w:color w:val="2E74B5"/>
          <w:spacing w:val="0"/>
          <w:sz w:val="18"/>
          <w:szCs w:val="18"/>
        </w:rPr>
        <w:t xml:space="preserve">    </w:t>
      </w:r>
      <w:r w:rsidR="002E16B0">
        <w:rPr>
          <w:rFonts w:ascii="Arial" w:hAnsi="Arial"/>
          <w:b/>
          <w:spacing w:val="0"/>
          <w:sz w:val="18"/>
          <w:szCs w:val="18"/>
        </w:rPr>
        <w:t xml:space="preserve">    Ort</w:t>
      </w:r>
      <w:r w:rsidRPr="002E16B0">
        <w:rPr>
          <w:rFonts w:ascii="Arial" w:hAnsi="Arial"/>
          <w:b/>
          <w:spacing w:val="0"/>
          <w:sz w:val="18"/>
          <w:szCs w:val="18"/>
        </w:rPr>
        <w:t xml:space="preserve">            Datum                          </w:t>
      </w:r>
      <w:r w:rsidRPr="002E16B0">
        <w:rPr>
          <w:rFonts w:ascii="Arial" w:hAnsi="Arial"/>
          <w:b/>
          <w:spacing w:val="0"/>
          <w:sz w:val="18"/>
          <w:szCs w:val="18"/>
        </w:rPr>
        <w:tab/>
        <w:t xml:space="preserve">   Name des Vertretungsberechtigten in Textform (§ 126b BGB)</w:t>
      </w:r>
    </w:p>
    <w:p w14:paraId="4D740273" w14:textId="77777777" w:rsidR="0017164C" w:rsidRPr="002E16B0" w:rsidRDefault="0017164C" w:rsidP="002C3C03">
      <w:pPr>
        <w:pStyle w:val="Textkrper"/>
        <w:keepNext/>
        <w:tabs>
          <w:tab w:val="left" w:pos="567"/>
        </w:tabs>
        <w:spacing w:before="120"/>
        <w:rPr>
          <w:rFonts w:ascii="Arial" w:hAnsi="Arial" w:cs="Arial"/>
          <w:sz w:val="22"/>
          <w:szCs w:val="22"/>
        </w:rPr>
      </w:pPr>
    </w:p>
    <w:sectPr w:rsidR="0017164C" w:rsidRPr="002E16B0" w:rsidSect="00FE3657">
      <w:headerReference w:type="even" r:id="rId7"/>
      <w:headerReference w:type="default" r:id="rId8"/>
      <w:headerReference w:type="first" r:id="rId9"/>
      <w:footerReference w:type="first" r:id="rId10"/>
      <w:pgSz w:w="11906" w:h="16838" w:code="9"/>
      <w:pgMar w:top="2280" w:right="1416" w:bottom="960" w:left="1701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E0C21" w14:textId="77777777" w:rsidR="00B37723" w:rsidRDefault="00B37723">
      <w:r>
        <w:separator/>
      </w:r>
    </w:p>
  </w:endnote>
  <w:endnote w:type="continuationSeparator" w:id="0">
    <w:p w14:paraId="72475B34" w14:textId="77777777" w:rsidR="00B37723" w:rsidRDefault="00B37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4DC81" w14:textId="77777777" w:rsidR="00AC6F20" w:rsidRPr="00C22AEC" w:rsidRDefault="00AC6F20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EA6F91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EA6F91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EA6F91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EA6F91">
      <w:rPr>
        <w:noProof/>
      </w:rPr>
      <w:t>-0862</w:t>
    </w:r>
    <w:r w:rsidR="00EA6F91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EA6F91">
      <w:t>2009</w:t>
    </w:r>
    <w:r w:rsidRPr="00844C94">
      <w:rPr>
        <w:lang w:val="en-US"/>
      </w:rPr>
      <w:fldChar w:fldCharType="end"/>
    </w:r>
  </w:p>
  <w:p w14:paraId="3FBBEAF9" w14:textId="62AB68B0" w:rsidR="00AC6F20" w:rsidRPr="005F26DB" w:rsidRDefault="00AC6F20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EA6F91">
      <w:rPr>
        <w:lang w:val="en-US"/>
      </w:rPr>
      <w:instrText>2151426_1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EA6F91">
      <w:rPr>
        <w:lang w:val="en-US"/>
      </w:rPr>
      <w:instrText>2151426_1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943707">
      <w:rPr>
        <w:noProof/>
        <w:lang w:val="en-US"/>
      </w:rPr>
      <w:t>2151426_1</w:t>
    </w:r>
    <w:r w:rsidR="00943707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943707">
      <w:rPr>
        <w:noProof/>
      </w:rPr>
      <w:t>17.06.2026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ED9E1" w14:textId="77777777" w:rsidR="00B37723" w:rsidRDefault="00B37723">
      <w:r>
        <w:separator/>
      </w:r>
    </w:p>
  </w:footnote>
  <w:footnote w:type="continuationSeparator" w:id="0">
    <w:p w14:paraId="5BCDE106" w14:textId="77777777" w:rsidR="00B37723" w:rsidRDefault="00B37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54131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1762E8A5" w14:textId="77777777" w:rsidR="00AC6F20" w:rsidRDefault="00AC6F20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567B2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2E16B0">
      <w:rPr>
        <w:rStyle w:val="Seitenzahl"/>
        <w:noProof/>
      </w:rPr>
      <w:t>1</w:t>
    </w:r>
    <w:r>
      <w:rPr>
        <w:rStyle w:val="Seitenzahl"/>
      </w:rPr>
      <w:fldChar w:fldCharType="end"/>
    </w:r>
  </w:p>
  <w:tbl>
    <w:tblPr>
      <w:tblW w:w="928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194"/>
    </w:tblGrid>
    <w:tr w:rsidR="00FE3657" w14:paraId="32AC26E0" w14:textId="77777777" w:rsidTr="00FE3657">
      <w:trPr>
        <w:trHeight w:val="698"/>
      </w:trPr>
      <w:tc>
        <w:tcPr>
          <w:tcW w:w="2050" w:type="dxa"/>
          <w:vAlign w:val="center"/>
        </w:tcPr>
        <w:p w14:paraId="76281B29" w14:textId="77777777" w:rsidR="00006FF5" w:rsidRPr="005D0220" w:rsidRDefault="00006FF5" w:rsidP="00006FF5">
          <w:pPr>
            <w:pStyle w:val="Kopfzeile"/>
            <w:tabs>
              <w:tab w:val="right" w:pos="9498"/>
            </w:tabs>
            <w:ind w:left="-90"/>
            <w:jc w:val="center"/>
            <w:rPr>
              <w:rFonts w:cs="Arial"/>
              <w:b/>
              <w:bCs/>
              <w:sz w:val="18"/>
              <w:szCs w:val="20"/>
            </w:rPr>
          </w:pPr>
          <w:r w:rsidRPr="005D0220">
            <w:rPr>
              <w:rFonts w:cs="Arial"/>
              <w:b/>
              <w:bCs/>
              <w:sz w:val="18"/>
              <w:szCs w:val="20"/>
            </w:rPr>
            <w:t>Ausschreibung</w:t>
          </w:r>
        </w:p>
        <w:p w14:paraId="7BA6EBB4" w14:textId="316EFC88" w:rsidR="00FE3657" w:rsidRDefault="00006FF5" w:rsidP="002E16B0">
          <w:pPr>
            <w:pStyle w:val="Kopfzeile"/>
            <w:jc w:val="center"/>
            <w:rPr>
              <w:rFonts w:ascii="Arial Black" w:hAnsi="Arial Black"/>
            </w:rPr>
          </w:pPr>
          <w:r w:rsidRPr="00736E89">
            <w:rPr>
              <w:rFonts w:cs="Arial"/>
              <w:b/>
              <w:bCs/>
              <w:sz w:val="18"/>
              <w:szCs w:val="20"/>
            </w:rPr>
            <w:t>VSG-SEK-202</w:t>
          </w:r>
          <w:r w:rsidR="00943707">
            <w:rPr>
              <w:rFonts w:cs="Arial"/>
              <w:b/>
              <w:bCs/>
              <w:sz w:val="18"/>
              <w:szCs w:val="20"/>
            </w:rPr>
            <w:t>6-01</w:t>
          </w:r>
        </w:p>
      </w:tc>
      <w:tc>
        <w:tcPr>
          <w:tcW w:w="5040" w:type="dxa"/>
        </w:tcPr>
        <w:p w14:paraId="4DAD4350" w14:textId="77777777" w:rsidR="00FE3657" w:rsidRDefault="00FE3657" w:rsidP="00B60879">
          <w:pPr>
            <w:pStyle w:val="Kopfzeile"/>
            <w:jc w:val="center"/>
            <w:rPr>
              <w:caps/>
            </w:rPr>
          </w:pPr>
        </w:p>
        <w:p w14:paraId="0AFC35B3" w14:textId="77777777" w:rsidR="00FE3657" w:rsidRDefault="00B60879" w:rsidP="00F06198">
          <w:pPr>
            <w:pStyle w:val="Kopfzeile"/>
            <w:tabs>
              <w:tab w:val="left" w:pos="619"/>
            </w:tabs>
            <w:jc w:val="center"/>
            <w:rPr>
              <w:caps/>
            </w:rPr>
          </w:pPr>
          <w:r w:rsidRPr="00B60879">
            <w:rPr>
              <w:rFonts w:ascii="Arial Black" w:hAnsi="Arial Black"/>
              <w:caps/>
              <w:sz w:val="22"/>
              <w:szCs w:val="22"/>
            </w:rPr>
            <w:t xml:space="preserve">Formblatt </w:t>
          </w:r>
          <w:r w:rsidR="00F06198">
            <w:rPr>
              <w:rFonts w:ascii="Arial Black" w:hAnsi="Arial Black"/>
              <w:caps/>
              <w:sz w:val="22"/>
              <w:szCs w:val="22"/>
            </w:rPr>
            <w:t>5</w:t>
          </w:r>
        </w:p>
      </w:tc>
      <w:tc>
        <w:tcPr>
          <w:tcW w:w="2194" w:type="dxa"/>
          <w:vAlign w:val="center"/>
        </w:tcPr>
        <w:p w14:paraId="08A4BB25" w14:textId="77777777" w:rsidR="00FE3657" w:rsidRDefault="00FE3657" w:rsidP="006000D6">
          <w:pPr>
            <w:pStyle w:val="Kopfzeile"/>
            <w:tabs>
              <w:tab w:val="left" w:pos="3971"/>
              <w:tab w:val="left" w:pos="4041"/>
            </w:tabs>
            <w:jc w:val="center"/>
            <w:rPr>
              <w:b/>
            </w:rPr>
          </w:pPr>
          <w:r>
            <w:object w:dxaOrig="1725" w:dyaOrig="570" w14:anchorId="472ECFF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2.25pt;height:30pt">
                <v:imagedata r:id="rId1" o:title=""/>
              </v:shape>
              <o:OLEObject Type="Embed" ProgID="Paint.Picture" ShapeID="_x0000_i1025" DrawAspect="Content" ObjectID="_1843199908" r:id="rId2"/>
            </w:object>
          </w:r>
        </w:p>
      </w:tc>
    </w:tr>
    <w:tr w:rsidR="00FE3657" w14:paraId="7E154620" w14:textId="77777777" w:rsidTr="00FE3657">
      <w:trPr>
        <w:cantSplit/>
        <w:trHeight w:val="426"/>
      </w:trPr>
      <w:tc>
        <w:tcPr>
          <w:tcW w:w="7090" w:type="dxa"/>
          <w:gridSpan w:val="2"/>
          <w:vAlign w:val="center"/>
        </w:tcPr>
        <w:p w14:paraId="115C2E34" w14:textId="5D8F55A3" w:rsidR="00FE3657" w:rsidRPr="00153309" w:rsidRDefault="00943707" w:rsidP="00006FF5">
          <w:pPr>
            <w:pStyle w:val="Kopfzeile"/>
            <w:tabs>
              <w:tab w:val="left" w:pos="2039"/>
            </w:tabs>
            <w:jc w:val="center"/>
            <w:rPr>
              <w:rFonts w:ascii="Arial Black" w:hAnsi="Arial Black"/>
              <w:color w:val="FF0000"/>
              <w:sz w:val="20"/>
            </w:rPr>
          </w:pPr>
          <w:r>
            <w:rPr>
              <w:rFonts w:ascii="Arial Black" w:hAnsi="Arial Black"/>
              <w:sz w:val="20"/>
            </w:rPr>
            <w:t xml:space="preserve">                         </w:t>
          </w:r>
          <w:r w:rsidRPr="00943707">
            <w:rPr>
              <w:rFonts w:ascii="Arial Black" w:hAnsi="Arial Black"/>
              <w:sz w:val="24"/>
              <w:szCs w:val="32"/>
            </w:rPr>
            <w:t>SPECT-CT</w:t>
          </w:r>
        </w:p>
      </w:tc>
      <w:tc>
        <w:tcPr>
          <w:tcW w:w="2194" w:type="dxa"/>
          <w:tcBorders>
            <w:left w:val="nil"/>
          </w:tcBorders>
          <w:vAlign w:val="center"/>
        </w:tcPr>
        <w:p w14:paraId="186537AA" w14:textId="77777777" w:rsidR="00FE3657" w:rsidRDefault="00006FF5" w:rsidP="006000D6">
          <w:pPr>
            <w:pStyle w:val="Kopfzeile"/>
            <w:jc w:val="center"/>
            <w:rPr>
              <w:rFonts w:ascii="Arial Black" w:hAnsi="Arial Black"/>
              <w:szCs w:val="16"/>
            </w:rPr>
          </w:pPr>
          <w:r>
            <w:rPr>
              <w:rFonts w:cs="Arial"/>
              <w:szCs w:val="16"/>
            </w:rPr>
            <w:t xml:space="preserve">Seite </w:t>
          </w:r>
          <w:r>
            <w:rPr>
              <w:rStyle w:val="Seitenzahl"/>
              <w:rFonts w:cs="Arial"/>
            </w:rPr>
            <w:fldChar w:fldCharType="begin"/>
          </w:r>
          <w:r>
            <w:rPr>
              <w:rStyle w:val="Seitenzahl"/>
              <w:rFonts w:cs="Arial"/>
            </w:rPr>
            <w:instrText xml:space="preserve"> PAGE </w:instrText>
          </w:r>
          <w:r>
            <w:rPr>
              <w:rStyle w:val="Seitenzahl"/>
              <w:rFonts w:cs="Arial"/>
            </w:rPr>
            <w:fldChar w:fldCharType="separate"/>
          </w:r>
          <w:r w:rsidR="002E16B0">
            <w:rPr>
              <w:rStyle w:val="Seitenzahl"/>
              <w:rFonts w:cs="Arial"/>
              <w:noProof/>
            </w:rPr>
            <w:t>1</w:t>
          </w:r>
          <w:r>
            <w:rPr>
              <w:rStyle w:val="Seitenzahl"/>
              <w:rFonts w:cs="Arial"/>
            </w:rPr>
            <w:fldChar w:fldCharType="end"/>
          </w:r>
          <w:r>
            <w:rPr>
              <w:rStyle w:val="Seitenzahl"/>
              <w:rFonts w:ascii="Arial Black" w:hAnsi="Arial Black"/>
            </w:rPr>
            <w:t>/</w:t>
          </w:r>
          <w:r>
            <w:rPr>
              <w:rStyle w:val="Seitenzahl"/>
              <w:rFonts w:cs="Arial"/>
            </w:rPr>
            <w:fldChar w:fldCharType="begin"/>
          </w:r>
          <w:r>
            <w:rPr>
              <w:rStyle w:val="Seitenzahl"/>
              <w:rFonts w:cs="Arial"/>
            </w:rPr>
            <w:instrText xml:space="preserve"> NUMPAGES </w:instrText>
          </w:r>
          <w:r>
            <w:rPr>
              <w:rStyle w:val="Seitenzahl"/>
              <w:rFonts w:cs="Arial"/>
            </w:rPr>
            <w:fldChar w:fldCharType="separate"/>
          </w:r>
          <w:r w:rsidR="002E16B0">
            <w:rPr>
              <w:rStyle w:val="Seitenzahl"/>
              <w:rFonts w:cs="Arial"/>
              <w:noProof/>
            </w:rPr>
            <w:t>1</w:t>
          </w:r>
          <w:r>
            <w:rPr>
              <w:rStyle w:val="Seitenzahl"/>
              <w:rFonts w:cs="Arial"/>
            </w:rPr>
            <w:fldChar w:fldCharType="end"/>
          </w:r>
        </w:p>
      </w:tc>
    </w:tr>
  </w:tbl>
  <w:p w14:paraId="113043DF" w14:textId="77777777" w:rsidR="00AC6F20" w:rsidRPr="00CB5A85" w:rsidRDefault="00AC6F20" w:rsidP="00FE3657">
    <w:pPr>
      <w:pStyle w:val="Kopfzeile"/>
      <w:tabs>
        <w:tab w:val="clear" w:pos="8931"/>
        <w:tab w:val="right" w:pos="8789"/>
      </w:tabs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DC58B" w14:textId="77777777" w:rsidR="00AC6F20" w:rsidRPr="00D37F73" w:rsidRDefault="00AC6F20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4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9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0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1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5" w15:restartNumberingAfterBreak="0">
    <w:nsid w:val="31D44D3A"/>
    <w:multiLevelType w:val="hybridMultilevel"/>
    <w:tmpl w:val="BD306E4E"/>
    <w:lvl w:ilvl="0" w:tplc="FEC43DC8">
      <w:start w:val="1"/>
      <w:numFmt w:val="bullet"/>
      <w:lvlText w:val=""/>
      <w:lvlJc w:val="left"/>
      <w:pPr>
        <w:tabs>
          <w:tab w:val="num" w:pos="1494"/>
        </w:tabs>
        <w:ind w:left="1494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7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0222CB"/>
    <w:multiLevelType w:val="hybridMultilevel"/>
    <w:tmpl w:val="FFAE7EE0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0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1" w15:restartNumberingAfterBreak="0">
    <w:nsid w:val="53C03D89"/>
    <w:multiLevelType w:val="hybridMultilevel"/>
    <w:tmpl w:val="C50CE3FE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4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5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3"/>
  </w:num>
  <w:num w:numId="13">
    <w:abstractNumId w:val="21"/>
  </w:num>
  <w:num w:numId="14">
    <w:abstractNumId w:val="16"/>
  </w:num>
  <w:num w:numId="15">
    <w:abstractNumId w:val="24"/>
  </w:num>
  <w:num w:numId="16">
    <w:abstractNumId w:val="35"/>
  </w:num>
  <w:num w:numId="17">
    <w:abstractNumId w:val="37"/>
  </w:num>
  <w:num w:numId="18">
    <w:abstractNumId w:val="36"/>
  </w:num>
  <w:num w:numId="19">
    <w:abstractNumId w:val="14"/>
  </w:num>
  <w:num w:numId="20">
    <w:abstractNumId w:val="32"/>
  </w:num>
  <w:num w:numId="21">
    <w:abstractNumId w:val="19"/>
  </w:num>
  <w:num w:numId="22">
    <w:abstractNumId w:val="34"/>
  </w:num>
  <w:num w:numId="23">
    <w:abstractNumId w:val="26"/>
  </w:num>
  <w:num w:numId="24">
    <w:abstractNumId w:val="30"/>
  </w:num>
  <w:num w:numId="25">
    <w:abstractNumId w:val="20"/>
  </w:num>
  <w:num w:numId="26">
    <w:abstractNumId w:val="13"/>
  </w:num>
  <w:num w:numId="27">
    <w:abstractNumId w:val="33"/>
  </w:num>
  <w:num w:numId="28">
    <w:abstractNumId w:val="18"/>
  </w:num>
  <w:num w:numId="29">
    <w:abstractNumId w:val="27"/>
  </w:num>
  <w:num w:numId="30">
    <w:abstractNumId w:val="27"/>
    <w:lvlOverride w:ilvl="0">
      <w:startOverride w:val="1"/>
    </w:lvlOverride>
  </w:num>
  <w:num w:numId="31">
    <w:abstractNumId w:val="27"/>
    <w:lvlOverride w:ilvl="0">
      <w:startOverride w:val="1"/>
    </w:lvlOverride>
  </w:num>
  <w:num w:numId="32">
    <w:abstractNumId w:val="15"/>
  </w:num>
  <w:num w:numId="33">
    <w:abstractNumId w:val="11"/>
  </w:num>
  <w:num w:numId="34">
    <w:abstractNumId w:val="22"/>
  </w:num>
  <w:num w:numId="35">
    <w:abstractNumId w:val="17"/>
  </w:num>
  <w:num w:numId="36">
    <w:abstractNumId w:val="29"/>
  </w:num>
  <w:num w:numId="37">
    <w:abstractNumId w:val="12"/>
  </w:num>
  <w:num w:numId="38">
    <w:abstractNumId w:val="28"/>
  </w:num>
  <w:num w:numId="39">
    <w:abstractNumId w:val="31"/>
  </w:num>
  <w:num w:numId="40">
    <w:abstractNumId w:val="2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06FF5"/>
    <w:rsid w:val="00023327"/>
    <w:rsid w:val="00026D3E"/>
    <w:rsid w:val="00035AFD"/>
    <w:rsid w:val="0004642A"/>
    <w:rsid w:val="00070F43"/>
    <w:rsid w:val="00073BFE"/>
    <w:rsid w:val="00076324"/>
    <w:rsid w:val="00087A34"/>
    <w:rsid w:val="00094D33"/>
    <w:rsid w:val="000A7EBD"/>
    <w:rsid w:val="000E18F4"/>
    <w:rsid w:val="000F02C7"/>
    <w:rsid w:val="000F0FCE"/>
    <w:rsid w:val="000F1080"/>
    <w:rsid w:val="000F1B9F"/>
    <w:rsid w:val="000F7C79"/>
    <w:rsid w:val="00111CE5"/>
    <w:rsid w:val="00121E7E"/>
    <w:rsid w:val="0013751A"/>
    <w:rsid w:val="001446E9"/>
    <w:rsid w:val="00150C73"/>
    <w:rsid w:val="0017164C"/>
    <w:rsid w:val="001761CB"/>
    <w:rsid w:val="001763C7"/>
    <w:rsid w:val="0018498A"/>
    <w:rsid w:val="001A58ED"/>
    <w:rsid w:val="001C3BA7"/>
    <w:rsid w:val="001C70AC"/>
    <w:rsid w:val="001D213F"/>
    <w:rsid w:val="001D223C"/>
    <w:rsid w:val="001E7330"/>
    <w:rsid w:val="001E77A6"/>
    <w:rsid w:val="001F1FDD"/>
    <w:rsid w:val="001F21C0"/>
    <w:rsid w:val="001F53CD"/>
    <w:rsid w:val="001F5FE5"/>
    <w:rsid w:val="001F6836"/>
    <w:rsid w:val="00202F21"/>
    <w:rsid w:val="0021466F"/>
    <w:rsid w:val="00214CE1"/>
    <w:rsid w:val="00236DAE"/>
    <w:rsid w:val="0024420D"/>
    <w:rsid w:val="00246925"/>
    <w:rsid w:val="00270751"/>
    <w:rsid w:val="00271BEC"/>
    <w:rsid w:val="00272D77"/>
    <w:rsid w:val="0029152F"/>
    <w:rsid w:val="0029392A"/>
    <w:rsid w:val="002A0181"/>
    <w:rsid w:val="002A33C4"/>
    <w:rsid w:val="002B5F19"/>
    <w:rsid w:val="002C3C03"/>
    <w:rsid w:val="002D3522"/>
    <w:rsid w:val="002E07C0"/>
    <w:rsid w:val="002E16B0"/>
    <w:rsid w:val="002E67BE"/>
    <w:rsid w:val="002F344D"/>
    <w:rsid w:val="003077D2"/>
    <w:rsid w:val="00330C16"/>
    <w:rsid w:val="00333913"/>
    <w:rsid w:val="00333FDD"/>
    <w:rsid w:val="00350DF0"/>
    <w:rsid w:val="00361433"/>
    <w:rsid w:val="00365B3F"/>
    <w:rsid w:val="00394529"/>
    <w:rsid w:val="00395BA1"/>
    <w:rsid w:val="003975AA"/>
    <w:rsid w:val="003A2CD1"/>
    <w:rsid w:val="003B16D2"/>
    <w:rsid w:val="003B68E9"/>
    <w:rsid w:val="003D036D"/>
    <w:rsid w:val="003F270C"/>
    <w:rsid w:val="003F6973"/>
    <w:rsid w:val="00402337"/>
    <w:rsid w:val="00402F21"/>
    <w:rsid w:val="00403A03"/>
    <w:rsid w:val="00403F5F"/>
    <w:rsid w:val="00423E51"/>
    <w:rsid w:val="00442455"/>
    <w:rsid w:val="00455318"/>
    <w:rsid w:val="00461A55"/>
    <w:rsid w:val="00463307"/>
    <w:rsid w:val="00463BE3"/>
    <w:rsid w:val="004771F9"/>
    <w:rsid w:val="004B44E9"/>
    <w:rsid w:val="004C0268"/>
    <w:rsid w:val="004C5D9D"/>
    <w:rsid w:val="004C7655"/>
    <w:rsid w:val="004D01E0"/>
    <w:rsid w:val="004D7161"/>
    <w:rsid w:val="004E68C1"/>
    <w:rsid w:val="004F3B20"/>
    <w:rsid w:val="00515040"/>
    <w:rsid w:val="00522D62"/>
    <w:rsid w:val="00543F1B"/>
    <w:rsid w:val="005456D5"/>
    <w:rsid w:val="00554E24"/>
    <w:rsid w:val="0056318D"/>
    <w:rsid w:val="0057489E"/>
    <w:rsid w:val="005A644D"/>
    <w:rsid w:val="005A798D"/>
    <w:rsid w:val="005B4509"/>
    <w:rsid w:val="005E13C0"/>
    <w:rsid w:val="005F26DB"/>
    <w:rsid w:val="006000D6"/>
    <w:rsid w:val="006178A5"/>
    <w:rsid w:val="006245FF"/>
    <w:rsid w:val="006318B8"/>
    <w:rsid w:val="00634667"/>
    <w:rsid w:val="006420FD"/>
    <w:rsid w:val="00642ACE"/>
    <w:rsid w:val="00643D52"/>
    <w:rsid w:val="0064670D"/>
    <w:rsid w:val="00647107"/>
    <w:rsid w:val="00655EAA"/>
    <w:rsid w:val="00656BF2"/>
    <w:rsid w:val="00662BF9"/>
    <w:rsid w:val="006650AB"/>
    <w:rsid w:val="00666BA5"/>
    <w:rsid w:val="00667819"/>
    <w:rsid w:val="00694228"/>
    <w:rsid w:val="006953CE"/>
    <w:rsid w:val="006A005D"/>
    <w:rsid w:val="006B0D2B"/>
    <w:rsid w:val="006C5607"/>
    <w:rsid w:val="006D2AC9"/>
    <w:rsid w:val="006D509A"/>
    <w:rsid w:val="006D7F8E"/>
    <w:rsid w:val="006F0829"/>
    <w:rsid w:val="006F0B18"/>
    <w:rsid w:val="006F34A7"/>
    <w:rsid w:val="007108B6"/>
    <w:rsid w:val="00713073"/>
    <w:rsid w:val="00715872"/>
    <w:rsid w:val="00730D01"/>
    <w:rsid w:val="00736193"/>
    <w:rsid w:val="007519A4"/>
    <w:rsid w:val="007555BA"/>
    <w:rsid w:val="00755780"/>
    <w:rsid w:val="00755D0A"/>
    <w:rsid w:val="007627B8"/>
    <w:rsid w:val="007731A1"/>
    <w:rsid w:val="00775DD2"/>
    <w:rsid w:val="00783B3A"/>
    <w:rsid w:val="007B16CF"/>
    <w:rsid w:val="007C0733"/>
    <w:rsid w:val="007D0C52"/>
    <w:rsid w:val="007D2150"/>
    <w:rsid w:val="007D3955"/>
    <w:rsid w:val="007E4D72"/>
    <w:rsid w:val="007F2453"/>
    <w:rsid w:val="007F3CB3"/>
    <w:rsid w:val="00802AA6"/>
    <w:rsid w:val="00804456"/>
    <w:rsid w:val="00806E0F"/>
    <w:rsid w:val="00806EEC"/>
    <w:rsid w:val="008177AF"/>
    <w:rsid w:val="00841EFA"/>
    <w:rsid w:val="0086123E"/>
    <w:rsid w:val="00864823"/>
    <w:rsid w:val="00864AAA"/>
    <w:rsid w:val="008661CC"/>
    <w:rsid w:val="008721B1"/>
    <w:rsid w:val="0087339B"/>
    <w:rsid w:val="00887A4B"/>
    <w:rsid w:val="00893058"/>
    <w:rsid w:val="008A3C47"/>
    <w:rsid w:val="008A4FC2"/>
    <w:rsid w:val="008A57DD"/>
    <w:rsid w:val="008B7E51"/>
    <w:rsid w:val="008C054D"/>
    <w:rsid w:val="008C11B5"/>
    <w:rsid w:val="008F5FAB"/>
    <w:rsid w:val="00900939"/>
    <w:rsid w:val="00910C68"/>
    <w:rsid w:val="00916FBC"/>
    <w:rsid w:val="00927973"/>
    <w:rsid w:val="00933040"/>
    <w:rsid w:val="00943707"/>
    <w:rsid w:val="00962CAD"/>
    <w:rsid w:val="009767B5"/>
    <w:rsid w:val="00976980"/>
    <w:rsid w:val="00977A5F"/>
    <w:rsid w:val="00982834"/>
    <w:rsid w:val="00991386"/>
    <w:rsid w:val="00996E55"/>
    <w:rsid w:val="00997337"/>
    <w:rsid w:val="009A0850"/>
    <w:rsid w:val="009B0279"/>
    <w:rsid w:val="009C283B"/>
    <w:rsid w:val="009C58EA"/>
    <w:rsid w:val="009C78B3"/>
    <w:rsid w:val="009D4B00"/>
    <w:rsid w:val="009F1AFE"/>
    <w:rsid w:val="009F42B2"/>
    <w:rsid w:val="009F4D49"/>
    <w:rsid w:val="00A03D97"/>
    <w:rsid w:val="00A10257"/>
    <w:rsid w:val="00A13094"/>
    <w:rsid w:val="00A26355"/>
    <w:rsid w:val="00A30C55"/>
    <w:rsid w:val="00A34CEE"/>
    <w:rsid w:val="00A45B9A"/>
    <w:rsid w:val="00A77939"/>
    <w:rsid w:val="00A820EA"/>
    <w:rsid w:val="00A8392E"/>
    <w:rsid w:val="00A91EDE"/>
    <w:rsid w:val="00A94F72"/>
    <w:rsid w:val="00A96530"/>
    <w:rsid w:val="00AC6F20"/>
    <w:rsid w:val="00AD4A26"/>
    <w:rsid w:val="00AE7396"/>
    <w:rsid w:val="00AF25C4"/>
    <w:rsid w:val="00AF3BFD"/>
    <w:rsid w:val="00AF4A9B"/>
    <w:rsid w:val="00B01898"/>
    <w:rsid w:val="00B034A8"/>
    <w:rsid w:val="00B04581"/>
    <w:rsid w:val="00B344FB"/>
    <w:rsid w:val="00B37723"/>
    <w:rsid w:val="00B41884"/>
    <w:rsid w:val="00B511BE"/>
    <w:rsid w:val="00B60879"/>
    <w:rsid w:val="00B64634"/>
    <w:rsid w:val="00B8488A"/>
    <w:rsid w:val="00B86D2B"/>
    <w:rsid w:val="00B875A9"/>
    <w:rsid w:val="00B91541"/>
    <w:rsid w:val="00B91672"/>
    <w:rsid w:val="00B91C48"/>
    <w:rsid w:val="00B92838"/>
    <w:rsid w:val="00B93144"/>
    <w:rsid w:val="00B95D80"/>
    <w:rsid w:val="00BA57CD"/>
    <w:rsid w:val="00BA5A30"/>
    <w:rsid w:val="00BA7B4E"/>
    <w:rsid w:val="00BE3F29"/>
    <w:rsid w:val="00C0096C"/>
    <w:rsid w:val="00C04A6E"/>
    <w:rsid w:val="00C12275"/>
    <w:rsid w:val="00C1541F"/>
    <w:rsid w:val="00C22AEC"/>
    <w:rsid w:val="00C26DFA"/>
    <w:rsid w:val="00C62134"/>
    <w:rsid w:val="00C62D84"/>
    <w:rsid w:val="00C63BA9"/>
    <w:rsid w:val="00C65DD1"/>
    <w:rsid w:val="00C6729D"/>
    <w:rsid w:val="00C737E8"/>
    <w:rsid w:val="00C8192A"/>
    <w:rsid w:val="00C90E25"/>
    <w:rsid w:val="00C91B53"/>
    <w:rsid w:val="00CB3573"/>
    <w:rsid w:val="00CB5A85"/>
    <w:rsid w:val="00CB70F9"/>
    <w:rsid w:val="00CC2477"/>
    <w:rsid w:val="00CD0179"/>
    <w:rsid w:val="00CD0494"/>
    <w:rsid w:val="00CD0820"/>
    <w:rsid w:val="00CE1592"/>
    <w:rsid w:val="00CE3D8C"/>
    <w:rsid w:val="00CE4688"/>
    <w:rsid w:val="00CE473E"/>
    <w:rsid w:val="00CE72AB"/>
    <w:rsid w:val="00CE7905"/>
    <w:rsid w:val="00CF0856"/>
    <w:rsid w:val="00CF0F51"/>
    <w:rsid w:val="00CF329A"/>
    <w:rsid w:val="00CF3CBD"/>
    <w:rsid w:val="00D0018F"/>
    <w:rsid w:val="00D118EA"/>
    <w:rsid w:val="00D2117F"/>
    <w:rsid w:val="00D37F73"/>
    <w:rsid w:val="00D6221C"/>
    <w:rsid w:val="00D72136"/>
    <w:rsid w:val="00D73DF4"/>
    <w:rsid w:val="00D75026"/>
    <w:rsid w:val="00D854BE"/>
    <w:rsid w:val="00D96827"/>
    <w:rsid w:val="00DA18D4"/>
    <w:rsid w:val="00DA53B7"/>
    <w:rsid w:val="00DB16CA"/>
    <w:rsid w:val="00DB414A"/>
    <w:rsid w:val="00DC19DC"/>
    <w:rsid w:val="00DC6B00"/>
    <w:rsid w:val="00DE25B0"/>
    <w:rsid w:val="00DF0CCF"/>
    <w:rsid w:val="00DF5FF5"/>
    <w:rsid w:val="00E05228"/>
    <w:rsid w:val="00E16517"/>
    <w:rsid w:val="00E404FC"/>
    <w:rsid w:val="00E50B53"/>
    <w:rsid w:val="00E524A5"/>
    <w:rsid w:val="00E56C7D"/>
    <w:rsid w:val="00E60145"/>
    <w:rsid w:val="00E730AF"/>
    <w:rsid w:val="00E81C4B"/>
    <w:rsid w:val="00E86A7F"/>
    <w:rsid w:val="00E87C5E"/>
    <w:rsid w:val="00EA6F91"/>
    <w:rsid w:val="00EB1409"/>
    <w:rsid w:val="00EB2489"/>
    <w:rsid w:val="00EC3F7B"/>
    <w:rsid w:val="00ED456B"/>
    <w:rsid w:val="00ED6DED"/>
    <w:rsid w:val="00EF0B4D"/>
    <w:rsid w:val="00EF687E"/>
    <w:rsid w:val="00F018DB"/>
    <w:rsid w:val="00F06198"/>
    <w:rsid w:val="00F26748"/>
    <w:rsid w:val="00F312BA"/>
    <w:rsid w:val="00F41E9C"/>
    <w:rsid w:val="00F474AE"/>
    <w:rsid w:val="00F50A7B"/>
    <w:rsid w:val="00F52B7C"/>
    <w:rsid w:val="00F54D49"/>
    <w:rsid w:val="00F564F2"/>
    <w:rsid w:val="00F644C1"/>
    <w:rsid w:val="00F719CA"/>
    <w:rsid w:val="00F75C8B"/>
    <w:rsid w:val="00F76E5C"/>
    <w:rsid w:val="00F80174"/>
    <w:rsid w:val="00F81A64"/>
    <w:rsid w:val="00F85C87"/>
    <w:rsid w:val="00FA1CBE"/>
    <w:rsid w:val="00FA2D7B"/>
    <w:rsid w:val="00FA4342"/>
    <w:rsid w:val="00FA57CE"/>
    <w:rsid w:val="00FA703F"/>
    <w:rsid w:val="00FC1110"/>
    <w:rsid w:val="00FC7103"/>
    <w:rsid w:val="00FD678A"/>
    <w:rsid w:val="00FE3657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  <w14:docId w14:val="3600623E"/>
  <w15:chartTrackingRefBased/>
  <w15:docId w15:val="{C16656E1-68DC-4F43-AF00-CBC49FCBE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KopfzeileZchn">
    <w:name w:val="Kopfzeile Zchn"/>
    <w:link w:val="Kopfzeile"/>
    <w:rsid w:val="00FE3657"/>
    <w:rPr>
      <w:rFonts w:ascii="Arial" w:hAnsi="Arial"/>
      <w:spacing w:val="6"/>
      <w:sz w:val="16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  <w:style w:type="character" w:customStyle="1" w:styleId="TextkrperZchn">
    <w:name w:val="Textkörper Zchn"/>
    <w:basedOn w:val="Absatz-Standardschriftart"/>
    <w:link w:val="Textkrper"/>
    <w:rsid w:val="00006FF5"/>
    <w:rPr>
      <w:spacing w:val="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7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1</Pages>
  <Words>79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Hosseini Musa, Somayeh</cp:lastModifiedBy>
  <cp:revision>5</cp:revision>
  <cp:lastPrinted>2013-03-20T09:10:00Z</cp:lastPrinted>
  <dcterms:created xsi:type="dcterms:W3CDTF">2024-05-03T12:30:00Z</dcterms:created>
  <dcterms:modified xsi:type="dcterms:W3CDTF">2026-06-17T09:12:00Z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2151426_1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3</vt:lpwstr>
  </property>
</Properties>
</file>