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748E" w14:textId="77777777" w:rsidR="00104D22" w:rsidRPr="00932715" w:rsidRDefault="00104D22">
      <w:pPr>
        <w:jc w:val="both"/>
        <w:rPr>
          <w:sz w:val="20"/>
        </w:rPr>
      </w:pPr>
    </w:p>
    <w:tbl>
      <w:tblPr>
        <w:tblW w:w="94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2236"/>
        <w:gridCol w:w="1523"/>
      </w:tblGrid>
      <w:tr w:rsidR="00932715" w:rsidRPr="00932715" w14:paraId="281DF5BC" w14:textId="77777777" w:rsidTr="00932715">
        <w:trPr>
          <w:trHeight w:val="283"/>
          <w:jc w:val="right"/>
        </w:trPr>
        <w:tc>
          <w:tcPr>
            <w:tcW w:w="5665" w:type="dxa"/>
            <w:vMerge w:val="restart"/>
          </w:tcPr>
          <w:p w14:paraId="353C2A74" w14:textId="77777777" w:rsidR="00FF4C55" w:rsidRPr="00932715" w:rsidRDefault="00E6108E" w:rsidP="00CF201B">
            <w:pPr>
              <w:spacing w:before="40" w:after="40"/>
              <w:jc w:val="both"/>
              <w:rPr>
                <w:sz w:val="18"/>
              </w:rPr>
            </w:pPr>
            <w:r w:rsidRPr="00932715">
              <w:rPr>
                <w:sz w:val="18"/>
              </w:rPr>
              <w:t>Bewerber/</w:t>
            </w:r>
            <w:r w:rsidR="00FF4C55" w:rsidRPr="00932715">
              <w:rPr>
                <w:sz w:val="18"/>
              </w:rPr>
              <w:t>Bieter</w:t>
            </w:r>
          </w:p>
        </w:tc>
        <w:tc>
          <w:tcPr>
            <w:tcW w:w="2236" w:type="dxa"/>
          </w:tcPr>
          <w:p w14:paraId="603566D3" w14:textId="77777777" w:rsidR="00FF4C55" w:rsidRPr="00932715" w:rsidRDefault="00FF4C55" w:rsidP="00FF4C55">
            <w:pPr>
              <w:spacing w:before="40" w:after="40"/>
              <w:jc w:val="both"/>
              <w:rPr>
                <w:sz w:val="18"/>
              </w:rPr>
            </w:pPr>
            <w:r w:rsidRPr="00932715">
              <w:rPr>
                <w:sz w:val="18"/>
              </w:rPr>
              <w:t>Vergabenummer</w:t>
            </w:r>
          </w:p>
        </w:tc>
        <w:tc>
          <w:tcPr>
            <w:tcW w:w="1523" w:type="dxa"/>
          </w:tcPr>
          <w:p w14:paraId="7BB69FD0" w14:textId="77777777" w:rsidR="00FF4C55" w:rsidRPr="00932715" w:rsidRDefault="00FF4C55" w:rsidP="00FF4C55">
            <w:pPr>
              <w:spacing w:before="40" w:after="40"/>
              <w:jc w:val="both"/>
              <w:rPr>
                <w:sz w:val="18"/>
              </w:rPr>
            </w:pPr>
            <w:r w:rsidRPr="00932715">
              <w:rPr>
                <w:sz w:val="18"/>
              </w:rPr>
              <w:t>Datum</w:t>
            </w:r>
          </w:p>
        </w:tc>
      </w:tr>
      <w:tr w:rsidR="00932715" w:rsidRPr="00932715" w14:paraId="6EC3561A" w14:textId="77777777" w:rsidTr="00932715">
        <w:trPr>
          <w:trHeight w:val="283"/>
          <w:jc w:val="right"/>
        </w:trPr>
        <w:tc>
          <w:tcPr>
            <w:tcW w:w="5665" w:type="dxa"/>
            <w:vMerge/>
          </w:tcPr>
          <w:p w14:paraId="2068FADA" w14:textId="77777777" w:rsidR="00FF4C55" w:rsidRPr="00932715" w:rsidRDefault="00FF4C55" w:rsidP="00CF201B">
            <w:pPr>
              <w:spacing w:before="40" w:after="40"/>
              <w:jc w:val="both"/>
              <w:rPr>
                <w:sz w:val="18"/>
              </w:rPr>
            </w:pPr>
          </w:p>
        </w:tc>
        <w:tc>
          <w:tcPr>
            <w:tcW w:w="2236" w:type="dxa"/>
          </w:tcPr>
          <w:p w14:paraId="766C3098" w14:textId="07749ADF" w:rsidR="00FF4C55" w:rsidRPr="00932715" w:rsidRDefault="00932715" w:rsidP="00E6108E">
            <w:pPr>
              <w:spacing w:before="40" w:after="40"/>
              <w:jc w:val="both"/>
              <w:rPr>
                <w:sz w:val="18"/>
              </w:rPr>
            </w:pPr>
            <w:r w:rsidRPr="00932715">
              <w:rPr>
                <w:sz w:val="18"/>
              </w:rPr>
              <w:t>01-2026-0001-55050RTP</w:t>
            </w:r>
          </w:p>
        </w:tc>
        <w:tc>
          <w:tcPr>
            <w:tcW w:w="1523" w:type="dxa"/>
          </w:tcPr>
          <w:p w14:paraId="2F912849" w14:textId="77777777" w:rsidR="00FF4C55" w:rsidRPr="00932715" w:rsidRDefault="00FF4C55" w:rsidP="00CF201B">
            <w:pPr>
              <w:spacing w:before="40" w:after="40"/>
              <w:jc w:val="both"/>
              <w:rPr>
                <w:sz w:val="18"/>
              </w:rPr>
            </w:pPr>
          </w:p>
        </w:tc>
      </w:tr>
      <w:tr w:rsidR="00932715" w:rsidRPr="00932715" w14:paraId="08D7A043" w14:textId="77777777" w:rsidTr="00932715">
        <w:trPr>
          <w:jc w:val="right"/>
        </w:trPr>
        <w:tc>
          <w:tcPr>
            <w:tcW w:w="9424" w:type="dxa"/>
            <w:gridSpan w:val="3"/>
          </w:tcPr>
          <w:p w14:paraId="6F116188" w14:textId="77777777" w:rsidR="002B57CA" w:rsidRPr="00932715" w:rsidRDefault="002B57CA" w:rsidP="00932715">
            <w:pPr>
              <w:tabs>
                <w:tab w:val="left" w:pos="2198"/>
              </w:tabs>
              <w:spacing w:before="40" w:after="40"/>
              <w:jc w:val="both"/>
              <w:rPr>
                <w:sz w:val="18"/>
              </w:rPr>
            </w:pPr>
          </w:p>
        </w:tc>
      </w:tr>
      <w:tr w:rsidR="00932715" w:rsidRPr="00932715" w14:paraId="37B68300" w14:textId="77777777" w:rsidTr="00932715">
        <w:trPr>
          <w:jc w:val="right"/>
        </w:trPr>
        <w:tc>
          <w:tcPr>
            <w:tcW w:w="9424" w:type="dxa"/>
            <w:gridSpan w:val="3"/>
          </w:tcPr>
          <w:p w14:paraId="532BD593" w14:textId="77777777" w:rsidR="002B57CA" w:rsidRPr="00932715" w:rsidRDefault="002B57CA" w:rsidP="00CF201B">
            <w:pPr>
              <w:spacing w:before="40" w:after="40"/>
              <w:jc w:val="both"/>
              <w:rPr>
                <w:spacing w:val="-4"/>
                <w:sz w:val="18"/>
              </w:rPr>
            </w:pPr>
            <w:r w:rsidRPr="00932715">
              <w:rPr>
                <w:sz w:val="18"/>
              </w:rPr>
              <w:t>Leistung</w:t>
            </w:r>
          </w:p>
          <w:p w14:paraId="53AD3AD3" w14:textId="36B2C3AD" w:rsidR="002B57CA" w:rsidRPr="00932715" w:rsidRDefault="00932715" w:rsidP="00CF201B">
            <w:pPr>
              <w:spacing w:before="40" w:after="40"/>
              <w:jc w:val="both"/>
              <w:rPr>
                <w:b/>
                <w:spacing w:val="-4"/>
                <w:sz w:val="18"/>
              </w:rPr>
            </w:pPr>
            <w:r w:rsidRPr="00932715">
              <w:rPr>
                <w:b/>
                <w:spacing w:val="-4"/>
                <w:sz w:val="18"/>
              </w:rPr>
              <w:t>Fahrdienstleistungen Rehabilitanden</w:t>
            </w:r>
          </w:p>
        </w:tc>
      </w:tr>
    </w:tbl>
    <w:p w14:paraId="6FCC6260" w14:textId="77777777" w:rsidR="00104D22" w:rsidRPr="00932715" w:rsidRDefault="00104D22">
      <w:pPr>
        <w:rPr>
          <w:sz w:val="18"/>
        </w:rPr>
      </w:pPr>
    </w:p>
    <w:p w14:paraId="0EE6F2BE" w14:textId="77777777" w:rsidR="002E5F8B" w:rsidRPr="00932715" w:rsidRDefault="002E5F8B">
      <w:pPr>
        <w:rPr>
          <w:sz w:val="18"/>
        </w:rPr>
      </w:pPr>
    </w:p>
    <w:p w14:paraId="4CFB0BDC" w14:textId="77777777" w:rsidR="002E5F8B" w:rsidRPr="00932715" w:rsidRDefault="002E5F8B">
      <w:pPr>
        <w:rPr>
          <w:sz w:val="18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4"/>
      </w:tblGrid>
      <w:tr w:rsidR="002E5F8B" w:rsidRPr="00932715" w14:paraId="289CACCB" w14:textId="77777777">
        <w:trPr>
          <w:jc w:val="right"/>
        </w:trPr>
        <w:tc>
          <w:tcPr>
            <w:tcW w:w="9424" w:type="dxa"/>
          </w:tcPr>
          <w:p w14:paraId="5602D089" w14:textId="77777777" w:rsidR="002E5F8B" w:rsidRPr="00932715" w:rsidRDefault="002E5F8B" w:rsidP="00CB08EF">
            <w:pPr>
              <w:spacing w:before="40" w:after="40"/>
              <w:jc w:val="both"/>
              <w:rPr>
                <w:spacing w:val="-4"/>
                <w:sz w:val="18"/>
              </w:rPr>
            </w:pPr>
            <w:r w:rsidRPr="00932715">
              <w:rPr>
                <w:sz w:val="18"/>
              </w:rPr>
              <w:t>Name</w:t>
            </w:r>
            <w:r w:rsidR="007951FD" w:rsidRPr="00932715">
              <w:rPr>
                <w:sz w:val="18"/>
              </w:rPr>
              <w:t>, gesetzlicher Vertreter, Kontaktdaten</w:t>
            </w:r>
            <w:r w:rsidRPr="00932715">
              <w:rPr>
                <w:sz w:val="18"/>
              </w:rPr>
              <w:t xml:space="preserve"> des sich verpflichtenden Unternehmens</w:t>
            </w:r>
          </w:p>
          <w:p w14:paraId="4506FAE6" w14:textId="77777777" w:rsidR="002E5F8B" w:rsidRPr="00932715" w:rsidRDefault="002E5F8B" w:rsidP="00CB08EF">
            <w:pPr>
              <w:spacing w:before="40" w:after="40"/>
              <w:jc w:val="both"/>
              <w:rPr>
                <w:b/>
                <w:spacing w:val="-4"/>
                <w:sz w:val="18"/>
              </w:rPr>
            </w:pPr>
          </w:p>
          <w:p w14:paraId="37D42F4F" w14:textId="77777777" w:rsidR="002E5F8B" w:rsidRPr="00932715" w:rsidRDefault="002E5F8B" w:rsidP="00CB08EF">
            <w:pPr>
              <w:spacing w:before="40" w:after="40"/>
              <w:jc w:val="both"/>
              <w:rPr>
                <w:b/>
                <w:spacing w:val="-4"/>
                <w:sz w:val="18"/>
              </w:rPr>
            </w:pPr>
          </w:p>
          <w:p w14:paraId="6227B6CC" w14:textId="77777777" w:rsidR="002E5F8B" w:rsidRPr="00932715" w:rsidRDefault="002E5F8B" w:rsidP="00CB08EF">
            <w:pPr>
              <w:spacing w:before="40" w:after="40"/>
              <w:jc w:val="both"/>
              <w:rPr>
                <w:b/>
                <w:spacing w:val="-4"/>
                <w:sz w:val="18"/>
              </w:rPr>
            </w:pPr>
          </w:p>
        </w:tc>
      </w:tr>
    </w:tbl>
    <w:p w14:paraId="1D9DA4D1" w14:textId="77777777" w:rsidR="00C4784C" w:rsidRPr="00932715" w:rsidRDefault="00C4784C">
      <w:pPr>
        <w:jc w:val="both"/>
        <w:rPr>
          <w:sz w:val="20"/>
        </w:rPr>
      </w:pPr>
    </w:p>
    <w:p w14:paraId="43C89AD3" w14:textId="77777777" w:rsidR="00C4784C" w:rsidRPr="00932715" w:rsidRDefault="002E5F8B" w:rsidP="00303F57">
      <w:pPr>
        <w:jc w:val="both"/>
        <w:rPr>
          <w:b/>
          <w:sz w:val="20"/>
        </w:rPr>
      </w:pPr>
      <w:r w:rsidRPr="00932715">
        <w:rPr>
          <w:b/>
          <w:sz w:val="20"/>
        </w:rPr>
        <w:t>Verpflichtungserklärung anderer Unternehmen</w:t>
      </w:r>
    </w:p>
    <w:p w14:paraId="01E873A3" w14:textId="77777777" w:rsidR="00303F57" w:rsidRPr="00932715" w:rsidRDefault="00303F57" w:rsidP="00303F57">
      <w:pPr>
        <w:jc w:val="both"/>
        <w:rPr>
          <w:sz w:val="20"/>
        </w:rPr>
      </w:pPr>
    </w:p>
    <w:p w14:paraId="4DA8E5AB" w14:textId="77777777" w:rsidR="002E5F8B" w:rsidRPr="00932715" w:rsidRDefault="002E5F8B" w:rsidP="00303F57">
      <w:pPr>
        <w:jc w:val="both"/>
        <w:rPr>
          <w:sz w:val="20"/>
        </w:rPr>
      </w:pPr>
    </w:p>
    <w:p w14:paraId="637FA677" w14:textId="77777777" w:rsidR="00303F57" w:rsidRPr="00932715" w:rsidRDefault="00FF4C55" w:rsidP="00FF4C55">
      <w:pPr>
        <w:jc w:val="both"/>
        <w:rPr>
          <w:sz w:val="20"/>
        </w:rPr>
      </w:pPr>
      <w:r w:rsidRPr="00932715">
        <w:rPr>
          <w:sz w:val="20"/>
        </w:rPr>
        <w:t>Ich/Wir verpflichte(n) mich/uns gegenüber dem Auftraggeber, im Falle der Auftragsvergabe an den o.</w:t>
      </w:r>
      <w:r w:rsidR="00B23775" w:rsidRPr="00932715">
        <w:rPr>
          <w:sz w:val="20"/>
        </w:rPr>
        <w:t xml:space="preserve"> </w:t>
      </w:r>
      <w:r w:rsidRPr="00932715">
        <w:rPr>
          <w:sz w:val="20"/>
        </w:rPr>
        <w:t>g. Bewerber/Bieter diesem mit den erforderlichen Kapazitäten meines/unseres Unternehmens für den/die nachfolgenden Leistungsbereich(e) zur Verfügung zu stehen.</w:t>
      </w:r>
    </w:p>
    <w:p w14:paraId="33220FCD" w14:textId="77777777" w:rsidR="00303F57" w:rsidRPr="00932715" w:rsidRDefault="00303F57" w:rsidP="00303F57">
      <w:pPr>
        <w:jc w:val="both"/>
        <w:rPr>
          <w:sz w:val="20"/>
        </w:rPr>
      </w:pPr>
    </w:p>
    <w:p w14:paraId="3CC50CE1" w14:textId="77777777" w:rsidR="00303F57" w:rsidRPr="00932715" w:rsidRDefault="00303F57" w:rsidP="00303F57">
      <w:pPr>
        <w:jc w:val="both"/>
        <w:rPr>
          <w:sz w:val="20"/>
        </w:rPr>
      </w:pPr>
    </w:p>
    <w:tbl>
      <w:tblPr>
        <w:tblW w:w="9498" w:type="dxa"/>
        <w:jc w:val="right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096"/>
      </w:tblGrid>
      <w:tr w:rsidR="00932715" w:rsidRPr="00932715" w14:paraId="60387ACA" w14:textId="77777777" w:rsidTr="00A25FD1">
        <w:trPr>
          <w:jc w:val="right"/>
        </w:trPr>
        <w:tc>
          <w:tcPr>
            <w:tcW w:w="3402" w:type="dxa"/>
          </w:tcPr>
          <w:p w14:paraId="6E8BF2AB" w14:textId="77777777" w:rsidR="00980CDE" w:rsidRPr="00932715" w:rsidRDefault="00980CDE" w:rsidP="00980CDE">
            <w:pPr>
              <w:tabs>
                <w:tab w:val="left" w:pos="2198"/>
              </w:tabs>
              <w:jc w:val="center"/>
              <w:rPr>
                <w:sz w:val="18"/>
              </w:rPr>
            </w:pPr>
            <w:r w:rsidRPr="00932715">
              <w:rPr>
                <w:sz w:val="18"/>
              </w:rPr>
              <w:t>OZ</w:t>
            </w:r>
            <w:r w:rsidR="00303F57" w:rsidRPr="00932715">
              <w:rPr>
                <w:sz w:val="18"/>
              </w:rPr>
              <w:t>/ Leistungsbereich</w:t>
            </w:r>
          </w:p>
        </w:tc>
        <w:tc>
          <w:tcPr>
            <w:tcW w:w="6096" w:type="dxa"/>
          </w:tcPr>
          <w:p w14:paraId="09E98FA6" w14:textId="77777777" w:rsidR="00980CDE" w:rsidRPr="00932715" w:rsidRDefault="00980CDE" w:rsidP="00B23775">
            <w:pPr>
              <w:tabs>
                <w:tab w:val="left" w:pos="2198"/>
              </w:tabs>
              <w:jc w:val="center"/>
              <w:rPr>
                <w:sz w:val="18"/>
              </w:rPr>
            </w:pPr>
            <w:r w:rsidRPr="00932715">
              <w:rPr>
                <w:sz w:val="18"/>
              </w:rPr>
              <w:t xml:space="preserve">Beschreibung der </w:t>
            </w:r>
            <w:r w:rsidR="00B23775" w:rsidRPr="00932715">
              <w:rPr>
                <w:sz w:val="18"/>
              </w:rPr>
              <w:t>(</w:t>
            </w:r>
            <w:r w:rsidRPr="00932715">
              <w:rPr>
                <w:sz w:val="18"/>
              </w:rPr>
              <w:t>Teil</w:t>
            </w:r>
            <w:r w:rsidR="00B23775" w:rsidRPr="00932715">
              <w:rPr>
                <w:sz w:val="18"/>
              </w:rPr>
              <w:t>-)L</w:t>
            </w:r>
            <w:r w:rsidRPr="00932715">
              <w:rPr>
                <w:sz w:val="18"/>
              </w:rPr>
              <w:t>eistungen</w:t>
            </w:r>
          </w:p>
        </w:tc>
      </w:tr>
      <w:tr w:rsidR="00932715" w:rsidRPr="00932715" w14:paraId="38FFB77C" w14:textId="77777777" w:rsidTr="00A25FD1">
        <w:trPr>
          <w:jc w:val="right"/>
        </w:trPr>
        <w:tc>
          <w:tcPr>
            <w:tcW w:w="3402" w:type="dxa"/>
          </w:tcPr>
          <w:p w14:paraId="71CB8D04" w14:textId="77777777" w:rsidR="00980CDE" w:rsidRPr="00932715" w:rsidRDefault="00980CDE" w:rsidP="00A909A0">
            <w:pPr>
              <w:spacing w:before="40" w:after="40"/>
              <w:jc w:val="both"/>
              <w:rPr>
                <w:sz w:val="18"/>
              </w:rPr>
            </w:pPr>
          </w:p>
          <w:p w14:paraId="28EDD967" w14:textId="77777777" w:rsidR="00980CDE" w:rsidRPr="00932715" w:rsidRDefault="00980CDE" w:rsidP="00A909A0">
            <w:pPr>
              <w:spacing w:before="40" w:after="40"/>
              <w:jc w:val="both"/>
              <w:rPr>
                <w:sz w:val="18"/>
              </w:rPr>
            </w:pPr>
          </w:p>
          <w:p w14:paraId="47B9FD23" w14:textId="77777777" w:rsidR="00980CDE" w:rsidRPr="00932715" w:rsidRDefault="00980CDE" w:rsidP="00A909A0">
            <w:pPr>
              <w:spacing w:before="40" w:after="40"/>
              <w:jc w:val="both"/>
              <w:rPr>
                <w:sz w:val="18"/>
              </w:rPr>
            </w:pPr>
          </w:p>
          <w:p w14:paraId="453114CF" w14:textId="77777777" w:rsidR="00980CDE" w:rsidRPr="00932715" w:rsidRDefault="00980CDE" w:rsidP="00A909A0">
            <w:pPr>
              <w:spacing w:before="40" w:after="40"/>
              <w:jc w:val="both"/>
              <w:rPr>
                <w:sz w:val="18"/>
              </w:rPr>
            </w:pPr>
          </w:p>
          <w:p w14:paraId="06F83506" w14:textId="77777777" w:rsidR="00980CDE" w:rsidRPr="00932715" w:rsidRDefault="00980CDE" w:rsidP="00A909A0">
            <w:pPr>
              <w:spacing w:before="40" w:after="40"/>
              <w:jc w:val="both"/>
              <w:rPr>
                <w:spacing w:val="-4"/>
                <w:sz w:val="18"/>
              </w:rPr>
            </w:pPr>
          </w:p>
        </w:tc>
        <w:tc>
          <w:tcPr>
            <w:tcW w:w="6096" w:type="dxa"/>
          </w:tcPr>
          <w:p w14:paraId="7B16E943" w14:textId="77777777" w:rsidR="00980CDE" w:rsidRPr="00932715" w:rsidRDefault="00980CDE" w:rsidP="00A909A0">
            <w:pPr>
              <w:spacing w:before="40" w:after="40"/>
              <w:jc w:val="both"/>
              <w:rPr>
                <w:spacing w:val="-4"/>
                <w:sz w:val="18"/>
              </w:rPr>
            </w:pPr>
          </w:p>
        </w:tc>
      </w:tr>
      <w:tr w:rsidR="00932715" w:rsidRPr="00932715" w14:paraId="09790980" w14:textId="77777777" w:rsidTr="00A25FD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9498" w:type="dxa"/>
            <w:gridSpan w:val="2"/>
          </w:tcPr>
          <w:p w14:paraId="452EEB89" w14:textId="77777777" w:rsidR="002E5F8B" w:rsidRPr="00932715" w:rsidRDefault="002E5F8B" w:rsidP="00CB08EF">
            <w:pPr>
              <w:spacing w:before="40" w:after="40"/>
              <w:jc w:val="both"/>
              <w:rPr>
                <w:sz w:val="18"/>
              </w:rPr>
            </w:pPr>
          </w:p>
          <w:p w14:paraId="340EB84B" w14:textId="77777777" w:rsidR="002E5F8B" w:rsidRPr="00932715" w:rsidRDefault="002E5F8B" w:rsidP="00CB08EF">
            <w:pPr>
              <w:spacing w:before="40" w:after="40"/>
              <w:jc w:val="both"/>
              <w:rPr>
                <w:sz w:val="18"/>
              </w:rPr>
            </w:pPr>
          </w:p>
          <w:p w14:paraId="33C0E0B3" w14:textId="77777777" w:rsidR="002E5F8B" w:rsidRPr="00932715" w:rsidRDefault="002E5F8B" w:rsidP="00CB08EF">
            <w:pPr>
              <w:spacing w:before="40" w:after="40"/>
              <w:jc w:val="both"/>
              <w:rPr>
                <w:spacing w:val="-4"/>
                <w:sz w:val="18"/>
              </w:rPr>
            </w:pPr>
          </w:p>
        </w:tc>
      </w:tr>
    </w:tbl>
    <w:p w14:paraId="036E1825" w14:textId="77777777" w:rsidR="002E5F8B" w:rsidRPr="00932715" w:rsidRDefault="002E5F8B" w:rsidP="002E5F8B">
      <w:pPr>
        <w:jc w:val="both"/>
        <w:rPr>
          <w:sz w:val="20"/>
        </w:rPr>
      </w:pPr>
      <w:r w:rsidRPr="00932715">
        <w:rPr>
          <w:sz w:val="20"/>
        </w:rPr>
        <w:t xml:space="preserve"> (Ort, Datum, Unterschrift)</w:t>
      </w:r>
    </w:p>
    <w:p w14:paraId="31A0F01A" w14:textId="77777777" w:rsidR="002E5F8B" w:rsidRPr="00932715" w:rsidRDefault="002E5F8B" w:rsidP="002E5F8B">
      <w:pPr>
        <w:jc w:val="both"/>
        <w:rPr>
          <w:sz w:val="20"/>
        </w:rPr>
      </w:pPr>
    </w:p>
    <w:p w14:paraId="0627D2D1" w14:textId="77777777" w:rsidR="002E5F8B" w:rsidRPr="00932715" w:rsidRDefault="002E5F8B" w:rsidP="002E5F8B">
      <w:pPr>
        <w:jc w:val="both"/>
        <w:rPr>
          <w:sz w:val="20"/>
        </w:rPr>
      </w:pPr>
    </w:p>
    <w:p w14:paraId="40CF4656" w14:textId="77777777" w:rsidR="007951FD" w:rsidRPr="00932715" w:rsidRDefault="007951FD" w:rsidP="007951FD">
      <w:pPr>
        <w:tabs>
          <w:tab w:val="left" w:pos="426"/>
        </w:tabs>
        <w:ind w:left="426" w:hanging="426"/>
        <w:jc w:val="both"/>
        <w:rPr>
          <w:sz w:val="20"/>
        </w:rPr>
      </w:pPr>
      <w:r w:rsidRPr="00932715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32715">
        <w:rPr>
          <w:rFonts w:cs="Arial"/>
          <w:sz w:val="20"/>
        </w:rPr>
        <w:instrText xml:space="preserve"> FORMCHECKBOX </w:instrText>
      </w:r>
      <w:r w:rsidR="00932715" w:rsidRPr="00932715">
        <w:rPr>
          <w:rFonts w:cs="Arial"/>
          <w:sz w:val="20"/>
        </w:rPr>
      </w:r>
      <w:r w:rsidR="00932715" w:rsidRPr="00932715">
        <w:rPr>
          <w:rFonts w:cs="Arial"/>
          <w:sz w:val="20"/>
        </w:rPr>
        <w:fldChar w:fldCharType="separate"/>
      </w:r>
      <w:r w:rsidRPr="00932715">
        <w:rPr>
          <w:rFonts w:cs="Arial"/>
          <w:sz w:val="20"/>
        </w:rPr>
        <w:fldChar w:fldCharType="end"/>
      </w:r>
      <w:r w:rsidRPr="00932715">
        <w:rPr>
          <w:rFonts w:cs="Arial"/>
          <w:sz w:val="20"/>
        </w:rPr>
        <w:tab/>
      </w:r>
      <w:r w:rsidRPr="00932715">
        <w:rPr>
          <w:sz w:val="20"/>
        </w:rPr>
        <w:t>Der Bewerber bzw. Bieter nimmt zum Nachweis seiner Eignung die wirtschaftliche und finanzielle Leistungsfähigkeit meines/unseres Unternehmens in Anspruch. Ich/Wir verpflichte(n) mich/uns gegenüber dem Auftraggeber, im Falle der Auftragsvergabe an den o.</w:t>
      </w:r>
      <w:r w:rsidR="00B23775" w:rsidRPr="00932715">
        <w:rPr>
          <w:sz w:val="20"/>
        </w:rPr>
        <w:t xml:space="preserve"> </w:t>
      </w:r>
      <w:r w:rsidRPr="00932715">
        <w:rPr>
          <w:sz w:val="20"/>
        </w:rPr>
        <w:t>g. Bewerber/Bieter mit diesem gemeinsam für die Auftragsausführung zu haften.</w:t>
      </w:r>
      <w:r w:rsidRPr="00932715">
        <w:rPr>
          <w:sz w:val="20"/>
          <w:vertAlign w:val="superscript"/>
        </w:rPr>
        <w:t>1</w:t>
      </w:r>
    </w:p>
    <w:p w14:paraId="6ACA23BC" w14:textId="77777777" w:rsidR="007951FD" w:rsidRPr="00932715" w:rsidRDefault="007951FD" w:rsidP="002E5F8B">
      <w:pPr>
        <w:jc w:val="both"/>
        <w:rPr>
          <w:sz w:val="20"/>
        </w:rPr>
      </w:pPr>
    </w:p>
    <w:tbl>
      <w:tblPr>
        <w:tblW w:w="9424" w:type="dxa"/>
        <w:jc w:val="right"/>
        <w:tblBorders>
          <w:bottom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4"/>
      </w:tblGrid>
      <w:tr w:rsidR="00932715" w:rsidRPr="00932715" w14:paraId="02447BAF" w14:textId="77777777" w:rsidTr="007951FD">
        <w:trPr>
          <w:jc w:val="right"/>
        </w:trPr>
        <w:tc>
          <w:tcPr>
            <w:tcW w:w="9424" w:type="dxa"/>
          </w:tcPr>
          <w:p w14:paraId="67C9E2F9" w14:textId="77777777" w:rsidR="007951FD" w:rsidRPr="00932715" w:rsidRDefault="007951FD" w:rsidP="00067416">
            <w:pPr>
              <w:spacing w:before="40" w:after="40"/>
              <w:jc w:val="both"/>
              <w:rPr>
                <w:sz w:val="18"/>
              </w:rPr>
            </w:pPr>
          </w:p>
          <w:p w14:paraId="47155814" w14:textId="77777777" w:rsidR="007951FD" w:rsidRPr="00932715" w:rsidRDefault="007951FD" w:rsidP="00067416">
            <w:pPr>
              <w:spacing w:before="40" w:after="40"/>
              <w:jc w:val="both"/>
              <w:rPr>
                <w:sz w:val="18"/>
              </w:rPr>
            </w:pPr>
          </w:p>
          <w:p w14:paraId="18E0C724" w14:textId="77777777" w:rsidR="007951FD" w:rsidRPr="00932715" w:rsidRDefault="007951FD" w:rsidP="00067416">
            <w:pPr>
              <w:spacing w:before="40" w:after="40"/>
              <w:jc w:val="both"/>
              <w:rPr>
                <w:spacing w:val="-4"/>
                <w:sz w:val="18"/>
              </w:rPr>
            </w:pPr>
          </w:p>
        </w:tc>
      </w:tr>
    </w:tbl>
    <w:p w14:paraId="1849A69E" w14:textId="77777777" w:rsidR="007951FD" w:rsidRPr="00932715" w:rsidRDefault="007951FD" w:rsidP="007951FD">
      <w:pPr>
        <w:jc w:val="both"/>
        <w:rPr>
          <w:sz w:val="20"/>
        </w:rPr>
      </w:pPr>
      <w:r w:rsidRPr="00932715">
        <w:rPr>
          <w:sz w:val="20"/>
        </w:rPr>
        <w:t xml:space="preserve"> (Ort, Datum, Unterschrift)</w:t>
      </w:r>
    </w:p>
    <w:p w14:paraId="5C89BE29" w14:textId="77777777" w:rsidR="007951FD" w:rsidRPr="00932715" w:rsidRDefault="007951FD" w:rsidP="007951FD">
      <w:pPr>
        <w:jc w:val="both"/>
        <w:rPr>
          <w:sz w:val="20"/>
        </w:rPr>
      </w:pPr>
    </w:p>
    <w:p w14:paraId="2B5115AB" w14:textId="77777777" w:rsidR="007951FD" w:rsidRPr="00932715" w:rsidRDefault="007951FD" w:rsidP="002E5F8B">
      <w:pPr>
        <w:jc w:val="both"/>
        <w:rPr>
          <w:sz w:val="20"/>
        </w:rPr>
      </w:pPr>
    </w:p>
    <w:p w14:paraId="60B914BD" w14:textId="77777777" w:rsidR="007951FD" w:rsidRPr="00932715" w:rsidRDefault="007951FD" w:rsidP="002E5F8B">
      <w:pPr>
        <w:jc w:val="both"/>
        <w:rPr>
          <w:sz w:val="20"/>
        </w:rPr>
      </w:pPr>
    </w:p>
    <w:p w14:paraId="375D8BC6" w14:textId="77777777" w:rsidR="007951FD" w:rsidRPr="00932715" w:rsidRDefault="007951FD" w:rsidP="002E5F8B">
      <w:pPr>
        <w:jc w:val="both"/>
        <w:rPr>
          <w:sz w:val="20"/>
        </w:rPr>
      </w:pPr>
    </w:p>
    <w:p w14:paraId="1AC8011A" w14:textId="77777777" w:rsidR="002E5F8B" w:rsidRPr="00932715" w:rsidRDefault="002E5F8B" w:rsidP="002E5F8B">
      <w:pPr>
        <w:jc w:val="both"/>
        <w:rPr>
          <w:sz w:val="20"/>
        </w:rPr>
      </w:pPr>
    </w:p>
    <w:p w14:paraId="05DEF194" w14:textId="77777777" w:rsidR="002E5F8B" w:rsidRPr="00932715" w:rsidRDefault="002E5F8B" w:rsidP="002E5F8B">
      <w:pPr>
        <w:jc w:val="both"/>
        <w:rPr>
          <w:sz w:val="20"/>
        </w:rPr>
      </w:pPr>
      <w:r w:rsidRPr="00932715">
        <w:rPr>
          <w:sz w:val="20"/>
        </w:rPr>
        <w:t>Anmerkung: Sofern Verpflichtungserklärungen in Kopie oder als Telefax vorgelegt werden, behält sich die Vergabestelle vor, die Originale zu verlangen.</w:t>
      </w:r>
    </w:p>
    <w:p w14:paraId="54E677E8" w14:textId="77777777" w:rsidR="007951FD" w:rsidRPr="00932715" w:rsidRDefault="007951FD" w:rsidP="002E5F8B">
      <w:pPr>
        <w:jc w:val="both"/>
        <w:rPr>
          <w:sz w:val="20"/>
        </w:rPr>
      </w:pPr>
    </w:p>
    <w:p w14:paraId="2892E184" w14:textId="77777777" w:rsidR="007951FD" w:rsidRPr="00932715" w:rsidRDefault="007951FD" w:rsidP="002E5F8B">
      <w:pPr>
        <w:jc w:val="both"/>
        <w:rPr>
          <w:sz w:val="20"/>
        </w:rPr>
      </w:pPr>
    </w:p>
    <w:p w14:paraId="25E23D73" w14:textId="77777777" w:rsidR="007951FD" w:rsidRPr="00932715" w:rsidRDefault="007951FD" w:rsidP="002E5F8B">
      <w:pPr>
        <w:jc w:val="both"/>
        <w:rPr>
          <w:sz w:val="20"/>
        </w:rPr>
      </w:pPr>
    </w:p>
    <w:p w14:paraId="735C3CF7" w14:textId="77777777" w:rsidR="00027D26" w:rsidRPr="00932715" w:rsidRDefault="00027D26" w:rsidP="00027D26">
      <w:pPr>
        <w:tabs>
          <w:tab w:val="left" w:leader="underscore" w:pos="3402"/>
        </w:tabs>
        <w:jc w:val="both"/>
        <w:rPr>
          <w:sz w:val="20"/>
        </w:rPr>
      </w:pPr>
      <w:r w:rsidRPr="00932715">
        <w:rPr>
          <w:sz w:val="20"/>
        </w:rPr>
        <w:tab/>
      </w:r>
    </w:p>
    <w:p w14:paraId="349BC7EB" w14:textId="77777777" w:rsidR="00FF4C55" w:rsidRPr="00932715" w:rsidRDefault="00FF4C55" w:rsidP="002E5F8B">
      <w:pPr>
        <w:jc w:val="both"/>
        <w:rPr>
          <w:sz w:val="8"/>
          <w:szCs w:val="8"/>
        </w:rPr>
      </w:pPr>
    </w:p>
    <w:p w14:paraId="57514355" w14:textId="77777777" w:rsidR="007951FD" w:rsidRPr="00932715" w:rsidRDefault="007951FD" w:rsidP="002E5F8B">
      <w:pPr>
        <w:jc w:val="both"/>
        <w:rPr>
          <w:sz w:val="16"/>
          <w:szCs w:val="16"/>
        </w:rPr>
      </w:pPr>
      <w:r w:rsidRPr="00932715">
        <w:rPr>
          <w:sz w:val="16"/>
          <w:szCs w:val="16"/>
          <w:vertAlign w:val="superscript"/>
        </w:rPr>
        <w:t>1</w:t>
      </w:r>
      <w:r w:rsidRPr="00932715">
        <w:rPr>
          <w:sz w:val="16"/>
          <w:szCs w:val="16"/>
        </w:rPr>
        <w:t xml:space="preserve"> Diese Erklärung muss abgegeben werden, wenn sie in den Teilnahmebedingungen gefordert ist.</w:t>
      </w:r>
    </w:p>
    <w:sectPr w:rsidR="007951FD" w:rsidRPr="00932715" w:rsidSect="005E07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851" w:left="1418" w:header="851" w:footer="6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B360E" w14:textId="77777777" w:rsidR="00A07E61" w:rsidRDefault="00A07E61">
      <w:r>
        <w:separator/>
      </w:r>
    </w:p>
  </w:endnote>
  <w:endnote w:type="continuationSeparator" w:id="0">
    <w:p w14:paraId="07BD2572" w14:textId="77777777" w:rsidR="00A07E61" w:rsidRDefault="00A0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169BA" w14:textId="77777777" w:rsidR="00FF4C55" w:rsidRDefault="00FF4C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119E" w14:textId="77777777" w:rsidR="00303F57" w:rsidRDefault="00303F57" w:rsidP="00303F57">
    <w:pPr>
      <w:pStyle w:val="Fuzeile"/>
      <w:rPr>
        <w:sz w:val="14"/>
      </w:rPr>
    </w:pPr>
    <w:r>
      <w:rPr>
        <w:snapToGrid w:val="0"/>
        <w:sz w:val="12"/>
      </w:rPr>
      <w:t>Klinikum ABG Y:\...\</w:t>
    </w:r>
    <w:r>
      <w:rPr>
        <w:snapToGrid w:val="0"/>
        <w:sz w:val="12"/>
      </w:rPr>
      <w:fldChar w:fldCharType="begin"/>
    </w:r>
    <w:r>
      <w:rPr>
        <w:snapToGrid w:val="0"/>
        <w:sz w:val="12"/>
      </w:rPr>
      <w:instrText xml:space="preserve"> FILENAME  \* MERGEFORMAT </w:instrText>
    </w:r>
    <w:r>
      <w:rPr>
        <w:snapToGrid w:val="0"/>
        <w:sz w:val="12"/>
      </w:rPr>
      <w:fldChar w:fldCharType="separate"/>
    </w:r>
    <w:r w:rsidR="00A07E61">
      <w:rPr>
        <w:noProof/>
        <w:snapToGrid w:val="0"/>
        <w:sz w:val="12"/>
      </w:rPr>
      <w:t>Dokument7</w:t>
    </w:r>
    <w:r>
      <w:rPr>
        <w:snapToGrid w:val="0"/>
        <w:sz w:val="12"/>
      </w:rPr>
      <w:fldChar w:fldCharType="end"/>
    </w:r>
    <w:r>
      <w:rPr>
        <w:snapToGrid w:val="0"/>
        <w:sz w:val="12"/>
      </w:rPr>
      <w:tab/>
    </w:r>
    <w:r>
      <w:rPr>
        <w:snapToGrid w:val="0"/>
        <w:sz w:val="12"/>
      </w:rPr>
      <w:tab/>
    </w: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PAGE </w:instrText>
    </w:r>
    <w:r>
      <w:rPr>
        <w:rStyle w:val="Seitenzahl"/>
        <w:sz w:val="14"/>
      </w:rPr>
      <w:fldChar w:fldCharType="separate"/>
    </w:r>
    <w:r w:rsidR="00E6108E">
      <w:rPr>
        <w:rStyle w:val="Seitenzahl"/>
        <w:noProof/>
        <w:sz w:val="14"/>
      </w:rPr>
      <w:t>2</w:t>
    </w:r>
    <w:r>
      <w:rPr>
        <w:rStyle w:val="Seitenzahl"/>
        <w:sz w:val="14"/>
      </w:rPr>
      <w:fldChar w:fldCharType="end"/>
    </w:r>
    <w:r>
      <w:rPr>
        <w:rStyle w:val="Seitenzahl"/>
        <w:sz w:val="14"/>
      </w:rPr>
      <w:t xml:space="preserve"> von </w:t>
    </w: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NUMPAGES </w:instrText>
    </w:r>
    <w:r>
      <w:rPr>
        <w:rStyle w:val="Seitenzahl"/>
        <w:sz w:val="14"/>
      </w:rPr>
      <w:fldChar w:fldCharType="separate"/>
    </w:r>
    <w:r w:rsidR="00E6108E">
      <w:rPr>
        <w:rStyle w:val="Seitenzahl"/>
        <w:noProof/>
        <w:sz w:val="14"/>
      </w:rPr>
      <w:t>2</w:t>
    </w:r>
    <w:r>
      <w:rPr>
        <w:rStyle w:val="Seitenzahl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D31F" w14:textId="77777777" w:rsidR="00104D22" w:rsidRDefault="00FF4C55">
    <w:pPr>
      <w:pStyle w:val="Fuzeile"/>
      <w:rPr>
        <w:sz w:val="14"/>
      </w:rPr>
    </w:pPr>
    <w:r>
      <w:rPr>
        <w:snapToGrid w:val="0"/>
        <w:sz w:val="12"/>
      </w:rPr>
      <w:t>[KAL]</w:t>
    </w:r>
    <w:r w:rsidR="002B57CA">
      <w:rPr>
        <w:snapToGrid w:val="0"/>
        <w:sz w:val="12"/>
      </w:rPr>
      <w:t xml:space="preserve"> Y:\...\</w:t>
    </w:r>
    <w:r w:rsidR="00104D22">
      <w:rPr>
        <w:snapToGrid w:val="0"/>
        <w:sz w:val="12"/>
      </w:rPr>
      <w:fldChar w:fldCharType="begin"/>
    </w:r>
    <w:r w:rsidR="00104D22">
      <w:rPr>
        <w:snapToGrid w:val="0"/>
        <w:sz w:val="12"/>
      </w:rPr>
      <w:instrText xml:space="preserve"> FILENAME  \* MERGEFORMAT </w:instrText>
    </w:r>
    <w:r w:rsidR="00104D22">
      <w:rPr>
        <w:snapToGrid w:val="0"/>
        <w:sz w:val="12"/>
      </w:rPr>
      <w:fldChar w:fldCharType="separate"/>
    </w:r>
    <w:r w:rsidR="00A07E61">
      <w:rPr>
        <w:noProof/>
        <w:snapToGrid w:val="0"/>
        <w:sz w:val="12"/>
      </w:rPr>
      <w:t>Dokument7</w:t>
    </w:r>
    <w:r w:rsidR="00104D22">
      <w:rPr>
        <w:snapToGrid w:val="0"/>
        <w:sz w:val="12"/>
      </w:rPr>
      <w:fldChar w:fldCharType="end"/>
    </w:r>
    <w:r w:rsidR="00104D22">
      <w:rPr>
        <w:snapToGrid w:val="0"/>
        <w:sz w:val="12"/>
      </w:rPr>
      <w:tab/>
    </w:r>
    <w:r w:rsidR="00104D22">
      <w:rPr>
        <w:snapToGrid w:val="0"/>
        <w:sz w:val="12"/>
      </w:rPr>
      <w:tab/>
    </w:r>
    <w:r w:rsidR="00104D22">
      <w:rPr>
        <w:rStyle w:val="Seitenzahl"/>
        <w:sz w:val="14"/>
      </w:rPr>
      <w:fldChar w:fldCharType="begin"/>
    </w:r>
    <w:r w:rsidR="00104D22">
      <w:rPr>
        <w:rStyle w:val="Seitenzahl"/>
        <w:sz w:val="14"/>
      </w:rPr>
      <w:instrText xml:space="preserve"> PAGE </w:instrText>
    </w:r>
    <w:r w:rsidR="00104D22">
      <w:rPr>
        <w:rStyle w:val="Seitenzahl"/>
        <w:sz w:val="14"/>
      </w:rPr>
      <w:fldChar w:fldCharType="separate"/>
    </w:r>
    <w:r w:rsidR="00A25FD1">
      <w:rPr>
        <w:rStyle w:val="Seitenzahl"/>
        <w:noProof/>
        <w:sz w:val="14"/>
      </w:rPr>
      <w:t>1</w:t>
    </w:r>
    <w:r w:rsidR="00104D22">
      <w:rPr>
        <w:rStyle w:val="Seitenzahl"/>
        <w:sz w:val="14"/>
      </w:rPr>
      <w:fldChar w:fldCharType="end"/>
    </w:r>
    <w:r w:rsidR="00104D22">
      <w:rPr>
        <w:rStyle w:val="Seitenzahl"/>
        <w:sz w:val="14"/>
      </w:rPr>
      <w:t xml:space="preserve"> von </w:t>
    </w:r>
    <w:r w:rsidR="00104D22">
      <w:rPr>
        <w:rStyle w:val="Seitenzahl"/>
        <w:sz w:val="14"/>
      </w:rPr>
      <w:fldChar w:fldCharType="begin"/>
    </w:r>
    <w:r w:rsidR="00104D22">
      <w:rPr>
        <w:rStyle w:val="Seitenzahl"/>
        <w:sz w:val="14"/>
      </w:rPr>
      <w:instrText xml:space="preserve"> NUMPAGES </w:instrText>
    </w:r>
    <w:r w:rsidR="00104D22">
      <w:rPr>
        <w:rStyle w:val="Seitenzahl"/>
        <w:sz w:val="14"/>
      </w:rPr>
      <w:fldChar w:fldCharType="separate"/>
    </w:r>
    <w:r w:rsidR="00A25FD1">
      <w:rPr>
        <w:rStyle w:val="Seitenzahl"/>
        <w:noProof/>
        <w:sz w:val="14"/>
      </w:rPr>
      <w:t>1</w:t>
    </w:r>
    <w:r w:rsidR="00104D22">
      <w:rPr>
        <w:rStyle w:val="Seitenzah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10039" w14:textId="77777777" w:rsidR="00A07E61" w:rsidRDefault="00A07E61">
      <w:r>
        <w:separator/>
      </w:r>
    </w:p>
  </w:footnote>
  <w:footnote w:type="continuationSeparator" w:id="0">
    <w:p w14:paraId="5C583556" w14:textId="77777777" w:rsidR="00A07E61" w:rsidRDefault="00A07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A719" w14:textId="77777777" w:rsidR="00FF4C55" w:rsidRDefault="00FF4C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90B10" w14:textId="77777777" w:rsidR="00303F57" w:rsidRDefault="00303F57" w:rsidP="00303F57">
    <w:pPr>
      <w:pStyle w:val="Kopfzeile"/>
      <w:tabs>
        <w:tab w:val="clear" w:pos="9072"/>
        <w:tab w:val="left" w:pos="6379"/>
        <w:tab w:val="right" w:pos="9356"/>
      </w:tabs>
      <w:rPr>
        <w:b/>
        <w:bCs/>
        <w:sz w:val="20"/>
      </w:rPr>
    </w:pPr>
    <w:r>
      <w:rPr>
        <w:b/>
        <w:bCs/>
        <w:sz w:val="20"/>
      </w:rPr>
      <w:tab/>
    </w:r>
    <w:r>
      <w:rPr>
        <w:b/>
        <w:bCs/>
        <w:sz w:val="20"/>
      </w:rPr>
      <w:tab/>
    </w:r>
    <w:r>
      <w:rPr>
        <w:b/>
        <w:bCs/>
        <w:sz w:val="20"/>
      </w:rPr>
      <w:tab/>
    </w:r>
    <w:r>
      <w:rPr>
        <w:b/>
        <w:bCs/>
        <w:sz w:val="22"/>
      </w:rPr>
      <w:t>235EG</w:t>
    </w:r>
  </w:p>
  <w:p w14:paraId="009A3943" w14:textId="77777777" w:rsidR="00303F57" w:rsidRPr="00980CDE" w:rsidRDefault="00303F57" w:rsidP="00303F57">
    <w:pPr>
      <w:pStyle w:val="Kopfzeile"/>
      <w:tabs>
        <w:tab w:val="clear" w:pos="4536"/>
        <w:tab w:val="clear" w:pos="9072"/>
        <w:tab w:val="left" w:pos="6379"/>
      </w:tabs>
      <w:ind w:left="6379"/>
      <w:rPr>
        <w:spacing w:val="-6"/>
        <w:sz w:val="16"/>
        <w:szCs w:val="16"/>
      </w:rPr>
    </w:pPr>
    <w:r w:rsidRPr="00980CDE">
      <w:rPr>
        <w:spacing w:val="-6"/>
        <w:sz w:val="16"/>
        <w:szCs w:val="16"/>
      </w:rPr>
      <w:t xml:space="preserve">(Verzeichnis der </w:t>
    </w:r>
    <w:r>
      <w:rPr>
        <w:spacing w:val="-6"/>
        <w:sz w:val="16"/>
        <w:szCs w:val="16"/>
      </w:rPr>
      <w:t>Unternehmerleistungen EG</w:t>
    </w:r>
    <w:r w:rsidRPr="00980CDE">
      <w:rPr>
        <w:spacing w:val="-6"/>
        <w:sz w:val="16"/>
        <w:szCs w:val="16"/>
      </w:rPr>
      <w:t>)</w:t>
    </w:r>
  </w:p>
  <w:p w14:paraId="379367A7" w14:textId="77777777" w:rsidR="005E07E7" w:rsidRPr="00303F57" w:rsidRDefault="005E07E7" w:rsidP="00303F57">
    <w:pPr>
      <w:pStyle w:val="Kopfzeile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4EF18" w14:textId="77777777" w:rsidR="00104D22" w:rsidRDefault="00104D22">
    <w:pPr>
      <w:pStyle w:val="Kopfzeile"/>
      <w:tabs>
        <w:tab w:val="clear" w:pos="9072"/>
        <w:tab w:val="left" w:pos="6379"/>
        <w:tab w:val="right" w:pos="9356"/>
      </w:tabs>
      <w:rPr>
        <w:b/>
        <w:bCs/>
        <w:sz w:val="20"/>
      </w:rPr>
    </w:pPr>
    <w:r>
      <w:rPr>
        <w:b/>
        <w:bCs/>
        <w:sz w:val="20"/>
      </w:rPr>
      <w:tab/>
    </w:r>
    <w:r>
      <w:rPr>
        <w:b/>
        <w:bCs/>
        <w:sz w:val="20"/>
      </w:rPr>
      <w:tab/>
    </w:r>
    <w:r w:rsidR="00303F57">
      <w:rPr>
        <w:b/>
        <w:bCs/>
        <w:sz w:val="20"/>
      </w:rPr>
      <w:tab/>
    </w:r>
    <w:r w:rsidR="00303F57">
      <w:rPr>
        <w:b/>
        <w:bCs/>
        <w:sz w:val="22"/>
      </w:rPr>
      <w:t>23</w:t>
    </w:r>
    <w:r w:rsidR="004A03D4">
      <w:rPr>
        <w:b/>
        <w:bCs/>
        <w:sz w:val="22"/>
      </w:rPr>
      <w:t>6</w:t>
    </w:r>
  </w:p>
  <w:p w14:paraId="5FF56EB1" w14:textId="77777777" w:rsidR="00104D22" w:rsidRPr="00980CDE" w:rsidRDefault="00104D22" w:rsidP="005A591F">
    <w:pPr>
      <w:pStyle w:val="Kopfzeile"/>
      <w:tabs>
        <w:tab w:val="clear" w:pos="4536"/>
        <w:tab w:val="clear" w:pos="9072"/>
        <w:tab w:val="left" w:pos="6379"/>
      </w:tabs>
      <w:jc w:val="right"/>
      <w:rPr>
        <w:spacing w:val="-6"/>
        <w:sz w:val="16"/>
        <w:szCs w:val="16"/>
      </w:rPr>
    </w:pPr>
    <w:r w:rsidRPr="00980CDE">
      <w:rPr>
        <w:spacing w:val="-6"/>
        <w:sz w:val="16"/>
        <w:szCs w:val="16"/>
      </w:rPr>
      <w:t>(</w:t>
    </w:r>
    <w:r w:rsidR="002E5F8B">
      <w:rPr>
        <w:spacing w:val="-6"/>
        <w:sz w:val="16"/>
        <w:szCs w:val="16"/>
      </w:rPr>
      <w:t>Verpflichtungserklärung andere</w:t>
    </w:r>
    <w:r w:rsidR="007A1F6A">
      <w:rPr>
        <w:spacing w:val="-6"/>
        <w:sz w:val="16"/>
        <w:szCs w:val="16"/>
      </w:rPr>
      <w:t>r</w:t>
    </w:r>
    <w:r w:rsidR="002E5F8B">
      <w:rPr>
        <w:spacing w:val="-6"/>
        <w:sz w:val="16"/>
        <w:szCs w:val="16"/>
      </w:rPr>
      <w:t xml:space="preserve"> Unternehmen</w:t>
    </w:r>
    <w:r w:rsidR="00980CDE" w:rsidRPr="00980CDE">
      <w:rPr>
        <w:spacing w:val="-6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B49"/>
    <w:multiLevelType w:val="multilevel"/>
    <w:tmpl w:val="756E857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pStyle w:val="berschrift3"/>
      <w:isLgl/>
      <w:lvlText w:val="%1.4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6124CD9"/>
    <w:multiLevelType w:val="multilevel"/>
    <w:tmpl w:val="E6FE2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B1801C1"/>
    <w:multiLevelType w:val="hybridMultilevel"/>
    <w:tmpl w:val="04A0E9EC"/>
    <w:lvl w:ilvl="0" w:tplc="3E886D8C">
      <w:numFmt w:val="bullet"/>
      <w:lvlText w:val="-"/>
      <w:lvlJc w:val="left"/>
      <w:pPr>
        <w:tabs>
          <w:tab w:val="num" w:pos="1063"/>
        </w:tabs>
        <w:ind w:left="1063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783"/>
        </w:tabs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3"/>
        </w:tabs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3"/>
        </w:tabs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3"/>
        </w:tabs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3"/>
        </w:tabs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3"/>
        </w:tabs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3"/>
        </w:tabs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3"/>
        </w:tabs>
        <w:ind w:left="6823" w:hanging="360"/>
      </w:pPr>
      <w:rPr>
        <w:rFonts w:ascii="Wingdings" w:hAnsi="Wingdings" w:hint="default"/>
      </w:rPr>
    </w:lvl>
  </w:abstractNum>
  <w:abstractNum w:abstractNumId="3" w15:restartNumberingAfterBreak="0">
    <w:nsid w:val="340C5BB9"/>
    <w:multiLevelType w:val="hybridMultilevel"/>
    <w:tmpl w:val="B33CAB78"/>
    <w:lvl w:ilvl="0" w:tplc="0FFA6DD6">
      <w:start w:val="1"/>
      <w:numFmt w:val="lowerLetter"/>
      <w:pStyle w:val="StEinzAufz3"/>
      <w:lvlText w:val="(%1)"/>
      <w:lvlJc w:val="left"/>
      <w:pPr>
        <w:tabs>
          <w:tab w:val="num" w:pos="992"/>
        </w:tabs>
        <w:ind w:left="992" w:hanging="425"/>
      </w:pPr>
      <w:rPr>
        <w:rFonts w:ascii="Arial" w:hAnsi="Arial" w:hint="default"/>
        <w:b w:val="0"/>
        <w:i w:val="0"/>
        <w:sz w:val="20"/>
      </w:rPr>
    </w:lvl>
    <w:lvl w:ilvl="1" w:tplc="0407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b w:val="0"/>
        <w:i w:val="0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793D5EB3"/>
    <w:multiLevelType w:val="multilevel"/>
    <w:tmpl w:val="FBB03070"/>
    <w:lvl w:ilvl="0">
      <w:start w:val="10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3"/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61"/>
    <w:rsid w:val="00027D26"/>
    <w:rsid w:val="00051C0C"/>
    <w:rsid w:val="00067416"/>
    <w:rsid w:val="000C47C1"/>
    <w:rsid w:val="00104D22"/>
    <w:rsid w:val="001146E2"/>
    <w:rsid w:val="00187707"/>
    <w:rsid w:val="00276CE6"/>
    <w:rsid w:val="002B57CA"/>
    <w:rsid w:val="002E5F8B"/>
    <w:rsid w:val="00303F57"/>
    <w:rsid w:val="00374FA8"/>
    <w:rsid w:val="003936B4"/>
    <w:rsid w:val="004716BB"/>
    <w:rsid w:val="004A03D4"/>
    <w:rsid w:val="004B68C8"/>
    <w:rsid w:val="0057245D"/>
    <w:rsid w:val="00583232"/>
    <w:rsid w:val="005A591F"/>
    <w:rsid w:val="005A6B09"/>
    <w:rsid w:val="005D249F"/>
    <w:rsid w:val="005E07E7"/>
    <w:rsid w:val="00630638"/>
    <w:rsid w:val="006D704B"/>
    <w:rsid w:val="006D7FEC"/>
    <w:rsid w:val="00742D2C"/>
    <w:rsid w:val="007524B0"/>
    <w:rsid w:val="00771BD8"/>
    <w:rsid w:val="007951FD"/>
    <w:rsid w:val="007A1F6A"/>
    <w:rsid w:val="007A528B"/>
    <w:rsid w:val="0085596E"/>
    <w:rsid w:val="00932715"/>
    <w:rsid w:val="00971A5A"/>
    <w:rsid w:val="00980CDE"/>
    <w:rsid w:val="00996CCA"/>
    <w:rsid w:val="009D7743"/>
    <w:rsid w:val="00A07E61"/>
    <w:rsid w:val="00A10D62"/>
    <w:rsid w:val="00A25FD1"/>
    <w:rsid w:val="00A30F95"/>
    <w:rsid w:val="00A312F2"/>
    <w:rsid w:val="00A668F8"/>
    <w:rsid w:val="00A909A0"/>
    <w:rsid w:val="00AD51C7"/>
    <w:rsid w:val="00B23775"/>
    <w:rsid w:val="00B30085"/>
    <w:rsid w:val="00BB0A46"/>
    <w:rsid w:val="00BE1DEA"/>
    <w:rsid w:val="00C3605C"/>
    <w:rsid w:val="00C4784C"/>
    <w:rsid w:val="00CB0198"/>
    <w:rsid w:val="00CB08EF"/>
    <w:rsid w:val="00CF201B"/>
    <w:rsid w:val="00D226DB"/>
    <w:rsid w:val="00D31A5F"/>
    <w:rsid w:val="00D3284D"/>
    <w:rsid w:val="00D420D9"/>
    <w:rsid w:val="00D9125C"/>
    <w:rsid w:val="00E4161A"/>
    <w:rsid w:val="00E52B76"/>
    <w:rsid w:val="00E540DC"/>
    <w:rsid w:val="00E6108E"/>
    <w:rsid w:val="00E87748"/>
    <w:rsid w:val="00E937D7"/>
    <w:rsid w:val="00F06A16"/>
    <w:rsid w:val="00F203A3"/>
    <w:rsid w:val="00FA16B7"/>
    <w:rsid w:val="00FC1ED0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F61C5"/>
  <w15:docId w15:val="{4EB15742-DB66-4B87-AA59-33D6DC20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51FD"/>
    <w:rPr>
      <w:rFonts w:ascii="Arial" w:hAnsi="Arial"/>
      <w:sz w:val="24"/>
    </w:rPr>
  </w:style>
  <w:style w:type="paragraph" w:styleId="berschrift1">
    <w:name w:val="heading 1"/>
    <w:basedOn w:val="Standard"/>
    <w:next w:val="Standard"/>
    <w:autoRedefine/>
    <w:qFormat/>
    <w:rsid w:val="00A312F2"/>
    <w:pPr>
      <w:keepNext/>
      <w:numPr>
        <w:numId w:val="3"/>
      </w:numPr>
      <w:tabs>
        <w:tab w:val="clear" w:pos="360"/>
        <w:tab w:val="num" w:pos="567"/>
      </w:tabs>
      <w:spacing w:before="80" w:after="20"/>
      <w:ind w:left="567" w:hanging="567"/>
      <w:outlineLvl w:val="0"/>
    </w:pPr>
    <w:rPr>
      <w:b/>
      <w:sz w:val="18"/>
      <w:szCs w:val="18"/>
    </w:rPr>
  </w:style>
  <w:style w:type="paragraph" w:styleId="berschrift2">
    <w:name w:val="heading 2"/>
    <w:basedOn w:val="Standard"/>
    <w:next w:val="Standard"/>
    <w:qFormat/>
    <w:rsid w:val="00A312F2"/>
    <w:pPr>
      <w:keepNext/>
      <w:numPr>
        <w:ilvl w:val="1"/>
        <w:numId w:val="3"/>
      </w:numPr>
      <w:spacing w:before="80" w:after="20"/>
      <w:outlineLvl w:val="1"/>
    </w:pPr>
    <w:rPr>
      <w:sz w:val="18"/>
      <w:szCs w:val="18"/>
    </w:rPr>
  </w:style>
  <w:style w:type="paragraph" w:styleId="berschrift3">
    <w:name w:val="heading 3"/>
    <w:basedOn w:val="Standard"/>
    <w:next w:val="Standard"/>
    <w:qFormat/>
    <w:rsid w:val="00051C0C"/>
    <w:pPr>
      <w:keepNext/>
      <w:numPr>
        <w:ilvl w:val="2"/>
        <w:numId w:val="4"/>
      </w:numPr>
      <w:tabs>
        <w:tab w:val="clear" w:pos="720"/>
        <w:tab w:val="num" w:pos="567"/>
        <w:tab w:val="left" w:pos="1021"/>
      </w:tabs>
      <w:spacing w:before="80" w:after="20"/>
      <w:ind w:left="567" w:hanging="567"/>
      <w:outlineLvl w:val="2"/>
    </w:pPr>
    <w:rPr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781"/>
        <w:tab w:val="left" w:pos="2198"/>
      </w:tabs>
      <w:spacing w:before="40" w:after="40"/>
      <w:jc w:val="both"/>
      <w:outlineLvl w:val="4"/>
    </w:pPr>
    <w:rPr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tabs>
        <w:tab w:val="left" w:pos="420"/>
      </w:tabs>
      <w:ind w:left="420" w:hanging="420"/>
    </w:pPr>
    <w:rPr>
      <w:sz w:val="20"/>
    </w:rPr>
  </w:style>
  <w:style w:type="paragraph" w:styleId="Textkrper-Einzug2">
    <w:name w:val="Body Text Indent 2"/>
    <w:basedOn w:val="Standard"/>
    <w:pPr>
      <w:tabs>
        <w:tab w:val="left" w:pos="420"/>
        <w:tab w:val="left" w:pos="1021"/>
      </w:tabs>
      <w:ind w:left="1020"/>
    </w:pPr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3">
    <w:name w:val="Body Text Indent 3"/>
    <w:basedOn w:val="Standard"/>
    <w:pPr>
      <w:tabs>
        <w:tab w:val="left" w:pos="420"/>
      </w:tabs>
      <w:ind w:left="420"/>
    </w:pPr>
    <w:rPr>
      <w:b/>
      <w:sz w:val="20"/>
    </w:rPr>
  </w:style>
  <w:style w:type="paragraph" w:styleId="Textkrper">
    <w:name w:val="Body Text"/>
    <w:basedOn w:val="Standard"/>
    <w:pPr>
      <w:tabs>
        <w:tab w:val="left" w:pos="284"/>
        <w:tab w:val="left" w:leader="dot" w:pos="9214"/>
      </w:tabs>
    </w:pPr>
    <w:rPr>
      <w:sz w:val="18"/>
    </w:rPr>
  </w:style>
  <w:style w:type="paragraph" w:styleId="Textkrper2">
    <w:name w:val="Body Text 2"/>
    <w:basedOn w:val="Standard"/>
    <w:pPr>
      <w:tabs>
        <w:tab w:val="left" w:pos="2410"/>
        <w:tab w:val="left" w:pos="8364"/>
      </w:tabs>
    </w:pPr>
    <w:rPr>
      <w:sz w:val="20"/>
    </w:rPr>
  </w:style>
  <w:style w:type="paragraph" w:styleId="Blocktext">
    <w:name w:val="Block Text"/>
    <w:basedOn w:val="Standard"/>
    <w:pPr>
      <w:tabs>
        <w:tab w:val="left" w:pos="378"/>
      </w:tabs>
      <w:ind w:left="378" w:right="140"/>
      <w:jc w:val="both"/>
    </w:pPr>
    <w:rPr>
      <w:i/>
      <w:iCs/>
      <w:sz w:val="16"/>
    </w:rPr>
  </w:style>
  <w:style w:type="paragraph" w:customStyle="1" w:styleId="StEinzug">
    <w:name w:val="St_Einzug"/>
    <w:basedOn w:val="Standard"/>
    <w:rsid w:val="00D226DB"/>
    <w:pPr>
      <w:numPr>
        <w:ilvl w:val="12"/>
      </w:numPr>
      <w:ind w:left="567"/>
    </w:pPr>
    <w:rPr>
      <w:rFonts w:cs="Arial"/>
      <w:sz w:val="20"/>
    </w:rPr>
  </w:style>
  <w:style w:type="paragraph" w:customStyle="1" w:styleId="StEinzAufz3">
    <w:name w:val="St_Einz_Aufz3"/>
    <w:basedOn w:val="Standard"/>
    <w:rsid w:val="00051C0C"/>
    <w:pPr>
      <w:numPr>
        <w:numId w:val="6"/>
      </w:numPr>
      <w:spacing w:before="80"/>
    </w:pPr>
    <w:rPr>
      <w:rFonts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uV\Vergabevorbereitung\2_Ausschreibungsunterlagen\LV\VOB\EU-weit\17_U_NU_Verpfl_236_202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17_U_NU_Verpfl_236_2023.dotx</Template>
  <TotalTime>0</TotalTime>
  <Pages>1</Pages>
  <Words>133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NU_Verpfl_236</vt:lpstr>
    </vt:vector>
  </TitlesOfParts>
  <Company>KAL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NU_Verpfl_236</dc:title>
  <dc:creator>Most, Aileen</dc:creator>
  <cp:lastModifiedBy>Most, Aileen</cp:lastModifiedBy>
  <cp:revision>2</cp:revision>
  <cp:lastPrinted>2010-07-21T12:08:00Z</cp:lastPrinted>
  <dcterms:created xsi:type="dcterms:W3CDTF">2026-10-30T15:17:00Z</dcterms:created>
  <dcterms:modified xsi:type="dcterms:W3CDTF">2026-10-30T15:18:00Z</dcterms:modified>
</cp:coreProperties>
</file>