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DC2A5" w14:textId="77777777" w:rsidR="007F3A10" w:rsidRDefault="007F3A10"/>
    <w:p w14:paraId="2EF11AD2" w14:textId="77777777" w:rsidR="00FB2A4B" w:rsidRDefault="00FB2A4B"/>
    <w:p w14:paraId="729EACD3" w14:textId="77777777" w:rsidR="00FB2A4B" w:rsidRDefault="00FB2A4B"/>
    <w:p w14:paraId="4C58FFE1" w14:textId="77777777" w:rsidR="007F3A10" w:rsidRDefault="007F3A10"/>
    <w:tbl>
      <w:tblPr>
        <w:tblW w:w="10093" w:type="dxa"/>
        <w:tblLayout w:type="fixed"/>
        <w:tblLook w:val="01E0" w:firstRow="1" w:lastRow="1" w:firstColumn="1" w:lastColumn="1" w:noHBand="0" w:noVBand="0"/>
      </w:tblPr>
      <w:tblGrid>
        <w:gridCol w:w="4320"/>
        <w:gridCol w:w="1440"/>
        <w:gridCol w:w="1620"/>
        <w:gridCol w:w="2713"/>
      </w:tblGrid>
      <w:tr w:rsidR="007F3A10" w14:paraId="0E3F66CE" w14:textId="77777777" w:rsidTr="00E775F6">
        <w:tc>
          <w:tcPr>
            <w:tcW w:w="4320" w:type="dxa"/>
            <w:tcMar>
              <w:left w:w="0" w:type="dxa"/>
              <w:right w:w="0" w:type="dxa"/>
            </w:tcMar>
          </w:tcPr>
          <w:p w14:paraId="0D5D43DE" w14:textId="77777777" w:rsidR="007F3A10" w:rsidRPr="001A1AD9" w:rsidRDefault="007F3A10" w:rsidP="00E775F6">
            <w:pPr>
              <w:pStyle w:val="Bezugszeilenzeichen"/>
              <w:spacing w:before="60"/>
            </w:pPr>
            <w:r>
              <w:t xml:space="preserve">Dresdner Verkehrsbetriebe AG </w:t>
            </w:r>
            <w:r>
              <w:rPr>
                <w:rFonts w:cs="Arial"/>
              </w:rPr>
              <w:t>·</w:t>
            </w:r>
            <w:r>
              <w:t xml:space="preserve"> Postfach 10 09 55 </w:t>
            </w:r>
            <w:r>
              <w:rPr>
                <w:rFonts w:cs="Arial"/>
              </w:rPr>
              <w:t>· 01079 Dresden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E01490E" w14:textId="77777777" w:rsidR="007F3A10" w:rsidRDefault="007F3A10" w:rsidP="00E775F6">
            <w:pPr>
              <w:pStyle w:val="Bezugszeilenzeichen"/>
              <w:spacing w:before="60"/>
            </w:pPr>
          </w:p>
        </w:tc>
        <w:tc>
          <w:tcPr>
            <w:tcW w:w="1620" w:type="dxa"/>
            <w:tcMar>
              <w:left w:w="0" w:type="dxa"/>
              <w:right w:w="0" w:type="dxa"/>
            </w:tcMar>
          </w:tcPr>
          <w:p w14:paraId="225C7AC6" w14:textId="77777777" w:rsidR="007F3A10" w:rsidRDefault="007F3A10" w:rsidP="00E775F6">
            <w:pPr>
              <w:pStyle w:val="Bezugszeilenzeichen"/>
              <w:spacing w:before="60"/>
            </w:pPr>
            <w:r>
              <w:t>Sie erreichen uns mit</w:t>
            </w:r>
          </w:p>
        </w:tc>
        <w:tc>
          <w:tcPr>
            <w:tcW w:w="2713" w:type="dxa"/>
            <w:tcMar>
              <w:left w:w="0" w:type="dxa"/>
              <w:right w:w="0" w:type="dxa"/>
            </w:tcMar>
          </w:tcPr>
          <w:p w14:paraId="50DECBDB" w14:textId="77777777" w:rsidR="007F3A10" w:rsidRDefault="007F3A10" w:rsidP="00E775F6">
            <w:pPr>
              <w:pStyle w:val="Bezugszeilenzeichen"/>
              <w:spacing w:before="60"/>
            </w:pPr>
          </w:p>
        </w:tc>
      </w:tr>
      <w:tr w:rsidR="00FF6B5C" w14:paraId="25ED81AA" w14:textId="77777777" w:rsidTr="00E775F6">
        <w:trPr>
          <w:trHeight w:hRule="exact" w:val="737"/>
        </w:trPr>
        <w:tc>
          <w:tcPr>
            <w:tcW w:w="5760" w:type="dxa"/>
            <w:gridSpan w:val="2"/>
            <w:vMerge w:val="restart"/>
            <w:tcMar>
              <w:left w:w="0" w:type="dxa"/>
              <w:right w:w="0" w:type="dxa"/>
            </w:tcMar>
          </w:tcPr>
          <w:p w14:paraId="3157A2EF" w14:textId="77777777" w:rsidR="00FF6B5C" w:rsidRDefault="00FF6B5C" w:rsidP="00C00DD7">
            <w:pPr>
              <w:pStyle w:val="Empfnger"/>
            </w:pPr>
          </w:p>
          <w:p w14:paraId="0A128A36" w14:textId="77777777" w:rsidR="00FF6B5C" w:rsidRDefault="00FF6B5C" w:rsidP="00C00DD7">
            <w:pPr>
              <w:pStyle w:val="Empfnger"/>
            </w:pPr>
          </w:p>
          <w:p w14:paraId="044CF5DD" w14:textId="77777777" w:rsidR="00FF6B5C" w:rsidRPr="00E775F6" w:rsidRDefault="00FA642A" w:rsidP="00FF6B5C">
            <w:pPr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37EC47" wp14:editId="705543DC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3175</wp:posOffset>
                      </wp:positionV>
                      <wp:extent cx="3268599" cy="1047750"/>
                      <wp:effectExtent l="0" t="0" r="825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8599" cy="1047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B3DAF8" w14:textId="77777777" w:rsidR="00FA642A" w:rsidRPr="0015214F" w:rsidRDefault="00FA642A" w:rsidP="00FA642A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szCs w:val="22"/>
                                    </w:rPr>
                                    <w:t>An alle</w:t>
                                  </w:r>
                                </w:p>
                                <w:p w14:paraId="32E4454B" w14:textId="77777777" w:rsidR="00FA642A" w:rsidRPr="0015214F" w:rsidRDefault="00FA642A" w:rsidP="00FA642A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szCs w:val="22"/>
                                    </w:rPr>
                                    <w:t>interessierten</w:t>
                                  </w:r>
                                </w:p>
                                <w:p w14:paraId="7A4328FB" w14:textId="77777777" w:rsidR="00FA642A" w:rsidRPr="0015214F" w:rsidRDefault="00FA642A" w:rsidP="00FA642A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szCs w:val="22"/>
                                    </w:rPr>
                                    <w:t>Unternehmen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37EC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.3pt;margin-top:.25pt;width:257.3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" stroked="f">
                      <v:textbox>
                        <w:txbxContent>
                          <w:p w14:paraId="74B3DAF8" w14:textId="77777777" w:rsidR="00FA642A" w:rsidRPr="0015214F" w:rsidRDefault="00FA642A" w:rsidP="00FA642A">
                            <w:pPr>
                              <w:rPr>
                                <w:rFonts w:cs="Arial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Cs w:val="22"/>
                              </w:rPr>
                              <w:t>An alle</w:t>
                            </w:r>
                          </w:p>
                          <w:p w14:paraId="32E4454B" w14:textId="77777777" w:rsidR="00FA642A" w:rsidRPr="0015214F" w:rsidRDefault="00FA642A" w:rsidP="00FA642A">
                            <w:pPr>
                              <w:rPr>
                                <w:rFonts w:cs="Arial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Cs w:val="22"/>
                              </w:rPr>
                              <w:t>interessierten</w:t>
                            </w:r>
                          </w:p>
                          <w:p w14:paraId="7A4328FB" w14:textId="77777777" w:rsidR="00FA642A" w:rsidRPr="0015214F" w:rsidRDefault="00FA642A" w:rsidP="00FA642A">
                            <w:pPr>
                              <w:rPr>
                                <w:rFonts w:cs="Arial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Cs w:val="22"/>
                              </w:rPr>
                              <w:t>Unternehmen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</w:tcPr>
          <w:p w14:paraId="1780D443" w14:textId="77777777" w:rsidR="00FF6B5C" w:rsidRDefault="00FF6B5C" w:rsidP="00E775F6">
            <w:pPr>
              <w:pStyle w:val="Bezugszeilenzeichen"/>
              <w:spacing w:before="20"/>
            </w:pPr>
            <w:r>
              <w:t>Straßenbahnlinie 3</w:t>
            </w:r>
          </w:p>
          <w:p w14:paraId="445BD1ED" w14:textId="77777777" w:rsidR="00FF6B5C" w:rsidRDefault="00FF6B5C" w:rsidP="00AD3C92">
            <w:pPr>
              <w:pStyle w:val="Bezugszeilenzeichen"/>
              <w:spacing w:before="20"/>
            </w:pPr>
            <w:r>
              <w:t>Buslinien 64, 70, 73</w:t>
            </w:r>
          </w:p>
        </w:tc>
        <w:tc>
          <w:tcPr>
            <w:tcW w:w="2713" w:type="dxa"/>
            <w:tcMar>
              <w:left w:w="0" w:type="dxa"/>
              <w:right w:w="0" w:type="dxa"/>
            </w:tcMar>
          </w:tcPr>
          <w:p w14:paraId="119144CC" w14:textId="77777777" w:rsidR="00FF6B5C" w:rsidRDefault="00FF6B5C" w:rsidP="00E775F6">
            <w:pPr>
              <w:pStyle w:val="Bezugszeilenzeichen"/>
              <w:numPr>
                <w:ilvl w:val="0"/>
                <w:numId w:val="8"/>
              </w:numPr>
              <w:spacing w:before="20"/>
            </w:pPr>
            <w:r>
              <w:t xml:space="preserve"> Haltestelle Trachenberger Platz</w:t>
            </w:r>
          </w:p>
          <w:p w14:paraId="0D08F578" w14:textId="77777777" w:rsidR="00FF6B5C" w:rsidRDefault="0013554B" w:rsidP="00E775F6">
            <w:pPr>
              <w:pStyle w:val="Bezugszeilenzeichen"/>
              <w:numPr>
                <w:ilvl w:val="0"/>
                <w:numId w:val="8"/>
              </w:numPr>
              <w:spacing w:before="20"/>
            </w:pPr>
            <w:r>
              <w:t xml:space="preserve"> Haltestelle Betriebshof Trachenberge</w:t>
            </w:r>
          </w:p>
          <w:p w14:paraId="2BBDA847" w14:textId="77777777" w:rsidR="00FF6B5C" w:rsidRDefault="00FF6B5C" w:rsidP="00305133">
            <w:pPr>
              <w:pStyle w:val="Bezugszeilenzeichen"/>
              <w:spacing w:before="20"/>
            </w:pPr>
          </w:p>
        </w:tc>
      </w:tr>
      <w:tr w:rsidR="00FF6B5C" w14:paraId="7DF5FF66" w14:textId="77777777" w:rsidTr="00E775F6">
        <w:trPr>
          <w:trHeight w:hRule="exact" w:val="1352"/>
        </w:trPr>
        <w:tc>
          <w:tcPr>
            <w:tcW w:w="5760" w:type="dxa"/>
            <w:gridSpan w:val="2"/>
            <w:vMerge/>
            <w:tcMar>
              <w:left w:w="0" w:type="dxa"/>
              <w:right w:w="0" w:type="dxa"/>
            </w:tcMar>
          </w:tcPr>
          <w:p w14:paraId="23941061" w14:textId="77777777" w:rsidR="00FF6B5C" w:rsidRDefault="00FF6B5C" w:rsidP="007F6970">
            <w:pPr>
              <w:pStyle w:val="Bezugszeilenzeichen"/>
            </w:pPr>
          </w:p>
        </w:tc>
        <w:tc>
          <w:tcPr>
            <w:tcW w:w="1620" w:type="dxa"/>
            <w:tcMar>
              <w:left w:w="0" w:type="dxa"/>
              <w:right w:w="0" w:type="dxa"/>
            </w:tcMar>
          </w:tcPr>
          <w:p w14:paraId="024526DE" w14:textId="77777777" w:rsidR="00FF6B5C" w:rsidRDefault="00FF6B5C" w:rsidP="007F6970">
            <w:pPr>
              <w:pStyle w:val="Bezugszeilenzeichen"/>
            </w:pPr>
          </w:p>
        </w:tc>
        <w:tc>
          <w:tcPr>
            <w:tcW w:w="2713" w:type="dxa"/>
            <w:tcMar>
              <w:left w:w="0" w:type="dxa"/>
              <w:right w:w="0" w:type="dxa"/>
            </w:tcMar>
          </w:tcPr>
          <w:p w14:paraId="31F0CD05" w14:textId="77777777" w:rsidR="00FF6B5C" w:rsidRPr="00E775F6" w:rsidRDefault="00FF6B5C" w:rsidP="007F6970">
            <w:pPr>
              <w:pStyle w:val="Bezugszeilenzeichen"/>
              <w:rPr>
                <w:rFonts w:cs="Arial"/>
              </w:rPr>
            </w:pPr>
          </w:p>
        </w:tc>
      </w:tr>
    </w:tbl>
    <w:p w14:paraId="6153E0F1" w14:textId="77777777" w:rsidR="007F3A10" w:rsidRDefault="007F3A10" w:rsidP="007F3A10">
      <w:pPr>
        <w:pStyle w:val="Bezugszeilenzeichen"/>
      </w:pPr>
    </w:p>
    <w:p w14:paraId="69E9652D" w14:textId="77777777" w:rsidR="007F3A10" w:rsidRDefault="007F3A10" w:rsidP="007F3A10">
      <w:pPr>
        <w:pStyle w:val="Bezugszeilenzeichen"/>
      </w:pPr>
    </w:p>
    <w:tbl>
      <w:tblPr>
        <w:tblW w:w="10094" w:type="dxa"/>
        <w:tblLayout w:type="fixed"/>
        <w:tblLook w:val="01E0" w:firstRow="1" w:lastRow="1" w:firstColumn="1" w:lastColumn="1" w:noHBand="0" w:noVBand="0"/>
      </w:tblPr>
      <w:tblGrid>
        <w:gridCol w:w="2880"/>
        <w:gridCol w:w="2880"/>
        <w:gridCol w:w="2887"/>
        <w:gridCol w:w="1447"/>
      </w:tblGrid>
      <w:tr w:rsidR="005E60A0" w14:paraId="1A07635F" w14:textId="77777777" w:rsidTr="00305133">
        <w:trPr>
          <w:trHeight w:hRule="exact" w:val="170"/>
        </w:trPr>
        <w:tc>
          <w:tcPr>
            <w:tcW w:w="2880" w:type="dxa"/>
            <w:tcMar>
              <w:left w:w="0" w:type="dxa"/>
              <w:right w:w="0" w:type="dxa"/>
            </w:tcMar>
          </w:tcPr>
          <w:p w14:paraId="39DB5134" w14:textId="77777777" w:rsidR="007F3A10" w:rsidRPr="00BE6EDA" w:rsidRDefault="007F3A10" w:rsidP="00E775F6">
            <w:pPr>
              <w:pStyle w:val="Bezugszeilenzeichen"/>
              <w:spacing w:before="20"/>
            </w:pPr>
            <w:r>
              <w:t>Ihr Zeichen, Ihre Nachricht vom</w:t>
            </w:r>
          </w:p>
        </w:tc>
        <w:tc>
          <w:tcPr>
            <w:tcW w:w="2880" w:type="dxa"/>
            <w:tcMar>
              <w:left w:w="0" w:type="dxa"/>
              <w:right w:w="0" w:type="dxa"/>
            </w:tcMar>
          </w:tcPr>
          <w:p w14:paraId="2DC71A46" w14:textId="77777777" w:rsidR="007F3A10" w:rsidRDefault="009B691C" w:rsidP="00E775F6">
            <w:pPr>
              <w:pStyle w:val="Bezugszeilenzeichen"/>
              <w:spacing w:before="20"/>
            </w:pPr>
            <w:r>
              <w:t xml:space="preserve">             Unser Zeichen, Name</w:t>
            </w:r>
          </w:p>
        </w:tc>
        <w:tc>
          <w:tcPr>
            <w:tcW w:w="2887" w:type="dxa"/>
            <w:tcMar>
              <w:left w:w="0" w:type="dxa"/>
              <w:right w:w="0" w:type="dxa"/>
            </w:tcMar>
          </w:tcPr>
          <w:p w14:paraId="4A47B5DD" w14:textId="77777777" w:rsidR="007F3A10" w:rsidRDefault="007F3A10" w:rsidP="00AD3C92">
            <w:pPr>
              <w:pStyle w:val="Bezugszeilenzeichen"/>
              <w:spacing w:before="20"/>
            </w:pPr>
            <w:r>
              <w:t>Telefon, E-Mail</w:t>
            </w:r>
          </w:p>
        </w:tc>
        <w:tc>
          <w:tcPr>
            <w:tcW w:w="1447" w:type="dxa"/>
            <w:tcMar>
              <w:left w:w="0" w:type="dxa"/>
              <w:right w:w="0" w:type="dxa"/>
            </w:tcMar>
          </w:tcPr>
          <w:p w14:paraId="3C18AF3C" w14:textId="77777777" w:rsidR="007F3A10" w:rsidRDefault="007F3A10" w:rsidP="00E775F6">
            <w:pPr>
              <w:pStyle w:val="Bezugszeilenzeichen"/>
              <w:spacing w:before="20"/>
            </w:pPr>
            <w:r>
              <w:t xml:space="preserve">Dresden, </w:t>
            </w:r>
          </w:p>
        </w:tc>
      </w:tr>
      <w:tr w:rsidR="005E60A0" w14:paraId="6508D2EC" w14:textId="77777777" w:rsidTr="00305133">
        <w:trPr>
          <w:trHeight w:val="1154"/>
        </w:trPr>
        <w:tc>
          <w:tcPr>
            <w:tcW w:w="2880" w:type="dxa"/>
            <w:tcMar>
              <w:left w:w="0" w:type="dxa"/>
              <w:right w:w="0" w:type="dxa"/>
            </w:tcMar>
          </w:tcPr>
          <w:p w14:paraId="287BED6F" w14:textId="77777777" w:rsidR="007F3A10" w:rsidRDefault="007F3A10" w:rsidP="005C65D8">
            <w:pPr>
              <w:pStyle w:val="Bezugszeichen"/>
            </w:pPr>
          </w:p>
        </w:tc>
        <w:tc>
          <w:tcPr>
            <w:tcW w:w="2880" w:type="dxa"/>
            <w:tcMar>
              <w:left w:w="0" w:type="dxa"/>
              <w:right w:w="0" w:type="dxa"/>
            </w:tcMar>
          </w:tcPr>
          <w:p w14:paraId="35507E76" w14:textId="77777777" w:rsidR="007740C5" w:rsidRPr="0045625A" w:rsidRDefault="007740C5" w:rsidP="007740C5">
            <w:pPr>
              <w:pStyle w:val="Az"/>
              <w:rPr>
                <w:b w:val="0"/>
              </w:rPr>
            </w:pPr>
          </w:p>
          <w:p w14:paraId="6C10451D" w14:textId="77777777" w:rsidR="007F3A10" w:rsidRPr="0045625A" w:rsidRDefault="007F3A10" w:rsidP="0045625A">
            <w:pPr>
              <w:pStyle w:val="Bezugszeichen"/>
              <w:rPr>
                <w:b w:val="0"/>
              </w:rPr>
            </w:pPr>
          </w:p>
        </w:tc>
        <w:tc>
          <w:tcPr>
            <w:tcW w:w="2887" w:type="dxa"/>
            <w:tcMar>
              <w:left w:w="0" w:type="dxa"/>
              <w:right w:w="0" w:type="dxa"/>
            </w:tcMar>
          </w:tcPr>
          <w:p w14:paraId="473857FB" w14:textId="77777777" w:rsidR="005E60A0" w:rsidRPr="00FB7A50" w:rsidRDefault="00FA642A" w:rsidP="005C65D8">
            <w:pPr>
              <w:pStyle w:val="Bezugszeichen"/>
              <w:rPr>
                <w:b w:val="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5B2551" wp14:editId="405FEC09">
                      <wp:simplePos x="0" y="0"/>
                      <wp:positionH relativeFrom="column">
                        <wp:posOffset>-3701415</wp:posOffset>
                      </wp:positionH>
                      <wp:positionV relativeFrom="paragraph">
                        <wp:posOffset>86995</wp:posOffset>
                      </wp:positionV>
                      <wp:extent cx="6134100" cy="49530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341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DE3AFC" w14:textId="77777777" w:rsidR="00FA642A" w:rsidRPr="002505DE" w:rsidRDefault="00FA642A" w:rsidP="00FA642A">
                                  <w:pPr>
                                    <w:pStyle w:val="Bezugszeichen"/>
                                    <w:tabs>
                                      <w:tab w:val="left" w:pos="7881"/>
                                    </w:tabs>
                                    <w:jc w:val="both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  <w:t>Unternehmensbereich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  <w:t>Tel. 0351/857-1292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  <w:t xml:space="preserve">               05.10.2026</w:t>
                                  </w:r>
                                </w:p>
                                <w:p w14:paraId="6A89B647" w14:textId="77777777" w:rsidR="00FA642A" w:rsidRPr="002505DE" w:rsidRDefault="00FA642A" w:rsidP="00FA642A">
                                  <w:pPr>
                                    <w:pStyle w:val="Bezugszeichen"/>
                                    <w:tabs>
                                      <w:tab w:val="left" w:pos="7881"/>
                                    </w:tabs>
                                    <w:jc w:val="both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  <w:t>Beschaffung &amp; Logistik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  <w:t>Fax. 0351/857-1219</w:t>
                                  </w:r>
                                </w:p>
                                <w:p w14:paraId="4022AED0" w14:textId="77777777" w:rsidR="00FA642A" w:rsidRDefault="00FA642A" w:rsidP="00FA642A">
                                  <w:pPr>
                                    <w:pStyle w:val="Bezugszeichen"/>
                                    <w:tabs>
                                      <w:tab w:val="left" w:pos="7881"/>
                                    </w:tabs>
                                    <w:jc w:val="both"/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  <w:t>Herr Niklas Stumpf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  <w:t>einkauf-ersatzteile@dvbag.de</w:t>
                                  </w:r>
                                </w:p>
                                <w:p w14:paraId="0D99466B" w14:textId="77777777" w:rsidR="00FA642A" w:rsidRDefault="00FA642A" w:rsidP="00FA642A">
                                  <w:pPr>
                                    <w:pStyle w:val="Bezugszeichen"/>
                                    <w:tabs>
                                      <w:tab w:val="left" w:pos="7881"/>
                                    </w:tabs>
                                    <w:jc w:val="both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B2551" id="Text Box 3" o:spid="_x0000_s1027" type="#_x0000_t202" style="position:absolute;margin-left:-291.45pt;margin-top:6.85pt;width:483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" stroked="f">
                      <v:textbox>
                        <w:txbxContent>
                          <w:p w14:paraId="6ADE3AFC" w14:textId="77777777" w:rsidR="00FA642A" w:rsidRPr="002505DE" w:rsidRDefault="00FA642A" w:rsidP="00FA642A">
                            <w:pPr>
                              <w:pStyle w:val="Bezugszeichen"/>
                              <w:tabs>
                                <w:tab w:val="left" w:pos="7881"/>
                              </w:tabs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Unternehmensbereich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Tel. 0351/857-1292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 xml:space="preserve">               05.10.2026</w:t>
                            </w:r>
                          </w:p>
                          <w:p w14:paraId="6A89B647" w14:textId="77777777" w:rsidR="00FA642A" w:rsidRPr="002505DE" w:rsidRDefault="00FA642A" w:rsidP="00FA642A">
                            <w:pPr>
                              <w:pStyle w:val="Bezugszeichen"/>
                              <w:tabs>
                                <w:tab w:val="left" w:pos="7881"/>
                              </w:tabs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Beschaffung &amp; Logistik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Fax. 0351/857-1219</w:t>
                            </w:r>
                          </w:p>
                          <w:p w14:paraId="4022AED0" w14:textId="77777777" w:rsidR="00FA642A" w:rsidRDefault="00FA642A" w:rsidP="00FA642A">
                            <w:pPr>
                              <w:pStyle w:val="Bezugszeichen"/>
                              <w:tabs>
                                <w:tab w:val="left" w:pos="7881"/>
                              </w:tabs>
                              <w:jc w:val="both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Herr Niklas Stumpf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einkauf-ersatzteile@dvbag.de</w:t>
                            </w:r>
                          </w:p>
                          <w:p w14:paraId="0D99466B" w14:textId="77777777" w:rsidR="00FA642A" w:rsidRDefault="00FA642A" w:rsidP="00FA642A">
                            <w:pPr>
                              <w:pStyle w:val="Bezugszeichen"/>
                              <w:tabs>
                                <w:tab w:val="left" w:pos="7881"/>
                              </w:tabs>
                              <w:jc w:val="both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7" w:type="dxa"/>
            <w:tcMar>
              <w:left w:w="0" w:type="dxa"/>
              <w:right w:w="0" w:type="dxa"/>
            </w:tcMar>
          </w:tcPr>
          <w:p w14:paraId="57940822" w14:textId="77777777" w:rsidR="007F3A10" w:rsidRPr="00E775F6" w:rsidRDefault="007F3A10" w:rsidP="005C65D8">
            <w:pPr>
              <w:pStyle w:val="Bezugszeichen"/>
              <w:rPr>
                <w:b w:val="0"/>
              </w:rPr>
            </w:pPr>
          </w:p>
        </w:tc>
      </w:tr>
    </w:tbl>
    <w:p w14:paraId="1E908805" w14:textId="77777777" w:rsidR="007740C5" w:rsidRDefault="007740C5" w:rsidP="007740C5">
      <w:pPr>
        <w:pStyle w:val="Betreff"/>
        <w:spacing w:after="0" w:line="240" w:lineRule="auto"/>
      </w:pPr>
    </w:p>
    <w:p w14:paraId="29BEEAF4" w14:textId="77777777" w:rsidR="007740C5" w:rsidRDefault="007740C5" w:rsidP="007740C5">
      <w:pPr>
        <w:pStyle w:val="Betreff"/>
        <w:spacing w:after="0" w:line="240" w:lineRule="auto"/>
      </w:pPr>
    </w:p>
    <w:p w14:paraId="1C4862E4" w14:textId="69A3AC2D" w:rsidR="00862D64" w:rsidRDefault="00862D64" w:rsidP="00121826">
      <w:pPr>
        <w:rPr>
          <w:rFonts w:cs="Arial"/>
          <w:b/>
          <w:bCs/>
        </w:rPr>
      </w:pPr>
      <w:r>
        <w:rPr>
          <w:rFonts w:cs="Arial"/>
          <w:b/>
          <w:bCs/>
        </w:rPr>
        <w:t>Entwicklung, Lieferung und Ersatzversorgung von Türsteuergeräten</w:t>
      </w:r>
      <w:r>
        <w:rPr>
          <w:rFonts w:cs="Arial"/>
          <w:b/>
          <w:bCs/>
        </w:rPr>
        <w:t xml:space="preserve"> für die </w:t>
      </w:r>
      <w:r>
        <w:rPr>
          <w:rFonts w:cs="Arial"/>
          <w:b/>
          <w:bCs/>
        </w:rPr>
        <w:br/>
        <w:t>Fahrzeugtypen NGT D8 DD und NGT D12 DD</w:t>
      </w:r>
    </w:p>
    <w:p w14:paraId="20068CE9" w14:textId="77777777" w:rsidR="00121826" w:rsidRPr="00862D64" w:rsidRDefault="00121826" w:rsidP="00121826">
      <w:pPr>
        <w:rPr>
          <w:rFonts w:cs="Arial"/>
          <w:i/>
          <w:iCs/>
        </w:rPr>
      </w:pPr>
      <w:r>
        <w:rPr>
          <w:rFonts w:cs="Arial"/>
          <w:i/>
          <w:iCs/>
        </w:rPr>
        <w:t>Vorgangsnummer: 2026-00172</w:t>
      </w:r>
    </w:p>
    <w:p w14:paraId="36589672" w14:textId="77777777" w:rsidR="00D931EC" w:rsidRPr="00012F37" w:rsidRDefault="00D931EC" w:rsidP="00FA642A">
      <w:pPr>
        <w:rPr>
          <w:rFonts w:cs="Arial"/>
          <w:b/>
          <w:bCs/>
        </w:rPr>
      </w:pPr>
    </w:p>
    <w:p w14:paraId="7F90580B" w14:textId="77777777" w:rsidR="00FA642A" w:rsidRPr="00E20B57" w:rsidRDefault="00FA642A" w:rsidP="00FA642A">
      <w:pPr>
        <w:rPr>
          <w:rFonts w:cs="Arial"/>
          <w:b/>
          <w:bCs/>
        </w:rPr>
      </w:pPr>
      <w:r>
        <w:rPr>
          <w:rFonts w:cs="Arial"/>
          <w:b/>
          <w:bCs/>
          <w:u w:val="single"/>
        </w:rPr>
        <w:t>Hier</w:t>
      </w:r>
      <w:r>
        <w:rPr>
          <w:rFonts w:cs="Arial"/>
          <w:b/>
          <w:bCs/>
        </w:rPr>
        <w:t>: Aufforderung zur Abgabe eines Angebotes</w:t>
      </w:r>
    </w:p>
    <w:p w14:paraId="5F8EACE2" w14:textId="77777777" w:rsidR="00FA642A" w:rsidRDefault="00FA642A" w:rsidP="00FA642A">
      <w:pPr>
        <w:pStyle w:val="Briefanrede"/>
        <w:spacing w:after="0" w:line="240" w:lineRule="auto"/>
        <w:rPr>
          <w:rFonts w:cs="Arial"/>
        </w:rPr>
      </w:pPr>
    </w:p>
    <w:p w14:paraId="7F8B42EC" w14:textId="77777777" w:rsidR="00FA642A" w:rsidRDefault="00FA642A" w:rsidP="00FA642A">
      <w:pPr>
        <w:pStyle w:val="Briefanrede"/>
        <w:spacing w:after="0" w:line="240" w:lineRule="auto"/>
        <w:jc w:val="both"/>
        <w:rPr>
          <w:rFonts w:cs="Arial"/>
        </w:rPr>
      </w:pPr>
    </w:p>
    <w:p w14:paraId="1C935C5C" w14:textId="77777777" w:rsidR="00FA642A" w:rsidRDefault="00FA642A" w:rsidP="00FA642A">
      <w:pPr>
        <w:pStyle w:val="Briefanrede"/>
        <w:spacing w:after="0" w:line="240" w:lineRule="auto"/>
        <w:jc w:val="both"/>
        <w:rPr>
          <w:rFonts w:cs="Arial"/>
        </w:rPr>
      </w:pPr>
    </w:p>
    <w:p w14:paraId="5C4AFC61" w14:textId="77777777" w:rsidR="00FA642A" w:rsidRPr="0015214F" w:rsidRDefault="00FA642A" w:rsidP="00FA642A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Sehr geehrte Damen und Herren,</w:t>
      </w:r>
    </w:p>
    <w:p w14:paraId="43C0EF9A" w14:textId="77777777" w:rsidR="00FA642A" w:rsidRPr="0015214F" w:rsidRDefault="00FA642A" w:rsidP="00FA642A">
      <w:pPr>
        <w:rPr>
          <w:lang w:eastAsia="en-US"/>
        </w:rPr>
      </w:pPr>
    </w:p>
    <w:p w14:paraId="5BB4C308" w14:textId="77777777" w:rsidR="00FA642A" w:rsidRDefault="00FA642A" w:rsidP="00FA642A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hiermit fordern wir Sie dazu auf, im Rahmen des o. g. offenen Verfahrens gemäß § 119 Abs. 3 GWB i. V. m. §§ 13 Abs. 1, 14 SektVO ein Angebot abzugeben. Die für das Verfahren geltenden Regeln ergeben sich abschließend aus den Angebotsbedingungen.</w:t>
      </w:r>
    </w:p>
    <w:p w14:paraId="40AAECD0" w14:textId="77777777" w:rsidR="00051284" w:rsidRDefault="00051284" w:rsidP="00051284">
      <w:pPr>
        <w:rPr>
          <w:lang w:eastAsia="en-US"/>
        </w:rPr>
      </w:pPr>
    </w:p>
    <w:p w14:paraId="784BB868" w14:textId="77777777" w:rsidR="00FA642A" w:rsidRPr="0015214F" w:rsidRDefault="00FA642A" w:rsidP="00FA642A">
      <w:pPr>
        <w:rPr>
          <w:lang w:eastAsia="en-US"/>
        </w:rPr>
      </w:pPr>
    </w:p>
    <w:p w14:paraId="0BEE6D9D" w14:textId="77777777" w:rsidR="00FA642A" w:rsidRPr="0015214F" w:rsidRDefault="00FA642A" w:rsidP="00FA642A">
      <w:pPr>
        <w:rPr>
          <w:lang w:eastAsia="en-US"/>
        </w:rPr>
      </w:pPr>
      <w:r>
        <w:rPr>
          <w:lang w:eastAsia="en-US"/>
        </w:rPr>
        <w:t>Es werden folgende Fristen festgesetzt:</w:t>
      </w:r>
    </w:p>
    <w:p w14:paraId="54EFCF04" w14:textId="77777777" w:rsidR="00FA642A" w:rsidRPr="0015214F" w:rsidRDefault="00FA642A" w:rsidP="00FA642A">
      <w:pPr>
        <w:rPr>
          <w:lang w:eastAsia="en-US"/>
        </w:rPr>
      </w:pPr>
    </w:p>
    <w:p w14:paraId="0EE5A206" w14:textId="193AB08C" w:rsidR="00FA642A" w:rsidRPr="009B691C" w:rsidRDefault="00FA642A" w:rsidP="00FA642A">
      <w:pPr>
        <w:rPr>
          <w:b/>
          <w:bCs/>
          <w:lang w:eastAsia="en-US"/>
        </w:rPr>
      </w:pPr>
      <w:r>
        <w:rPr>
          <w:lang w:eastAsia="en-US"/>
        </w:rPr>
        <w:t xml:space="preserve">Bieterfragen bis: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b/>
          <w:bCs/>
          <w:lang w:eastAsia="en-US"/>
        </w:rPr>
        <w:t>30.10.2026</w:t>
      </w:r>
    </w:p>
    <w:p w14:paraId="1A85844B" w14:textId="7B93B09D" w:rsidR="00FA642A" w:rsidRPr="009B691C" w:rsidRDefault="00FA642A" w:rsidP="00FA642A">
      <w:pPr>
        <w:rPr>
          <w:b/>
          <w:bCs/>
          <w:lang w:eastAsia="en-US"/>
        </w:rPr>
      </w:pPr>
      <w:r>
        <w:rPr>
          <w:lang w:eastAsia="en-US"/>
        </w:rPr>
        <w:t xml:space="preserve">Angebotsfrist: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b/>
          <w:bCs/>
          <w:lang w:eastAsia="en-US"/>
        </w:rPr>
        <w:t>09.11.2026, 12:00 Uhr</w:t>
      </w:r>
    </w:p>
    <w:p w14:paraId="0F30E8FF" w14:textId="77777777" w:rsidR="00FA642A" w:rsidRPr="0015214F" w:rsidRDefault="00FA642A" w:rsidP="00FA642A">
      <w:pPr>
        <w:rPr>
          <w:lang w:eastAsia="en-US"/>
        </w:rPr>
      </w:pPr>
      <w:r>
        <w:rPr>
          <w:lang w:eastAsia="en-US"/>
        </w:rPr>
        <w:t xml:space="preserve">Bindefrist: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b/>
          <w:bCs/>
          <w:lang w:eastAsia="en-US"/>
        </w:rPr>
        <w:t>29.01.2027</w:t>
      </w:r>
    </w:p>
    <w:p w14:paraId="62673781" w14:textId="77777777" w:rsidR="00FA642A" w:rsidRPr="0015214F" w:rsidRDefault="00FA642A" w:rsidP="00FA642A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</w:p>
    <w:p w14:paraId="2CC94AE6" w14:textId="77777777" w:rsidR="00FA642A" w:rsidRDefault="00FA642A" w:rsidP="00FA642A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Das Angebot ist ausschließlich elektronisch in Textform über das Deutsche Vergabeportal (www.dtvp.de) einzureichen.</w:t>
      </w:r>
    </w:p>
    <w:p w14:paraId="414B16C5" w14:textId="77777777" w:rsidR="00FA642A" w:rsidRPr="0015214F" w:rsidRDefault="00FA642A" w:rsidP="00FA642A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</w:p>
    <w:p w14:paraId="78B56CC3" w14:textId="77777777" w:rsidR="00FA642A" w:rsidRPr="0015214F" w:rsidRDefault="00D93871" w:rsidP="00FA642A">
      <w:pPr>
        <w:pStyle w:val="Briefanrede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br/>
      </w:r>
      <w:r>
        <w:rPr>
          <w:rFonts w:cs="Arial"/>
          <w:b/>
          <w:bCs/>
          <w:sz w:val="24"/>
          <w:szCs w:val="24"/>
        </w:rPr>
        <w:br/>
      </w:r>
      <w:r>
        <w:rPr>
          <w:rFonts w:cs="Arial"/>
          <w:b/>
          <w:bCs/>
          <w:sz w:val="24"/>
          <w:szCs w:val="24"/>
        </w:rPr>
        <w:br/>
      </w:r>
      <w:r>
        <w:rPr>
          <w:rFonts w:cs="Arial"/>
          <w:b/>
          <w:bCs/>
          <w:sz w:val="24"/>
          <w:szCs w:val="24"/>
        </w:rPr>
        <w:br/>
      </w:r>
    </w:p>
    <w:p w14:paraId="6D869AF6" w14:textId="77777777" w:rsidR="002969FF" w:rsidRDefault="002969FF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</w:p>
    <w:p w14:paraId="2435EAD4" w14:textId="77777777" w:rsidR="002969FF" w:rsidRDefault="002969FF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</w:p>
    <w:p w14:paraId="6AE26F41" w14:textId="77777777" w:rsidR="002969FF" w:rsidRDefault="002969FF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</w:p>
    <w:p w14:paraId="3B195505" w14:textId="77777777" w:rsidR="002969FF" w:rsidRDefault="002969FF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</w:p>
    <w:p w14:paraId="631A75F1" w14:textId="0BD30FFF" w:rsidR="003362A2" w:rsidRDefault="00E504BA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Die Vergabeunterlagen bestehen aus den folgenden Dokumenten:</w:t>
      </w:r>
    </w:p>
    <w:p w14:paraId="092B7732" w14:textId="77777777" w:rsidR="003362A2" w:rsidRDefault="003362A2">
      <w:pPr>
        <w:pStyle w:val="Briefanrede"/>
        <w:spacing w:after="0" w:line="240" w:lineRule="auto"/>
        <w:jc w:val="both"/>
        <w:rPr>
          <w:rFonts w:cs="Arial"/>
          <w:sz w:val="24"/>
          <w:szCs w:val="24"/>
        </w:rPr>
      </w:pPr>
    </w:p>
    <w:tbl>
      <w:tblPr>
        <w:tblW w:w="9071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D93871" w14:paraId="2FBBB24F" w14:textId="77777777" w:rsidTr="005B7AD4">
        <w:trPr>
          <w:cantSplit/>
        </w:trPr>
        <w:tc>
          <w:tcPr>
            <w:tcW w:w="45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CC00"/>
          </w:tcPr>
          <w:p w14:paraId="63886811" w14:textId="77777777" w:rsidR="00D93871" w:rsidRPr="00D93871" w:rsidRDefault="00D93871" w:rsidP="005B7AD4">
            <w:pPr>
              <w:spacing w:line="252" w:lineRule="auto"/>
            </w:pPr>
            <w:r>
              <w:rPr>
                <w:b/>
                <w:bCs/>
              </w:rPr>
              <w:t xml:space="preserve">A) Beim Bieter verbleibend, </w:t>
            </w:r>
            <w:r>
              <w:rPr>
                <w:b/>
                <w:bCs/>
              </w:rPr>
              <w:br/>
              <w:t>zu beachten</w:t>
            </w:r>
          </w:p>
        </w:tc>
        <w:tc>
          <w:tcPr>
            <w:tcW w:w="45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CC00"/>
          </w:tcPr>
          <w:p w14:paraId="030D4925" w14:textId="77777777" w:rsidR="00D93871" w:rsidRPr="00D93871" w:rsidRDefault="00D93871" w:rsidP="005B7AD4">
            <w:pPr>
              <w:spacing w:line="252" w:lineRule="auto"/>
            </w:pPr>
            <w:r>
              <w:rPr>
                <w:b/>
                <w:bCs/>
              </w:rPr>
              <w:t xml:space="preserve">B) Ausgefüllt mit dem </w:t>
            </w:r>
            <w:r>
              <w:rPr>
                <w:b/>
                <w:bCs/>
              </w:rPr>
              <w:br/>
              <w:t>Angebot einzureichen</w:t>
            </w:r>
          </w:p>
        </w:tc>
      </w:tr>
      <w:tr w:rsidR="00D93871" w14:paraId="74EE5596" w14:textId="77777777" w:rsidTr="005B7AD4">
        <w:trPr>
          <w:cantSplit/>
        </w:trPr>
        <w:tc>
          <w:tcPr>
            <w:tcW w:w="45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B45E70" w14:textId="77777777" w:rsidR="00D93871" w:rsidRPr="00D93871" w:rsidRDefault="00D93871" w:rsidP="005B7AD4">
            <w:pPr>
              <w:spacing w:after="20" w:line="252" w:lineRule="auto"/>
              <w:ind w:left="170" w:hanging="170"/>
            </w:pPr>
            <w:r>
              <w:t>– Angebotsbedingungen</w:t>
            </w:r>
          </w:p>
          <w:p w14:paraId="7897C214" w14:textId="77777777" w:rsidR="00D93871" w:rsidRPr="00D93871" w:rsidRDefault="00D93871" w:rsidP="005B7AD4">
            <w:pPr>
              <w:spacing w:after="20" w:line="252" w:lineRule="auto"/>
              <w:ind w:left="170" w:hanging="170"/>
            </w:pPr>
            <w:r>
              <w:t>– Vertragsentwurf</w:t>
            </w:r>
          </w:p>
          <w:p w14:paraId="70FD7FD6" w14:textId="77777777" w:rsidR="00D93871" w:rsidRPr="00D93871" w:rsidRDefault="00D93871" w:rsidP="005B7AD4">
            <w:pPr>
              <w:spacing w:after="20" w:line="252" w:lineRule="auto"/>
              <w:ind w:left="170" w:hanging="170"/>
            </w:pPr>
            <w:r>
              <w:t>– Leistungsbeschreibung (Anlage_01)</w:t>
            </w:r>
          </w:p>
          <w:p w14:paraId="481E1746" w14:textId="55BAB7F1" w:rsidR="004C7E58" w:rsidRDefault="00756E68">
            <w:pPr>
              <w:spacing w:after="20" w:line="252" w:lineRule="auto"/>
              <w:ind w:left="170" w:hanging="170"/>
            </w:pPr>
            <w:r>
              <w:t xml:space="preserve">– Mängelklassifizierung und </w:t>
            </w:r>
            <w:r>
              <w:br/>
              <w:t>Reaktionszeiten (Anlage_03)</w:t>
            </w:r>
          </w:p>
          <w:p w14:paraId="456FACE0" w14:textId="77777777" w:rsidR="00D93871" w:rsidRPr="00D93871" w:rsidRDefault="00D93871" w:rsidP="005B7AD4">
            <w:pPr>
              <w:spacing w:after="20" w:line="252" w:lineRule="auto"/>
              <w:ind w:left="170" w:hanging="170"/>
            </w:pPr>
            <w:r>
              <w:t xml:space="preserve">– Vertraulichkeitsvereinbarung </w:t>
            </w:r>
            <w:r>
              <w:br/>
              <w:t>(Anlage_04)</w:t>
            </w:r>
          </w:p>
          <w:p w14:paraId="6847DC0C" w14:textId="77777777" w:rsidR="00D93871" w:rsidRPr="00D93871" w:rsidRDefault="00D93871" w:rsidP="005B7AD4">
            <w:pPr>
              <w:spacing w:after="20" w:line="252" w:lineRule="auto"/>
              <w:ind w:left="170" w:hanging="170"/>
            </w:pPr>
            <w:r>
              <w:t>– Lieferantenkodex (Anlage_06)</w:t>
            </w:r>
          </w:p>
          <w:p w14:paraId="27D1ADEC" w14:textId="77777777" w:rsidR="00D93871" w:rsidRPr="00D93871" w:rsidRDefault="00D93871" w:rsidP="005B7AD4">
            <w:pPr>
              <w:spacing w:after="20" w:line="252" w:lineRule="auto"/>
              <w:ind w:left="170" w:hanging="170"/>
            </w:pPr>
            <w:r>
              <w:t>– Ansprechpartner (Anlage_07)</w:t>
            </w:r>
          </w:p>
          <w:p w14:paraId="320A105A" w14:textId="77777777" w:rsidR="00D93871" w:rsidRPr="00D93871" w:rsidRDefault="00D93871" w:rsidP="005B7AD4">
            <w:pPr>
              <w:spacing w:after="20" w:line="252" w:lineRule="auto"/>
              <w:ind w:left="170" w:hanging="170"/>
            </w:pPr>
            <w:r>
              <w:t xml:space="preserve">– ISMS-Anforderungskatalog </w:t>
            </w:r>
            <w:r>
              <w:br/>
              <w:t>(Anlage_08)</w:t>
            </w:r>
          </w:p>
          <w:p w14:paraId="7FD1D99E" w14:textId="77777777" w:rsidR="00D93871" w:rsidRPr="00D93871" w:rsidRDefault="00D93871" w:rsidP="005B7AD4">
            <w:pPr>
              <w:spacing w:after="20" w:line="252" w:lineRule="auto"/>
              <w:ind w:left="170" w:hanging="170"/>
            </w:pPr>
            <w:r>
              <w:t>– AEB der DVB AG (Anlage_10)</w:t>
            </w:r>
          </w:p>
        </w:tc>
        <w:tc>
          <w:tcPr>
            <w:tcW w:w="45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09675DD" w14:textId="77777777" w:rsidR="00D93871" w:rsidRPr="00D93871" w:rsidRDefault="00D93871" w:rsidP="005B7AD4">
            <w:pPr>
              <w:spacing w:after="20" w:line="252" w:lineRule="auto"/>
              <w:ind w:left="170" w:hanging="170"/>
            </w:pPr>
            <w:r>
              <w:t>– Angebotsschreiben (Vordruck_V01)</w:t>
            </w:r>
          </w:p>
          <w:p w14:paraId="6C9ADEC7" w14:textId="77777777" w:rsidR="00E42AAB" w:rsidRDefault="00D93871" w:rsidP="00D93871">
            <w:pPr>
              <w:spacing w:after="20" w:line="252" w:lineRule="auto"/>
              <w:ind w:left="170" w:hanging="170"/>
            </w:pPr>
            <w:r>
              <w:t xml:space="preserve">– Eigenerklärung zur Eignung </w:t>
            </w:r>
            <w:r>
              <w:br/>
              <w:t>(Vordruck_V03)</w:t>
            </w:r>
          </w:p>
          <w:p w14:paraId="5293583F" w14:textId="3D2E3992" w:rsidR="00D93871" w:rsidRDefault="00D93871" w:rsidP="00D93871">
            <w:pPr>
              <w:spacing w:after="20" w:line="252" w:lineRule="auto"/>
              <w:ind w:left="170" w:hanging="170"/>
            </w:pPr>
            <w:r>
              <w:t>– Eigenerklärung zum 5. EU-Sanktionspaket (Vordruck_V08)</w:t>
            </w:r>
          </w:p>
          <w:p w14:paraId="79AD4006" w14:textId="0C616D1C" w:rsidR="00D93871" w:rsidRDefault="00D93871" w:rsidP="00D93871">
            <w:pPr>
              <w:spacing w:after="20" w:line="252" w:lineRule="auto"/>
              <w:ind w:left="170" w:hanging="170"/>
            </w:pPr>
            <w:r>
              <w:t xml:space="preserve">– Eigenerklärung Lieferantenkodex </w:t>
            </w:r>
            <w:r>
              <w:br/>
              <w:t>(Vordruck_V09)</w:t>
            </w:r>
          </w:p>
          <w:p w14:paraId="067E2FE7" w14:textId="18178218" w:rsidR="00D93871" w:rsidRPr="00D93871" w:rsidRDefault="00D93871" w:rsidP="00D93871">
            <w:pPr>
              <w:spacing w:after="20" w:line="252" w:lineRule="auto"/>
              <w:ind w:left="170" w:hanging="170"/>
            </w:pPr>
            <w:r>
              <w:t>– Referenzfragebogen (Vordruck_V10)</w:t>
            </w:r>
          </w:p>
          <w:p w14:paraId="32005F00" w14:textId="6C46EC13" w:rsidR="00D93871" w:rsidRPr="00D93871" w:rsidRDefault="00D93871" w:rsidP="00D93871">
            <w:pPr>
              <w:spacing w:after="20" w:line="252" w:lineRule="auto"/>
              <w:ind w:left="170" w:hanging="170"/>
            </w:pPr>
            <w:r>
              <w:t xml:space="preserve">– Technische Erfüllungserklärung inkl. technischem Kurzkonzept </w:t>
            </w:r>
            <w:r>
              <w:br/>
              <w:t>(Vordruck_V11)</w:t>
            </w:r>
          </w:p>
          <w:p w14:paraId="37D215C1" w14:textId="77777777" w:rsidR="00E42AAB" w:rsidRDefault="00D93871" w:rsidP="00E42AAB">
            <w:pPr>
              <w:spacing w:after="20" w:line="252" w:lineRule="auto"/>
              <w:ind w:left="170" w:hanging="170"/>
            </w:pPr>
            <w:r>
              <w:t>– Preisblatt (Anlage_02)</w:t>
            </w:r>
          </w:p>
          <w:p w14:paraId="3ECF290C" w14:textId="7E44FE06" w:rsidR="00D93871" w:rsidRPr="00D93871" w:rsidRDefault="00D93871" w:rsidP="00E42AAB">
            <w:pPr>
              <w:spacing w:after="20" w:line="252" w:lineRule="auto"/>
              <w:ind w:left="170" w:hanging="170"/>
            </w:pPr>
            <w:r>
              <w:t>– sofern zutreffend: Vordruck_V04, V05, V06 und Anlage_05</w:t>
            </w:r>
          </w:p>
          <w:p w14:paraId="2C668AFA" w14:textId="77777777" w:rsidR="00D93871" w:rsidRPr="00D93871" w:rsidRDefault="00D93871" w:rsidP="005B7AD4">
            <w:pPr>
              <w:spacing w:before="60" w:line="252" w:lineRule="auto"/>
            </w:pPr>
            <w:r>
              <w:t>Reihenfolge und Einzelheiten: Ziffer 5.5 der Angebotsbedingungen</w:t>
            </w:r>
          </w:p>
        </w:tc>
      </w:tr>
    </w:tbl>
    <w:p w14:paraId="7656413E" w14:textId="77777777" w:rsidR="00FA642A" w:rsidRDefault="00FA642A" w:rsidP="00FA642A">
      <w:pPr>
        <w:rPr>
          <w:lang w:eastAsia="en-US"/>
        </w:rPr>
      </w:pPr>
    </w:p>
    <w:p w14:paraId="6611DB23" w14:textId="77777777" w:rsidR="00D93871" w:rsidRPr="00D93871" w:rsidRDefault="00D93871" w:rsidP="00D93871">
      <w:pPr>
        <w:spacing w:before="200" w:after="200" w:line="252" w:lineRule="auto"/>
        <w:jc w:val="both"/>
        <w:rPr>
          <w:rFonts w:eastAsiaTheme="minorHAnsi" w:cs="Arial"/>
          <w:color w:val="000000" w:themeColor="text1"/>
          <w:lang w:eastAsia="en-US"/>
        </w:rPr>
      </w:pPr>
      <w:r>
        <w:rPr>
          <w:rFonts w:eastAsiaTheme="minorHAnsi" w:cs="Arial"/>
          <w:color w:val="000000" w:themeColor="text1"/>
          <w:lang w:eastAsia="en-US"/>
        </w:rPr>
        <w:t>Eine Erstattung von Kosten oder Aufwendungen für die Erstellung des Angebots erfolgt nicht.</w:t>
      </w:r>
    </w:p>
    <w:p w14:paraId="5610B20B" w14:textId="77777777" w:rsidR="00D93871" w:rsidRPr="0015214F" w:rsidRDefault="00D93871" w:rsidP="00FA642A">
      <w:pPr>
        <w:rPr>
          <w:lang w:eastAsia="en-US"/>
        </w:rPr>
      </w:pPr>
    </w:p>
    <w:p w14:paraId="598B3227" w14:textId="77777777" w:rsidR="00FA642A" w:rsidRDefault="00FA642A" w:rsidP="00FA642A">
      <w:pPr>
        <w:rPr>
          <w:lang w:eastAsia="en-US"/>
        </w:rPr>
      </w:pPr>
    </w:p>
    <w:p w14:paraId="4C0FDA0F" w14:textId="77777777" w:rsidR="00FA642A" w:rsidRPr="0015214F" w:rsidRDefault="00FA642A" w:rsidP="00FA642A">
      <w:pPr>
        <w:rPr>
          <w:lang w:eastAsia="en-US"/>
        </w:rPr>
      </w:pPr>
      <w:r>
        <w:rPr>
          <w:lang w:eastAsia="en-US"/>
        </w:rPr>
        <w:t>Mit freundlichen Grüßen</w:t>
      </w:r>
    </w:p>
    <w:p w14:paraId="172D4DC4" w14:textId="77777777" w:rsidR="00FA642A" w:rsidRDefault="00FA642A" w:rsidP="00FA642A"/>
    <w:p w14:paraId="400D034A" w14:textId="77777777" w:rsidR="00FA642A" w:rsidRDefault="00FA642A" w:rsidP="00FA642A"/>
    <w:p w14:paraId="4E43F25E" w14:textId="77777777" w:rsidR="00FA642A" w:rsidRPr="0015214F" w:rsidRDefault="00FA642A" w:rsidP="00FA642A"/>
    <w:p w14:paraId="1FB5DABD" w14:textId="77777777" w:rsidR="00FA642A" w:rsidRPr="0015214F" w:rsidRDefault="00FA642A" w:rsidP="00FA642A">
      <w:r>
        <w:t>Dresdner Verkehrsbetriebe AG</w:t>
      </w:r>
    </w:p>
    <w:p w14:paraId="1E954F4B" w14:textId="77777777" w:rsidR="0018594A" w:rsidRDefault="0018594A" w:rsidP="007740C5">
      <w:pPr>
        <w:pStyle w:val="Textkrper"/>
        <w:spacing w:after="0" w:line="240" w:lineRule="auto"/>
        <w:jc w:val="left"/>
        <w:rPr>
          <w:sz w:val="22"/>
          <w:szCs w:val="22"/>
        </w:rPr>
      </w:pPr>
    </w:p>
    <w:sectPr w:rsidR="0018594A" w:rsidSect="00DE4C9C">
      <w:headerReference w:type="even" r:id="rId10"/>
      <w:headerReference w:type="default" r:id="rId11"/>
      <w:headerReference w:type="first" r:id="rId12"/>
      <w:footerReference w:type="first" r:id="rId13"/>
      <w:pgSz w:w="11906" w:h="16838" w:code="9"/>
      <w:pgMar w:top="913" w:right="1106" w:bottom="1797" w:left="1134" w:header="357" w:footer="2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B4682" w14:textId="77777777" w:rsidR="00F625F8" w:rsidRDefault="00F625F8" w:rsidP="007F6970">
      <w:r>
        <w:separator/>
      </w:r>
    </w:p>
    <w:p w14:paraId="357CC504" w14:textId="77777777" w:rsidR="00F625F8" w:rsidRDefault="00F625F8"/>
    <w:p w14:paraId="0E9EF17D" w14:textId="77777777" w:rsidR="00F625F8" w:rsidRDefault="00F625F8" w:rsidP="00FF6B5C"/>
    <w:p w14:paraId="02A30362" w14:textId="77777777" w:rsidR="00F625F8" w:rsidRDefault="00F625F8"/>
  </w:endnote>
  <w:endnote w:type="continuationSeparator" w:id="0">
    <w:p w14:paraId="2CA1462D" w14:textId="77777777" w:rsidR="00F625F8" w:rsidRDefault="00F625F8" w:rsidP="007F6970">
      <w:r>
        <w:continuationSeparator/>
      </w:r>
    </w:p>
    <w:p w14:paraId="420DEA50" w14:textId="77777777" w:rsidR="00F625F8" w:rsidRDefault="00F625F8"/>
    <w:p w14:paraId="2AE2E138" w14:textId="77777777" w:rsidR="00F625F8" w:rsidRDefault="00F625F8" w:rsidP="00FF6B5C"/>
    <w:p w14:paraId="5CE6F93C" w14:textId="77777777" w:rsidR="00F625F8" w:rsidRDefault="00F625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MOAG B+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7" w:type="dxa"/>
      <w:tblBorders>
        <w:top w:val="nil"/>
        <w:left w:val="nil"/>
        <w:bottom w:val="nil"/>
        <w:right w:val="nil"/>
      </w:tblBorders>
      <w:tblLayout w:type="fixed"/>
      <w:tblCellMar>
        <w:left w:w="0" w:type="dxa"/>
      </w:tblCellMar>
      <w:tblLook w:val="0000" w:firstRow="0" w:lastRow="0" w:firstColumn="0" w:lastColumn="0" w:noHBand="0" w:noVBand="0"/>
    </w:tblPr>
    <w:tblGrid>
      <w:gridCol w:w="3422"/>
      <w:gridCol w:w="3349"/>
      <w:gridCol w:w="2976"/>
    </w:tblGrid>
    <w:tr w:rsidR="00DE4C9C" w14:paraId="56D52909" w14:textId="77777777" w:rsidTr="00CF7A4E">
      <w:trPr>
        <w:trHeight w:val="130"/>
      </w:trPr>
      <w:tc>
        <w:tcPr>
          <w:tcW w:w="3422" w:type="dxa"/>
        </w:tcPr>
        <w:p w14:paraId="2AA2717D" w14:textId="77777777" w:rsidR="00DE4C9C" w:rsidRPr="00226E3E" w:rsidRDefault="00DE4C9C" w:rsidP="00CF7A4E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>
            <w:rPr>
              <w:noProof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51EA9D7A" wp14:editId="30A82BC3">
                    <wp:simplePos x="0" y="0"/>
                    <wp:positionH relativeFrom="margin">
                      <wp:posOffset>-632037</wp:posOffset>
                    </wp:positionH>
                    <wp:positionV relativeFrom="margin">
                      <wp:posOffset>-353695</wp:posOffset>
                    </wp:positionV>
                    <wp:extent cx="457200" cy="1108697"/>
                    <wp:effectExtent l="0" t="0" r="0" b="0"/>
                    <wp:wrapNone/>
                    <wp:docPr id="3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7200" cy="11086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4AEA6A" w14:textId="77777777" w:rsidR="00DE4C9C" w:rsidRPr="001D2C32" w:rsidRDefault="00DE4C9C" w:rsidP="003D10F7">
                                <w:pPr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54000" tIns="45720" rIns="54000" bIns="72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1EA9D7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8" type="#_x0000_t202" style="position:absolute;margin-left:-49.75pt;margin-top:-27.85pt;width:36pt;height:87.3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" stroked="f">
                    <v:textbox style="layout-flow:vertical;mso-layout-flow-alt:bottom-to-top" inset="1.5mm,,1.5mm,2mm">
                      <w:txbxContent>
                        <w:p w14:paraId="7F4AEA6A" w14:textId="77777777" w:rsidR="00DE4C9C" w:rsidRPr="001D2C32" w:rsidRDefault="00DE4C9C" w:rsidP="003D10F7">
                          <w:pPr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Pr="00226E3E">
            <w:rPr>
              <w:color w:val="262626" w:themeColor="text1" w:themeTint="D9"/>
              <w:sz w:val="12"/>
              <w:szCs w:val="12"/>
            </w:rPr>
            <w:t>Dresdner Verkehrsbetriebe Aktiengesellschaft</w:t>
          </w:r>
        </w:p>
      </w:tc>
      <w:tc>
        <w:tcPr>
          <w:tcW w:w="3349" w:type="dxa"/>
        </w:tcPr>
        <w:p w14:paraId="34E8907E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 xml:space="preserve">Bankverbindung: </w:t>
          </w:r>
        </w:p>
      </w:tc>
      <w:tc>
        <w:tcPr>
          <w:tcW w:w="2976" w:type="dxa"/>
        </w:tcPr>
        <w:p w14:paraId="58FC0192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 xml:space="preserve">Vorstand: </w:t>
          </w:r>
        </w:p>
      </w:tc>
    </w:tr>
    <w:tr w:rsidR="00DE4C9C" w14:paraId="3368FBE4" w14:textId="77777777" w:rsidTr="00CF7A4E">
      <w:trPr>
        <w:trHeight w:val="130"/>
      </w:trPr>
      <w:tc>
        <w:tcPr>
          <w:tcW w:w="3422" w:type="dxa"/>
          <w:vAlign w:val="center"/>
        </w:tcPr>
        <w:p w14:paraId="4A9426CB" w14:textId="77777777" w:rsidR="00DE4C9C" w:rsidRPr="00226E3E" w:rsidRDefault="00DE4C9C" w:rsidP="00CF7A4E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>Sitz: Trachenberger Straße 40, 01129 Dresden</w:t>
          </w:r>
        </w:p>
      </w:tc>
      <w:tc>
        <w:tcPr>
          <w:tcW w:w="3349" w:type="dxa"/>
          <w:vAlign w:val="center"/>
        </w:tcPr>
        <w:p w14:paraId="30A1227F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 xml:space="preserve">Commerzbank AG Dresden </w:t>
          </w:r>
        </w:p>
      </w:tc>
      <w:tc>
        <w:tcPr>
          <w:tcW w:w="2976" w:type="dxa"/>
          <w:vAlign w:val="center"/>
        </w:tcPr>
        <w:p w14:paraId="30B5396E" w14:textId="77777777" w:rsidR="00DE4C9C" w:rsidRPr="00226E3E" w:rsidRDefault="00DE4C9C" w:rsidP="00F1619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>
            <w:rPr>
              <w:color w:val="262626" w:themeColor="text1" w:themeTint="D9"/>
              <w:sz w:val="12"/>
              <w:szCs w:val="12"/>
            </w:rPr>
            <w:t>Andreas Hemmersbach</w:t>
          </w:r>
          <w:r w:rsidRPr="00226E3E">
            <w:rPr>
              <w:color w:val="262626" w:themeColor="text1" w:themeTint="D9"/>
              <w:sz w:val="12"/>
              <w:szCs w:val="12"/>
            </w:rPr>
            <w:t xml:space="preserve"> - </w:t>
          </w:r>
          <w:r w:rsidR="00DF2540">
            <w:rPr>
              <w:color w:val="262626" w:themeColor="text1" w:themeTint="D9"/>
              <w:sz w:val="12"/>
              <w:szCs w:val="12"/>
            </w:rPr>
            <w:t>Mobilität</w:t>
          </w:r>
        </w:p>
      </w:tc>
    </w:tr>
    <w:tr w:rsidR="00DE4C9C" w14:paraId="2D8730A2" w14:textId="77777777" w:rsidTr="00CF7A4E">
      <w:trPr>
        <w:trHeight w:val="130"/>
      </w:trPr>
      <w:tc>
        <w:tcPr>
          <w:tcW w:w="3422" w:type="dxa"/>
          <w:vAlign w:val="center"/>
        </w:tcPr>
        <w:p w14:paraId="5D9425E1" w14:textId="77777777" w:rsidR="00DE4C9C" w:rsidRPr="00226E3E" w:rsidRDefault="00DE4C9C" w:rsidP="00CF7A4E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>Telefon: +49 351 857-0</w:t>
          </w:r>
        </w:p>
      </w:tc>
      <w:tc>
        <w:tcPr>
          <w:tcW w:w="3349" w:type="dxa"/>
          <w:vAlign w:val="center"/>
        </w:tcPr>
        <w:p w14:paraId="177E1097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rFonts w:ascii="Arial" w:hAnsi="Arial" w:cs="Arial"/>
              <w:bCs/>
              <w:color w:val="262626" w:themeColor="text1" w:themeTint="D9"/>
              <w:sz w:val="12"/>
              <w:szCs w:val="12"/>
            </w:rPr>
            <w:t>SWIFT-BIC: DRESDEFF850 </w:t>
          </w:r>
        </w:p>
      </w:tc>
      <w:tc>
        <w:tcPr>
          <w:tcW w:w="2976" w:type="dxa"/>
          <w:vAlign w:val="center"/>
        </w:tcPr>
        <w:p w14:paraId="5A4F4141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>
            <w:rPr>
              <w:color w:val="262626" w:themeColor="text1" w:themeTint="D9"/>
              <w:sz w:val="12"/>
              <w:szCs w:val="12"/>
            </w:rPr>
            <w:t>Lars Seiffert</w:t>
          </w:r>
          <w:r w:rsidRPr="00226E3E">
            <w:rPr>
              <w:color w:val="262626" w:themeColor="text1" w:themeTint="D9"/>
              <w:sz w:val="12"/>
              <w:szCs w:val="12"/>
            </w:rPr>
            <w:t xml:space="preserve"> </w:t>
          </w:r>
          <w:r w:rsidR="00F632DA">
            <w:rPr>
              <w:color w:val="262626" w:themeColor="text1" w:themeTint="D9"/>
              <w:sz w:val="12"/>
              <w:szCs w:val="12"/>
            </w:rPr>
            <w:t>–</w:t>
          </w:r>
          <w:r w:rsidRPr="00226E3E">
            <w:rPr>
              <w:color w:val="262626" w:themeColor="text1" w:themeTint="D9"/>
              <w:sz w:val="12"/>
              <w:szCs w:val="12"/>
            </w:rPr>
            <w:t xml:space="preserve"> </w:t>
          </w:r>
          <w:r w:rsidR="00F632DA">
            <w:rPr>
              <w:color w:val="262626" w:themeColor="text1" w:themeTint="D9"/>
              <w:sz w:val="12"/>
              <w:szCs w:val="12"/>
            </w:rPr>
            <w:t>Arbeitswelt und Fahrbetrieb</w:t>
          </w:r>
        </w:p>
      </w:tc>
    </w:tr>
    <w:tr w:rsidR="00DE4C9C" w14:paraId="0845E596" w14:textId="77777777" w:rsidTr="00CF7A4E">
      <w:trPr>
        <w:trHeight w:val="130"/>
      </w:trPr>
      <w:tc>
        <w:tcPr>
          <w:tcW w:w="3422" w:type="dxa"/>
          <w:vAlign w:val="center"/>
        </w:tcPr>
        <w:p w14:paraId="36617E69" w14:textId="77777777" w:rsidR="00DE4C9C" w:rsidRPr="00226E3E" w:rsidRDefault="00DE4C9C" w:rsidP="00CF7A4E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>E-Mail: kontakt@dvbag.de</w:t>
          </w:r>
        </w:p>
      </w:tc>
      <w:tc>
        <w:tcPr>
          <w:tcW w:w="3349" w:type="dxa"/>
          <w:vAlign w:val="center"/>
        </w:tcPr>
        <w:p w14:paraId="553B4787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rFonts w:ascii="Arial" w:hAnsi="Arial" w:cs="Arial"/>
              <w:bCs/>
              <w:color w:val="262626" w:themeColor="text1" w:themeTint="D9"/>
              <w:sz w:val="12"/>
              <w:szCs w:val="12"/>
            </w:rPr>
            <w:t>IBAN: DE74 8508 0000 0460 1300 00</w:t>
          </w:r>
        </w:p>
      </w:tc>
      <w:tc>
        <w:tcPr>
          <w:tcW w:w="2976" w:type="dxa"/>
          <w:vAlign w:val="bottom"/>
        </w:tcPr>
        <w:p w14:paraId="5E33E786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</w:p>
      </w:tc>
    </w:tr>
    <w:tr w:rsidR="00DE4C9C" w14:paraId="122C996F" w14:textId="77777777" w:rsidTr="00CF7A4E">
      <w:trPr>
        <w:trHeight w:val="130"/>
      </w:trPr>
      <w:tc>
        <w:tcPr>
          <w:tcW w:w="3422" w:type="dxa"/>
          <w:vAlign w:val="bottom"/>
        </w:tcPr>
        <w:p w14:paraId="7C85602A" w14:textId="77777777" w:rsidR="00DE4C9C" w:rsidRPr="00226E3E" w:rsidRDefault="00DE4C9C" w:rsidP="00CF7A4E">
          <w:pPr>
            <w:pStyle w:val="Default"/>
            <w:rPr>
              <w:rFonts w:cs="Times New Roman"/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>Internet: www.dvb.de</w:t>
          </w:r>
        </w:p>
      </w:tc>
      <w:tc>
        <w:tcPr>
          <w:tcW w:w="3349" w:type="dxa"/>
          <w:vAlign w:val="bottom"/>
        </w:tcPr>
        <w:p w14:paraId="23C71FB3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</w:p>
      </w:tc>
      <w:tc>
        <w:tcPr>
          <w:tcW w:w="2976" w:type="dxa"/>
          <w:vAlign w:val="center"/>
        </w:tcPr>
        <w:p w14:paraId="2917D3FF" w14:textId="77777777" w:rsidR="00DE4C9C" w:rsidRDefault="00DE4C9C" w:rsidP="00AC342E">
          <w:pPr>
            <w:pStyle w:val="Default"/>
            <w:rPr>
              <w:color w:val="262626" w:themeColor="text1" w:themeTint="D9"/>
              <w:sz w:val="12"/>
              <w:szCs w:val="12"/>
            </w:rPr>
          </w:pPr>
        </w:p>
      </w:tc>
    </w:tr>
    <w:tr w:rsidR="00DE4C9C" w14:paraId="57AC0240" w14:textId="77777777" w:rsidTr="00CF7A4E">
      <w:trPr>
        <w:trHeight w:val="130"/>
      </w:trPr>
      <w:tc>
        <w:tcPr>
          <w:tcW w:w="3422" w:type="dxa"/>
          <w:vAlign w:val="bottom"/>
        </w:tcPr>
        <w:p w14:paraId="5406E8DA" w14:textId="77777777" w:rsidR="00DE4C9C" w:rsidRPr="00226E3E" w:rsidRDefault="00DE4C9C" w:rsidP="00CF7A4E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>Amtsgericht Dresden, HRB 8213</w:t>
          </w:r>
        </w:p>
      </w:tc>
      <w:tc>
        <w:tcPr>
          <w:tcW w:w="3349" w:type="dxa"/>
          <w:vAlign w:val="bottom"/>
        </w:tcPr>
        <w:p w14:paraId="281FCF82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 xml:space="preserve">Ostsächsische Sparkasse Dresden </w:t>
          </w:r>
        </w:p>
      </w:tc>
      <w:tc>
        <w:tcPr>
          <w:tcW w:w="2976" w:type="dxa"/>
          <w:vMerge w:val="restart"/>
          <w:vAlign w:val="center"/>
        </w:tcPr>
        <w:p w14:paraId="67687FAC" w14:textId="77777777" w:rsidR="00DE4C9C" w:rsidRPr="00FE250A" w:rsidRDefault="00DE4C9C" w:rsidP="00FE250A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FE250A">
            <w:rPr>
              <w:color w:val="262626" w:themeColor="text1" w:themeTint="D9"/>
              <w:sz w:val="12"/>
              <w:szCs w:val="12"/>
            </w:rPr>
            <w:t>Aufsichtsratsvorsitzender:</w:t>
          </w:r>
        </w:p>
        <w:p w14:paraId="2EF6D455" w14:textId="77777777" w:rsidR="00DE4C9C" w:rsidRPr="00FE250A" w:rsidRDefault="00DE4C9C" w:rsidP="00FE250A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FE250A">
            <w:rPr>
              <w:color w:val="262626" w:themeColor="text1" w:themeTint="D9"/>
              <w:sz w:val="12"/>
              <w:szCs w:val="12"/>
            </w:rPr>
            <w:t>Bürgermeister Stephan Kühn</w:t>
          </w:r>
        </w:p>
        <w:p w14:paraId="4E3C9B77" w14:textId="77777777" w:rsidR="00DE4C9C" w:rsidRPr="00FE250A" w:rsidRDefault="00DE4C9C" w:rsidP="00FE250A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FE250A">
            <w:rPr>
              <w:color w:val="262626" w:themeColor="text1" w:themeTint="D9"/>
              <w:sz w:val="12"/>
              <w:szCs w:val="12"/>
            </w:rPr>
            <w:t>Beigeordneter für Stadtentwicklung, Bau, Verkehr</w:t>
          </w:r>
        </w:p>
        <w:p w14:paraId="0625153A" w14:textId="77777777" w:rsidR="00DE4C9C" w:rsidRDefault="00DE4C9C" w:rsidP="00FE250A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FE250A">
            <w:rPr>
              <w:color w:val="262626" w:themeColor="text1" w:themeTint="D9"/>
              <w:sz w:val="12"/>
              <w:szCs w:val="12"/>
            </w:rPr>
            <w:t>und Liegenschaften der Landeshauptstadt Dresden</w:t>
          </w:r>
        </w:p>
      </w:tc>
    </w:tr>
    <w:tr w:rsidR="00DE4C9C" w14:paraId="5DDE05A1" w14:textId="77777777" w:rsidTr="00CF7A4E">
      <w:trPr>
        <w:trHeight w:val="130"/>
      </w:trPr>
      <w:tc>
        <w:tcPr>
          <w:tcW w:w="3422" w:type="dxa"/>
          <w:vAlign w:val="bottom"/>
        </w:tcPr>
        <w:p w14:paraId="7CDF2338" w14:textId="77777777" w:rsidR="00DE4C9C" w:rsidRPr="00226E3E" w:rsidRDefault="00DE4C9C" w:rsidP="00CF7A4E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>USt.-IdNr. DE 140124030</w:t>
          </w:r>
        </w:p>
      </w:tc>
      <w:tc>
        <w:tcPr>
          <w:tcW w:w="3349" w:type="dxa"/>
          <w:vAlign w:val="bottom"/>
        </w:tcPr>
        <w:p w14:paraId="1757109C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rFonts w:ascii="Arial" w:hAnsi="Arial" w:cs="Arial"/>
              <w:bCs/>
              <w:color w:val="262626" w:themeColor="text1" w:themeTint="D9"/>
              <w:sz w:val="12"/>
              <w:szCs w:val="12"/>
              <w:lang w:val="en-GB"/>
            </w:rPr>
            <w:t>SWIFT-BIC: OSDDDE81XXX</w:t>
          </w:r>
        </w:p>
      </w:tc>
      <w:tc>
        <w:tcPr>
          <w:tcW w:w="2976" w:type="dxa"/>
          <w:vMerge/>
          <w:vAlign w:val="center"/>
        </w:tcPr>
        <w:p w14:paraId="0224EE7E" w14:textId="77777777" w:rsidR="00DE4C9C" w:rsidRDefault="00DE4C9C" w:rsidP="000F639D">
          <w:pPr>
            <w:pStyle w:val="Default"/>
            <w:rPr>
              <w:color w:val="262626" w:themeColor="text1" w:themeTint="D9"/>
              <w:sz w:val="12"/>
              <w:szCs w:val="12"/>
            </w:rPr>
          </w:pPr>
        </w:p>
      </w:tc>
    </w:tr>
    <w:tr w:rsidR="00DE4C9C" w14:paraId="6E7421B4" w14:textId="77777777" w:rsidTr="00CF7A4E">
      <w:trPr>
        <w:trHeight w:val="130"/>
      </w:trPr>
      <w:tc>
        <w:tcPr>
          <w:tcW w:w="3422" w:type="dxa"/>
          <w:vAlign w:val="bottom"/>
        </w:tcPr>
        <w:p w14:paraId="298AD1A0" w14:textId="77777777" w:rsidR="00DE4C9C" w:rsidRPr="00226E3E" w:rsidRDefault="00DE4C9C" w:rsidP="00CF7A4E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color w:val="262626" w:themeColor="text1" w:themeTint="D9"/>
              <w:sz w:val="12"/>
              <w:szCs w:val="12"/>
            </w:rPr>
            <w:t>Steuer-Nr. 203/121/06591</w:t>
          </w:r>
        </w:p>
      </w:tc>
      <w:tc>
        <w:tcPr>
          <w:tcW w:w="3349" w:type="dxa"/>
          <w:vAlign w:val="bottom"/>
        </w:tcPr>
        <w:p w14:paraId="4D98B354" w14:textId="77777777" w:rsidR="00DE4C9C" w:rsidRPr="00226E3E" w:rsidRDefault="00DE4C9C" w:rsidP="00854123">
          <w:pPr>
            <w:pStyle w:val="Default"/>
            <w:rPr>
              <w:color w:val="262626" w:themeColor="text1" w:themeTint="D9"/>
              <w:sz w:val="12"/>
              <w:szCs w:val="12"/>
            </w:rPr>
          </w:pPr>
          <w:r w:rsidRPr="00226E3E">
            <w:rPr>
              <w:rFonts w:ascii="Arial" w:hAnsi="Arial" w:cs="Arial"/>
              <w:bCs/>
              <w:color w:val="262626" w:themeColor="text1" w:themeTint="D9"/>
              <w:sz w:val="12"/>
              <w:szCs w:val="12"/>
            </w:rPr>
            <w:t>IBAN: DE86 8505 0300 3155 8210 00</w:t>
          </w:r>
        </w:p>
      </w:tc>
      <w:tc>
        <w:tcPr>
          <w:tcW w:w="2976" w:type="dxa"/>
          <w:vMerge/>
        </w:tcPr>
        <w:p w14:paraId="76246CF0" w14:textId="77777777" w:rsidR="00DE4C9C" w:rsidRDefault="00DE4C9C" w:rsidP="00253DCD">
          <w:pPr>
            <w:pStyle w:val="Default"/>
            <w:rPr>
              <w:color w:val="262626" w:themeColor="text1" w:themeTint="D9"/>
              <w:sz w:val="12"/>
              <w:szCs w:val="12"/>
            </w:rPr>
          </w:pPr>
        </w:p>
      </w:tc>
    </w:tr>
    <w:tr w:rsidR="00DE4C9C" w14:paraId="61AE8E4B" w14:textId="77777777" w:rsidTr="00CF7A4E">
      <w:trPr>
        <w:trHeight w:val="130"/>
      </w:trPr>
      <w:tc>
        <w:tcPr>
          <w:tcW w:w="3422" w:type="dxa"/>
          <w:vAlign w:val="bottom"/>
        </w:tcPr>
        <w:p w14:paraId="783DF398" w14:textId="77777777" w:rsidR="00DE4C9C" w:rsidRPr="00E85E0F" w:rsidRDefault="00DE4C9C" w:rsidP="00854123">
          <w:pPr>
            <w:pStyle w:val="Default"/>
            <w:ind w:left="-57"/>
            <w:rPr>
              <w:color w:val="404040" w:themeColor="text1" w:themeTint="BF"/>
              <w:sz w:val="12"/>
              <w:szCs w:val="12"/>
            </w:rPr>
          </w:pPr>
        </w:p>
      </w:tc>
      <w:tc>
        <w:tcPr>
          <w:tcW w:w="3349" w:type="dxa"/>
          <w:vAlign w:val="bottom"/>
        </w:tcPr>
        <w:p w14:paraId="7BB6FC23" w14:textId="77777777" w:rsidR="00DE4C9C" w:rsidRPr="00E85E0F" w:rsidRDefault="00DE4C9C" w:rsidP="00854123">
          <w:pPr>
            <w:pStyle w:val="Default"/>
            <w:rPr>
              <w:color w:val="404040" w:themeColor="text1" w:themeTint="BF"/>
              <w:sz w:val="12"/>
              <w:szCs w:val="12"/>
            </w:rPr>
          </w:pPr>
        </w:p>
      </w:tc>
      <w:tc>
        <w:tcPr>
          <w:tcW w:w="2976" w:type="dxa"/>
          <w:vMerge/>
          <w:vAlign w:val="center"/>
        </w:tcPr>
        <w:p w14:paraId="35F3B68A" w14:textId="77777777" w:rsidR="00DE4C9C" w:rsidRDefault="00DE4C9C" w:rsidP="00253DCD">
          <w:pPr>
            <w:pStyle w:val="Default"/>
            <w:rPr>
              <w:color w:val="262626" w:themeColor="text1" w:themeTint="D9"/>
              <w:sz w:val="12"/>
              <w:szCs w:val="12"/>
            </w:rPr>
          </w:pPr>
        </w:p>
      </w:tc>
    </w:tr>
  </w:tbl>
  <w:p w14:paraId="0095BC00" w14:textId="77777777" w:rsidR="0045625A" w:rsidRPr="006232D0" w:rsidRDefault="0045625A" w:rsidP="006232D0">
    <w:pPr>
      <w:pStyle w:val="Fuzeile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D31E" w14:textId="77777777" w:rsidR="00F625F8" w:rsidRDefault="00F625F8" w:rsidP="007F6970">
      <w:r>
        <w:separator/>
      </w:r>
    </w:p>
    <w:p w14:paraId="22DB0343" w14:textId="77777777" w:rsidR="00F625F8" w:rsidRDefault="00F625F8"/>
    <w:p w14:paraId="4718E141" w14:textId="77777777" w:rsidR="00F625F8" w:rsidRDefault="00F625F8" w:rsidP="00FF6B5C"/>
    <w:p w14:paraId="20865222" w14:textId="77777777" w:rsidR="00F625F8" w:rsidRDefault="00F625F8"/>
  </w:footnote>
  <w:footnote w:type="continuationSeparator" w:id="0">
    <w:p w14:paraId="77ABAD57" w14:textId="77777777" w:rsidR="00F625F8" w:rsidRDefault="00F625F8" w:rsidP="007F6970">
      <w:r>
        <w:continuationSeparator/>
      </w:r>
    </w:p>
    <w:p w14:paraId="1025CB95" w14:textId="77777777" w:rsidR="00F625F8" w:rsidRDefault="00F625F8"/>
    <w:p w14:paraId="14FFD90A" w14:textId="77777777" w:rsidR="00F625F8" w:rsidRDefault="00F625F8" w:rsidP="00FF6B5C"/>
    <w:p w14:paraId="36361A2B" w14:textId="77777777" w:rsidR="00F625F8" w:rsidRDefault="00F625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3D66" w14:textId="77777777" w:rsidR="0045625A" w:rsidRDefault="0045625A"/>
  <w:p w14:paraId="228E4A2D" w14:textId="77777777" w:rsidR="0045625A" w:rsidRDefault="0045625A"/>
  <w:p w14:paraId="47C05BD7" w14:textId="77777777" w:rsidR="0045625A" w:rsidRDefault="0045625A" w:rsidP="00FF6B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66D7" w14:textId="7E0BDA27" w:rsidR="0045625A" w:rsidRDefault="002969FF" w:rsidP="00D93871">
    <w:pPr>
      <w:pStyle w:val="Kopfzeile"/>
    </w:pPr>
    <w:r>
      <w:rPr>
        <w:noProof/>
      </w:rPr>
      <w:drawing>
        <wp:anchor distT="0" distB="0" distL="114300" distR="114300" simplePos="0" relativeHeight="251660800" behindDoc="1" locked="0" layoutInCell="1" allowOverlap="1" wp14:anchorId="27BD06ED" wp14:editId="4B613CD4">
          <wp:simplePos x="0" y="0"/>
          <wp:positionH relativeFrom="margin">
            <wp:posOffset>-53340</wp:posOffset>
          </wp:positionH>
          <wp:positionV relativeFrom="paragraph">
            <wp:posOffset>11430</wp:posOffset>
          </wp:positionV>
          <wp:extent cx="6615430" cy="685800"/>
          <wp:effectExtent l="0" t="0" r="0" b="0"/>
          <wp:wrapNone/>
          <wp:docPr id="1027690461" name="Bild 2" descr="Kopfzeile-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opfzeile-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806" cy="6979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3A3C6A" w14:textId="77777777" w:rsidR="0045625A" w:rsidRDefault="0045625A" w:rsidP="00FF6B5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7A55" w14:textId="77777777" w:rsidR="0045625A" w:rsidRDefault="0045625A">
    <w:pPr>
      <w:pStyle w:val="Kopfzeile"/>
    </w:pPr>
    <w:r>
      <w:rPr>
        <w:noProof/>
      </w:rPr>
      <w:drawing>
        <wp:inline distT="0" distB="0" distL="0" distR="0" wp14:anchorId="1C30A974" wp14:editId="11E1942C">
          <wp:extent cx="6626225" cy="676275"/>
          <wp:effectExtent l="0" t="0" r="3175" b="9525"/>
          <wp:docPr id="2001076523" name="Bild 2" descr="Kopfzeile-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opfzeile-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62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5C9A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F69F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8C4E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506A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CC8C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62E7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D898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F2DC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703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C0C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EE0362"/>
    <w:multiLevelType w:val="hybridMultilevel"/>
    <w:tmpl w:val="F5C082A0"/>
    <w:lvl w:ilvl="0" w:tplc="383265EE">
      <w:start w:val="1"/>
      <w:numFmt w:val="bullet"/>
      <w:lvlText w:val=""/>
      <w:lvlJc w:val="left"/>
      <w:pPr>
        <w:tabs>
          <w:tab w:val="num" w:pos="57"/>
        </w:tabs>
        <w:ind w:left="340" w:hanging="340"/>
      </w:pPr>
      <w:rPr>
        <w:rFonts w:ascii="Symbol" w:hAnsi="Symbol" w:hint="default"/>
        <w:color w:val="FFCC00"/>
        <w:sz w:val="1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7355D"/>
    <w:multiLevelType w:val="multilevel"/>
    <w:tmpl w:val="89DE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080A91"/>
    <w:multiLevelType w:val="hybridMultilevel"/>
    <w:tmpl w:val="13AE71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F5C32"/>
    <w:multiLevelType w:val="multilevel"/>
    <w:tmpl w:val="A34076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7728D"/>
    <w:multiLevelType w:val="hybridMultilevel"/>
    <w:tmpl w:val="CFAC803C"/>
    <w:lvl w:ilvl="0" w:tplc="86168664">
      <w:numFmt w:val="bullet"/>
      <w:lvlText w:val="–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020CB"/>
    <w:multiLevelType w:val="hybridMultilevel"/>
    <w:tmpl w:val="AD7AAE2E"/>
    <w:lvl w:ilvl="0" w:tplc="739EED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61CAD"/>
    <w:multiLevelType w:val="hybridMultilevel"/>
    <w:tmpl w:val="38208398"/>
    <w:lvl w:ilvl="0" w:tplc="86168664">
      <w:numFmt w:val="bullet"/>
      <w:lvlText w:val="–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 w15:restartNumberingAfterBreak="0">
    <w:nsid w:val="46137D51"/>
    <w:multiLevelType w:val="hybridMultilevel"/>
    <w:tmpl w:val="A34076FC"/>
    <w:lvl w:ilvl="0" w:tplc="3F865B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B667CA"/>
    <w:multiLevelType w:val="hybridMultilevel"/>
    <w:tmpl w:val="CCA08FB4"/>
    <w:lvl w:ilvl="0" w:tplc="0407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244D1"/>
    <w:multiLevelType w:val="hybridMultilevel"/>
    <w:tmpl w:val="89DE9D1A"/>
    <w:lvl w:ilvl="0" w:tplc="739EED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04789"/>
    <w:multiLevelType w:val="multilevel"/>
    <w:tmpl w:val="48F412F6"/>
    <w:lvl w:ilvl="0">
      <w:start w:val="1"/>
      <w:numFmt w:val="bullet"/>
      <w:lvlText w:val=""/>
      <w:lvlJc w:val="left"/>
      <w:pPr>
        <w:tabs>
          <w:tab w:val="num" w:pos="113"/>
        </w:tabs>
        <w:ind w:left="340" w:hanging="340"/>
      </w:pPr>
      <w:rPr>
        <w:rFonts w:ascii="Symbol" w:hAnsi="Symbol" w:hint="default"/>
        <w:color w:val="FFCC00"/>
        <w:sz w:val="1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17314"/>
    <w:multiLevelType w:val="hybridMultilevel"/>
    <w:tmpl w:val="48F412F6"/>
    <w:lvl w:ilvl="0" w:tplc="09B2432C">
      <w:start w:val="1"/>
      <w:numFmt w:val="bullet"/>
      <w:lvlText w:val=""/>
      <w:lvlJc w:val="left"/>
      <w:pPr>
        <w:tabs>
          <w:tab w:val="num" w:pos="113"/>
        </w:tabs>
        <w:ind w:left="340" w:hanging="340"/>
      </w:pPr>
      <w:rPr>
        <w:rFonts w:ascii="Symbol" w:hAnsi="Symbol" w:hint="default"/>
        <w:color w:val="FFCC00"/>
        <w:sz w:val="1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365821">
    <w:abstractNumId w:val="17"/>
  </w:num>
  <w:num w:numId="2" w16cid:durableId="1849367599">
    <w:abstractNumId w:val="13"/>
  </w:num>
  <w:num w:numId="3" w16cid:durableId="1402287156">
    <w:abstractNumId w:val="15"/>
  </w:num>
  <w:num w:numId="4" w16cid:durableId="838278939">
    <w:abstractNumId w:val="19"/>
  </w:num>
  <w:num w:numId="5" w16cid:durableId="567149050">
    <w:abstractNumId w:val="11"/>
  </w:num>
  <w:num w:numId="6" w16cid:durableId="1868522881">
    <w:abstractNumId w:val="21"/>
  </w:num>
  <w:num w:numId="7" w16cid:durableId="1270166877">
    <w:abstractNumId w:val="20"/>
  </w:num>
  <w:num w:numId="8" w16cid:durableId="1258632526">
    <w:abstractNumId w:val="10"/>
  </w:num>
  <w:num w:numId="9" w16cid:durableId="192378109">
    <w:abstractNumId w:val="9"/>
  </w:num>
  <w:num w:numId="10" w16cid:durableId="973369652">
    <w:abstractNumId w:val="7"/>
  </w:num>
  <w:num w:numId="11" w16cid:durableId="1129126005">
    <w:abstractNumId w:val="6"/>
  </w:num>
  <w:num w:numId="12" w16cid:durableId="905144979">
    <w:abstractNumId w:val="5"/>
  </w:num>
  <w:num w:numId="13" w16cid:durableId="1968779728">
    <w:abstractNumId w:val="4"/>
  </w:num>
  <w:num w:numId="14" w16cid:durableId="1955866638">
    <w:abstractNumId w:val="8"/>
  </w:num>
  <w:num w:numId="15" w16cid:durableId="100495107">
    <w:abstractNumId w:val="3"/>
  </w:num>
  <w:num w:numId="16" w16cid:durableId="1498493159">
    <w:abstractNumId w:val="2"/>
  </w:num>
  <w:num w:numId="17" w16cid:durableId="1862088054">
    <w:abstractNumId w:val="1"/>
  </w:num>
  <w:num w:numId="18" w16cid:durableId="188035190">
    <w:abstractNumId w:val="0"/>
  </w:num>
  <w:num w:numId="19" w16cid:durableId="1056314493">
    <w:abstractNumId w:val="12"/>
  </w:num>
  <w:num w:numId="20" w16cid:durableId="360320172">
    <w:abstractNumId w:val="16"/>
  </w:num>
  <w:num w:numId="21" w16cid:durableId="1771928355">
    <w:abstractNumId w:val="14"/>
  </w:num>
  <w:num w:numId="22" w16cid:durableId="19987290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>
      <o:colormru v:ext="edit" colors="#f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42A"/>
    <w:rsid w:val="00014816"/>
    <w:rsid w:val="00022982"/>
    <w:rsid w:val="00037C97"/>
    <w:rsid w:val="000424FD"/>
    <w:rsid w:val="00051284"/>
    <w:rsid w:val="00056A12"/>
    <w:rsid w:val="000573A7"/>
    <w:rsid w:val="000610BC"/>
    <w:rsid w:val="000623B5"/>
    <w:rsid w:val="00070507"/>
    <w:rsid w:val="000A5218"/>
    <w:rsid w:val="000B354F"/>
    <w:rsid w:val="000D1F43"/>
    <w:rsid w:val="000F639D"/>
    <w:rsid w:val="00112FBF"/>
    <w:rsid w:val="00121826"/>
    <w:rsid w:val="00124060"/>
    <w:rsid w:val="0013554B"/>
    <w:rsid w:val="001426D7"/>
    <w:rsid w:val="0015500A"/>
    <w:rsid w:val="0015677B"/>
    <w:rsid w:val="00166103"/>
    <w:rsid w:val="001754E5"/>
    <w:rsid w:val="0018594A"/>
    <w:rsid w:val="001B67C6"/>
    <w:rsid w:val="001D485B"/>
    <w:rsid w:val="00207AC4"/>
    <w:rsid w:val="00221544"/>
    <w:rsid w:val="00233577"/>
    <w:rsid w:val="00235CEF"/>
    <w:rsid w:val="00263B43"/>
    <w:rsid w:val="00283167"/>
    <w:rsid w:val="002865DA"/>
    <w:rsid w:val="002969FF"/>
    <w:rsid w:val="002A71C5"/>
    <w:rsid w:val="002B2430"/>
    <w:rsid w:val="002B5FBD"/>
    <w:rsid w:val="002B68D9"/>
    <w:rsid w:val="002C60EC"/>
    <w:rsid w:val="002E0168"/>
    <w:rsid w:val="002E189A"/>
    <w:rsid w:val="00305133"/>
    <w:rsid w:val="00323CE8"/>
    <w:rsid w:val="003320E5"/>
    <w:rsid w:val="003362A2"/>
    <w:rsid w:val="00341D23"/>
    <w:rsid w:val="0035775E"/>
    <w:rsid w:val="0037332C"/>
    <w:rsid w:val="00386327"/>
    <w:rsid w:val="003874ED"/>
    <w:rsid w:val="00394045"/>
    <w:rsid w:val="003B1EEF"/>
    <w:rsid w:val="003D10F7"/>
    <w:rsid w:val="003D650E"/>
    <w:rsid w:val="003E6CFB"/>
    <w:rsid w:val="003F0C3E"/>
    <w:rsid w:val="00452205"/>
    <w:rsid w:val="004555E3"/>
    <w:rsid w:val="0045625A"/>
    <w:rsid w:val="0045703B"/>
    <w:rsid w:val="00494077"/>
    <w:rsid w:val="004A7CF6"/>
    <w:rsid w:val="004B57B7"/>
    <w:rsid w:val="004B6479"/>
    <w:rsid w:val="004C56FA"/>
    <w:rsid w:val="004C5EBB"/>
    <w:rsid w:val="004C7E58"/>
    <w:rsid w:val="004C7ECA"/>
    <w:rsid w:val="004D1636"/>
    <w:rsid w:val="004D3959"/>
    <w:rsid w:val="004E21D5"/>
    <w:rsid w:val="004E4C4E"/>
    <w:rsid w:val="00514C97"/>
    <w:rsid w:val="00540364"/>
    <w:rsid w:val="00554509"/>
    <w:rsid w:val="00580FA1"/>
    <w:rsid w:val="00584CCA"/>
    <w:rsid w:val="00593268"/>
    <w:rsid w:val="005C491D"/>
    <w:rsid w:val="005C65D8"/>
    <w:rsid w:val="005D2F20"/>
    <w:rsid w:val="005E60A0"/>
    <w:rsid w:val="0061743F"/>
    <w:rsid w:val="006176F2"/>
    <w:rsid w:val="006232D0"/>
    <w:rsid w:val="00642E77"/>
    <w:rsid w:val="00655C14"/>
    <w:rsid w:val="0065646B"/>
    <w:rsid w:val="006663BA"/>
    <w:rsid w:val="0066676F"/>
    <w:rsid w:val="00674587"/>
    <w:rsid w:val="0069418A"/>
    <w:rsid w:val="00694381"/>
    <w:rsid w:val="0069687A"/>
    <w:rsid w:val="006A00D4"/>
    <w:rsid w:val="006A564C"/>
    <w:rsid w:val="006D0B80"/>
    <w:rsid w:val="006D1FED"/>
    <w:rsid w:val="00704CF5"/>
    <w:rsid w:val="00714405"/>
    <w:rsid w:val="00721317"/>
    <w:rsid w:val="0073761A"/>
    <w:rsid w:val="00752E10"/>
    <w:rsid w:val="00756E68"/>
    <w:rsid w:val="007740C5"/>
    <w:rsid w:val="007A0003"/>
    <w:rsid w:val="007A0C32"/>
    <w:rsid w:val="007C3A16"/>
    <w:rsid w:val="007F3A10"/>
    <w:rsid w:val="007F6970"/>
    <w:rsid w:val="0081399B"/>
    <w:rsid w:val="00817C74"/>
    <w:rsid w:val="00827F4B"/>
    <w:rsid w:val="00836C1E"/>
    <w:rsid w:val="00852601"/>
    <w:rsid w:val="00862D64"/>
    <w:rsid w:val="00883132"/>
    <w:rsid w:val="008A77B5"/>
    <w:rsid w:val="008D052E"/>
    <w:rsid w:val="008D3EF4"/>
    <w:rsid w:val="008E24E2"/>
    <w:rsid w:val="00940905"/>
    <w:rsid w:val="00940BA4"/>
    <w:rsid w:val="00941FA1"/>
    <w:rsid w:val="00952B54"/>
    <w:rsid w:val="00962FD4"/>
    <w:rsid w:val="009A4F01"/>
    <w:rsid w:val="009B691C"/>
    <w:rsid w:val="009B7915"/>
    <w:rsid w:val="009D6BAB"/>
    <w:rsid w:val="009F145D"/>
    <w:rsid w:val="009F2BDE"/>
    <w:rsid w:val="009F5711"/>
    <w:rsid w:val="00A0549F"/>
    <w:rsid w:val="00A0751A"/>
    <w:rsid w:val="00A1129C"/>
    <w:rsid w:val="00A15090"/>
    <w:rsid w:val="00A24401"/>
    <w:rsid w:val="00A35174"/>
    <w:rsid w:val="00A92352"/>
    <w:rsid w:val="00AD3221"/>
    <w:rsid w:val="00AD3C92"/>
    <w:rsid w:val="00AD480F"/>
    <w:rsid w:val="00AE255B"/>
    <w:rsid w:val="00B017A3"/>
    <w:rsid w:val="00B40A65"/>
    <w:rsid w:val="00B41CAB"/>
    <w:rsid w:val="00BB018C"/>
    <w:rsid w:val="00BD1578"/>
    <w:rsid w:val="00BE2143"/>
    <w:rsid w:val="00C00DD7"/>
    <w:rsid w:val="00C50C2B"/>
    <w:rsid w:val="00C5447F"/>
    <w:rsid w:val="00C63A66"/>
    <w:rsid w:val="00C8451F"/>
    <w:rsid w:val="00C91ACE"/>
    <w:rsid w:val="00CA5122"/>
    <w:rsid w:val="00CA55DE"/>
    <w:rsid w:val="00CA5C0F"/>
    <w:rsid w:val="00CB36CC"/>
    <w:rsid w:val="00CE4A40"/>
    <w:rsid w:val="00CF7A4E"/>
    <w:rsid w:val="00D17540"/>
    <w:rsid w:val="00D400D5"/>
    <w:rsid w:val="00D4537E"/>
    <w:rsid w:val="00D75B3C"/>
    <w:rsid w:val="00D931EC"/>
    <w:rsid w:val="00D93871"/>
    <w:rsid w:val="00DB0F30"/>
    <w:rsid w:val="00DB55B2"/>
    <w:rsid w:val="00DC2D3D"/>
    <w:rsid w:val="00DC4F8F"/>
    <w:rsid w:val="00DE4C9C"/>
    <w:rsid w:val="00DF2540"/>
    <w:rsid w:val="00E00B9E"/>
    <w:rsid w:val="00E205C2"/>
    <w:rsid w:val="00E26190"/>
    <w:rsid w:val="00E27964"/>
    <w:rsid w:val="00E37559"/>
    <w:rsid w:val="00E42AAB"/>
    <w:rsid w:val="00E43EB4"/>
    <w:rsid w:val="00E504BA"/>
    <w:rsid w:val="00E73855"/>
    <w:rsid w:val="00E75D21"/>
    <w:rsid w:val="00E775F6"/>
    <w:rsid w:val="00E83146"/>
    <w:rsid w:val="00E85BCD"/>
    <w:rsid w:val="00E90DF1"/>
    <w:rsid w:val="00E9474B"/>
    <w:rsid w:val="00E9585A"/>
    <w:rsid w:val="00EA0B76"/>
    <w:rsid w:val="00EC2472"/>
    <w:rsid w:val="00EC5CA7"/>
    <w:rsid w:val="00ED11BC"/>
    <w:rsid w:val="00EF0B5C"/>
    <w:rsid w:val="00F02D4C"/>
    <w:rsid w:val="00F154A0"/>
    <w:rsid w:val="00F16193"/>
    <w:rsid w:val="00F20D35"/>
    <w:rsid w:val="00F24C5F"/>
    <w:rsid w:val="00F625F8"/>
    <w:rsid w:val="00F632DA"/>
    <w:rsid w:val="00F9214D"/>
    <w:rsid w:val="00FA50EC"/>
    <w:rsid w:val="00FA642A"/>
    <w:rsid w:val="00FB2A4B"/>
    <w:rsid w:val="00FB7A50"/>
    <w:rsid w:val="00FE7046"/>
    <w:rsid w:val="00FF09AB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c0"/>
    </o:shapedefaults>
    <o:shapelayout v:ext="edit">
      <o:idmap v:ext="edit" data="2"/>
    </o:shapelayout>
  </w:shapeDefaults>
  <w:decimalSymbol w:val=","/>
  <w:listSeparator w:val=";"/>
  <w14:docId w14:val="69E6D533"/>
  <w15:docId w15:val="{56974023-E6F5-4A81-B279-450115EE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A10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F3A1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F3A10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F3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fnger">
    <w:name w:val="Empfänger"/>
    <w:basedOn w:val="Standard"/>
    <w:autoRedefine/>
    <w:rsid w:val="00C00DD7"/>
    <w:pPr>
      <w:spacing w:before="20"/>
    </w:pPr>
    <w:rPr>
      <w:sz w:val="20"/>
      <w:szCs w:val="20"/>
    </w:rPr>
  </w:style>
  <w:style w:type="paragraph" w:customStyle="1" w:styleId="Bezugszeichen">
    <w:name w:val="Bezugszeichen"/>
    <w:basedOn w:val="Standard"/>
    <w:rsid w:val="005C65D8"/>
    <w:pPr>
      <w:tabs>
        <w:tab w:val="left" w:pos="3261"/>
        <w:tab w:val="left" w:pos="5670"/>
      </w:tabs>
    </w:pPr>
    <w:rPr>
      <w:b/>
      <w:sz w:val="20"/>
    </w:rPr>
  </w:style>
  <w:style w:type="paragraph" w:customStyle="1" w:styleId="Bezugszeilenzeichen">
    <w:name w:val="Bezugszeilenzeichen"/>
    <w:basedOn w:val="Standard"/>
    <w:autoRedefine/>
    <w:rsid w:val="007F3A10"/>
    <w:pPr>
      <w:tabs>
        <w:tab w:val="left" w:pos="3261"/>
        <w:tab w:val="left" w:pos="5670"/>
        <w:tab w:val="left" w:pos="7938"/>
      </w:tabs>
    </w:pPr>
    <w:rPr>
      <w:sz w:val="13"/>
      <w:szCs w:val="13"/>
    </w:rPr>
  </w:style>
  <w:style w:type="paragraph" w:styleId="Textkrper">
    <w:name w:val="Body Text"/>
    <w:basedOn w:val="Standard"/>
    <w:link w:val="TextkrperZchn"/>
    <w:rsid w:val="00CB36CC"/>
    <w:pPr>
      <w:spacing w:after="120" w:line="264" w:lineRule="auto"/>
      <w:jc w:val="both"/>
    </w:pPr>
    <w:rPr>
      <w:szCs w:val="20"/>
    </w:rPr>
  </w:style>
  <w:style w:type="paragraph" w:customStyle="1" w:styleId="Kopie-Verteilvermerk">
    <w:name w:val="Kopie-/Verteilvermerk"/>
    <w:basedOn w:val="Standard"/>
    <w:rsid w:val="00CB36CC"/>
    <w:pPr>
      <w:spacing w:after="240" w:line="264" w:lineRule="auto"/>
      <w:jc w:val="both"/>
    </w:pPr>
    <w:rPr>
      <w:szCs w:val="20"/>
    </w:rPr>
  </w:style>
  <w:style w:type="paragraph" w:customStyle="1" w:styleId="Anschrift">
    <w:name w:val="Anschrift"/>
    <w:link w:val="AnschriftZchn"/>
    <w:rsid w:val="005E60A0"/>
    <w:pPr>
      <w:framePr w:w="4587" w:h="2268" w:hRule="exact" w:hSpace="142" w:vSpace="1690" w:wrap="notBeside" w:vAnchor="page" w:hAnchor="page" w:x="1305" w:y="2949"/>
      <w:spacing w:line="240" w:lineRule="exact"/>
    </w:pPr>
    <w:rPr>
      <w:rFonts w:ascii="Arial" w:hAnsi="Arial"/>
      <w:sz w:val="24"/>
    </w:rPr>
  </w:style>
  <w:style w:type="character" w:customStyle="1" w:styleId="AnschriftZchn">
    <w:name w:val="Anschrift Zchn"/>
    <w:link w:val="Anschrift"/>
    <w:rsid w:val="005E60A0"/>
    <w:rPr>
      <w:rFonts w:ascii="Arial" w:hAnsi="Arial"/>
      <w:sz w:val="24"/>
      <w:lang w:val="de-DE" w:eastAsia="de-DE" w:bidi="ar-SA"/>
    </w:rPr>
  </w:style>
  <w:style w:type="character" w:styleId="Seitenzahl">
    <w:name w:val="page number"/>
    <w:basedOn w:val="Absatz-Standardschriftart"/>
    <w:rsid w:val="008E24E2"/>
  </w:style>
  <w:style w:type="paragraph" w:customStyle="1" w:styleId="Az">
    <w:name w:val="Az"/>
    <w:basedOn w:val="Bezugszeichen"/>
    <w:next w:val="Bezugszeichen"/>
    <w:link w:val="AzZchn"/>
    <w:rsid w:val="0045625A"/>
  </w:style>
  <w:style w:type="paragraph" w:customStyle="1" w:styleId="Betreff">
    <w:name w:val="Betreff"/>
    <w:basedOn w:val="Standard"/>
    <w:rsid w:val="00FF6B5C"/>
    <w:pPr>
      <w:spacing w:after="480" w:line="264" w:lineRule="auto"/>
    </w:pPr>
    <w:rPr>
      <w:b/>
      <w:szCs w:val="20"/>
    </w:rPr>
  </w:style>
  <w:style w:type="paragraph" w:customStyle="1" w:styleId="Default">
    <w:name w:val="Default"/>
    <w:rsid w:val="004E21D5"/>
    <w:pPr>
      <w:autoSpaceDE w:val="0"/>
      <w:autoSpaceDN w:val="0"/>
      <w:adjustRightInd w:val="0"/>
    </w:pPr>
    <w:rPr>
      <w:rFonts w:ascii="KMOAG B+ Helvetica" w:hAnsi="KMOAG B+ Helvetica" w:cs="KMOAG B+ Helvetica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rsid w:val="00D75B3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75B3C"/>
    <w:rPr>
      <w:rFonts w:ascii="Tahoma" w:hAnsi="Tahoma" w:cs="Tahoma"/>
      <w:sz w:val="16"/>
      <w:szCs w:val="16"/>
    </w:rPr>
  </w:style>
  <w:style w:type="character" w:customStyle="1" w:styleId="AzZchn">
    <w:name w:val="Az Zchn"/>
    <w:basedOn w:val="Absatz-Standardschriftart"/>
    <w:link w:val="Az"/>
    <w:rsid w:val="0045625A"/>
    <w:rPr>
      <w:rFonts w:ascii="Arial" w:hAnsi="Arial"/>
      <w:b/>
      <w:szCs w:val="24"/>
    </w:rPr>
  </w:style>
  <w:style w:type="paragraph" w:styleId="Anrede">
    <w:name w:val="Salutation"/>
    <w:basedOn w:val="Standard"/>
    <w:next w:val="Standard"/>
    <w:link w:val="AnredeZchn"/>
    <w:rsid w:val="0045625A"/>
  </w:style>
  <w:style w:type="character" w:customStyle="1" w:styleId="TextkrperZchn">
    <w:name w:val="Textkörper Zchn"/>
    <w:basedOn w:val="Absatz-Standardschriftart"/>
    <w:link w:val="Textkrper"/>
    <w:rsid w:val="0045625A"/>
    <w:rPr>
      <w:rFonts w:ascii="Arial" w:hAnsi="Arial"/>
      <w:sz w:val="24"/>
    </w:rPr>
  </w:style>
  <w:style w:type="character" w:customStyle="1" w:styleId="AnredeZchn">
    <w:name w:val="Anrede Zchn"/>
    <w:basedOn w:val="Absatz-Standardschriftart"/>
    <w:link w:val="Anrede"/>
    <w:rsid w:val="0045625A"/>
    <w:rPr>
      <w:rFonts w:ascii="Arial" w:hAnsi="Arial"/>
      <w:sz w:val="24"/>
      <w:szCs w:val="24"/>
    </w:rPr>
  </w:style>
  <w:style w:type="paragraph" w:customStyle="1" w:styleId="Briefanrede">
    <w:name w:val="Briefanrede"/>
    <w:basedOn w:val="Standard"/>
    <w:next w:val="Standard"/>
    <w:uiPriority w:val="26"/>
    <w:rsid w:val="00FA642A"/>
    <w:pPr>
      <w:spacing w:after="240" w:line="300" w:lineRule="auto"/>
    </w:pPr>
    <w:rPr>
      <w:rFonts w:eastAsiaTheme="minorHAnsi" w:cstheme="minorBidi"/>
      <w:color w:val="000000" w:themeColor="text1"/>
      <w:sz w:val="22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E205C2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E205C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205C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E205C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E205C2"/>
    <w:rPr>
      <w:rFonts w:ascii="Arial" w:hAnsi="Arial"/>
      <w:b/>
      <w:bCs/>
    </w:rPr>
  </w:style>
  <w:style w:type="character" w:styleId="Erwhnung">
    <w:name w:val="Mention"/>
    <w:basedOn w:val="Absatz-Standardschriftart"/>
    <w:uiPriority w:val="99"/>
    <w:unhideWhenUsed/>
    <w:rsid w:val="00E205C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intranet.dvbag.de/regelungen/vorlagen/officevorlagen/Briefvorlagen%20DVB%20extern%20und%20intern/Kopfbogen%20DVB%20digital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A7C8FC573B14A86F54D43C69E68F1" ma:contentTypeVersion="11" ma:contentTypeDescription="Ein neues Dokument erstellen." ma:contentTypeScope="" ma:versionID="21abf448fb9c355d0227a2014e9993a7">
  <xsd:schema xmlns:xsd="http://www.w3.org/2001/XMLSchema" xmlns:xs="http://www.w3.org/2001/XMLSchema" xmlns:p="http://schemas.microsoft.com/office/2006/metadata/properties" xmlns:ns2="063467a9-8bb0-4399-bb4b-d96c1cf2c76e" xmlns:ns3="b6902b15-aa14-464e-8bb6-59fb149fba59" targetNamespace="http://schemas.microsoft.com/office/2006/metadata/properties" ma:root="true" ma:fieldsID="c51854990bb8c7abb622b167ed2dd774" ns2:_="" ns3:_="">
    <xsd:import namespace="063467a9-8bb0-4399-bb4b-d96c1cf2c76e"/>
    <xsd:import namespace="b6902b15-aa14-464e-8bb6-59fb149fb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467a9-8bb0-4399-bb4b-d96c1cf2c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56a02d-4244-47c0-93c1-a49012fe2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02b15-aa14-464e-8bb6-59fb149fba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e03419-a211-481b-ab03-63e193d1f67d}" ma:internalName="TaxCatchAll" ma:showField="CatchAllData" ma:web="b6902b15-aa14-464e-8bb6-59fb149fb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3467a9-8bb0-4399-bb4b-d96c1cf2c76e">
      <Terms xmlns="http://schemas.microsoft.com/office/infopath/2007/PartnerControls"/>
    </lcf76f155ced4ddcb4097134ff3c332f>
    <TaxCatchAll xmlns="b6902b15-aa14-464e-8bb6-59fb149fba59" xsi:nil="true"/>
  </documentManagement>
</p:properties>
</file>

<file path=customXml/itemProps1.xml><?xml version="1.0" encoding="utf-8"?>
<ds:datastoreItem xmlns:ds="http://schemas.openxmlformats.org/officeDocument/2006/customXml" ds:itemID="{A278E778-A272-4975-9EB8-3F9B3D638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3467a9-8bb0-4399-bb4b-d96c1cf2c76e"/>
    <ds:schemaRef ds:uri="b6902b15-aa14-464e-8bb6-59fb149fb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E97C64-3C5F-47FA-81A3-B29A7C04C2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01D810-FC39-42B9-BC43-AC20A52AEF8E}">
  <ds:schemaRefs>
    <ds:schemaRef ds:uri="http://schemas.microsoft.com/office/2006/metadata/properties"/>
    <ds:schemaRef ds:uri="http://schemas.microsoft.com/office/infopath/2007/PartnerControls"/>
    <ds:schemaRef ds:uri="063467a9-8bb0-4399-bb4b-d96c1cf2c76e"/>
    <ds:schemaRef ds:uri="b6902b15-aa14-464e-8bb6-59fb149fba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Kopfbogen%20DVB%20digital</Template>
  <TotalTime>0</TotalTime>
  <Pages>2</Pages>
  <Words>289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DVB AG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Stumpf Niklas, K52</dc:creator>
  <cp:lastModifiedBy>Stumpf Niklas, BLE2</cp:lastModifiedBy>
  <cp:revision>8</cp:revision>
  <cp:lastPrinted>2012-12-04T10:39:00Z</cp:lastPrinted>
  <dcterms:created xsi:type="dcterms:W3CDTF">2026-10-01T08:59:00Z</dcterms:created>
  <dcterms:modified xsi:type="dcterms:W3CDTF">2026-10-05T12:09:00Z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891603769</vt:i4>
  </property>
  <property fmtid="{D5CDD505-2E9C-101B-9397-08002B2CF9AE}" pid="3" name="ContentTypeId">
    <vt:lpwstr>0x0101006B6A7C8FC573B14A86F54D43C69E68F1</vt:lpwstr>
  </property>
  <property fmtid="{D5CDD505-2E9C-101B-9397-08002B2CF9AE}" pid="4" name="MediaServiceImageTags">
    <vt:lpwstr/>
  </property>
</Properties>
</file>