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1A44B8" w14:textId="77777777" w:rsidR="00963515" w:rsidRDefault="00963515" w:rsidP="0022083D">
      <w:pPr>
        <w:pStyle w:val="berschrift2"/>
        <w:spacing w:before="0" w:line="240" w:lineRule="auto"/>
        <w:rPr>
          <w:rFonts w:ascii="Arial" w:hAnsi="Arial" w:cs="Arial"/>
          <w:b/>
          <w:color w:val="auto"/>
          <w:sz w:val="28"/>
          <w:szCs w:val="28"/>
        </w:rPr>
      </w:pPr>
    </w:p>
    <w:p w14:paraId="6A928F32" w14:textId="77777777" w:rsidR="00963515" w:rsidRDefault="00963515" w:rsidP="0022083D">
      <w:pPr>
        <w:pStyle w:val="berschrift2"/>
        <w:spacing w:before="0" w:line="240" w:lineRule="auto"/>
        <w:rPr>
          <w:rFonts w:ascii="Arial" w:hAnsi="Arial" w:cs="Arial"/>
          <w:b/>
          <w:color w:val="auto"/>
          <w:sz w:val="28"/>
          <w:szCs w:val="28"/>
        </w:rPr>
      </w:pPr>
    </w:p>
    <w:p w14:paraId="4B678AB5" w14:textId="2CDEFF1C" w:rsidR="00BB7271" w:rsidRPr="00ED7D65" w:rsidRDefault="003F4C93" w:rsidP="0022083D">
      <w:pPr>
        <w:pStyle w:val="berschrift2"/>
        <w:spacing w:before="0" w:line="240" w:lineRule="auto"/>
        <w:rPr>
          <w:rFonts w:ascii="Arial" w:hAnsi="Arial" w:cs="Arial"/>
          <w:bCs/>
          <w:color w:val="auto"/>
          <w:sz w:val="28"/>
          <w:szCs w:val="28"/>
        </w:rPr>
      </w:pPr>
      <w:r w:rsidRPr="00ED7D65">
        <w:rPr>
          <w:rFonts w:ascii="Arial" w:hAnsi="Arial" w:cs="Arial"/>
          <w:b/>
          <w:color w:val="auto"/>
          <w:sz w:val="28"/>
          <w:szCs w:val="28"/>
        </w:rPr>
        <w:t xml:space="preserve">Anlage </w:t>
      </w:r>
      <w:r w:rsidR="00C26570">
        <w:rPr>
          <w:rFonts w:ascii="Arial" w:hAnsi="Arial" w:cs="Arial"/>
          <w:b/>
          <w:color w:val="auto"/>
          <w:sz w:val="28"/>
          <w:szCs w:val="28"/>
        </w:rPr>
        <w:t>08</w:t>
      </w:r>
      <w:r w:rsidR="00BB7271" w:rsidRPr="00ED7D65">
        <w:rPr>
          <w:rFonts w:ascii="Arial" w:hAnsi="Arial" w:cs="Arial"/>
          <w:b/>
          <w:color w:val="auto"/>
          <w:sz w:val="28"/>
          <w:szCs w:val="28"/>
        </w:rPr>
        <w:t xml:space="preserve"> </w:t>
      </w:r>
      <w:r w:rsidRPr="00ED7D65">
        <w:rPr>
          <w:rFonts w:ascii="Arial" w:hAnsi="Arial" w:cs="Arial"/>
          <w:b/>
          <w:color w:val="auto"/>
          <w:sz w:val="28"/>
          <w:szCs w:val="28"/>
        </w:rPr>
        <w:t xml:space="preserve">– Formblatt </w:t>
      </w:r>
      <w:r w:rsidR="00BA3CAD">
        <w:rPr>
          <w:rFonts w:ascii="Arial" w:hAnsi="Arial" w:cs="Arial"/>
          <w:b/>
          <w:color w:val="auto"/>
          <w:sz w:val="28"/>
          <w:szCs w:val="28"/>
        </w:rPr>
        <w:t>Unterauftragnehmer</w:t>
      </w:r>
    </w:p>
    <w:p w14:paraId="5E412E2C" w14:textId="77777777" w:rsidR="00BB7271" w:rsidRPr="00ED7D65" w:rsidRDefault="00BB7271" w:rsidP="0022083D">
      <w:pPr>
        <w:tabs>
          <w:tab w:val="left" w:pos="3960"/>
        </w:tabs>
        <w:spacing w:after="0" w:line="240" w:lineRule="auto"/>
        <w:jc w:val="both"/>
        <w:rPr>
          <w:rFonts w:ascii="Arial" w:hAnsi="Arial" w:cs="Arial"/>
          <w:b/>
          <w:bCs/>
        </w:rPr>
      </w:pPr>
    </w:p>
    <w:p w14:paraId="059547D2" w14:textId="77777777" w:rsidR="008B7B1C" w:rsidRPr="00ED7D65" w:rsidRDefault="008B7B1C" w:rsidP="0022083D">
      <w:pPr>
        <w:tabs>
          <w:tab w:val="left" w:pos="3960"/>
        </w:tabs>
        <w:spacing w:after="0" w:line="240" w:lineRule="auto"/>
        <w:jc w:val="both"/>
        <w:rPr>
          <w:rFonts w:ascii="Arial" w:hAnsi="Arial" w:cs="Arial"/>
          <w:b/>
          <w:bCs/>
        </w:rPr>
      </w:pPr>
    </w:p>
    <w:p w14:paraId="4AF1041A" w14:textId="77777777" w:rsidR="008B7B1C" w:rsidRDefault="008B7B1C" w:rsidP="008B7B1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1B3737DC" w14:textId="77777777" w:rsidR="00BA3CAD" w:rsidRPr="004917A9" w:rsidRDefault="00BA3CAD" w:rsidP="00BA3CAD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4917A9">
        <w:rPr>
          <w:rFonts w:ascii="Arial" w:hAnsi="Arial" w:cs="Arial"/>
          <w:color w:val="000000"/>
          <w:sz w:val="24"/>
          <w:szCs w:val="24"/>
        </w:rPr>
        <w:t>Dieses Formblatt ist von dem Bieter / der Bietergemeinschaft auszufüllen.</w:t>
      </w:r>
    </w:p>
    <w:p w14:paraId="3066A14E" w14:textId="77777777" w:rsidR="00BA3CAD" w:rsidRPr="004917A9" w:rsidRDefault="00BA3CAD" w:rsidP="00BA3CAD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6C46F185" w14:textId="77777777" w:rsidR="00BA3CAD" w:rsidRPr="004917A9" w:rsidRDefault="00BA3CAD" w:rsidP="00BA3CAD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78AC6064" w14:textId="77777777" w:rsidR="00BA3CAD" w:rsidRPr="004917A9" w:rsidRDefault="00BA3CAD" w:rsidP="00BA3CAD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4917A9">
        <w:rPr>
          <w:rFonts w:ascii="Arial" w:hAnsi="Arial" w:cs="Arial"/>
          <w:color w:val="000000"/>
          <w:sz w:val="24"/>
          <w:szCs w:val="24"/>
        </w:rPr>
        <w:t>Hiermit teilen wir mit, dass wir beabsichtigen, nachfolgende Teile des Auftrags im Wege der Unterauftragsvergabe an Dritte zu vergeben:</w:t>
      </w:r>
    </w:p>
    <w:p w14:paraId="07FADDE2" w14:textId="77777777" w:rsidR="00BA3CAD" w:rsidRPr="004917A9" w:rsidRDefault="00BA3CAD" w:rsidP="00BA3CAD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40CA13C1" w14:textId="5C8A0D48" w:rsidR="004917A9" w:rsidRPr="004917A9" w:rsidRDefault="00963515" w:rsidP="00BA3CAD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>
        <w:rPr>
          <w:rFonts w:ascii="Arial" w:hAnsi="Arial" w:cs="Arial"/>
          <w:color w:val="000000"/>
          <w:sz w:val="24"/>
          <w:szCs w:val="24"/>
        </w:rPr>
        <w:instrText xml:space="preserve"> FORMTEXT </w:instrText>
      </w:r>
      <w:r>
        <w:rPr>
          <w:rFonts w:ascii="Arial" w:hAnsi="Arial" w:cs="Arial"/>
          <w:color w:val="000000"/>
          <w:sz w:val="24"/>
          <w:szCs w:val="24"/>
        </w:rPr>
      </w:r>
      <w:r>
        <w:rPr>
          <w:rFonts w:ascii="Arial" w:hAnsi="Arial" w:cs="Arial"/>
          <w:color w:val="000000"/>
          <w:sz w:val="24"/>
          <w:szCs w:val="24"/>
        </w:rPr>
        <w:fldChar w:fldCharType="separate"/>
      </w:r>
      <w:r>
        <w:rPr>
          <w:rFonts w:ascii="Arial" w:hAnsi="Arial" w:cs="Arial"/>
          <w:noProof/>
          <w:color w:val="000000"/>
          <w:sz w:val="24"/>
          <w:szCs w:val="24"/>
        </w:rPr>
        <w:t> </w:t>
      </w:r>
      <w:r>
        <w:rPr>
          <w:rFonts w:ascii="Arial" w:hAnsi="Arial" w:cs="Arial"/>
          <w:noProof/>
          <w:color w:val="000000"/>
          <w:sz w:val="24"/>
          <w:szCs w:val="24"/>
        </w:rPr>
        <w:t> </w:t>
      </w:r>
      <w:r>
        <w:rPr>
          <w:rFonts w:ascii="Arial" w:hAnsi="Arial" w:cs="Arial"/>
          <w:noProof/>
          <w:color w:val="000000"/>
          <w:sz w:val="24"/>
          <w:szCs w:val="24"/>
        </w:rPr>
        <w:t> </w:t>
      </w:r>
      <w:r>
        <w:rPr>
          <w:rFonts w:ascii="Arial" w:hAnsi="Arial" w:cs="Arial"/>
          <w:noProof/>
          <w:color w:val="000000"/>
          <w:sz w:val="24"/>
          <w:szCs w:val="24"/>
        </w:rPr>
        <w:t> </w:t>
      </w:r>
      <w:r>
        <w:rPr>
          <w:rFonts w:ascii="Arial" w:hAnsi="Arial" w:cs="Arial"/>
          <w:noProof/>
          <w:color w:val="000000"/>
          <w:sz w:val="24"/>
          <w:szCs w:val="24"/>
        </w:rPr>
        <w:t> </w:t>
      </w:r>
      <w:r>
        <w:rPr>
          <w:rFonts w:ascii="Arial" w:hAnsi="Arial" w:cs="Arial"/>
          <w:color w:val="000000"/>
          <w:sz w:val="24"/>
          <w:szCs w:val="24"/>
        </w:rPr>
        <w:fldChar w:fldCharType="end"/>
      </w:r>
      <w:bookmarkEnd w:id="0"/>
    </w:p>
    <w:p w14:paraId="2364A0BE" w14:textId="77777777" w:rsidR="00837445" w:rsidRPr="004917A9" w:rsidRDefault="00837445" w:rsidP="00837445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6775364" w14:textId="77777777" w:rsidR="00837445" w:rsidRPr="00ED7D65" w:rsidRDefault="00837445" w:rsidP="00ED7D6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</w:rPr>
      </w:pPr>
    </w:p>
    <w:p w14:paraId="0AC71047" w14:textId="77777777" w:rsidR="00837445" w:rsidRPr="00ED7D65" w:rsidRDefault="00837445" w:rsidP="00ED7D6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</w:rPr>
      </w:pPr>
    </w:p>
    <w:p w14:paraId="11C82B51" w14:textId="3B501CE1" w:rsidR="00837445" w:rsidRDefault="00385787" w:rsidP="00ED7D6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left" w:pos="1985"/>
          <w:tab w:val="left" w:pos="4111"/>
          <w:tab w:val="left" w:pos="5954"/>
        </w:tabs>
        <w:spacing w:after="0" w:line="240" w:lineRule="auto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1579746591"/>
          <w:placeholder>
            <w:docPart w:val="DefaultPlaceholder_-1854013440"/>
          </w:placeholder>
          <w:showingPlcHdr/>
          <w:text/>
        </w:sdtPr>
        <w:sdtContent>
          <w:r w:rsidRPr="005F79EC">
            <w:rPr>
              <w:rStyle w:val="Platzhaltertext"/>
            </w:rPr>
            <w:t>Klicken oder tippen Sie hier, um Text einzugeben.</w:t>
          </w:r>
        </w:sdtContent>
      </w:sdt>
      <w:r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709615434"/>
          <w:placeholder>
            <w:docPart w:val="DefaultPlaceholder_-1854013440"/>
          </w:placeholder>
          <w:showingPlcHdr/>
          <w:text/>
        </w:sdtPr>
        <w:sdtContent>
          <w:r w:rsidRPr="005F79EC">
            <w:rPr>
              <w:rStyle w:val="Platzhaltertext"/>
            </w:rPr>
            <w:t>Klicken oder tippen Sie hier, um Text einzugeben.</w:t>
          </w:r>
        </w:sdtContent>
      </w:sdt>
      <w:r w:rsidR="00837445" w:rsidRPr="00ED7D65">
        <w:rPr>
          <w:rFonts w:ascii="Arial" w:hAnsi="Arial" w:cs="Arial"/>
        </w:rPr>
        <w:br/>
        <w:t>Ort</w:t>
      </w:r>
      <w:r w:rsidR="00837445" w:rsidRPr="00ED7D65">
        <w:rPr>
          <w:rFonts w:ascii="Arial" w:hAnsi="Arial" w:cs="Arial"/>
        </w:rPr>
        <w:tab/>
        <w:t>Datum</w:t>
      </w:r>
      <w:r w:rsidR="00837445" w:rsidRPr="00ED7D65">
        <w:rPr>
          <w:rFonts w:ascii="Arial" w:hAnsi="Arial" w:cs="Arial"/>
        </w:rPr>
        <w:tab/>
      </w:r>
      <w:r w:rsidR="00837445" w:rsidRPr="00ED7D65">
        <w:rPr>
          <w:rFonts w:ascii="Arial" w:hAnsi="Arial" w:cs="Arial"/>
        </w:rPr>
        <w:tab/>
        <w:t>Name des Verantwortlichen</w:t>
      </w:r>
      <w:r w:rsidR="00837445" w:rsidRPr="00ED7D65">
        <w:rPr>
          <w:rFonts w:ascii="Arial" w:hAnsi="Arial" w:cs="Arial"/>
        </w:rPr>
        <w:br/>
        <w:t xml:space="preserve"> </w:t>
      </w:r>
      <w:r w:rsidR="00837445" w:rsidRPr="00ED7D65">
        <w:rPr>
          <w:rFonts w:ascii="Arial" w:hAnsi="Arial" w:cs="Arial"/>
        </w:rPr>
        <w:tab/>
        <w:t xml:space="preserve"> </w:t>
      </w:r>
      <w:r w:rsidR="00837445" w:rsidRPr="00ED7D65">
        <w:rPr>
          <w:rFonts w:ascii="Arial" w:hAnsi="Arial" w:cs="Arial"/>
        </w:rPr>
        <w:tab/>
        <w:t xml:space="preserve"> </w:t>
      </w:r>
      <w:r w:rsidR="00837445" w:rsidRPr="00ED7D65">
        <w:rPr>
          <w:rFonts w:ascii="Arial" w:hAnsi="Arial" w:cs="Arial"/>
        </w:rPr>
        <w:tab/>
        <w:t>in Druckbuchstaben</w:t>
      </w:r>
    </w:p>
    <w:p w14:paraId="47328CC1" w14:textId="77777777" w:rsidR="008B7B1C" w:rsidRPr="00ED7D65" w:rsidRDefault="008B7B1C" w:rsidP="0022083D">
      <w:pPr>
        <w:tabs>
          <w:tab w:val="left" w:pos="3960"/>
        </w:tabs>
        <w:spacing w:after="0" w:line="240" w:lineRule="auto"/>
        <w:jc w:val="both"/>
        <w:rPr>
          <w:rFonts w:ascii="Arial" w:hAnsi="Arial" w:cs="Arial"/>
          <w:b/>
          <w:bCs/>
        </w:rPr>
      </w:pPr>
    </w:p>
    <w:sectPr w:rsidR="008B7B1C" w:rsidRPr="00ED7D65" w:rsidSect="00ED7D65">
      <w:headerReference w:type="default" r:id="rId8"/>
      <w:footerReference w:type="default" r:id="rId9"/>
      <w:type w:val="continuous"/>
      <w:pgSz w:w="11906" w:h="16838" w:code="9"/>
      <w:pgMar w:top="1418" w:right="1418" w:bottom="1134" w:left="1418" w:header="709" w:footer="4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E0CB52" w14:textId="77777777" w:rsidR="00041F39" w:rsidRDefault="00041F39" w:rsidP="00D265F5">
      <w:pPr>
        <w:spacing w:after="0" w:line="240" w:lineRule="auto"/>
      </w:pPr>
      <w:r>
        <w:separator/>
      </w:r>
    </w:p>
  </w:endnote>
  <w:endnote w:type="continuationSeparator" w:id="0">
    <w:p w14:paraId="560B20DA" w14:textId="77777777" w:rsidR="00041F39" w:rsidRDefault="00041F39" w:rsidP="00D265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FCE142" w14:textId="77777777" w:rsidR="00E81E76" w:rsidRPr="00597F34" w:rsidRDefault="00ED7D65" w:rsidP="00ED7D65">
    <w:pPr>
      <w:pStyle w:val="Fuzeile"/>
      <w:rPr>
        <w:rFonts w:ascii="Arial" w:hAnsi="Arial" w:cs="Arial"/>
        <w:lang w:val="de-DE"/>
      </w:rPr>
    </w:pPr>
    <w:r w:rsidRPr="00597F34">
      <w:rPr>
        <w:rFonts w:ascii="Arial" w:hAnsi="Arial" w:cs="Arial"/>
        <w:szCs w:val="20"/>
      </w:rPr>
      <w:fldChar w:fldCharType="begin"/>
    </w:r>
    <w:r w:rsidRPr="00597F34">
      <w:rPr>
        <w:rFonts w:ascii="Arial" w:hAnsi="Arial" w:cs="Arial"/>
        <w:szCs w:val="20"/>
      </w:rPr>
      <w:instrText xml:space="preserve"> FILENAME   \* MERGEFORMAT </w:instrText>
    </w:r>
    <w:r w:rsidR="00385787">
      <w:rPr>
        <w:rFonts w:ascii="Arial" w:hAnsi="Arial" w:cs="Arial"/>
        <w:szCs w:val="20"/>
      </w:rPr>
      <w:fldChar w:fldCharType="separate"/>
    </w:r>
    <w:r w:rsidRPr="00597F34">
      <w:rPr>
        <w:rFonts w:ascii="Arial" w:hAnsi="Arial" w:cs="Arial"/>
        <w:szCs w:val="20"/>
      </w:rPr>
      <w:fldChar w:fldCharType="end"/>
    </w:r>
    <w:r w:rsidRPr="00597F34">
      <w:rPr>
        <w:rFonts w:ascii="Arial" w:hAnsi="Arial" w:cs="Arial"/>
        <w:szCs w:val="20"/>
      </w:rPr>
      <w:tab/>
    </w:r>
    <w:r w:rsidRPr="00597F34">
      <w:rPr>
        <w:rFonts w:ascii="Arial" w:hAnsi="Arial" w:cs="Arial"/>
        <w:szCs w:val="20"/>
      </w:rPr>
      <w:fldChar w:fldCharType="begin"/>
    </w:r>
    <w:r w:rsidRPr="00597F34">
      <w:rPr>
        <w:rFonts w:ascii="Arial" w:hAnsi="Arial" w:cs="Arial"/>
        <w:szCs w:val="20"/>
      </w:rPr>
      <w:instrText>PAGE   \* MERGEFORMAT</w:instrText>
    </w:r>
    <w:r w:rsidRPr="00597F34">
      <w:rPr>
        <w:rFonts w:ascii="Arial" w:hAnsi="Arial" w:cs="Arial"/>
        <w:szCs w:val="20"/>
      </w:rPr>
      <w:fldChar w:fldCharType="separate"/>
    </w:r>
    <w:r w:rsidR="00B11BFD">
      <w:rPr>
        <w:rFonts w:ascii="Arial" w:hAnsi="Arial" w:cs="Arial"/>
        <w:noProof/>
        <w:szCs w:val="20"/>
      </w:rPr>
      <w:t>1</w:t>
    </w:r>
    <w:r w:rsidRPr="00597F34">
      <w:rPr>
        <w:rFonts w:ascii="Arial" w:hAnsi="Arial" w:cs="Arial"/>
        <w:szCs w:val="20"/>
      </w:rPr>
      <w:fldChar w:fldCharType="end"/>
    </w:r>
    <w:r w:rsidRPr="00597F34">
      <w:rPr>
        <w:rFonts w:ascii="Arial" w:hAnsi="Arial" w:cs="Arial"/>
        <w:szCs w:val="20"/>
      </w:rPr>
      <w:t xml:space="preserve">/ </w:t>
    </w:r>
    <w:r w:rsidRPr="00597F34">
      <w:rPr>
        <w:rFonts w:ascii="Arial" w:hAnsi="Arial" w:cs="Arial"/>
        <w:szCs w:val="20"/>
      </w:rPr>
      <w:fldChar w:fldCharType="begin"/>
    </w:r>
    <w:r w:rsidRPr="00597F34">
      <w:rPr>
        <w:rFonts w:ascii="Arial" w:hAnsi="Arial" w:cs="Arial"/>
        <w:szCs w:val="20"/>
      </w:rPr>
      <w:instrText xml:space="preserve"> NUMPAGES   \* MERGEFORMAT </w:instrText>
    </w:r>
    <w:r w:rsidRPr="00597F34">
      <w:rPr>
        <w:rFonts w:ascii="Arial" w:hAnsi="Arial" w:cs="Arial"/>
        <w:szCs w:val="20"/>
      </w:rPr>
      <w:fldChar w:fldCharType="separate"/>
    </w:r>
    <w:r w:rsidR="00B11BFD">
      <w:rPr>
        <w:rFonts w:ascii="Arial" w:hAnsi="Arial" w:cs="Arial"/>
        <w:noProof/>
        <w:szCs w:val="20"/>
      </w:rPr>
      <w:t>1</w:t>
    </w:r>
    <w:r w:rsidRPr="00597F34">
      <w:rPr>
        <w:rFonts w:ascii="Arial" w:hAnsi="Arial" w:cs="Arial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BBD2E5" w14:textId="77777777" w:rsidR="00041F39" w:rsidRDefault="00041F39" w:rsidP="00D265F5">
      <w:pPr>
        <w:spacing w:after="0" w:line="240" w:lineRule="auto"/>
      </w:pPr>
      <w:r>
        <w:separator/>
      </w:r>
    </w:p>
  </w:footnote>
  <w:footnote w:type="continuationSeparator" w:id="0">
    <w:p w14:paraId="4BFCD893" w14:textId="77777777" w:rsidR="00041F39" w:rsidRDefault="00041F39" w:rsidP="00D265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B4504D" w14:textId="1BEA6628" w:rsidR="00ED7D65" w:rsidRPr="00BA3CAD" w:rsidRDefault="0061466C" w:rsidP="00ED7D65">
    <w:pPr>
      <w:pStyle w:val="Kopfzeile"/>
      <w:tabs>
        <w:tab w:val="clear" w:pos="4536"/>
        <w:tab w:val="clear" w:pos="9072"/>
        <w:tab w:val="left" w:pos="5428"/>
      </w:tabs>
      <w:spacing w:after="0"/>
      <w:ind w:right="-2"/>
      <w:rPr>
        <w:rFonts w:ascii="Arial" w:hAnsi="Arial" w:cs="Arial"/>
        <w:b/>
        <w:sz w:val="20"/>
        <w:szCs w:val="20"/>
        <w:lang w:val="de-DE"/>
      </w:rPr>
    </w:pPr>
    <w:r>
      <w:rPr>
        <w:noProof/>
      </w:rPr>
      <w:drawing>
        <wp:anchor distT="0" distB="0" distL="114300" distR="114300" simplePos="0" relativeHeight="251657728" behindDoc="1" locked="0" layoutInCell="1" allowOverlap="1" wp14:anchorId="19BBC93A" wp14:editId="76CD0DEA">
          <wp:simplePos x="0" y="0"/>
          <wp:positionH relativeFrom="page">
            <wp:posOffset>9525</wp:posOffset>
          </wp:positionH>
          <wp:positionV relativeFrom="page">
            <wp:posOffset>19685</wp:posOffset>
          </wp:positionV>
          <wp:extent cx="7546975" cy="10666730"/>
          <wp:effectExtent l="0" t="0" r="0" b="0"/>
          <wp:wrapNone/>
          <wp:docPr id="7" name="Bild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3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6975" cy="106667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0258">
      <w:rPr>
        <w:rFonts w:ascii="Arial" w:hAnsi="Arial" w:cs="Arial"/>
        <w:b/>
        <w:noProof/>
        <w:sz w:val="20"/>
        <w:szCs w:val="20"/>
      </w:rPr>
      <w:t xml:space="preserve">Anlage </w:t>
    </w:r>
    <w:r w:rsidR="00C26570">
      <w:rPr>
        <w:rFonts w:ascii="Arial" w:hAnsi="Arial" w:cs="Arial"/>
        <w:b/>
        <w:noProof/>
        <w:sz w:val="20"/>
        <w:szCs w:val="20"/>
      </w:rPr>
      <w:t>08</w:t>
    </w:r>
    <w:r w:rsidR="00ED7D65" w:rsidRPr="00ED7D65">
      <w:rPr>
        <w:rFonts w:ascii="Arial" w:hAnsi="Arial" w:cs="Arial"/>
        <w:b/>
        <w:noProof/>
        <w:sz w:val="20"/>
        <w:szCs w:val="20"/>
      </w:rPr>
      <w:t xml:space="preserve"> – Formblatt </w:t>
    </w:r>
    <w:r w:rsidR="00BA3CAD">
      <w:rPr>
        <w:rFonts w:ascii="Arial" w:hAnsi="Arial" w:cs="Arial"/>
        <w:b/>
        <w:noProof/>
        <w:sz w:val="20"/>
        <w:szCs w:val="20"/>
        <w:lang w:val="de-DE"/>
      </w:rPr>
      <w:t>Unterauftragnehmer</w:t>
    </w:r>
  </w:p>
  <w:p w14:paraId="3A79801A" w14:textId="4D0688EA" w:rsidR="002F0E84" w:rsidRPr="00ED7D65" w:rsidRDefault="00663590" w:rsidP="00ED7D65">
    <w:pPr>
      <w:pStyle w:val="Kopfzeile"/>
      <w:spacing w:after="0"/>
      <w:rPr>
        <w:rFonts w:ascii="Arial" w:hAnsi="Arial" w:cs="Arial"/>
        <w:sz w:val="16"/>
        <w:szCs w:val="16"/>
        <w:lang w:val="de-DE"/>
      </w:rPr>
    </w:pPr>
    <w:r>
      <w:rPr>
        <w:rFonts w:ascii="Arial" w:hAnsi="Arial" w:cs="Arial"/>
        <w:sz w:val="20"/>
        <w:szCs w:val="20"/>
      </w:rPr>
      <w:t xml:space="preserve">Verfahrensnummer </w:t>
    </w:r>
    <w:r w:rsidR="00166EDC">
      <w:rPr>
        <w:rFonts w:ascii="Arial" w:hAnsi="Arial" w:cs="Arial"/>
        <w:sz w:val="20"/>
        <w:szCs w:val="20"/>
        <w:lang w:val="de-DE"/>
      </w:rPr>
      <w:t>172</w:t>
    </w:r>
    <w:r w:rsidR="00C26570">
      <w:rPr>
        <w:rFonts w:ascii="Arial" w:hAnsi="Arial" w:cs="Arial"/>
        <w:sz w:val="20"/>
        <w:szCs w:val="20"/>
        <w:lang w:val="de-DE"/>
      </w:rPr>
      <w:t>/26</w:t>
    </w:r>
    <w:r w:rsidR="00ED7D65" w:rsidRPr="00ED7D65">
      <w:rPr>
        <w:rFonts w:ascii="Arial" w:hAnsi="Arial" w:cs="Arial"/>
        <w:sz w:val="20"/>
        <w:szCs w:val="20"/>
        <w:lang w:val="de-DE"/>
      </w:rP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0A8E47E"/>
    <w:lvl w:ilvl="0">
      <w:numFmt w:val="decimal"/>
      <w:lvlText w:val="*"/>
      <w:lvlJc w:val="left"/>
    </w:lvl>
  </w:abstractNum>
  <w:abstractNum w:abstractNumId="1" w15:restartNumberingAfterBreak="0">
    <w:nsid w:val="29AA19DC"/>
    <w:multiLevelType w:val="hybridMultilevel"/>
    <w:tmpl w:val="81F29F9E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F45CE7"/>
    <w:multiLevelType w:val="hybridMultilevel"/>
    <w:tmpl w:val="92FC666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5D48D5"/>
    <w:multiLevelType w:val="hybridMultilevel"/>
    <w:tmpl w:val="C89EF7D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340FB86">
      <w:start w:val="1"/>
      <w:numFmt w:val="bullet"/>
      <w:lvlText w:val="o"/>
      <w:lvlJc w:val="left"/>
      <w:pPr>
        <w:tabs>
          <w:tab w:val="num" w:pos="363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AE26E6"/>
    <w:multiLevelType w:val="hybridMultilevel"/>
    <w:tmpl w:val="C1BE0EF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EB3657"/>
    <w:multiLevelType w:val="hybridMultilevel"/>
    <w:tmpl w:val="EA8EEF3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F938DD"/>
    <w:multiLevelType w:val="hybridMultilevel"/>
    <w:tmpl w:val="6CFEE49A"/>
    <w:lvl w:ilvl="0" w:tplc="0407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7" w15:restartNumberingAfterBreak="0">
    <w:nsid w:val="69F227F6"/>
    <w:multiLevelType w:val="hybridMultilevel"/>
    <w:tmpl w:val="A7B2DB66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F44B17"/>
    <w:multiLevelType w:val="hybridMultilevel"/>
    <w:tmpl w:val="E656246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CC43192"/>
    <w:multiLevelType w:val="hybridMultilevel"/>
    <w:tmpl w:val="54A247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1AAEF30">
      <w:numFmt w:val="bullet"/>
      <w:lvlText w:val="•"/>
      <w:lvlJc w:val="left"/>
      <w:pPr>
        <w:ind w:left="1785" w:hanging="705"/>
      </w:pPr>
      <w:rPr>
        <w:rFonts w:ascii="Arial" w:eastAsia="Calibri" w:hAnsi="Arial" w:cs="Arial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9306343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708" w:hanging="283"/>
        </w:pPr>
        <w:rPr>
          <w:rFonts w:ascii="Symbol" w:hAnsi="Symbol" w:hint="default"/>
        </w:rPr>
      </w:lvl>
    </w:lvlOverride>
  </w:num>
  <w:num w:numId="2" w16cid:durableId="1545561806">
    <w:abstractNumId w:val="2"/>
  </w:num>
  <w:num w:numId="3" w16cid:durableId="1120340538">
    <w:abstractNumId w:val="5"/>
  </w:num>
  <w:num w:numId="4" w16cid:durableId="62410392">
    <w:abstractNumId w:val="3"/>
  </w:num>
  <w:num w:numId="5" w16cid:durableId="1924298804">
    <w:abstractNumId w:val="4"/>
  </w:num>
  <w:num w:numId="6" w16cid:durableId="1158884934">
    <w:abstractNumId w:val="6"/>
  </w:num>
  <w:num w:numId="7" w16cid:durableId="2043434338">
    <w:abstractNumId w:val="8"/>
  </w:num>
  <w:num w:numId="8" w16cid:durableId="1775661559">
    <w:abstractNumId w:val="9"/>
  </w:num>
  <w:num w:numId="9" w16cid:durableId="1729307379">
    <w:abstractNumId w:val="1"/>
  </w:num>
  <w:num w:numId="10" w16cid:durableId="4456867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ocumentProtection w:edit="forms" w:enforcement="1" w:cryptProviderType="rsaAES" w:cryptAlgorithmClass="hash" w:cryptAlgorithmType="typeAny" w:cryptAlgorithmSid="14" w:cryptSpinCount="100000" w:hash="rQYo554NUheGAEj/a/lpT4SDV0FnD8eu9Iqe+tc64Lsa+uDutEl+whXce5KXj/YwP4k1YhgTEDzbVqAcuXptuA==" w:salt="lbn8pC2n4maT4+kcAJpLAw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6CE"/>
    <w:rsid w:val="00000258"/>
    <w:rsid w:val="00005A79"/>
    <w:rsid w:val="00023A80"/>
    <w:rsid w:val="0003192C"/>
    <w:rsid w:val="00033EB1"/>
    <w:rsid w:val="00041F39"/>
    <w:rsid w:val="00043640"/>
    <w:rsid w:val="00052924"/>
    <w:rsid w:val="000529A5"/>
    <w:rsid w:val="00064D49"/>
    <w:rsid w:val="00065339"/>
    <w:rsid w:val="00070CBA"/>
    <w:rsid w:val="00086FE0"/>
    <w:rsid w:val="000A71BE"/>
    <w:rsid w:val="000B4F21"/>
    <w:rsid w:val="000B5274"/>
    <w:rsid w:val="000B76B6"/>
    <w:rsid w:val="000C2FA0"/>
    <w:rsid w:val="000C48C5"/>
    <w:rsid w:val="000C6EBB"/>
    <w:rsid w:val="000C713F"/>
    <w:rsid w:val="000D072D"/>
    <w:rsid w:val="000D6703"/>
    <w:rsid w:val="001150AB"/>
    <w:rsid w:val="00135292"/>
    <w:rsid w:val="00146950"/>
    <w:rsid w:val="001541DC"/>
    <w:rsid w:val="001567A7"/>
    <w:rsid w:val="00166EDC"/>
    <w:rsid w:val="00167280"/>
    <w:rsid w:val="00174119"/>
    <w:rsid w:val="00190A73"/>
    <w:rsid w:val="001973F7"/>
    <w:rsid w:val="00197EB1"/>
    <w:rsid w:val="001A2D77"/>
    <w:rsid w:val="001A7604"/>
    <w:rsid w:val="001B3B57"/>
    <w:rsid w:val="001B426C"/>
    <w:rsid w:val="001B4CE8"/>
    <w:rsid w:val="001C48DA"/>
    <w:rsid w:val="001C6885"/>
    <w:rsid w:val="001C6FB9"/>
    <w:rsid w:val="001C74B1"/>
    <w:rsid w:val="001E070E"/>
    <w:rsid w:val="001E08CA"/>
    <w:rsid w:val="002034C2"/>
    <w:rsid w:val="00203BD9"/>
    <w:rsid w:val="0022083D"/>
    <w:rsid w:val="00221970"/>
    <w:rsid w:val="00222930"/>
    <w:rsid w:val="002334B4"/>
    <w:rsid w:val="00240D2E"/>
    <w:rsid w:val="0024790D"/>
    <w:rsid w:val="0025181B"/>
    <w:rsid w:val="002670A8"/>
    <w:rsid w:val="0027175D"/>
    <w:rsid w:val="00275934"/>
    <w:rsid w:val="00276EF1"/>
    <w:rsid w:val="00280CE1"/>
    <w:rsid w:val="002823F7"/>
    <w:rsid w:val="00290688"/>
    <w:rsid w:val="002B03D6"/>
    <w:rsid w:val="002B08DB"/>
    <w:rsid w:val="002B29F2"/>
    <w:rsid w:val="002C1B0E"/>
    <w:rsid w:val="002C23BC"/>
    <w:rsid w:val="002D792B"/>
    <w:rsid w:val="002E7B33"/>
    <w:rsid w:val="002F0E84"/>
    <w:rsid w:val="002F32F4"/>
    <w:rsid w:val="002F5D3E"/>
    <w:rsid w:val="002F6674"/>
    <w:rsid w:val="002F7A52"/>
    <w:rsid w:val="0030081B"/>
    <w:rsid w:val="0030324E"/>
    <w:rsid w:val="00304976"/>
    <w:rsid w:val="003068AA"/>
    <w:rsid w:val="00313E52"/>
    <w:rsid w:val="00334687"/>
    <w:rsid w:val="00334E55"/>
    <w:rsid w:val="003474BD"/>
    <w:rsid w:val="00374BDE"/>
    <w:rsid w:val="003809E3"/>
    <w:rsid w:val="0038518B"/>
    <w:rsid w:val="00385787"/>
    <w:rsid w:val="00395B14"/>
    <w:rsid w:val="003A66B8"/>
    <w:rsid w:val="003A768D"/>
    <w:rsid w:val="003B4F51"/>
    <w:rsid w:val="003B7A09"/>
    <w:rsid w:val="003C3394"/>
    <w:rsid w:val="003D33BF"/>
    <w:rsid w:val="003E07BF"/>
    <w:rsid w:val="003E53B2"/>
    <w:rsid w:val="003E640E"/>
    <w:rsid w:val="003F1E84"/>
    <w:rsid w:val="003F4C93"/>
    <w:rsid w:val="0041082D"/>
    <w:rsid w:val="00410F56"/>
    <w:rsid w:val="0041747D"/>
    <w:rsid w:val="00420182"/>
    <w:rsid w:val="00426CB2"/>
    <w:rsid w:val="00437FC3"/>
    <w:rsid w:val="004457AF"/>
    <w:rsid w:val="00450A1F"/>
    <w:rsid w:val="0045340D"/>
    <w:rsid w:val="004617D8"/>
    <w:rsid w:val="00464E40"/>
    <w:rsid w:val="00470EC7"/>
    <w:rsid w:val="004917A9"/>
    <w:rsid w:val="004954D7"/>
    <w:rsid w:val="004966D4"/>
    <w:rsid w:val="00497768"/>
    <w:rsid w:val="004C6FED"/>
    <w:rsid w:val="004D3183"/>
    <w:rsid w:val="004D6699"/>
    <w:rsid w:val="004E010F"/>
    <w:rsid w:val="004E086C"/>
    <w:rsid w:val="004E393A"/>
    <w:rsid w:val="004F28B3"/>
    <w:rsid w:val="004F2B8D"/>
    <w:rsid w:val="00535953"/>
    <w:rsid w:val="005370F7"/>
    <w:rsid w:val="00541B51"/>
    <w:rsid w:val="0055051C"/>
    <w:rsid w:val="00555B17"/>
    <w:rsid w:val="005611B4"/>
    <w:rsid w:val="0057599A"/>
    <w:rsid w:val="00590315"/>
    <w:rsid w:val="00597F34"/>
    <w:rsid w:val="005A761B"/>
    <w:rsid w:val="005B376E"/>
    <w:rsid w:val="005B4D91"/>
    <w:rsid w:val="005B61F9"/>
    <w:rsid w:val="005C4803"/>
    <w:rsid w:val="005D66CF"/>
    <w:rsid w:val="005E47E9"/>
    <w:rsid w:val="005F56CE"/>
    <w:rsid w:val="005F7A86"/>
    <w:rsid w:val="0060005C"/>
    <w:rsid w:val="00606502"/>
    <w:rsid w:val="006071A2"/>
    <w:rsid w:val="00612BED"/>
    <w:rsid w:val="0061466C"/>
    <w:rsid w:val="006159D6"/>
    <w:rsid w:val="00622626"/>
    <w:rsid w:val="0063003D"/>
    <w:rsid w:val="00630BC1"/>
    <w:rsid w:val="0063268D"/>
    <w:rsid w:val="00645EA2"/>
    <w:rsid w:val="00654FC1"/>
    <w:rsid w:val="00663590"/>
    <w:rsid w:val="00680254"/>
    <w:rsid w:val="006A116B"/>
    <w:rsid w:val="006C6232"/>
    <w:rsid w:val="006C658B"/>
    <w:rsid w:val="006E0684"/>
    <w:rsid w:val="006E6B98"/>
    <w:rsid w:val="00703BE4"/>
    <w:rsid w:val="00711451"/>
    <w:rsid w:val="00715539"/>
    <w:rsid w:val="00721167"/>
    <w:rsid w:val="00724815"/>
    <w:rsid w:val="00726C3C"/>
    <w:rsid w:val="00730A7A"/>
    <w:rsid w:val="00741C3D"/>
    <w:rsid w:val="00741EC3"/>
    <w:rsid w:val="00765E10"/>
    <w:rsid w:val="007766E5"/>
    <w:rsid w:val="007777A5"/>
    <w:rsid w:val="00780D4C"/>
    <w:rsid w:val="00781DA8"/>
    <w:rsid w:val="007833DB"/>
    <w:rsid w:val="007A08EF"/>
    <w:rsid w:val="007A5426"/>
    <w:rsid w:val="007B7777"/>
    <w:rsid w:val="007D0A52"/>
    <w:rsid w:val="007E4C29"/>
    <w:rsid w:val="007E6D96"/>
    <w:rsid w:val="007E7D1C"/>
    <w:rsid w:val="007F597A"/>
    <w:rsid w:val="0080010A"/>
    <w:rsid w:val="00805BFB"/>
    <w:rsid w:val="008252B0"/>
    <w:rsid w:val="00837445"/>
    <w:rsid w:val="008601A7"/>
    <w:rsid w:val="00894054"/>
    <w:rsid w:val="008A1A2E"/>
    <w:rsid w:val="008B38F3"/>
    <w:rsid w:val="008B3E37"/>
    <w:rsid w:val="008B50CE"/>
    <w:rsid w:val="008B5C5A"/>
    <w:rsid w:val="008B6DD3"/>
    <w:rsid w:val="008B7B1C"/>
    <w:rsid w:val="008F0A76"/>
    <w:rsid w:val="00904837"/>
    <w:rsid w:val="00921D57"/>
    <w:rsid w:val="00936F88"/>
    <w:rsid w:val="00941F1E"/>
    <w:rsid w:val="00963515"/>
    <w:rsid w:val="00970187"/>
    <w:rsid w:val="00981B70"/>
    <w:rsid w:val="00991503"/>
    <w:rsid w:val="009A0427"/>
    <w:rsid w:val="009A4A78"/>
    <w:rsid w:val="009A5D88"/>
    <w:rsid w:val="009C178D"/>
    <w:rsid w:val="009C5ECA"/>
    <w:rsid w:val="009E3A64"/>
    <w:rsid w:val="009E4BBD"/>
    <w:rsid w:val="00A07886"/>
    <w:rsid w:val="00A11CC2"/>
    <w:rsid w:val="00A13564"/>
    <w:rsid w:val="00A149F5"/>
    <w:rsid w:val="00A163EE"/>
    <w:rsid w:val="00A21BA9"/>
    <w:rsid w:val="00A34ECF"/>
    <w:rsid w:val="00A42586"/>
    <w:rsid w:val="00A64FD2"/>
    <w:rsid w:val="00A72D68"/>
    <w:rsid w:val="00A813B1"/>
    <w:rsid w:val="00A900DF"/>
    <w:rsid w:val="00AA08AA"/>
    <w:rsid w:val="00AA0D46"/>
    <w:rsid w:val="00AB7B13"/>
    <w:rsid w:val="00AC6853"/>
    <w:rsid w:val="00AD5771"/>
    <w:rsid w:val="00AD6080"/>
    <w:rsid w:val="00AE697D"/>
    <w:rsid w:val="00AF0627"/>
    <w:rsid w:val="00B05494"/>
    <w:rsid w:val="00B10716"/>
    <w:rsid w:val="00B10BB0"/>
    <w:rsid w:val="00B11BFD"/>
    <w:rsid w:val="00B13A6E"/>
    <w:rsid w:val="00B15EBA"/>
    <w:rsid w:val="00B161BA"/>
    <w:rsid w:val="00B173AD"/>
    <w:rsid w:val="00B2588A"/>
    <w:rsid w:val="00B46419"/>
    <w:rsid w:val="00B4661B"/>
    <w:rsid w:val="00B470B9"/>
    <w:rsid w:val="00B56782"/>
    <w:rsid w:val="00B62829"/>
    <w:rsid w:val="00B74155"/>
    <w:rsid w:val="00B76FA7"/>
    <w:rsid w:val="00B862D7"/>
    <w:rsid w:val="00B905A5"/>
    <w:rsid w:val="00B943B9"/>
    <w:rsid w:val="00B951A9"/>
    <w:rsid w:val="00BA371F"/>
    <w:rsid w:val="00BA3CAD"/>
    <w:rsid w:val="00BA7622"/>
    <w:rsid w:val="00BA79EC"/>
    <w:rsid w:val="00BB28E9"/>
    <w:rsid w:val="00BB503D"/>
    <w:rsid w:val="00BB7271"/>
    <w:rsid w:val="00BD29D5"/>
    <w:rsid w:val="00BD3546"/>
    <w:rsid w:val="00BD4C27"/>
    <w:rsid w:val="00BE6AA2"/>
    <w:rsid w:val="00BE7783"/>
    <w:rsid w:val="00BF047E"/>
    <w:rsid w:val="00C02CF5"/>
    <w:rsid w:val="00C12696"/>
    <w:rsid w:val="00C16C45"/>
    <w:rsid w:val="00C20118"/>
    <w:rsid w:val="00C20850"/>
    <w:rsid w:val="00C26570"/>
    <w:rsid w:val="00C26587"/>
    <w:rsid w:val="00C33298"/>
    <w:rsid w:val="00C34EBA"/>
    <w:rsid w:val="00C44568"/>
    <w:rsid w:val="00C45260"/>
    <w:rsid w:val="00C5246E"/>
    <w:rsid w:val="00C56CE9"/>
    <w:rsid w:val="00C64AFC"/>
    <w:rsid w:val="00C64C23"/>
    <w:rsid w:val="00C704CC"/>
    <w:rsid w:val="00C737B7"/>
    <w:rsid w:val="00C76517"/>
    <w:rsid w:val="00C81A78"/>
    <w:rsid w:val="00C92F7D"/>
    <w:rsid w:val="00C93248"/>
    <w:rsid w:val="00C941CC"/>
    <w:rsid w:val="00C953DF"/>
    <w:rsid w:val="00CA2348"/>
    <w:rsid w:val="00CA2858"/>
    <w:rsid w:val="00CA423D"/>
    <w:rsid w:val="00CA5A5B"/>
    <w:rsid w:val="00CC3DF5"/>
    <w:rsid w:val="00CD77AB"/>
    <w:rsid w:val="00CD79E8"/>
    <w:rsid w:val="00CE511D"/>
    <w:rsid w:val="00CF7B8E"/>
    <w:rsid w:val="00D05EB0"/>
    <w:rsid w:val="00D1194E"/>
    <w:rsid w:val="00D12526"/>
    <w:rsid w:val="00D265F5"/>
    <w:rsid w:val="00D30948"/>
    <w:rsid w:val="00D31DEE"/>
    <w:rsid w:val="00D44DAF"/>
    <w:rsid w:val="00D533F6"/>
    <w:rsid w:val="00D64A6C"/>
    <w:rsid w:val="00D64D16"/>
    <w:rsid w:val="00D73200"/>
    <w:rsid w:val="00D75FD3"/>
    <w:rsid w:val="00D83897"/>
    <w:rsid w:val="00D97EF4"/>
    <w:rsid w:val="00D97FC9"/>
    <w:rsid w:val="00DA112D"/>
    <w:rsid w:val="00DA224A"/>
    <w:rsid w:val="00DA240D"/>
    <w:rsid w:val="00DA52AA"/>
    <w:rsid w:val="00DA6C15"/>
    <w:rsid w:val="00DD3BA5"/>
    <w:rsid w:val="00DD4C2E"/>
    <w:rsid w:val="00DE66B7"/>
    <w:rsid w:val="00E13EDE"/>
    <w:rsid w:val="00E1495F"/>
    <w:rsid w:val="00E1633E"/>
    <w:rsid w:val="00E21E36"/>
    <w:rsid w:val="00E25B94"/>
    <w:rsid w:val="00E2647B"/>
    <w:rsid w:val="00E30812"/>
    <w:rsid w:val="00E3436A"/>
    <w:rsid w:val="00E40C11"/>
    <w:rsid w:val="00E4145F"/>
    <w:rsid w:val="00E44D1D"/>
    <w:rsid w:val="00E453E7"/>
    <w:rsid w:val="00E51A1F"/>
    <w:rsid w:val="00E56539"/>
    <w:rsid w:val="00E56FEA"/>
    <w:rsid w:val="00E621F4"/>
    <w:rsid w:val="00E6386B"/>
    <w:rsid w:val="00E64CF6"/>
    <w:rsid w:val="00E65567"/>
    <w:rsid w:val="00E71CA1"/>
    <w:rsid w:val="00E727AC"/>
    <w:rsid w:val="00E75924"/>
    <w:rsid w:val="00E773DC"/>
    <w:rsid w:val="00E81E76"/>
    <w:rsid w:val="00E91789"/>
    <w:rsid w:val="00EA1BE3"/>
    <w:rsid w:val="00EC1359"/>
    <w:rsid w:val="00EC6DFD"/>
    <w:rsid w:val="00ED492B"/>
    <w:rsid w:val="00ED6780"/>
    <w:rsid w:val="00ED6C7C"/>
    <w:rsid w:val="00ED7D65"/>
    <w:rsid w:val="00EE133B"/>
    <w:rsid w:val="00EE3AF7"/>
    <w:rsid w:val="00EE7FF9"/>
    <w:rsid w:val="00F00D97"/>
    <w:rsid w:val="00F044EC"/>
    <w:rsid w:val="00F05F5E"/>
    <w:rsid w:val="00F15352"/>
    <w:rsid w:val="00F212C2"/>
    <w:rsid w:val="00F45781"/>
    <w:rsid w:val="00F46811"/>
    <w:rsid w:val="00F55217"/>
    <w:rsid w:val="00F55CA9"/>
    <w:rsid w:val="00F63810"/>
    <w:rsid w:val="00F6759D"/>
    <w:rsid w:val="00F76E2E"/>
    <w:rsid w:val="00F87CA7"/>
    <w:rsid w:val="00FA1F89"/>
    <w:rsid w:val="00FA5180"/>
    <w:rsid w:val="00FA5D1F"/>
    <w:rsid w:val="00FB1E09"/>
    <w:rsid w:val="00FB66B6"/>
    <w:rsid w:val="00FB7871"/>
    <w:rsid w:val="00FD052E"/>
    <w:rsid w:val="00FD10DA"/>
    <w:rsid w:val="00FD7B6F"/>
    <w:rsid w:val="00FE6987"/>
    <w:rsid w:val="00FF4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AEA4DB"/>
  <w15:chartTrackingRefBased/>
  <w15:docId w15:val="{ED7DE5C8-E15C-4C6B-B7B5-D71FAF9C0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92F7D"/>
    <w:pPr>
      <w:spacing w:after="200" w:line="276" w:lineRule="auto"/>
    </w:pPr>
    <w:rPr>
      <w:sz w:val="22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1C48DA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8252B0"/>
    <w:pPr>
      <w:keepNext/>
      <w:keepLines/>
      <w:spacing w:before="40" w:after="0"/>
      <w:outlineLvl w:val="1"/>
    </w:pPr>
    <w:rPr>
      <w:rFonts w:ascii="Cambria" w:eastAsia="Times New Roman" w:hAnsi="Cambria"/>
      <w:color w:val="365F9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qFormat/>
    <w:rsid w:val="0057599A"/>
    <w:pPr>
      <w:keepNext/>
      <w:spacing w:before="240" w:after="60" w:line="240" w:lineRule="auto"/>
      <w:outlineLvl w:val="2"/>
    </w:pPr>
    <w:rPr>
      <w:rFonts w:ascii="Arial" w:eastAsia="Times New Roman" w:hAnsi="Arial"/>
      <w:b/>
      <w:bCs/>
      <w:sz w:val="26"/>
      <w:szCs w:val="26"/>
      <w:lang w:val="x-none" w:eastAsia="x-none"/>
    </w:rPr>
  </w:style>
  <w:style w:type="paragraph" w:styleId="berschrift4">
    <w:name w:val="heading 4"/>
    <w:basedOn w:val="Standard"/>
    <w:next w:val="Standard"/>
    <w:link w:val="berschrift4Zchn"/>
    <w:qFormat/>
    <w:rsid w:val="0057599A"/>
    <w:pPr>
      <w:keepNext/>
      <w:spacing w:after="0" w:line="240" w:lineRule="auto"/>
      <w:outlineLvl w:val="3"/>
    </w:pPr>
    <w:rPr>
      <w:rFonts w:ascii="Arial" w:eastAsia="Times New Roman" w:hAnsi="Arial"/>
      <w:b/>
      <w:i/>
      <w:szCs w:val="20"/>
      <w:lang w:val="x-none" w:eastAsia="x-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D265F5"/>
    <w:pPr>
      <w:tabs>
        <w:tab w:val="center" w:pos="4536"/>
        <w:tab w:val="right" w:pos="9072"/>
      </w:tabs>
    </w:pPr>
    <w:rPr>
      <w:lang w:val="x-none"/>
    </w:rPr>
  </w:style>
  <w:style w:type="character" w:customStyle="1" w:styleId="KopfzeileZchn">
    <w:name w:val="Kopfzeile Zchn"/>
    <w:link w:val="Kopfzeile"/>
    <w:uiPriority w:val="99"/>
    <w:rsid w:val="00D265F5"/>
    <w:rPr>
      <w:sz w:val="22"/>
      <w:szCs w:val="22"/>
      <w:lang w:eastAsia="en-US"/>
    </w:rPr>
  </w:style>
  <w:style w:type="paragraph" w:styleId="Fuzeile">
    <w:name w:val="footer"/>
    <w:basedOn w:val="Standard"/>
    <w:link w:val="FuzeileZchn"/>
    <w:uiPriority w:val="99"/>
    <w:unhideWhenUsed/>
    <w:rsid w:val="00D265F5"/>
    <w:pPr>
      <w:tabs>
        <w:tab w:val="center" w:pos="4536"/>
        <w:tab w:val="right" w:pos="9072"/>
      </w:tabs>
    </w:pPr>
    <w:rPr>
      <w:lang w:val="x-none"/>
    </w:rPr>
  </w:style>
  <w:style w:type="character" w:customStyle="1" w:styleId="FuzeileZchn">
    <w:name w:val="Fußzeile Zchn"/>
    <w:link w:val="Fuzeile"/>
    <w:uiPriority w:val="99"/>
    <w:rsid w:val="00D265F5"/>
    <w:rPr>
      <w:sz w:val="22"/>
      <w:szCs w:val="22"/>
      <w:lang w:eastAsia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265F5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SprechblasentextZchn">
    <w:name w:val="Sprechblasentext Zchn"/>
    <w:link w:val="Sprechblasentext"/>
    <w:uiPriority w:val="99"/>
    <w:semiHidden/>
    <w:rsid w:val="00D265F5"/>
    <w:rPr>
      <w:rFonts w:ascii="Tahoma" w:hAnsi="Tahoma" w:cs="Tahoma"/>
      <w:sz w:val="16"/>
      <w:szCs w:val="16"/>
      <w:lang w:eastAsia="en-US"/>
    </w:rPr>
  </w:style>
  <w:style w:type="character" w:customStyle="1" w:styleId="berschrift3Zchn">
    <w:name w:val="Überschrift 3 Zchn"/>
    <w:link w:val="berschrift3"/>
    <w:rsid w:val="0057599A"/>
    <w:rPr>
      <w:rFonts w:ascii="Arial" w:eastAsia="Times New Roman" w:hAnsi="Arial" w:cs="Arial"/>
      <w:b/>
      <w:bCs/>
      <w:sz w:val="26"/>
      <w:szCs w:val="26"/>
    </w:rPr>
  </w:style>
  <w:style w:type="character" w:customStyle="1" w:styleId="berschrift4Zchn">
    <w:name w:val="Überschrift 4 Zchn"/>
    <w:link w:val="berschrift4"/>
    <w:rsid w:val="0057599A"/>
    <w:rPr>
      <w:rFonts w:ascii="Arial" w:eastAsia="Times New Roman" w:hAnsi="Arial"/>
      <w:b/>
      <w:i/>
      <w:sz w:val="22"/>
    </w:rPr>
  </w:style>
  <w:style w:type="paragraph" w:customStyle="1" w:styleId="berschrift40">
    <w:name w:val="Überschrift4"/>
    <w:basedOn w:val="berschrift3"/>
    <w:next w:val="Standard"/>
    <w:rsid w:val="0057599A"/>
    <w:pPr>
      <w:spacing w:before="60" w:line="360" w:lineRule="auto"/>
    </w:pPr>
    <w:rPr>
      <w:rFonts w:ascii="Times New Roman" w:hAnsi="Times New Roman"/>
      <w:b w:val="0"/>
      <w:sz w:val="24"/>
    </w:rPr>
  </w:style>
  <w:style w:type="paragraph" w:customStyle="1" w:styleId="Flietext">
    <w:name w:val="Fließtext"/>
    <w:basedOn w:val="Standard"/>
    <w:rsid w:val="0057599A"/>
    <w:pPr>
      <w:spacing w:after="0" w:line="240" w:lineRule="auto"/>
    </w:pPr>
    <w:rPr>
      <w:rFonts w:ascii="Times New Roman" w:eastAsia="Times New Roman" w:hAnsi="Times New Roman"/>
      <w:sz w:val="24"/>
      <w:szCs w:val="20"/>
      <w:lang w:eastAsia="de-DE"/>
    </w:rPr>
  </w:style>
  <w:style w:type="character" w:styleId="Kommentarzeichen">
    <w:name w:val="annotation reference"/>
    <w:uiPriority w:val="99"/>
    <w:semiHidden/>
    <w:unhideWhenUsed/>
    <w:rsid w:val="00E621F4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E621F4"/>
    <w:rPr>
      <w:sz w:val="20"/>
      <w:szCs w:val="20"/>
    </w:rPr>
  </w:style>
  <w:style w:type="character" w:customStyle="1" w:styleId="KommentartextZchn">
    <w:name w:val="Kommentartext Zchn"/>
    <w:link w:val="Kommentartext"/>
    <w:uiPriority w:val="99"/>
    <w:semiHidden/>
    <w:rsid w:val="00E621F4"/>
    <w:rPr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621F4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E621F4"/>
    <w:rPr>
      <w:b/>
      <w:bCs/>
      <w:lang w:eastAsia="en-US"/>
    </w:rPr>
  </w:style>
  <w:style w:type="character" w:customStyle="1" w:styleId="berschrift1Zchn">
    <w:name w:val="Überschrift 1 Zchn"/>
    <w:link w:val="berschrift1"/>
    <w:rsid w:val="001C48DA"/>
    <w:rPr>
      <w:rFonts w:ascii="Cambria" w:eastAsia="Times New Roman" w:hAnsi="Cambria" w:cs="Times New Roman"/>
      <w:b/>
      <w:bCs/>
      <w:color w:val="365F91"/>
      <w:sz w:val="28"/>
      <w:szCs w:val="28"/>
      <w:lang w:eastAsia="en-US"/>
    </w:rPr>
  </w:style>
  <w:style w:type="character" w:customStyle="1" w:styleId="berschrift2Zchn">
    <w:name w:val="Überschrift 2 Zchn"/>
    <w:link w:val="berschrift2"/>
    <w:uiPriority w:val="9"/>
    <w:rsid w:val="008252B0"/>
    <w:rPr>
      <w:rFonts w:ascii="Cambria" w:eastAsia="Times New Roman" w:hAnsi="Cambria" w:cs="Times New Roman"/>
      <w:color w:val="365F91"/>
      <w:sz w:val="26"/>
      <w:szCs w:val="26"/>
      <w:lang w:eastAsia="en-US"/>
    </w:rPr>
  </w:style>
  <w:style w:type="table" w:styleId="Tabellenraster">
    <w:name w:val="Table Grid"/>
    <w:basedOn w:val="NormaleTabelle"/>
    <w:uiPriority w:val="59"/>
    <w:rsid w:val="00BB72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8B7B1C"/>
    <w:pPr>
      <w:ind w:left="720"/>
      <w:contextualSpacing/>
    </w:pPr>
    <w:rPr>
      <w:rFonts w:ascii="Century Gothic" w:hAnsi="Century Gothic"/>
    </w:rPr>
  </w:style>
  <w:style w:type="character" w:styleId="Platzhaltertext">
    <w:name w:val="Placeholder Text"/>
    <w:basedOn w:val="Absatz-Standardschriftart"/>
    <w:uiPriority w:val="99"/>
    <w:semiHidden/>
    <w:rsid w:val="0038578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Ref.%20III-6\MSOffice\Vorlagen\;Ausschreibung\50_Eigenerkl&#228;rung%20zur%20Eignung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F5EBA38-E12B-4C4A-BAE4-B72F9C4C6A31}"/>
      </w:docPartPr>
      <w:docPartBody>
        <w:p w:rsidR="00AC5A96" w:rsidRDefault="00AC5A96">
          <w:r w:rsidRPr="005F79EC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A96"/>
    <w:rsid w:val="00005A79"/>
    <w:rsid w:val="00AC5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AC5A96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321923-6765-442F-B7BB-3747479D47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50_Eigenerklärung zur Eignung</Template>
  <TotalTime>0</TotalTime>
  <Pages>1</Pages>
  <Words>61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Osseforth</Company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 Tobias Osseforth</dc:creator>
  <cp:keywords/>
  <cp:lastModifiedBy>Tüzel, Sevgi</cp:lastModifiedBy>
  <cp:revision>9</cp:revision>
  <cp:lastPrinted>2020-03-09T13:35:00Z</cp:lastPrinted>
  <dcterms:created xsi:type="dcterms:W3CDTF">2025-12-09T10:18:00Z</dcterms:created>
  <dcterms:modified xsi:type="dcterms:W3CDTF">2026-10-27T17:41:00Z</dcterms:modified>
</cp:coreProperties>
</file>