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694E" w14:textId="1E2CDE3C" w:rsidR="008252B0" w:rsidRPr="006D5960" w:rsidRDefault="0031554F" w:rsidP="001314AC">
      <w:pPr>
        <w:pStyle w:val="berschrift2"/>
        <w:spacing w:before="0" w:line="240" w:lineRule="auto"/>
        <w:rPr>
          <w:rFonts w:ascii="Arial" w:hAnsi="Arial" w:cs="Arial"/>
          <w:b/>
          <w:color w:val="auto"/>
          <w:sz w:val="28"/>
          <w:szCs w:val="22"/>
        </w:rPr>
      </w:pPr>
      <w:r w:rsidRPr="006D5960">
        <w:rPr>
          <w:rFonts w:ascii="Arial" w:hAnsi="Arial" w:cs="Arial"/>
          <w:b/>
          <w:color w:val="auto"/>
          <w:sz w:val="28"/>
          <w:szCs w:val="22"/>
        </w:rPr>
        <w:t xml:space="preserve">Anlage </w:t>
      </w:r>
      <w:r w:rsidR="000F6EFB">
        <w:rPr>
          <w:rFonts w:ascii="Arial" w:hAnsi="Arial" w:cs="Arial"/>
          <w:b/>
          <w:color w:val="auto"/>
          <w:sz w:val="28"/>
          <w:szCs w:val="22"/>
        </w:rPr>
        <w:t>15</w:t>
      </w:r>
      <w:r w:rsidR="00C968E8" w:rsidRPr="006D5960">
        <w:rPr>
          <w:rFonts w:ascii="Arial" w:hAnsi="Arial" w:cs="Arial"/>
          <w:b/>
          <w:color w:val="auto"/>
          <w:sz w:val="28"/>
          <w:szCs w:val="22"/>
        </w:rPr>
        <w:t xml:space="preserve"> </w:t>
      </w:r>
      <w:r w:rsidRPr="006D5960">
        <w:rPr>
          <w:rFonts w:ascii="Arial" w:hAnsi="Arial" w:cs="Arial"/>
          <w:b/>
          <w:color w:val="auto"/>
          <w:sz w:val="28"/>
          <w:szCs w:val="22"/>
        </w:rPr>
        <w:t xml:space="preserve">– Formblatt </w:t>
      </w:r>
      <w:r w:rsidR="00E71C56" w:rsidRPr="006D5960">
        <w:rPr>
          <w:rFonts w:ascii="Arial" w:hAnsi="Arial" w:cs="Arial"/>
          <w:b/>
          <w:color w:val="auto"/>
          <w:sz w:val="28"/>
          <w:szCs w:val="22"/>
        </w:rPr>
        <w:t>„</w:t>
      </w:r>
      <w:r w:rsidR="001D3710" w:rsidRPr="006D5960">
        <w:rPr>
          <w:rFonts w:ascii="Arial" w:hAnsi="Arial" w:cs="Arial"/>
          <w:b/>
          <w:color w:val="auto"/>
          <w:sz w:val="28"/>
          <w:szCs w:val="22"/>
        </w:rPr>
        <w:t>Referenzprojekt</w:t>
      </w:r>
      <w:r w:rsidR="00D16A90" w:rsidRPr="006D5960">
        <w:rPr>
          <w:rFonts w:ascii="Arial" w:hAnsi="Arial" w:cs="Arial"/>
          <w:b/>
          <w:color w:val="auto"/>
          <w:sz w:val="28"/>
          <w:szCs w:val="22"/>
        </w:rPr>
        <w:t>e</w:t>
      </w:r>
      <w:r w:rsidR="000F6EFB">
        <w:rPr>
          <w:rFonts w:ascii="Arial" w:hAnsi="Arial" w:cs="Arial"/>
          <w:b/>
          <w:color w:val="auto"/>
          <w:sz w:val="28"/>
          <w:szCs w:val="22"/>
        </w:rPr>
        <w:t>“</w:t>
      </w:r>
    </w:p>
    <w:p w14:paraId="7635B611" w14:textId="77777777" w:rsidR="001314AC" w:rsidRPr="006D5960" w:rsidRDefault="001314AC" w:rsidP="001314AC">
      <w:pPr>
        <w:spacing w:after="0" w:line="240" w:lineRule="auto"/>
        <w:rPr>
          <w:rFonts w:ascii="Arial" w:hAnsi="Arial" w:cs="Arial"/>
        </w:rPr>
      </w:pPr>
    </w:p>
    <w:p w14:paraId="05969720" w14:textId="77777777" w:rsidR="00873517" w:rsidRDefault="00873517" w:rsidP="001314AC">
      <w:pPr>
        <w:spacing w:after="0" w:line="240" w:lineRule="auto"/>
        <w:jc w:val="both"/>
        <w:rPr>
          <w:rFonts w:ascii="Arial" w:hAnsi="Arial" w:cs="Arial"/>
        </w:rPr>
      </w:pPr>
      <w:r w:rsidRPr="006D5960">
        <w:rPr>
          <w:rFonts w:ascii="Arial" w:hAnsi="Arial" w:cs="Arial"/>
        </w:rPr>
        <w:t>Dieses</w:t>
      </w:r>
      <w:r w:rsidR="00000ED0" w:rsidRPr="006D5960">
        <w:rPr>
          <w:rFonts w:ascii="Arial" w:hAnsi="Arial" w:cs="Arial"/>
        </w:rPr>
        <w:t xml:space="preserve"> Formblatt ist von dem B</w:t>
      </w:r>
      <w:bookmarkStart w:id="0" w:name="_Hlk528393089"/>
      <w:r w:rsidR="00D656B2" w:rsidRPr="006D5960">
        <w:rPr>
          <w:rFonts w:ascii="Arial" w:hAnsi="Arial" w:cs="Arial"/>
        </w:rPr>
        <w:t>ieter</w:t>
      </w:r>
      <w:r w:rsidR="000F1D4C" w:rsidRPr="006D5960">
        <w:rPr>
          <w:rFonts w:ascii="Arial" w:hAnsi="Arial" w:cs="Arial"/>
        </w:rPr>
        <w:t xml:space="preserve"> (für sich als Einzel</w:t>
      </w:r>
      <w:r w:rsidR="00D656B2" w:rsidRPr="006D5960">
        <w:rPr>
          <w:rFonts w:ascii="Arial" w:hAnsi="Arial" w:cs="Arial"/>
        </w:rPr>
        <w:t>bieter</w:t>
      </w:r>
      <w:r w:rsidR="000F1D4C" w:rsidRPr="006D5960">
        <w:rPr>
          <w:rFonts w:ascii="Arial" w:hAnsi="Arial" w:cs="Arial"/>
        </w:rPr>
        <w:t xml:space="preserve">; jedes Mitglied der </w:t>
      </w:r>
      <w:r w:rsidR="00D656B2" w:rsidRPr="006D5960">
        <w:rPr>
          <w:rFonts w:ascii="Arial" w:hAnsi="Arial" w:cs="Arial"/>
        </w:rPr>
        <w:t>Bieter</w:t>
      </w:r>
      <w:r w:rsidR="000F1D4C" w:rsidRPr="006D5960">
        <w:rPr>
          <w:rFonts w:ascii="Arial" w:hAnsi="Arial" w:cs="Arial"/>
        </w:rPr>
        <w:t>gemeinschaft</w:t>
      </w:r>
      <w:r w:rsidR="00B967F8" w:rsidRPr="006D5960">
        <w:rPr>
          <w:rFonts w:ascii="Arial" w:hAnsi="Arial" w:cs="Arial"/>
        </w:rPr>
        <w:t xml:space="preserve">) </w:t>
      </w:r>
      <w:r w:rsidR="000F1D4C" w:rsidRPr="006D5960">
        <w:rPr>
          <w:rFonts w:ascii="Arial" w:hAnsi="Arial" w:cs="Arial"/>
        </w:rPr>
        <w:t>und den eignungs</w:t>
      </w:r>
      <w:r w:rsidR="000F1D4C" w:rsidRPr="006D5960">
        <w:rPr>
          <w:rFonts w:ascii="Arial" w:hAnsi="Arial" w:cs="Arial"/>
          <w:u w:val="single"/>
        </w:rPr>
        <w:t>ver</w:t>
      </w:r>
      <w:r w:rsidR="000F1D4C" w:rsidRPr="006D5960">
        <w:rPr>
          <w:rFonts w:ascii="Arial" w:hAnsi="Arial" w:cs="Arial"/>
        </w:rPr>
        <w:t>leihenden Unterauftragnehmer</w:t>
      </w:r>
      <w:r w:rsidR="00B967F8" w:rsidRPr="006D5960">
        <w:rPr>
          <w:rFonts w:ascii="Arial" w:hAnsi="Arial" w:cs="Arial"/>
        </w:rPr>
        <w:t>n</w:t>
      </w:r>
      <w:r w:rsidR="000F1D4C" w:rsidRPr="006D5960">
        <w:rPr>
          <w:rFonts w:ascii="Arial" w:hAnsi="Arial" w:cs="Arial"/>
        </w:rPr>
        <w:t xml:space="preserve"> </w:t>
      </w:r>
      <w:r w:rsidRPr="006D5960">
        <w:rPr>
          <w:rFonts w:ascii="Arial" w:hAnsi="Arial" w:cs="Arial"/>
        </w:rPr>
        <w:t>auszufüllen.</w:t>
      </w:r>
      <w:r w:rsidR="00000ED0" w:rsidRPr="006D5960">
        <w:rPr>
          <w:rFonts w:ascii="Arial" w:hAnsi="Arial" w:cs="Arial"/>
        </w:rPr>
        <w:t xml:space="preserve"> </w:t>
      </w:r>
    </w:p>
    <w:p w14:paraId="7D305E4B" w14:textId="77777777" w:rsidR="00A32513" w:rsidRPr="006D5960" w:rsidRDefault="00A32513" w:rsidP="001314AC">
      <w:pPr>
        <w:spacing w:after="0" w:line="240" w:lineRule="auto"/>
        <w:jc w:val="both"/>
        <w:rPr>
          <w:rFonts w:ascii="Arial" w:hAnsi="Arial" w:cs="Arial"/>
        </w:rPr>
      </w:pPr>
    </w:p>
    <w:p w14:paraId="439E61E0" w14:textId="77777777" w:rsidR="00F549BE" w:rsidRPr="006D5960" w:rsidRDefault="00F549BE" w:rsidP="001314AC">
      <w:pPr>
        <w:spacing w:after="0" w:line="240" w:lineRule="auto"/>
        <w:rPr>
          <w:rFonts w:ascii="Arial" w:hAnsi="Arial" w:cs="Arial"/>
        </w:rPr>
      </w:pPr>
      <w:bookmarkStart w:id="1" w:name="_Hlk18066510"/>
      <w:bookmarkEnd w:id="0"/>
      <w:r w:rsidRPr="006D5960">
        <w:rPr>
          <w:rFonts w:ascii="Arial" w:hAnsi="Arial" w:cs="Arial"/>
        </w:rPr>
        <w:t>(</w:t>
      </w:r>
      <w:r w:rsidRPr="006D5960">
        <w:rPr>
          <w:rFonts w:ascii="Arial" w:hAnsi="Arial" w:cs="Arial"/>
          <w:i/>
        </w:rPr>
        <w:t>Bitte</w:t>
      </w:r>
      <w:r w:rsidR="000D5E89" w:rsidRPr="006D5960">
        <w:rPr>
          <w:rFonts w:ascii="Arial" w:hAnsi="Arial" w:cs="Arial"/>
          <w:i/>
        </w:rPr>
        <w:t xml:space="preserve"> ausfüllen </w:t>
      </w:r>
      <w:r w:rsidR="003919A7" w:rsidRPr="006D5960">
        <w:rPr>
          <w:rFonts w:ascii="Arial" w:hAnsi="Arial" w:cs="Arial"/>
          <w:i/>
        </w:rPr>
        <w:t xml:space="preserve">[eckige Klammern] </w:t>
      </w:r>
      <w:r w:rsidR="000D5E89" w:rsidRPr="006D5960">
        <w:rPr>
          <w:rFonts w:ascii="Arial" w:hAnsi="Arial" w:cs="Arial"/>
          <w:i/>
        </w:rPr>
        <w:t xml:space="preserve">und </w:t>
      </w:r>
      <w:r w:rsidRPr="006D5960">
        <w:rPr>
          <w:rFonts w:ascii="Arial" w:hAnsi="Arial" w:cs="Arial"/>
          <w:i/>
        </w:rPr>
        <w:t xml:space="preserve">zutreffendes </w:t>
      </w:r>
      <w:r w:rsidR="003919A7" w:rsidRPr="006D5960">
        <w:rPr>
          <w:rFonts w:ascii="Arial" w:hAnsi="Arial" w:cs="Arial"/>
          <w:b/>
          <w:bCs/>
        </w:rPr>
        <w:sym w:font="Wingdings" w:char="F0A8"/>
      </w:r>
      <w:r w:rsidR="003919A7" w:rsidRPr="006D5960">
        <w:rPr>
          <w:rFonts w:ascii="Arial" w:hAnsi="Arial" w:cs="Arial"/>
          <w:b/>
          <w:bCs/>
        </w:rPr>
        <w:t xml:space="preserve"> </w:t>
      </w:r>
      <w:r w:rsidRPr="006D5960">
        <w:rPr>
          <w:rFonts w:ascii="Arial" w:hAnsi="Arial" w:cs="Arial"/>
          <w:i/>
        </w:rPr>
        <w:t>ankreuzen</w:t>
      </w:r>
      <w:r w:rsidRPr="006D5960">
        <w:rPr>
          <w:rFonts w:ascii="Arial" w:hAnsi="Arial" w:cs="Arial"/>
        </w:rPr>
        <w:t>)</w:t>
      </w:r>
    </w:p>
    <w:p w14:paraId="2E1DA751" w14:textId="77777777" w:rsidR="000F1D4C" w:rsidRPr="006D5960" w:rsidRDefault="000F1D4C" w:rsidP="001314AC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2"/>
        <w:gridCol w:w="4424"/>
      </w:tblGrid>
      <w:tr w:rsidR="001272A1" w:rsidRPr="006D5960" w14:paraId="590A445E" w14:textId="77777777" w:rsidTr="00154A52">
        <w:tc>
          <w:tcPr>
            <w:tcW w:w="9210" w:type="dxa"/>
            <w:gridSpan w:val="3"/>
            <w:shd w:val="clear" w:color="auto" w:fill="F2F2F2"/>
          </w:tcPr>
          <w:p w14:paraId="42A89934" w14:textId="77777777" w:rsidR="001272A1" w:rsidRPr="006D5960" w:rsidRDefault="001272A1" w:rsidP="001272A1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2" w:name="_Hlk233803914"/>
            <w:r w:rsidRPr="006D5960">
              <w:rPr>
                <w:rFonts w:ascii="Arial" w:hAnsi="Arial" w:cs="Arial"/>
                <w:b/>
              </w:rPr>
              <w:t>Referenzprojekt</w:t>
            </w:r>
            <w:r w:rsidR="00D16A90" w:rsidRPr="006D5960">
              <w:rPr>
                <w:rFonts w:ascii="Arial" w:hAnsi="Arial" w:cs="Arial"/>
                <w:b/>
              </w:rPr>
              <w:t xml:space="preserve"> 1</w:t>
            </w:r>
          </w:p>
        </w:tc>
      </w:tr>
      <w:tr w:rsidR="001272A1" w:rsidRPr="006D5960" w14:paraId="77B081A4" w14:textId="77777777" w:rsidTr="00154A52">
        <w:tc>
          <w:tcPr>
            <w:tcW w:w="534" w:type="dxa"/>
            <w:shd w:val="clear" w:color="auto" w:fill="F2F2F2"/>
          </w:tcPr>
          <w:p w14:paraId="79EDBA3D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1</w:t>
            </w:r>
          </w:p>
        </w:tc>
        <w:tc>
          <w:tcPr>
            <w:tcW w:w="4252" w:type="dxa"/>
            <w:shd w:val="clear" w:color="auto" w:fill="F2F2F2"/>
          </w:tcPr>
          <w:p w14:paraId="300EAC2C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Projektbezeichnung</w:t>
            </w:r>
            <w:r w:rsidR="00D746EA">
              <w:rPr>
                <w:rFonts w:ascii="Arial" w:hAnsi="Arial" w:cs="Arial"/>
              </w:rPr>
              <w:t xml:space="preserve"> </w:t>
            </w:r>
            <w:r w:rsidR="00D746EA" w:rsidRPr="00D746EA">
              <w:rPr>
                <w:rFonts w:ascii="Arial" w:hAnsi="Arial" w:cs="Arial"/>
              </w:rPr>
              <w:t>und Referenzgeber:</w:t>
            </w:r>
          </w:p>
        </w:tc>
        <w:tc>
          <w:tcPr>
            <w:tcW w:w="4424" w:type="dxa"/>
            <w:shd w:val="clear" w:color="auto" w:fill="auto"/>
          </w:tcPr>
          <w:p w14:paraId="3DEFF11F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90203A2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6D5960">
              <w:rPr>
                <w:rFonts w:ascii="Arial" w:hAnsi="Arial" w:cs="Arial"/>
                <w:bCs/>
              </w:rPr>
              <w:t>Projektbezeichnung</w:t>
            </w:r>
            <w:r w:rsidR="00D746EA">
              <w:rPr>
                <w:rFonts w:ascii="Arial" w:hAnsi="Arial" w:cs="Arial"/>
                <w:bCs/>
              </w:rPr>
              <w:t xml:space="preserve"> </w:t>
            </w:r>
            <w:r w:rsidR="00D746EA" w:rsidRPr="00D746EA">
              <w:rPr>
                <w:rFonts w:ascii="Arial" w:hAnsi="Arial" w:cs="Arial"/>
                <w:bCs/>
              </w:rPr>
              <w:t>und Referenzgeber:</w:t>
            </w:r>
            <w:r w:rsidR="001E21AC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83318807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1E21AC" w:rsidRPr="002C1D1D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1D5241BC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272A1" w:rsidRPr="006D5960" w14:paraId="124CC590" w14:textId="77777777" w:rsidTr="00154A52">
        <w:tc>
          <w:tcPr>
            <w:tcW w:w="534" w:type="dxa"/>
            <w:shd w:val="clear" w:color="auto" w:fill="F2F2F2"/>
          </w:tcPr>
          <w:p w14:paraId="496A6132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2</w:t>
            </w:r>
          </w:p>
        </w:tc>
        <w:tc>
          <w:tcPr>
            <w:tcW w:w="4252" w:type="dxa"/>
            <w:shd w:val="clear" w:color="auto" w:fill="F2F2F2"/>
          </w:tcPr>
          <w:p w14:paraId="111F954E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Name des Referenznehmers:</w:t>
            </w:r>
          </w:p>
        </w:tc>
        <w:tc>
          <w:tcPr>
            <w:tcW w:w="4424" w:type="dxa"/>
            <w:shd w:val="clear" w:color="auto" w:fill="auto"/>
          </w:tcPr>
          <w:p w14:paraId="03AF9886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27AEF3A" w14:textId="77777777" w:rsidR="001272A1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6D5960">
              <w:rPr>
                <w:rFonts w:ascii="Arial" w:hAnsi="Arial" w:cs="Arial"/>
                <w:bCs/>
              </w:rPr>
              <w:t>Referenz</w:t>
            </w:r>
            <w:r w:rsidRPr="006D5960">
              <w:rPr>
                <w:rFonts w:ascii="Arial" w:hAnsi="Arial" w:cs="Arial"/>
                <w:bCs/>
                <w:u w:val="single"/>
              </w:rPr>
              <w:t>nehmer</w:t>
            </w:r>
            <w:r w:rsidRPr="006D5960">
              <w:rPr>
                <w:rFonts w:ascii="Arial" w:hAnsi="Arial" w:cs="Arial"/>
                <w:bCs/>
              </w:rPr>
              <w:t xml:space="preserve"> (Firma): </w:t>
            </w:r>
          </w:p>
          <w:sdt>
            <w:sdtPr>
              <w:rPr>
                <w:rFonts w:ascii="Arial" w:hAnsi="Arial" w:cs="Arial"/>
                <w:bCs/>
              </w:rPr>
              <w:id w:val="164675583"/>
              <w:placeholder>
                <w:docPart w:val="DefaultPlaceholder_1082065158"/>
              </w:placeholder>
              <w:showingPlcHdr/>
            </w:sdtPr>
            <w:sdtEndPr/>
            <w:sdtContent>
              <w:p w14:paraId="41382D6E" w14:textId="77777777" w:rsidR="001E21AC" w:rsidRPr="006D5960" w:rsidRDefault="001E21AC" w:rsidP="00154A52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2333B8FF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1272A1" w:rsidRPr="006D5960" w14:paraId="3A741F53" w14:textId="77777777" w:rsidTr="00154A52">
        <w:tc>
          <w:tcPr>
            <w:tcW w:w="534" w:type="dxa"/>
            <w:shd w:val="clear" w:color="auto" w:fill="F2F2F2"/>
          </w:tcPr>
          <w:p w14:paraId="2643DE43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3</w:t>
            </w:r>
          </w:p>
        </w:tc>
        <w:tc>
          <w:tcPr>
            <w:tcW w:w="4252" w:type="dxa"/>
            <w:shd w:val="clear" w:color="auto" w:fill="F2F2F2"/>
          </w:tcPr>
          <w:p w14:paraId="14B2659E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Angaben zum Wert:</w:t>
            </w:r>
          </w:p>
        </w:tc>
        <w:tc>
          <w:tcPr>
            <w:tcW w:w="4424" w:type="dxa"/>
            <w:shd w:val="clear" w:color="auto" w:fill="auto"/>
          </w:tcPr>
          <w:p w14:paraId="1AF1177F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E1F2659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6D5960">
              <w:rPr>
                <w:rFonts w:ascii="Arial" w:hAnsi="Arial" w:cs="Arial"/>
                <w:bCs/>
              </w:rPr>
              <w:t xml:space="preserve">Auftragswert </w:t>
            </w:r>
            <w:r w:rsidR="001E21AC" w:rsidRPr="006D5960">
              <w:rPr>
                <w:rFonts w:ascii="Arial" w:hAnsi="Arial" w:cs="Arial"/>
                <w:bCs/>
              </w:rPr>
              <w:t>EUR (netto)</w:t>
            </w:r>
          </w:p>
          <w:sdt>
            <w:sdtPr>
              <w:rPr>
                <w:rFonts w:ascii="Arial" w:hAnsi="Arial" w:cs="Arial"/>
                <w:bCs/>
              </w:rPr>
              <w:id w:val="-1047530737"/>
              <w:placeholder>
                <w:docPart w:val="DefaultPlaceholder_1082065158"/>
              </w:placeholder>
              <w:showingPlcHdr/>
            </w:sdtPr>
            <w:sdtEndPr/>
            <w:sdtContent>
              <w:p w14:paraId="7C0EFB8C" w14:textId="77777777" w:rsidR="001272A1" w:rsidRDefault="001E21AC" w:rsidP="001E21AC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65D5142E" w14:textId="77777777" w:rsidR="001E21AC" w:rsidRPr="006D5960" w:rsidRDefault="001E21AC" w:rsidP="001E21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272A1" w:rsidRPr="006D5960" w14:paraId="1061B008" w14:textId="77777777" w:rsidTr="00154A52">
        <w:tc>
          <w:tcPr>
            <w:tcW w:w="534" w:type="dxa"/>
            <w:shd w:val="clear" w:color="auto" w:fill="F2F2F2"/>
          </w:tcPr>
          <w:p w14:paraId="13E27B3D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4</w:t>
            </w:r>
          </w:p>
        </w:tc>
        <w:tc>
          <w:tcPr>
            <w:tcW w:w="4252" w:type="dxa"/>
            <w:shd w:val="clear" w:color="auto" w:fill="F2F2F2"/>
          </w:tcPr>
          <w:p w14:paraId="729E7C98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Angaben zum Erbringungszeit</w:t>
            </w:r>
            <w:r w:rsidR="00B967F8" w:rsidRPr="006D5960">
              <w:rPr>
                <w:rFonts w:ascii="Arial" w:hAnsi="Arial" w:cs="Arial"/>
              </w:rPr>
              <w:t>raum</w:t>
            </w:r>
            <w:r w:rsidRPr="006D5960">
              <w:rPr>
                <w:rFonts w:ascii="Arial" w:hAnsi="Arial" w:cs="Arial"/>
              </w:rPr>
              <w:t>:</w:t>
            </w:r>
          </w:p>
        </w:tc>
        <w:tc>
          <w:tcPr>
            <w:tcW w:w="4424" w:type="dxa"/>
            <w:shd w:val="clear" w:color="auto" w:fill="auto"/>
          </w:tcPr>
          <w:p w14:paraId="451EBE37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7742C81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6D5960">
              <w:rPr>
                <w:rFonts w:ascii="Arial" w:hAnsi="Arial" w:cs="Arial"/>
                <w:bCs/>
              </w:rPr>
              <w:t>Beginn de</w:t>
            </w:r>
            <w:r w:rsidR="00F62F3C" w:rsidRPr="006D5960">
              <w:rPr>
                <w:rFonts w:ascii="Arial" w:hAnsi="Arial" w:cs="Arial"/>
                <w:bCs/>
              </w:rPr>
              <w:t>s</w:t>
            </w:r>
            <w:r w:rsidRPr="006D5960">
              <w:rPr>
                <w:rFonts w:ascii="Arial" w:hAnsi="Arial" w:cs="Arial"/>
                <w:bCs/>
              </w:rPr>
              <w:t xml:space="preserve"> Leistung</w:t>
            </w:r>
            <w:r w:rsidR="00F62F3C" w:rsidRPr="006D5960">
              <w:rPr>
                <w:rFonts w:ascii="Arial" w:hAnsi="Arial" w:cs="Arial"/>
                <w:bCs/>
              </w:rPr>
              <w:t>szeitraums</w:t>
            </w:r>
            <w:r w:rsidRPr="006D5960">
              <w:rPr>
                <w:rFonts w:ascii="Arial" w:hAnsi="Arial" w:cs="Arial"/>
                <w:bCs/>
              </w:rPr>
              <w:t xml:space="preserve"> am</w:t>
            </w:r>
            <w:r w:rsidRPr="006D5960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97557273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1E21AC" w:rsidRPr="002C1D1D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4EDC399D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19B1353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6D5960">
              <w:rPr>
                <w:rFonts w:ascii="Arial" w:hAnsi="Arial" w:cs="Arial"/>
                <w:bCs/>
              </w:rPr>
              <w:t>Abschluss der Leistungs</w:t>
            </w:r>
            <w:r w:rsidR="00F62F3C" w:rsidRPr="006D5960">
              <w:rPr>
                <w:rFonts w:ascii="Arial" w:hAnsi="Arial" w:cs="Arial"/>
                <w:bCs/>
              </w:rPr>
              <w:t>zeitraums</w:t>
            </w:r>
            <w:r w:rsidRPr="006D5960">
              <w:rPr>
                <w:rFonts w:ascii="Arial" w:hAnsi="Arial" w:cs="Arial"/>
                <w:bCs/>
              </w:rPr>
              <w:t xml:space="preserve"> am</w:t>
            </w:r>
            <w:r w:rsidRPr="006D5960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22017823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1E21AC" w:rsidRPr="002C1D1D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65414871" w14:textId="77777777" w:rsidR="00B967F8" w:rsidRPr="006D5960" w:rsidRDefault="00B967F8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4850978" w14:textId="77777777" w:rsidR="00B967F8" w:rsidRPr="006D5960" w:rsidRDefault="00B967F8" w:rsidP="00B967F8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6D5960">
              <w:rPr>
                <w:rFonts w:ascii="Arial" w:hAnsi="Arial" w:cs="Arial"/>
                <w:bCs/>
              </w:rPr>
              <w:t>Angabe, falls und inwieweit der Leistungszeitraum zwischenzeitlich unterbrochen worden ist</w:t>
            </w:r>
            <w:r w:rsidRPr="006D5960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79564357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1E21AC" w:rsidRPr="002C1D1D">
                  <w:rPr>
                    <w:rStyle w:val="Platzhaltertext"/>
                  </w:rPr>
                  <w:t>Klicken Sie hier, um Text einzugeben.</w:t>
                </w:r>
              </w:sdtContent>
            </w:sdt>
          </w:p>
          <w:p w14:paraId="4EC90215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272A1" w:rsidRPr="006D5960" w14:paraId="34FC8E5E" w14:textId="77777777" w:rsidTr="00154A52">
        <w:tc>
          <w:tcPr>
            <w:tcW w:w="534" w:type="dxa"/>
            <w:shd w:val="clear" w:color="auto" w:fill="F2F2F2"/>
          </w:tcPr>
          <w:p w14:paraId="0EAAD290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5</w:t>
            </w:r>
          </w:p>
        </w:tc>
        <w:tc>
          <w:tcPr>
            <w:tcW w:w="4252" w:type="dxa"/>
            <w:shd w:val="clear" w:color="auto" w:fill="F2F2F2"/>
          </w:tcPr>
          <w:p w14:paraId="4A5CA5DE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Angaben des öffentlichen oder privaten Empfängers</w:t>
            </w:r>
          </w:p>
          <w:p w14:paraId="5F542165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24" w:type="dxa"/>
            <w:shd w:val="clear" w:color="auto" w:fill="auto"/>
          </w:tcPr>
          <w:p w14:paraId="3992012D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143DAE3" w14:textId="77777777" w:rsidR="001272A1" w:rsidRPr="006D5960" w:rsidRDefault="00D066E3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77833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1A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1272A1" w:rsidRPr="006D5960">
              <w:rPr>
                <w:rFonts w:ascii="Arial" w:hAnsi="Arial" w:cs="Arial"/>
                <w:bCs/>
              </w:rPr>
              <w:t xml:space="preserve"> öffentlicher Empfänger (Auftraggeber)</w:t>
            </w:r>
          </w:p>
          <w:p w14:paraId="13311181" w14:textId="77777777" w:rsidR="001272A1" w:rsidRPr="006D5960" w:rsidRDefault="001272A1" w:rsidP="00154A5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C794FF0" w14:textId="77777777" w:rsidR="001272A1" w:rsidRPr="006D5960" w:rsidRDefault="00D066E3" w:rsidP="00154A52">
            <w:pPr>
              <w:spacing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Cs/>
                </w:rPr>
                <w:id w:val="-58761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1A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1272A1" w:rsidRPr="006D5960">
              <w:rPr>
                <w:rFonts w:ascii="Arial" w:hAnsi="Arial" w:cs="Arial"/>
                <w:bCs/>
              </w:rPr>
              <w:t xml:space="preserve"> Privater Empfänger (Auftraggeber)</w:t>
            </w:r>
            <w:r w:rsidR="001272A1" w:rsidRPr="006D5960">
              <w:rPr>
                <w:rFonts w:ascii="Arial" w:hAnsi="Arial" w:cs="Arial"/>
                <w:bCs/>
              </w:rPr>
              <w:br/>
            </w:r>
          </w:p>
        </w:tc>
      </w:tr>
      <w:tr w:rsidR="003F2D66" w:rsidRPr="006D5960" w14:paraId="649D5AAA" w14:textId="77777777" w:rsidTr="003F2D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EE805E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</w:rPr>
            </w:pPr>
            <w:r w:rsidRPr="006D5960">
              <w:rPr>
                <w:rFonts w:ascii="Arial" w:hAnsi="Arial" w:cs="Arial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BF7647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</w:rPr>
            </w:pPr>
            <w:bookmarkStart w:id="3" w:name="_Hlk528392157"/>
            <w:r w:rsidRPr="006D5960">
              <w:rPr>
                <w:rFonts w:ascii="Arial" w:hAnsi="Arial" w:cs="Arial"/>
              </w:rPr>
              <w:t>Rolle des Referenznehmers in dem Referenzprojekt</w:t>
            </w:r>
            <w:bookmarkEnd w:id="3"/>
            <w:r w:rsidRPr="006D5960">
              <w:rPr>
                <w:rFonts w:ascii="Arial" w:hAnsi="Arial" w:cs="Arial"/>
              </w:rPr>
              <w:t>:</w:t>
            </w:r>
          </w:p>
          <w:p w14:paraId="132983B9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027C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6FF2450" w14:textId="77777777" w:rsidR="003F2D66" w:rsidRPr="006D5960" w:rsidRDefault="00D066E3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54588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1A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3F2D66" w:rsidRPr="006D5960">
              <w:rPr>
                <w:rFonts w:ascii="Arial" w:hAnsi="Arial" w:cs="Arial"/>
                <w:bCs/>
              </w:rPr>
              <w:t xml:space="preserve"> Auftragnehmer</w:t>
            </w:r>
          </w:p>
          <w:p w14:paraId="65210606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EF102C6" w14:textId="77777777" w:rsidR="003F2D66" w:rsidRDefault="00D066E3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48191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1A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3F2D66" w:rsidRPr="006D5960">
              <w:rPr>
                <w:rFonts w:ascii="Arial" w:hAnsi="Arial" w:cs="Arial"/>
                <w:bCs/>
              </w:rPr>
              <w:t xml:space="preserve"> Unterauftragnehmer von </w:t>
            </w:r>
          </w:p>
          <w:sdt>
            <w:sdtPr>
              <w:rPr>
                <w:rFonts w:ascii="Arial" w:hAnsi="Arial" w:cs="Arial"/>
                <w:bCs/>
              </w:rPr>
              <w:id w:val="1691027519"/>
              <w:placeholder>
                <w:docPart w:val="DefaultPlaceholder_1082065158"/>
              </w:placeholder>
              <w:showingPlcHdr/>
            </w:sdtPr>
            <w:sdtEndPr/>
            <w:sdtContent>
              <w:p w14:paraId="3F0443AA" w14:textId="77777777" w:rsidR="001E21AC" w:rsidRPr="006D5960" w:rsidRDefault="001E21AC" w:rsidP="00BA66C1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21A4B384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68791DD" w14:textId="77777777" w:rsidR="003F2D66" w:rsidRPr="006D5960" w:rsidRDefault="003F2D66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9F3ACFE" w14:textId="77777777" w:rsidR="003F2D66" w:rsidRPr="006D5960" w:rsidRDefault="00D066E3" w:rsidP="00BA66C1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96579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1A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3F2D66" w:rsidRPr="006D5960">
              <w:rPr>
                <w:rFonts w:ascii="Arial" w:hAnsi="Arial" w:cs="Arial"/>
                <w:bCs/>
              </w:rPr>
              <w:t xml:space="preserve"> Mitglied einer Arbeitsgemeinschaft zusammen mit</w:t>
            </w:r>
          </w:p>
          <w:sdt>
            <w:sdtPr>
              <w:rPr>
                <w:rFonts w:ascii="Arial" w:hAnsi="Arial" w:cs="Arial"/>
                <w:bCs/>
              </w:rPr>
              <w:id w:val="-751499927"/>
              <w:placeholder>
                <w:docPart w:val="DefaultPlaceholder_1082065158"/>
              </w:placeholder>
              <w:showingPlcHdr/>
            </w:sdtPr>
            <w:sdtEndPr/>
            <w:sdtContent>
              <w:p w14:paraId="744060B7" w14:textId="77777777" w:rsidR="003F2D66" w:rsidRDefault="001E21AC" w:rsidP="001E21AC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64CB4184" w14:textId="77777777" w:rsidR="001E21AC" w:rsidRPr="006D5960" w:rsidRDefault="001E21AC" w:rsidP="001E21A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F6EFB" w:rsidRPr="006D5960" w14:paraId="50FBB14E" w14:textId="77777777" w:rsidTr="003F2D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E8458D" w14:textId="62CDD85F" w:rsidR="000F6EFB" w:rsidRPr="006D5960" w:rsidRDefault="000F6EFB" w:rsidP="00BA66C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05FCB9" w14:textId="77777777" w:rsidR="000F6EFB" w:rsidRDefault="000F6EFB" w:rsidP="00BA66C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Projektbeschreibung </w:t>
            </w:r>
          </w:p>
          <w:p w14:paraId="4AC11DF8" w14:textId="0A058EAE" w:rsidR="000F6EFB" w:rsidRPr="006D5960" w:rsidRDefault="000F6EFB" w:rsidP="00BA66C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Bitte beschreiben Sie das Projekt:</w:t>
            </w:r>
          </w:p>
        </w:tc>
        <w:sdt>
          <w:sdtPr>
            <w:rPr>
              <w:rFonts w:ascii="Arial" w:hAnsi="Arial" w:cs="Arial"/>
              <w:bCs/>
            </w:rPr>
            <w:id w:val="1393851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4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DA79493" w14:textId="228398BA" w:rsidR="000F6EFB" w:rsidRPr="006D5960" w:rsidRDefault="000F6EFB" w:rsidP="00BA66C1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EE1D1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bookmarkEnd w:id="2"/>
    </w:tbl>
    <w:p w14:paraId="03AC1350" w14:textId="77777777" w:rsidR="000F1D4C" w:rsidRPr="006D5960" w:rsidRDefault="000F1D4C" w:rsidP="00275A79">
      <w:pPr>
        <w:spacing w:after="0" w:line="240" w:lineRule="auto"/>
        <w:rPr>
          <w:rFonts w:ascii="Arial" w:hAnsi="Arial" w:cs="Arial"/>
        </w:rPr>
      </w:pPr>
    </w:p>
    <w:p w14:paraId="7B6D9895" w14:textId="77777777" w:rsidR="00D16A90" w:rsidRPr="006D5960" w:rsidRDefault="001272A1" w:rsidP="00D16A90">
      <w:pPr>
        <w:spacing w:after="0" w:line="240" w:lineRule="auto"/>
        <w:rPr>
          <w:rFonts w:ascii="Arial" w:hAnsi="Arial" w:cs="Arial"/>
        </w:rPr>
      </w:pPr>
      <w:r w:rsidRPr="006D5960">
        <w:rPr>
          <w:rFonts w:ascii="Arial" w:hAnsi="Arial" w:cs="Arial"/>
        </w:rPr>
        <w:br w:type="page"/>
      </w:r>
      <w:bookmarkEnd w:id="1"/>
      <w:r w:rsidR="00D16A90" w:rsidRPr="006D5960">
        <w:rPr>
          <w:rFonts w:ascii="Arial" w:hAnsi="Arial" w:cs="Arial"/>
        </w:rPr>
        <w:lastRenderedPageBreak/>
        <w:t>(</w:t>
      </w:r>
      <w:r w:rsidR="00D16A90" w:rsidRPr="006D5960">
        <w:rPr>
          <w:rFonts w:ascii="Arial" w:hAnsi="Arial" w:cs="Arial"/>
          <w:i/>
        </w:rPr>
        <w:t xml:space="preserve">Bitte ausfüllen [eckige Klammern] und zutreffendes </w:t>
      </w:r>
      <w:r w:rsidR="00D16A90" w:rsidRPr="006D5960">
        <w:rPr>
          <w:rFonts w:ascii="Arial" w:hAnsi="Arial" w:cs="Arial"/>
          <w:b/>
          <w:bCs/>
        </w:rPr>
        <w:sym w:font="Wingdings" w:char="F0A8"/>
      </w:r>
      <w:r w:rsidR="00D16A90" w:rsidRPr="006D5960">
        <w:rPr>
          <w:rFonts w:ascii="Arial" w:hAnsi="Arial" w:cs="Arial"/>
          <w:b/>
          <w:bCs/>
        </w:rPr>
        <w:t xml:space="preserve"> </w:t>
      </w:r>
      <w:r w:rsidR="00D16A90" w:rsidRPr="006D5960">
        <w:rPr>
          <w:rFonts w:ascii="Arial" w:hAnsi="Arial" w:cs="Arial"/>
          <w:i/>
        </w:rPr>
        <w:t>ankreuzen</w:t>
      </w:r>
      <w:r w:rsidR="00D16A90" w:rsidRPr="006D5960">
        <w:rPr>
          <w:rFonts w:ascii="Arial" w:hAnsi="Arial" w:cs="Arial"/>
        </w:rPr>
        <w:t>)</w:t>
      </w:r>
    </w:p>
    <w:p w14:paraId="368398FF" w14:textId="77777777" w:rsidR="00D16A90" w:rsidRPr="006D5960" w:rsidRDefault="00D16A90" w:rsidP="00D16A90">
      <w:pPr>
        <w:spacing w:after="0" w:line="240" w:lineRule="auto"/>
        <w:rPr>
          <w:rFonts w:ascii="Arial" w:hAnsi="Arial" w:cs="Arial"/>
        </w:rPr>
      </w:pPr>
    </w:p>
    <w:p w14:paraId="10B10E32" w14:textId="77777777" w:rsidR="00D16A90" w:rsidRPr="006D5960" w:rsidRDefault="00D16A90" w:rsidP="00D16A90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2"/>
        <w:gridCol w:w="4424"/>
      </w:tblGrid>
      <w:tr w:rsidR="000F6EFB" w:rsidRPr="000F6EFB" w14:paraId="77513A63" w14:textId="77777777" w:rsidTr="00395984">
        <w:tc>
          <w:tcPr>
            <w:tcW w:w="9210" w:type="dxa"/>
            <w:gridSpan w:val="3"/>
            <w:shd w:val="clear" w:color="auto" w:fill="F2F2F2"/>
          </w:tcPr>
          <w:p w14:paraId="6EC42F23" w14:textId="6B06FA5E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F6EFB">
              <w:rPr>
                <w:rFonts w:ascii="Arial" w:hAnsi="Arial" w:cs="Arial"/>
                <w:b/>
              </w:rPr>
              <w:t xml:space="preserve">Referenzprojekt </w:t>
            </w:r>
            <w:r>
              <w:rPr>
                <w:rFonts w:ascii="Arial" w:hAnsi="Arial" w:cs="Arial"/>
                <w:b/>
              </w:rPr>
              <w:t>2</w:t>
            </w:r>
          </w:p>
        </w:tc>
      </w:tr>
      <w:tr w:rsidR="000F6EFB" w:rsidRPr="000F6EFB" w14:paraId="45D031A0" w14:textId="77777777" w:rsidTr="00395984">
        <w:tc>
          <w:tcPr>
            <w:tcW w:w="534" w:type="dxa"/>
            <w:shd w:val="clear" w:color="auto" w:fill="F2F2F2"/>
          </w:tcPr>
          <w:p w14:paraId="0239DEB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1</w:t>
            </w:r>
          </w:p>
        </w:tc>
        <w:tc>
          <w:tcPr>
            <w:tcW w:w="4252" w:type="dxa"/>
            <w:shd w:val="clear" w:color="auto" w:fill="F2F2F2"/>
          </w:tcPr>
          <w:p w14:paraId="01225BA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Projektbezeichnung und Referenzgeber:</w:t>
            </w:r>
          </w:p>
        </w:tc>
        <w:tc>
          <w:tcPr>
            <w:tcW w:w="4424" w:type="dxa"/>
            <w:shd w:val="clear" w:color="auto" w:fill="auto"/>
          </w:tcPr>
          <w:p w14:paraId="1E23574A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CD863C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Projektbezeichnung und Referenzgeber: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-1177876447"/>
                <w:placeholder>
                  <w:docPart w:val="482BB997314E4FEB88EB20F6B5367350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2478B54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F6EFB" w:rsidRPr="000F6EFB" w14:paraId="4A11D279" w14:textId="77777777" w:rsidTr="00395984">
        <w:tc>
          <w:tcPr>
            <w:tcW w:w="534" w:type="dxa"/>
            <w:shd w:val="clear" w:color="auto" w:fill="F2F2F2"/>
          </w:tcPr>
          <w:p w14:paraId="5F0C9B1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2</w:t>
            </w:r>
          </w:p>
        </w:tc>
        <w:tc>
          <w:tcPr>
            <w:tcW w:w="4252" w:type="dxa"/>
            <w:shd w:val="clear" w:color="auto" w:fill="F2F2F2"/>
          </w:tcPr>
          <w:p w14:paraId="01A7BF7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Name des Referenznehmers:</w:t>
            </w:r>
          </w:p>
        </w:tc>
        <w:tc>
          <w:tcPr>
            <w:tcW w:w="4424" w:type="dxa"/>
            <w:shd w:val="clear" w:color="auto" w:fill="auto"/>
          </w:tcPr>
          <w:p w14:paraId="1B6A065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D81E89C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Referenz</w:t>
            </w:r>
            <w:r w:rsidRPr="000F6EFB">
              <w:rPr>
                <w:rFonts w:ascii="Arial" w:hAnsi="Arial" w:cs="Arial"/>
                <w:bCs/>
                <w:u w:val="single"/>
              </w:rPr>
              <w:t>nehmer</w:t>
            </w:r>
            <w:r w:rsidRPr="000F6EFB">
              <w:rPr>
                <w:rFonts w:ascii="Arial" w:hAnsi="Arial" w:cs="Arial"/>
                <w:bCs/>
              </w:rPr>
              <w:t xml:space="preserve"> (Firma): </w:t>
            </w:r>
          </w:p>
          <w:sdt>
            <w:sdtPr>
              <w:rPr>
                <w:rFonts w:ascii="Arial" w:hAnsi="Arial" w:cs="Arial"/>
                <w:bCs/>
              </w:rPr>
              <w:id w:val="760725291"/>
              <w:placeholder>
                <w:docPart w:val="482BB997314E4FEB88EB20F6B5367350"/>
              </w:placeholder>
              <w:showingPlcHdr/>
            </w:sdtPr>
            <w:sdtEndPr/>
            <w:sdtContent>
              <w:p w14:paraId="0BC58613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33B5372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F6EFB" w:rsidRPr="000F6EFB" w14:paraId="4F6A79F0" w14:textId="77777777" w:rsidTr="00395984">
        <w:tc>
          <w:tcPr>
            <w:tcW w:w="534" w:type="dxa"/>
            <w:shd w:val="clear" w:color="auto" w:fill="F2F2F2"/>
          </w:tcPr>
          <w:p w14:paraId="28C436B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3</w:t>
            </w:r>
          </w:p>
        </w:tc>
        <w:tc>
          <w:tcPr>
            <w:tcW w:w="4252" w:type="dxa"/>
            <w:shd w:val="clear" w:color="auto" w:fill="F2F2F2"/>
          </w:tcPr>
          <w:p w14:paraId="0A74AEC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Angaben zum Wert:</w:t>
            </w:r>
          </w:p>
        </w:tc>
        <w:tc>
          <w:tcPr>
            <w:tcW w:w="4424" w:type="dxa"/>
            <w:shd w:val="clear" w:color="auto" w:fill="auto"/>
          </w:tcPr>
          <w:p w14:paraId="3961D206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8C2FFD3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Auftragswert EUR (netto)</w:t>
            </w:r>
          </w:p>
          <w:sdt>
            <w:sdtPr>
              <w:rPr>
                <w:rFonts w:ascii="Arial" w:hAnsi="Arial" w:cs="Arial"/>
                <w:bCs/>
              </w:rPr>
              <w:id w:val="1301190170"/>
              <w:placeholder>
                <w:docPart w:val="482BB997314E4FEB88EB20F6B5367350"/>
              </w:placeholder>
              <w:showingPlcHdr/>
            </w:sdtPr>
            <w:sdtEndPr/>
            <w:sdtContent>
              <w:p w14:paraId="6BDD4513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22AFDAD2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F6EFB" w:rsidRPr="000F6EFB" w14:paraId="4F513546" w14:textId="77777777" w:rsidTr="00395984">
        <w:tc>
          <w:tcPr>
            <w:tcW w:w="534" w:type="dxa"/>
            <w:shd w:val="clear" w:color="auto" w:fill="F2F2F2"/>
          </w:tcPr>
          <w:p w14:paraId="42D4C940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4</w:t>
            </w:r>
          </w:p>
        </w:tc>
        <w:tc>
          <w:tcPr>
            <w:tcW w:w="4252" w:type="dxa"/>
            <w:shd w:val="clear" w:color="auto" w:fill="F2F2F2"/>
          </w:tcPr>
          <w:p w14:paraId="783966A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Angaben zum Erbringungszeitraum:</w:t>
            </w:r>
          </w:p>
        </w:tc>
        <w:tc>
          <w:tcPr>
            <w:tcW w:w="4424" w:type="dxa"/>
            <w:shd w:val="clear" w:color="auto" w:fill="auto"/>
          </w:tcPr>
          <w:p w14:paraId="4D23FCA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8A10A74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Beginn des Leistungszeitraums am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-1230830846"/>
                <w:placeholder>
                  <w:docPart w:val="482BB997314E4FEB88EB20F6B5367350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551AF84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6B3AA9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Abschluss der Leistungszeitraums am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-1532020148"/>
                <w:placeholder>
                  <w:docPart w:val="482BB997314E4FEB88EB20F6B5367350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35A51550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92F7475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Angabe, falls und inwieweit der Leistungszeitraum zwischenzeitlich unterbrochen worden ist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-624318487"/>
                <w:placeholder>
                  <w:docPart w:val="482BB997314E4FEB88EB20F6B5367350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4C93708A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F6EFB" w:rsidRPr="000F6EFB" w14:paraId="3D894BF8" w14:textId="77777777" w:rsidTr="00395984">
        <w:tc>
          <w:tcPr>
            <w:tcW w:w="534" w:type="dxa"/>
            <w:shd w:val="clear" w:color="auto" w:fill="F2F2F2"/>
          </w:tcPr>
          <w:p w14:paraId="7975A1C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5</w:t>
            </w:r>
          </w:p>
        </w:tc>
        <w:tc>
          <w:tcPr>
            <w:tcW w:w="4252" w:type="dxa"/>
            <w:shd w:val="clear" w:color="auto" w:fill="F2F2F2"/>
          </w:tcPr>
          <w:p w14:paraId="30CC7051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Angaben des öffentlichen oder privaten Empfängers</w:t>
            </w:r>
          </w:p>
          <w:p w14:paraId="2DFD943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24" w:type="dxa"/>
            <w:shd w:val="clear" w:color="auto" w:fill="auto"/>
          </w:tcPr>
          <w:p w14:paraId="742CC691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4CAA3C8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21327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öffentlicher Empfänger (Auftraggeber)</w:t>
            </w:r>
          </w:p>
          <w:p w14:paraId="1CFA1A4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1CF01EA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Cs/>
                </w:rPr>
                <w:id w:val="183487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Privater Empfänger (Auftraggeber)</w:t>
            </w:r>
            <w:r w:rsidR="000F6EFB" w:rsidRPr="000F6EFB">
              <w:rPr>
                <w:rFonts w:ascii="Arial" w:hAnsi="Arial" w:cs="Arial"/>
                <w:bCs/>
              </w:rPr>
              <w:br/>
            </w:r>
          </w:p>
        </w:tc>
      </w:tr>
      <w:tr w:rsidR="000F6EFB" w:rsidRPr="000F6EFB" w14:paraId="47ED39CB" w14:textId="77777777" w:rsidTr="0039598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343A64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B0EB3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Rolle des Referenznehmers in dem Referenzprojekt:</w:t>
            </w:r>
          </w:p>
          <w:p w14:paraId="633D65F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8B2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2AD34C1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59455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Auftragnehmer</w:t>
            </w:r>
          </w:p>
          <w:p w14:paraId="69CDA4E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13D2FFB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65557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Unterauftragnehmer von </w:t>
            </w:r>
          </w:p>
          <w:sdt>
            <w:sdtPr>
              <w:rPr>
                <w:rFonts w:ascii="Arial" w:hAnsi="Arial" w:cs="Arial"/>
                <w:bCs/>
              </w:rPr>
              <w:id w:val="1741280746"/>
              <w:placeholder>
                <w:docPart w:val="482BB997314E4FEB88EB20F6B5367350"/>
              </w:placeholder>
              <w:showingPlcHdr/>
            </w:sdtPr>
            <w:sdtEndPr/>
            <w:sdtContent>
              <w:p w14:paraId="73666AC6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3B1B2FC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D04DD41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EA8D908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84508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Mitglied einer Arbeitsgemeinschaft zusammen mit</w:t>
            </w:r>
          </w:p>
          <w:sdt>
            <w:sdtPr>
              <w:rPr>
                <w:rFonts w:ascii="Arial" w:hAnsi="Arial" w:cs="Arial"/>
                <w:bCs/>
              </w:rPr>
              <w:id w:val="1014030256"/>
              <w:placeholder>
                <w:docPart w:val="482BB997314E4FEB88EB20F6B5367350"/>
              </w:placeholder>
              <w:showingPlcHdr/>
            </w:sdtPr>
            <w:sdtEndPr/>
            <w:sdtContent>
              <w:p w14:paraId="0E9B009E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6B7378C6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F6EFB" w:rsidRPr="000F6EFB" w14:paraId="22A9C6C4" w14:textId="77777777" w:rsidTr="0039598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CEEFF1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D7F08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 xml:space="preserve">Projektbeschreibung </w:t>
            </w:r>
          </w:p>
          <w:p w14:paraId="02334E2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Bitte beschreiben Sie das Projekt:</w:t>
            </w:r>
          </w:p>
        </w:tc>
        <w:sdt>
          <w:sdtPr>
            <w:rPr>
              <w:rFonts w:ascii="Arial" w:hAnsi="Arial" w:cs="Arial"/>
              <w:bCs/>
            </w:rPr>
            <w:id w:val="-941992866"/>
            <w:placeholder>
              <w:docPart w:val="2ECBC114C9BE475CBB893F75B05C5B87"/>
            </w:placeholder>
            <w:showingPlcHdr/>
            <w:text/>
          </w:sdtPr>
          <w:sdtEndPr/>
          <w:sdtContent>
            <w:tc>
              <w:tcPr>
                <w:tcW w:w="44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54AD3BE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737A5786" w14:textId="77777777" w:rsidR="00D16A90" w:rsidRPr="006D5960" w:rsidRDefault="00D16A90" w:rsidP="00D16A90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2"/>
        <w:gridCol w:w="4424"/>
      </w:tblGrid>
      <w:tr w:rsidR="000F6EFB" w:rsidRPr="000F6EFB" w14:paraId="39BF850D" w14:textId="77777777" w:rsidTr="00395984">
        <w:tc>
          <w:tcPr>
            <w:tcW w:w="9210" w:type="dxa"/>
            <w:gridSpan w:val="3"/>
            <w:shd w:val="clear" w:color="auto" w:fill="F2F2F2"/>
          </w:tcPr>
          <w:p w14:paraId="42650D64" w14:textId="0A5AC9C2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F6EFB">
              <w:rPr>
                <w:rFonts w:ascii="Arial" w:hAnsi="Arial" w:cs="Arial"/>
                <w:b/>
              </w:rPr>
              <w:t xml:space="preserve">Referenzprojekt </w:t>
            </w:r>
            <w:r>
              <w:rPr>
                <w:rFonts w:ascii="Arial" w:hAnsi="Arial" w:cs="Arial"/>
                <w:b/>
              </w:rPr>
              <w:t>3</w:t>
            </w:r>
          </w:p>
        </w:tc>
      </w:tr>
      <w:tr w:rsidR="000F6EFB" w:rsidRPr="000F6EFB" w14:paraId="31409E98" w14:textId="77777777" w:rsidTr="00395984">
        <w:tc>
          <w:tcPr>
            <w:tcW w:w="534" w:type="dxa"/>
            <w:shd w:val="clear" w:color="auto" w:fill="F2F2F2"/>
          </w:tcPr>
          <w:p w14:paraId="036027C2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1</w:t>
            </w:r>
          </w:p>
        </w:tc>
        <w:tc>
          <w:tcPr>
            <w:tcW w:w="4252" w:type="dxa"/>
            <w:shd w:val="clear" w:color="auto" w:fill="F2F2F2"/>
          </w:tcPr>
          <w:p w14:paraId="1AE1DD66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Projektbezeichnung und Referenzgeber:</w:t>
            </w:r>
          </w:p>
        </w:tc>
        <w:tc>
          <w:tcPr>
            <w:tcW w:w="4424" w:type="dxa"/>
            <w:shd w:val="clear" w:color="auto" w:fill="auto"/>
          </w:tcPr>
          <w:p w14:paraId="65F75411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C60EAF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Projektbezeichnung und Referenzgeber: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1538696390"/>
                <w:placeholder>
                  <w:docPart w:val="F89EFE94792B4CA2A450717E97BD0BFD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0D23CB72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F6EFB" w:rsidRPr="000F6EFB" w14:paraId="5A29573E" w14:textId="77777777" w:rsidTr="00395984">
        <w:tc>
          <w:tcPr>
            <w:tcW w:w="534" w:type="dxa"/>
            <w:shd w:val="clear" w:color="auto" w:fill="F2F2F2"/>
          </w:tcPr>
          <w:p w14:paraId="17110051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2</w:t>
            </w:r>
          </w:p>
        </w:tc>
        <w:tc>
          <w:tcPr>
            <w:tcW w:w="4252" w:type="dxa"/>
            <w:shd w:val="clear" w:color="auto" w:fill="F2F2F2"/>
          </w:tcPr>
          <w:p w14:paraId="0245E7C4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Name des Referenznehmers:</w:t>
            </w:r>
          </w:p>
        </w:tc>
        <w:tc>
          <w:tcPr>
            <w:tcW w:w="4424" w:type="dxa"/>
            <w:shd w:val="clear" w:color="auto" w:fill="auto"/>
          </w:tcPr>
          <w:p w14:paraId="4ED8F07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38EE4A5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Referenz</w:t>
            </w:r>
            <w:r w:rsidRPr="000F6EFB">
              <w:rPr>
                <w:rFonts w:ascii="Arial" w:hAnsi="Arial" w:cs="Arial"/>
                <w:bCs/>
                <w:u w:val="single"/>
              </w:rPr>
              <w:t>nehmer</w:t>
            </w:r>
            <w:r w:rsidRPr="000F6EFB">
              <w:rPr>
                <w:rFonts w:ascii="Arial" w:hAnsi="Arial" w:cs="Arial"/>
                <w:bCs/>
              </w:rPr>
              <w:t xml:space="preserve"> (Firma): </w:t>
            </w:r>
          </w:p>
          <w:sdt>
            <w:sdtPr>
              <w:rPr>
                <w:rFonts w:ascii="Arial" w:hAnsi="Arial" w:cs="Arial"/>
                <w:bCs/>
              </w:rPr>
              <w:id w:val="-1648345723"/>
              <w:placeholder>
                <w:docPart w:val="F89EFE94792B4CA2A450717E97BD0BFD"/>
              </w:placeholder>
              <w:showingPlcHdr/>
            </w:sdtPr>
            <w:sdtEndPr/>
            <w:sdtContent>
              <w:p w14:paraId="4BE67ABD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63FF749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F6EFB" w:rsidRPr="000F6EFB" w14:paraId="525B25D0" w14:textId="77777777" w:rsidTr="00395984">
        <w:tc>
          <w:tcPr>
            <w:tcW w:w="534" w:type="dxa"/>
            <w:shd w:val="clear" w:color="auto" w:fill="F2F2F2"/>
          </w:tcPr>
          <w:p w14:paraId="7F04C5C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4252" w:type="dxa"/>
            <w:shd w:val="clear" w:color="auto" w:fill="F2F2F2"/>
          </w:tcPr>
          <w:p w14:paraId="75255955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Angaben zum Wert:</w:t>
            </w:r>
          </w:p>
        </w:tc>
        <w:tc>
          <w:tcPr>
            <w:tcW w:w="4424" w:type="dxa"/>
            <w:shd w:val="clear" w:color="auto" w:fill="auto"/>
          </w:tcPr>
          <w:p w14:paraId="34E1087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80F91EE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Auftragswert EUR (netto)</w:t>
            </w:r>
          </w:p>
          <w:sdt>
            <w:sdtPr>
              <w:rPr>
                <w:rFonts w:ascii="Arial" w:hAnsi="Arial" w:cs="Arial"/>
                <w:bCs/>
              </w:rPr>
              <w:id w:val="1624349538"/>
              <w:placeholder>
                <w:docPart w:val="F89EFE94792B4CA2A450717E97BD0BFD"/>
              </w:placeholder>
              <w:showingPlcHdr/>
            </w:sdtPr>
            <w:sdtEndPr/>
            <w:sdtContent>
              <w:p w14:paraId="485E2E3A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60204DF2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F6EFB" w:rsidRPr="000F6EFB" w14:paraId="49CAFF11" w14:textId="77777777" w:rsidTr="00395984">
        <w:tc>
          <w:tcPr>
            <w:tcW w:w="534" w:type="dxa"/>
            <w:shd w:val="clear" w:color="auto" w:fill="F2F2F2"/>
          </w:tcPr>
          <w:p w14:paraId="0DC681C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4</w:t>
            </w:r>
          </w:p>
        </w:tc>
        <w:tc>
          <w:tcPr>
            <w:tcW w:w="4252" w:type="dxa"/>
            <w:shd w:val="clear" w:color="auto" w:fill="F2F2F2"/>
          </w:tcPr>
          <w:p w14:paraId="136E0B6F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Angaben zum Erbringungszeitraum:</w:t>
            </w:r>
          </w:p>
        </w:tc>
        <w:tc>
          <w:tcPr>
            <w:tcW w:w="4424" w:type="dxa"/>
            <w:shd w:val="clear" w:color="auto" w:fill="auto"/>
          </w:tcPr>
          <w:p w14:paraId="7FB96E1F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7C2A270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Beginn des Leistungszeitraums am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1445722928"/>
                <w:placeholder>
                  <w:docPart w:val="F89EFE94792B4CA2A450717E97BD0BFD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50DE49E0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AC4F023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Abschluss der Leistungszeitraums am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-863206237"/>
                <w:placeholder>
                  <w:docPart w:val="F89EFE94792B4CA2A450717E97BD0BFD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703D5FC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D90593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F6EFB">
              <w:rPr>
                <w:rFonts w:ascii="Arial" w:hAnsi="Arial" w:cs="Arial"/>
                <w:bCs/>
              </w:rPr>
              <w:t>Angabe, falls und inwieweit der Leistungszeitraum zwischenzeitlich unterbrochen worden ist</w:t>
            </w:r>
            <w:r w:rsidRPr="000F6EFB">
              <w:rPr>
                <w:rFonts w:ascii="Arial" w:hAnsi="Arial" w:cs="Arial"/>
                <w:bCs/>
              </w:rPr>
              <w:br/>
            </w:r>
            <w:sdt>
              <w:sdtPr>
                <w:rPr>
                  <w:rFonts w:ascii="Arial" w:hAnsi="Arial" w:cs="Arial"/>
                  <w:bCs/>
                </w:rPr>
                <w:id w:val="-880631578"/>
                <w:placeholder>
                  <w:docPart w:val="F89EFE94792B4CA2A450717E97BD0BFD"/>
                </w:placeholder>
                <w:showingPlcHdr/>
              </w:sdtPr>
              <w:sdtEndPr/>
              <w:sdtContent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sdtContent>
            </w:sdt>
          </w:p>
          <w:p w14:paraId="25BC746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F6EFB" w:rsidRPr="000F6EFB" w14:paraId="4EA5FD82" w14:textId="77777777" w:rsidTr="00395984">
        <w:tc>
          <w:tcPr>
            <w:tcW w:w="534" w:type="dxa"/>
            <w:shd w:val="clear" w:color="auto" w:fill="F2F2F2"/>
          </w:tcPr>
          <w:p w14:paraId="0BA812FC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5</w:t>
            </w:r>
          </w:p>
        </w:tc>
        <w:tc>
          <w:tcPr>
            <w:tcW w:w="4252" w:type="dxa"/>
            <w:shd w:val="clear" w:color="auto" w:fill="F2F2F2"/>
          </w:tcPr>
          <w:p w14:paraId="49ECFEE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Angaben des öffentlichen oder privaten Empfängers</w:t>
            </w:r>
          </w:p>
          <w:p w14:paraId="23FC987A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24" w:type="dxa"/>
            <w:shd w:val="clear" w:color="auto" w:fill="auto"/>
          </w:tcPr>
          <w:p w14:paraId="2C7233A6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4342B0A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2926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öffentlicher Empfänger (Auftraggeber)</w:t>
            </w:r>
          </w:p>
          <w:p w14:paraId="50640044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76AFE2E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Cs/>
                </w:rPr>
                <w:id w:val="-193790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Privater Empfänger (Auftraggeber)</w:t>
            </w:r>
            <w:r w:rsidR="000F6EFB" w:rsidRPr="000F6EFB">
              <w:rPr>
                <w:rFonts w:ascii="Arial" w:hAnsi="Arial" w:cs="Arial"/>
                <w:bCs/>
              </w:rPr>
              <w:br/>
            </w:r>
          </w:p>
        </w:tc>
      </w:tr>
      <w:tr w:rsidR="000F6EFB" w:rsidRPr="000F6EFB" w14:paraId="70F88EE2" w14:textId="77777777" w:rsidTr="0039598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FB330D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E256DC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Rolle des Referenznehmers in dem Referenzprojekt:</w:t>
            </w:r>
          </w:p>
          <w:p w14:paraId="392B074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AC20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7AF2655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69285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Auftragnehmer</w:t>
            </w:r>
          </w:p>
          <w:p w14:paraId="455E7B7F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4B49133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77839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Unterauftragnehmer von </w:t>
            </w:r>
          </w:p>
          <w:sdt>
            <w:sdtPr>
              <w:rPr>
                <w:rFonts w:ascii="Arial" w:hAnsi="Arial" w:cs="Arial"/>
                <w:bCs/>
              </w:rPr>
              <w:id w:val="-302319583"/>
              <w:placeholder>
                <w:docPart w:val="F89EFE94792B4CA2A450717E97BD0BFD"/>
              </w:placeholder>
              <w:showingPlcHdr/>
            </w:sdtPr>
            <w:sdtEndPr/>
            <w:sdtContent>
              <w:p w14:paraId="2E33381B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7DFC30D5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EEA5117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0E35C6FC" w14:textId="77777777" w:rsidR="000F6EFB" w:rsidRPr="000F6EFB" w:rsidRDefault="00D066E3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78369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EFB" w:rsidRPr="000F6EF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0F6EFB" w:rsidRPr="000F6EFB">
              <w:rPr>
                <w:rFonts w:ascii="Arial" w:hAnsi="Arial" w:cs="Arial"/>
                <w:bCs/>
              </w:rPr>
              <w:t xml:space="preserve"> Mitglied einer Arbeitsgemeinschaft zusammen mit</w:t>
            </w:r>
          </w:p>
          <w:sdt>
            <w:sdtPr>
              <w:rPr>
                <w:rFonts w:ascii="Arial" w:hAnsi="Arial" w:cs="Arial"/>
                <w:bCs/>
              </w:rPr>
              <w:id w:val="-1999263792"/>
              <w:placeholder>
                <w:docPart w:val="F89EFE94792B4CA2A450717E97BD0BFD"/>
              </w:placeholder>
              <w:showingPlcHdr/>
            </w:sdtPr>
            <w:sdtEndPr/>
            <w:sdtContent>
              <w:p w14:paraId="401F6D0A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Sie hier, um Text einzugeben.</w:t>
                </w:r>
              </w:p>
            </w:sdtContent>
          </w:sdt>
          <w:p w14:paraId="10A6FB04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F6EFB" w:rsidRPr="000F6EFB" w14:paraId="2889E7E0" w14:textId="77777777" w:rsidTr="0039598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8E6A6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953728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 xml:space="preserve">Projektbeschreibung </w:t>
            </w:r>
          </w:p>
          <w:p w14:paraId="3B71BA6B" w14:textId="77777777" w:rsidR="000F6EFB" w:rsidRPr="000F6EFB" w:rsidRDefault="000F6EFB" w:rsidP="000F6EFB">
            <w:pPr>
              <w:spacing w:after="0" w:line="240" w:lineRule="auto"/>
              <w:rPr>
                <w:rFonts w:ascii="Arial" w:hAnsi="Arial" w:cs="Arial"/>
              </w:rPr>
            </w:pPr>
            <w:r w:rsidRPr="000F6EFB">
              <w:rPr>
                <w:rFonts w:ascii="Arial" w:hAnsi="Arial" w:cs="Arial"/>
              </w:rPr>
              <w:t>Bitte beschreiben Sie das Projekt:</w:t>
            </w:r>
          </w:p>
        </w:tc>
        <w:sdt>
          <w:sdtPr>
            <w:rPr>
              <w:rFonts w:ascii="Arial" w:hAnsi="Arial" w:cs="Arial"/>
              <w:bCs/>
            </w:rPr>
            <w:id w:val="803897128"/>
            <w:placeholder>
              <w:docPart w:val="C6A618719C6E457EAED372875A36D554"/>
            </w:placeholder>
            <w:showingPlcHdr/>
            <w:text/>
          </w:sdtPr>
          <w:sdtEndPr/>
          <w:sdtContent>
            <w:tc>
              <w:tcPr>
                <w:tcW w:w="44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5098041" w14:textId="77777777" w:rsidR="000F6EFB" w:rsidRPr="000F6EFB" w:rsidRDefault="000F6EFB" w:rsidP="000F6EFB">
                <w:pPr>
                  <w:spacing w:after="0" w:line="240" w:lineRule="auto"/>
                  <w:rPr>
                    <w:rFonts w:ascii="Arial" w:hAnsi="Arial" w:cs="Arial"/>
                    <w:bCs/>
                  </w:rPr>
                </w:pPr>
                <w:r w:rsidRPr="000F6EFB">
                  <w:rPr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377C94D5" w14:textId="77777777" w:rsidR="000F1D4C" w:rsidRDefault="000F1D4C" w:rsidP="00D16A90">
      <w:pPr>
        <w:spacing w:after="0" w:line="240" w:lineRule="auto"/>
        <w:rPr>
          <w:rFonts w:ascii="Arial" w:hAnsi="Arial" w:cs="Arial"/>
        </w:rPr>
      </w:pPr>
    </w:p>
    <w:p w14:paraId="29EC085D" w14:textId="77777777" w:rsidR="000F6EFB" w:rsidRPr="006D5960" w:rsidRDefault="000F6EFB" w:rsidP="00D16A90">
      <w:pPr>
        <w:spacing w:after="0" w:line="240" w:lineRule="auto"/>
        <w:rPr>
          <w:rFonts w:ascii="Arial" w:hAnsi="Arial" w:cs="Arial"/>
        </w:rPr>
      </w:pPr>
    </w:p>
    <w:p w14:paraId="4166919C" w14:textId="77777777" w:rsidR="006D5B5B" w:rsidRPr="006D5960" w:rsidRDefault="006D5B5B" w:rsidP="006D5B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16ECEC89" w14:textId="77777777" w:rsidR="00193848" w:rsidRPr="003F3CC9" w:rsidRDefault="00D066E3" w:rsidP="001938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924108499"/>
          <w:showingPlcHdr/>
        </w:sdtPr>
        <w:sdtEndPr/>
        <w:sdtContent>
          <w:r w:rsidR="00193848" w:rsidRPr="00791885">
            <w:rPr>
              <w:rStyle w:val="Platzhaltertext"/>
            </w:rPr>
            <w:t>Klicken Sie hier, um Text einzugeben.</w:t>
          </w:r>
        </w:sdtContent>
      </w:sdt>
      <w:r w:rsidR="00193848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-1844235094"/>
          <w:showingPlcHdr/>
        </w:sdtPr>
        <w:sdtEndPr/>
        <w:sdtContent>
          <w:r w:rsidR="00193848" w:rsidRPr="00791885">
            <w:rPr>
              <w:rStyle w:val="Platzhaltertext"/>
            </w:rPr>
            <w:t>Klicken Sie hier, um Text einzugeben.</w:t>
          </w:r>
        </w:sdtContent>
      </w:sdt>
      <w:r w:rsidR="00193848" w:rsidRPr="006D5620">
        <w:rPr>
          <w:rFonts w:ascii="Arial Narrow" w:hAnsi="Arial Narrow"/>
        </w:rPr>
        <w:br/>
        <w:t>Ort</w:t>
      </w:r>
      <w:r w:rsidR="00193848">
        <w:rPr>
          <w:rFonts w:ascii="Arial Narrow" w:hAnsi="Arial Narrow"/>
        </w:rPr>
        <w:t>, Datum</w:t>
      </w:r>
      <w:r w:rsidR="00193848" w:rsidRPr="006D5620">
        <w:rPr>
          <w:rFonts w:ascii="Arial Narrow" w:hAnsi="Arial Narrow"/>
        </w:rPr>
        <w:tab/>
      </w:r>
      <w:r w:rsidR="00193848" w:rsidRPr="006D5620">
        <w:rPr>
          <w:rFonts w:ascii="Arial Narrow" w:hAnsi="Arial Narrow"/>
        </w:rPr>
        <w:tab/>
      </w:r>
      <w:r w:rsidR="00193848" w:rsidRPr="006D5620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r w:rsidR="00193848">
        <w:rPr>
          <w:rFonts w:ascii="Arial Narrow" w:hAnsi="Arial Narrow"/>
        </w:rPr>
        <w:tab/>
      </w:r>
      <w:r w:rsidR="00193848" w:rsidRPr="006D5620">
        <w:rPr>
          <w:rFonts w:ascii="Arial Narrow" w:hAnsi="Arial Narrow"/>
          <w:b/>
        </w:rPr>
        <w:t>Name des Verantwortlichen</w:t>
      </w:r>
      <w:r w:rsidR="00193848">
        <w:rPr>
          <w:rFonts w:ascii="Arial Narrow" w:hAnsi="Arial Narrow"/>
          <w:b/>
        </w:rPr>
        <w:t xml:space="preserve"> </w:t>
      </w:r>
      <w:r w:rsidR="00193848">
        <w:rPr>
          <w:rFonts w:ascii="Arial Narrow" w:hAnsi="Arial Narrow"/>
          <w:b/>
        </w:rPr>
        <w:br/>
      </w:r>
      <w:r w:rsidR="00193848" w:rsidRPr="006D5620">
        <w:rPr>
          <w:rFonts w:ascii="Arial Narrow" w:hAnsi="Arial Narrow"/>
          <w:b/>
        </w:rPr>
        <w:tab/>
        <w:t xml:space="preserve"> </w:t>
      </w:r>
      <w:r w:rsidR="00193848" w:rsidRPr="006D5620">
        <w:rPr>
          <w:rFonts w:ascii="Arial Narrow" w:hAnsi="Arial Narrow"/>
          <w:b/>
        </w:rPr>
        <w:tab/>
      </w:r>
      <w:r w:rsidR="00193848">
        <w:rPr>
          <w:rFonts w:ascii="Arial Narrow" w:hAnsi="Arial Narrow"/>
          <w:b/>
        </w:rPr>
        <w:tab/>
      </w:r>
      <w:r w:rsidR="00193848">
        <w:rPr>
          <w:rFonts w:ascii="Arial Narrow" w:hAnsi="Arial Narrow"/>
          <w:b/>
        </w:rPr>
        <w:tab/>
      </w:r>
      <w:r w:rsidR="00193848">
        <w:rPr>
          <w:rFonts w:ascii="Arial Narrow" w:hAnsi="Arial Narrow"/>
          <w:b/>
        </w:rPr>
        <w:tab/>
      </w:r>
      <w:r w:rsidR="00193848">
        <w:rPr>
          <w:rFonts w:ascii="Arial Narrow" w:hAnsi="Arial Narrow"/>
          <w:b/>
        </w:rPr>
        <w:tab/>
      </w:r>
      <w:r w:rsidR="00193848">
        <w:rPr>
          <w:rFonts w:ascii="Arial Narrow" w:hAnsi="Arial Narrow"/>
          <w:b/>
        </w:rPr>
        <w:tab/>
      </w:r>
      <w:r w:rsidR="00193848">
        <w:rPr>
          <w:rFonts w:ascii="Arial Narrow" w:hAnsi="Arial Narrow"/>
          <w:b/>
        </w:rPr>
        <w:tab/>
      </w:r>
      <w:r w:rsidR="00193848" w:rsidRPr="006D5620">
        <w:rPr>
          <w:rFonts w:ascii="Arial Narrow" w:hAnsi="Arial Narrow"/>
          <w:b/>
        </w:rPr>
        <w:t>in Druckbuchstaben</w:t>
      </w:r>
    </w:p>
    <w:p w14:paraId="1A3AF599" w14:textId="77777777" w:rsidR="001314AC" w:rsidRPr="006D5960" w:rsidRDefault="001314AC" w:rsidP="006D5B5B">
      <w:pPr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sectPr w:rsidR="001314AC" w:rsidRPr="006D5960" w:rsidSect="004C6FED">
      <w:headerReference w:type="default" r:id="rId8"/>
      <w:footerReference w:type="default" r:id="rId9"/>
      <w:type w:val="continuous"/>
      <w:pgSz w:w="11906" w:h="16838"/>
      <w:pgMar w:top="1418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ADA00" w14:textId="77777777" w:rsidR="0003257C" w:rsidRDefault="0003257C" w:rsidP="00D265F5">
      <w:pPr>
        <w:spacing w:after="0" w:line="240" w:lineRule="auto"/>
      </w:pPr>
      <w:r>
        <w:separator/>
      </w:r>
    </w:p>
  </w:endnote>
  <w:endnote w:type="continuationSeparator" w:id="0">
    <w:p w14:paraId="2BA8AB7F" w14:textId="77777777" w:rsidR="0003257C" w:rsidRDefault="0003257C" w:rsidP="00D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5ADB8" w14:textId="3BF04D03" w:rsidR="006D5960" w:rsidRPr="006D5960" w:rsidRDefault="0090427D" w:rsidP="006D5960">
    <w:pPr>
      <w:pStyle w:val="Fuzeile"/>
      <w:rPr>
        <w:rFonts w:ascii="Arial" w:hAnsi="Arial" w:cs="Arial"/>
        <w:lang w:val="de-DE"/>
      </w:rPr>
    </w:pPr>
    <w:r>
      <w:rPr>
        <w:rFonts w:ascii="Arial" w:hAnsi="Arial" w:cs="Arial"/>
        <w:szCs w:val="20"/>
        <w:lang w:val="de-DE"/>
      </w:rPr>
      <w:tab/>
    </w:r>
    <w:r w:rsidR="006D5960" w:rsidRPr="006D5960">
      <w:rPr>
        <w:rFonts w:ascii="Arial" w:hAnsi="Arial" w:cs="Arial"/>
        <w:szCs w:val="20"/>
      </w:rPr>
      <w:tab/>
    </w:r>
    <w:r w:rsidR="006D5960" w:rsidRPr="006D5960">
      <w:rPr>
        <w:rFonts w:ascii="Arial" w:hAnsi="Arial" w:cs="Arial"/>
        <w:szCs w:val="20"/>
      </w:rPr>
      <w:fldChar w:fldCharType="begin"/>
    </w:r>
    <w:r w:rsidR="006D5960" w:rsidRPr="006D5960">
      <w:rPr>
        <w:rFonts w:ascii="Arial" w:hAnsi="Arial" w:cs="Arial"/>
        <w:szCs w:val="20"/>
      </w:rPr>
      <w:instrText>PAGE   \* MERGEFORMAT</w:instrText>
    </w:r>
    <w:r w:rsidR="006D5960" w:rsidRPr="006D5960">
      <w:rPr>
        <w:rFonts w:ascii="Arial" w:hAnsi="Arial" w:cs="Arial"/>
        <w:szCs w:val="20"/>
      </w:rPr>
      <w:fldChar w:fldCharType="separate"/>
    </w:r>
    <w:r w:rsidR="00404E58">
      <w:rPr>
        <w:rFonts w:ascii="Arial" w:hAnsi="Arial" w:cs="Arial"/>
        <w:noProof/>
        <w:szCs w:val="20"/>
      </w:rPr>
      <w:t>2</w:t>
    </w:r>
    <w:r w:rsidR="006D5960" w:rsidRPr="006D5960">
      <w:rPr>
        <w:rFonts w:ascii="Arial" w:hAnsi="Arial" w:cs="Arial"/>
        <w:szCs w:val="20"/>
      </w:rPr>
      <w:fldChar w:fldCharType="end"/>
    </w:r>
    <w:r w:rsidR="006D5960" w:rsidRPr="006D5960">
      <w:rPr>
        <w:rFonts w:ascii="Arial" w:hAnsi="Arial" w:cs="Arial"/>
        <w:szCs w:val="20"/>
      </w:rPr>
      <w:t xml:space="preserve">/ </w:t>
    </w:r>
    <w:r w:rsidR="006D5960" w:rsidRPr="006D5960">
      <w:rPr>
        <w:rFonts w:ascii="Arial" w:hAnsi="Arial" w:cs="Arial"/>
        <w:szCs w:val="20"/>
      </w:rPr>
      <w:fldChar w:fldCharType="begin"/>
    </w:r>
    <w:r w:rsidR="006D5960" w:rsidRPr="006D5960">
      <w:rPr>
        <w:rFonts w:ascii="Arial" w:hAnsi="Arial" w:cs="Arial"/>
        <w:szCs w:val="20"/>
      </w:rPr>
      <w:instrText xml:space="preserve"> NUMPAGES   \* MERGEFORMAT </w:instrText>
    </w:r>
    <w:r w:rsidR="006D5960" w:rsidRPr="006D5960">
      <w:rPr>
        <w:rFonts w:ascii="Arial" w:hAnsi="Arial" w:cs="Arial"/>
        <w:szCs w:val="20"/>
      </w:rPr>
      <w:fldChar w:fldCharType="separate"/>
    </w:r>
    <w:r w:rsidR="00404E58">
      <w:rPr>
        <w:rFonts w:ascii="Arial" w:hAnsi="Arial" w:cs="Arial"/>
        <w:noProof/>
        <w:szCs w:val="20"/>
      </w:rPr>
      <w:t>2</w:t>
    </w:r>
    <w:r w:rsidR="006D5960" w:rsidRPr="006D5960">
      <w:rPr>
        <w:rFonts w:ascii="Arial" w:hAnsi="Arial" w:cs="Arial"/>
        <w:szCs w:val="20"/>
      </w:rPr>
      <w:fldChar w:fldCharType="end"/>
    </w:r>
  </w:p>
  <w:p w14:paraId="4B76308D" w14:textId="77777777" w:rsidR="00E81E76" w:rsidRPr="004C6FED" w:rsidRDefault="00E81E76" w:rsidP="001314AC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E16BF" w14:textId="77777777" w:rsidR="0003257C" w:rsidRDefault="0003257C" w:rsidP="00D265F5">
      <w:pPr>
        <w:spacing w:after="0" w:line="240" w:lineRule="auto"/>
      </w:pPr>
      <w:r>
        <w:separator/>
      </w:r>
    </w:p>
  </w:footnote>
  <w:footnote w:type="continuationSeparator" w:id="0">
    <w:p w14:paraId="21800004" w14:textId="77777777" w:rsidR="0003257C" w:rsidRDefault="0003257C" w:rsidP="00D2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BA6A" w14:textId="15004BA2" w:rsidR="002F0E84" w:rsidRPr="00320BC9" w:rsidRDefault="000F6EFB" w:rsidP="00320BC9">
    <w:pPr>
      <w:pStyle w:val="Kopfzeile"/>
      <w:tabs>
        <w:tab w:val="clear" w:pos="4536"/>
        <w:tab w:val="clear" w:pos="9072"/>
        <w:tab w:val="left" w:pos="5428"/>
      </w:tabs>
      <w:spacing w:after="0"/>
      <w:ind w:right="-2"/>
      <w:rPr>
        <w:rFonts w:ascii="Arial" w:hAnsi="Arial" w:cs="Arial"/>
        <w:b/>
        <w:sz w:val="20"/>
        <w:szCs w:val="20"/>
        <w:lang w:val="de-DE"/>
      </w:rPr>
    </w:pPr>
    <w:r w:rsidRPr="000F6EFB">
      <w:rPr>
        <w:rFonts w:ascii="Arial" w:hAnsi="Arial"/>
        <w:noProof/>
        <w:sz w:val="24"/>
        <w:lang w:val="de-DE" w:eastAsia="de-DE"/>
      </w:rPr>
      <w:drawing>
        <wp:anchor distT="0" distB="0" distL="114300" distR="114300" simplePos="0" relativeHeight="251660288" behindDoc="1" locked="0" layoutInCell="1" allowOverlap="1" wp14:anchorId="516C5D9D" wp14:editId="112C202B">
          <wp:simplePos x="0" y="0"/>
          <wp:positionH relativeFrom="page">
            <wp:posOffset>5080</wp:posOffset>
          </wp:positionH>
          <wp:positionV relativeFrom="page">
            <wp:posOffset>-226695</wp:posOffset>
          </wp:positionV>
          <wp:extent cx="7546665" cy="10666798"/>
          <wp:effectExtent l="0" t="0" r="0" b="1270"/>
          <wp:wrapNone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665" cy="10666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60C7">
      <w:rPr>
        <w:rFonts w:ascii="Arial" w:hAnsi="Arial" w:cs="Arial"/>
        <w:b/>
        <w:sz w:val="20"/>
        <w:szCs w:val="20"/>
      </w:rPr>
      <w:t xml:space="preserve">Anlage </w:t>
    </w:r>
    <w:r>
      <w:rPr>
        <w:rFonts w:ascii="Arial" w:hAnsi="Arial" w:cs="Arial"/>
        <w:b/>
        <w:sz w:val="20"/>
        <w:szCs w:val="20"/>
      </w:rPr>
      <w:t>15</w:t>
    </w:r>
    <w:r w:rsidR="006D5960" w:rsidRPr="006D5960">
      <w:rPr>
        <w:rFonts w:ascii="Arial" w:hAnsi="Arial" w:cs="Arial"/>
        <w:b/>
        <w:sz w:val="20"/>
        <w:szCs w:val="20"/>
      </w:rPr>
      <w:t xml:space="preserve"> – Formblatt Referenzprojekte</w:t>
    </w:r>
    <w:r w:rsidR="00320BC9">
      <w:rPr>
        <w:rFonts w:ascii="Arial" w:hAnsi="Arial" w:cs="Arial"/>
        <w:sz w:val="20"/>
        <w:szCs w:val="20"/>
      </w:rPr>
      <w:br/>
    </w:r>
    <w:r w:rsidR="00B47EF5">
      <w:rPr>
        <w:rFonts w:ascii="Arial" w:hAnsi="Arial" w:cs="Arial"/>
        <w:sz w:val="20"/>
        <w:szCs w:val="20"/>
      </w:rPr>
      <w:t>172</w:t>
    </w:r>
    <w:r>
      <w:rPr>
        <w:rFonts w:ascii="Arial" w:hAnsi="Arial" w:cs="Arial"/>
        <w:sz w:val="20"/>
        <w:szCs w:val="20"/>
      </w:rPr>
      <w:t>/26</w:t>
    </w:r>
    <w:r w:rsidR="006D5960">
      <w:rPr>
        <w:rFonts w:ascii="Arial" w:hAnsi="Arial" w:cs="Arial"/>
        <w:lang w:val="de-D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A8E47E"/>
    <w:lvl w:ilvl="0">
      <w:numFmt w:val="decimal"/>
      <w:lvlText w:val="*"/>
      <w:lvlJc w:val="left"/>
    </w:lvl>
  </w:abstractNum>
  <w:abstractNum w:abstractNumId="1" w15:restartNumberingAfterBreak="0">
    <w:nsid w:val="02F77438"/>
    <w:multiLevelType w:val="hybridMultilevel"/>
    <w:tmpl w:val="8776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73AEE"/>
    <w:multiLevelType w:val="hybridMultilevel"/>
    <w:tmpl w:val="0BDE8F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D03FC"/>
    <w:multiLevelType w:val="hybridMultilevel"/>
    <w:tmpl w:val="1DB2AE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D11DE"/>
    <w:multiLevelType w:val="hybridMultilevel"/>
    <w:tmpl w:val="00B8F6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7B64"/>
    <w:multiLevelType w:val="hybridMultilevel"/>
    <w:tmpl w:val="D86C49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00297"/>
    <w:multiLevelType w:val="hybridMultilevel"/>
    <w:tmpl w:val="3252D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D278B"/>
    <w:multiLevelType w:val="hybridMultilevel"/>
    <w:tmpl w:val="3F96BD5C"/>
    <w:lvl w:ilvl="0" w:tplc="5B0680D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8" w:hanging="360"/>
      </w:pPr>
    </w:lvl>
    <w:lvl w:ilvl="2" w:tplc="0407001B" w:tentative="1">
      <w:start w:val="1"/>
      <w:numFmt w:val="lowerRoman"/>
      <w:lvlText w:val="%3."/>
      <w:lvlJc w:val="right"/>
      <w:pPr>
        <w:ind w:left="1848" w:hanging="180"/>
      </w:pPr>
    </w:lvl>
    <w:lvl w:ilvl="3" w:tplc="0407000F" w:tentative="1">
      <w:start w:val="1"/>
      <w:numFmt w:val="decimal"/>
      <w:lvlText w:val="%4."/>
      <w:lvlJc w:val="left"/>
      <w:pPr>
        <w:ind w:left="2568" w:hanging="360"/>
      </w:pPr>
    </w:lvl>
    <w:lvl w:ilvl="4" w:tplc="04070019" w:tentative="1">
      <w:start w:val="1"/>
      <w:numFmt w:val="lowerLetter"/>
      <w:lvlText w:val="%5."/>
      <w:lvlJc w:val="left"/>
      <w:pPr>
        <w:ind w:left="3288" w:hanging="360"/>
      </w:pPr>
    </w:lvl>
    <w:lvl w:ilvl="5" w:tplc="0407001B" w:tentative="1">
      <w:start w:val="1"/>
      <w:numFmt w:val="lowerRoman"/>
      <w:lvlText w:val="%6."/>
      <w:lvlJc w:val="right"/>
      <w:pPr>
        <w:ind w:left="4008" w:hanging="180"/>
      </w:pPr>
    </w:lvl>
    <w:lvl w:ilvl="6" w:tplc="0407000F" w:tentative="1">
      <w:start w:val="1"/>
      <w:numFmt w:val="decimal"/>
      <w:lvlText w:val="%7."/>
      <w:lvlJc w:val="left"/>
      <w:pPr>
        <w:ind w:left="4728" w:hanging="360"/>
      </w:pPr>
    </w:lvl>
    <w:lvl w:ilvl="7" w:tplc="04070019" w:tentative="1">
      <w:start w:val="1"/>
      <w:numFmt w:val="lowerLetter"/>
      <w:lvlText w:val="%8."/>
      <w:lvlJc w:val="left"/>
      <w:pPr>
        <w:ind w:left="5448" w:hanging="360"/>
      </w:pPr>
    </w:lvl>
    <w:lvl w:ilvl="8" w:tplc="0407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356807A2"/>
    <w:multiLevelType w:val="hybridMultilevel"/>
    <w:tmpl w:val="8776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37B2F"/>
    <w:multiLevelType w:val="hybridMultilevel"/>
    <w:tmpl w:val="328463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50BE8"/>
    <w:multiLevelType w:val="hybridMultilevel"/>
    <w:tmpl w:val="CFF8E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94573"/>
    <w:multiLevelType w:val="hybridMultilevel"/>
    <w:tmpl w:val="00BA1B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93874"/>
    <w:multiLevelType w:val="hybridMultilevel"/>
    <w:tmpl w:val="0BDE8F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450B1"/>
    <w:multiLevelType w:val="hybridMultilevel"/>
    <w:tmpl w:val="E10050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6746C"/>
    <w:multiLevelType w:val="hybridMultilevel"/>
    <w:tmpl w:val="6D5E30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23DB1"/>
    <w:multiLevelType w:val="hybridMultilevel"/>
    <w:tmpl w:val="8776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C35DF"/>
    <w:multiLevelType w:val="hybridMultilevel"/>
    <w:tmpl w:val="F83A53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F172C"/>
    <w:multiLevelType w:val="hybridMultilevel"/>
    <w:tmpl w:val="8776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9183E"/>
    <w:multiLevelType w:val="hybridMultilevel"/>
    <w:tmpl w:val="0BDE8F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B3D5F"/>
    <w:multiLevelType w:val="hybridMultilevel"/>
    <w:tmpl w:val="0D5843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E2518"/>
    <w:multiLevelType w:val="hybridMultilevel"/>
    <w:tmpl w:val="EAB4AA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C7A88"/>
    <w:multiLevelType w:val="hybridMultilevel"/>
    <w:tmpl w:val="8776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1187F"/>
    <w:multiLevelType w:val="hybridMultilevel"/>
    <w:tmpl w:val="0BDE8F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B75050"/>
    <w:multiLevelType w:val="hybridMultilevel"/>
    <w:tmpl w:val="8776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C6ABB"/>
    <w:multiLevelType w:val="hybridMultilevel"/>
    <w:tmpl w:val="B1CA0826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508714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2" w16cid:durableId="986586922">
    <w:abstractNumId w:val="11"/>
  </w:num>
  <w:num w:numId="3" w16cid:durableId="39863093">
    <w:abstractNumId w:val="16"/>
  </w:num>
  <w:num w:numId="4" w16cid:durableId="2009628082">
    <w:abstractNumId w:val="7"/>
  </w:num>
  <w:num w:numId="5" w16cid:durableId="242572997">
    <w:abstractNumId w:val="24"/>
  </w:num>
  <w:num w:numId="6" w16cid:durableId="635598728">
    <w:abstractNumId w:val="19"/>
  </w:num>
  <w:num w:numId="7" w16cid:durableId="261694968">
    <w:abstractNumId w:val="15"/>
  </w:num>
  <w:num w:numId="8" w16cid:durableId="1356464921">
    <w:abstractNumId w:val="23"/>
  </w:num>
  <w:num w:numId="9" w16cid:durableId="1480607931">
    <w:abstractNumId w:val="17"/>
  </w:num>
  <w:num w:numId="10" w16cid:durableId="2040739322">
    <w:abstractNumId w:val="8"/>
  </w:num>
  <w:num w:numId="11" w16cid:durableId="494300010">
    <w:abstractNumId w:val="1"/>
  </w:num>
  <w:num w:numId="12" w16cid:durableId="797339301">
    <w:abstractNumId w:val="21"/>
  </w:num>
  <w:num w:numId="13" w16cid:durableId="721633021">
    <w:abstractNumId w:val="20"/>
  </w:num>
  <w:num w:numId="14" w16cid:durableId="1857423012">
    <w:abstractNumId w:val="14"/>
  </w:num>
  <w:num w:numId="15" w16cid:durableId="233009946">
    <w:abstractNumId w:val="9"/>
  </w:num>
  <w:num w:numId="16" w16cid:durableId="1628394599">
    <w:abstractNumId w:val="4"/>
  </w:num>
  <w:num w:numId="17" w16cid:durableId="1132363325">
    <w:abstractNumId w:val="6"/>
  </w:num>
  <w:num w:numId="18" w16cid:durableId="715667768">
    <w:abstractNumId w:val="2"/>
  </w:num>
  <w:num w:numId="19" w16cid:durableId="663900977">
    <w:abstractNumId w:val="22"/>
  </w:num>
  <w:num w:numId="20" w16cid:durableId="408162089">
    <w:abstractNumId w:val="18"/>
  </w:num>
  <w:num w:numId="21" w16cid:durableId="808286594">
    <w:abstractNumId w:val="12"/>
  </w:num>
  <w:num w:numId="22" w16cid:durableId="2135056984">
    <w:abstractNumId w:val="13"/>
  </w:num>
  <w:num w:numId="23" w16cid:durableId="1403334663">
    <w:abstractNumId w:val="10"/>
  </w:num>
  <w:num w:numId="24" w16cid:durableId="284241012">
    <w:abstractNumId w:val="5"/>
  </w:num>
  <w:num w:numId="25" w16cid:durableId="491525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B7E/o4j2OcFiJo0fZct2e9DvcMgFx/5UBBGPVW/AX9ZYPKLZ50alcZr2rlZAuUwEHwjhMhpTg25xiGmfvUS1CA==" w:salt="G/ZJ0oTz5WJuFwVUtw9D9w==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6CE"/>
    <w:rsid w:val="00000ED0"/>
    <w:rsid w:val="00024FEA"/>
    <w:rsid w:val="0003257C"/>
    <w:rsid w:val="00033EB1"/>
    <w:rsid w:val="00043640"/>
    <w:rsid w:val="000504C1"/>
    <w:rsid w:val="000529A5"/>
    <w:rsid w:val="00064D49"/>
    <w:rsid w:val="00065339"/>
    <w:rsid w:val="00066935"/>
    <w:rsid w:val="00070CBA"/>
    <w:rsid w:val="00073C57"/>
    <w:rsid w:val="000809CC"/>
    <w:rsid w:val="00086FE0"/>
    <w:rsid w:val="000A71BE"/>
    <w:rsid w:val="000B4F21"/>
    <w:rsid w:val="000B5274"/>
    <w:rsid w:val="000C2FA0"/>
    <w:rsid w:val="000C48C5"/>
    <w:rsid w:val="000C713F"/>
    <w:rsid w:val="000D072D"/>
    <w:rsid w:val="000D2D7D"/>
    <w:rsid w:val="000D5E89"/>
    <w:rsid w:val="000D6703"/>
    <w:rsid w:val="000F1D4C"/>
    <w:rsid w:val="000F4D58"/>
    <w:rsid w:val="000F6EFB"/>
    <w:rsid w:val="001150AB"/>
    <w:rsid w:val="001272A1"/>
    <w:rsid w:val="001314AC"/>
    <w:rsid w:val="001334BA"/>
    <w:rsid w:val="001340FE"/>
    <w:rsid w:val="00135292"/>
    <w:rsid w:val="0014428A"/>
    <w:rsid w:val="00146950"/>
    <w:rsid w:val="00151AA3"/>
    <w:rsid w:val="001541DC"/>
    <w:rsid w:val="00154A52"/>
    <w:rsid w:val="001567A7"/>
    <w:rsid w:val="00167280"/>
    <w:rsid w:val="00174119"/>
    <w:rsid w:val="00174BF3"/>
    <w:rsid w:val="00190A73"/>
    <w:rsid w:val="00193848"/>
    <w:rsid w:val="001973F7"/>
    <w:rsid w:val="00197EB1"/>
    <w:rsid w:val="001A2D77"/>
    <w:rsid w:val="001A7604"/>
    <w:rsid w:val="001B3B57"/>
    <w:rsid w:val="001B4CE8"/>
    <w:rsid w:val="001C48DA"/>
    <w:rsid w:val="001C6885"/>
    <w:rsid w:val="001C6FB9"/>
    <w:rsid w:val="001D3710"/>
    <w:rsid w:val="001D7ED9"/>
    <w:rsid w:val="001E070E"/>
    <w:rsid w:val="001E08CA"/>
    <w:rsid w:val="001E21AC"/>
    <w:rsid w:val="001E28EB"/>
    <w:rsid w:val="002034C2"/>
    <w:rsid w:val="00221970"/>
    <w:rsid w:val="00230159"/>
    <w:rsid w:val="002334B4"/>
    <w:rsid w:val="00240D2E"/>
    <w:rsid w:val="0025181B"/>
    <w:rsid w:val="00256534"/>
    <w:rsid w:val="0026651D"/>
    <w:rsid w:val="002708A9"/>
    <w:rsid w:val="002723B1"/>
    <w:rsid w:val="00275934"/>
    <w:rsid w:val="00275A79"/>
    <w:rsid w:val="00276EF1"/>
    <w:rsid w:val="00290688"/>
    <w:rsid w:val="002912DA"/>
    <w:rsid w:val="002B03D6"/>
    <w:rsid w:val="002B08DB"/>
    <w:rsid w:val="002B29F2"/>
    <w:rsid w:val="002B4D8B"/>
    <w:rsid w:val="002C1B0E"/>
    <w:rsid w:val="002C23BC"/>
    <w:rsid w:val="002D6028"/>
    <w:rsid w:val="002D792B"/>
    <w:rsid w:val="002E7B33"/>
    <w:rsid w:val="002F0E84"/>
    <w:rsid w:val="002F32F4"/>
    <w:rsid w:val="002F7A52"/>
    <w:rsid w:val="0030081B"/>
    <w:rsid w:val="0030324E"/>
    <w:rsid w:val="00304976"/>
    <w:rsid w:val="00305407"/>
    <w:rsid w:val="0031554F"/>
    <w:rsid w:val="00320BC9"/>
    <w:rsid w:val="00334687"/>
    <w:rsid w:val="00342BC0"/>
    <w:rsid w:val="00346E25"/>
    <w:rsid w:val="003809E3"/>
    <w:rsid w:val="0038518B"/>
    <w:rsid w:val="00391778"/>
    <w:rsid w:val="003919A7"/>
    <w:rsid w:val="00395B14"/>
    <w:rsid w:val="003A03C3"/>
    <w:rsid w:val="003A66B8"/>
    <w:rsid w:val="003A768D"/>
    <w:rsid w:val="003B0643"/>
    <w:rsid w:val="003B4F51"/>
    <w:rsid w:val="003B7A09"/>
    <w:rsid w:val="003C3394"/>
    <w:rsid w:val="003C4CDC"/>
    <w:rsid w:val="003D33BF"/>
    <w:rsid w:val="003D3848"/>
    <w:rsid w:val="003E07BF"/>
    <w:rsid w:val="003E53B2"/>
    <w:rsid w:val="003E640E"/>
    <w:rsid w:val="003F1E84"/>
    <w:rsid w:val="003F2D66"/>
    <w:rsid w:val="003F638E"/>
    <w:rsid w:val="00401B91"/>
    <w:rsid w:val="00404E58"/>
    <w:rsid w:val="00405020"/>
    <w:rsid w:val="00410F56"/>
    <w:rsid w:val="0041747D"/>
    <w:rsid w:val="00420182"/>
    <w:rsid w:val="00430574"/>
    <w:rsid w:val="00437FC3"/>
    <w:rsid w:val="00442F57"/>
    <w:rsid w:val="004457AF"/>
    <w:rsid w:val="00451C2F"/>
    <w:rsid w:val="004617D8"/>
    <w:rsid w:val="00464E40"/>
    <w:rsid w:val="00486B97"/>
    <w:rsid w:val="0049078E"/>
    <w:rsid w:val="004954D7"/>
    <w:rsid w:val="004966D4"/>
    <w:rsid w:val="00497768"/>
    <w:rsid w:val="004C1A09"/>
    <w:rsid w:val="004C6FED"/>
    <w:rsid w:val="004E086C"/>
    <w:rsid w:val="004E393A"/>
    <w:rsid w:val="004F2B8D"/>
    <w:rsid w:val="004F506B"/>
    <w:rsid w:val="00527D35"/>
    <w:rsid w:val="00535953"/>
    <w:rsid w:val="005370F7"/>
    <w:rsid w:val="0054325F"/>
    <w:rsid w:val="00555B17"/>
    <w:rsid w:val="00572E9D"/>
    <w:rsid w:val="0057599A"/>
    <w:rsid w:val="00593B82"/>
    <w:rsid w:val="005A761B"/>
    <w:rsid w:val="005B61F9"/>
    <w:rsid w:val="005C3448"/>
    <w:rsid w:val="005D66CF"/>
    <w:rsid w:val="005F56CE"/>
    <w:rsid w:val="005F75C8"/>
    <w:rsid w:val="005F7B81"/>
    <w:rsid w:val="0060005C"/>
    <w:rsid w:val="00606502"/>
    <w:rsid w:val="006071A2"/>
    <w:rsid w:val="00612BED"/>
    <w:rsid w:val="006159D6"/>
    <w:rsid w:val="0063003D"/>
    <w:rsid w:val="00630BC1"/>
    <w:rsid w:val="0063268D"/>
    <w:rsid w:val="00651C1E"/>
    <w:rsid w:val="00653712"/>
    <w:rsid w:val="00654078"/>
    <w:rsid w:val="00654FC1"/>
    <w:rsid w:val="00662DDC"/>
    <w:rsid w:val="00680254"/>
    <w:rsid w:val="00680431"/>
    <w:rsid w:val="006A116B"/>
    <w:rsid w:val="006A1DD9"/>
    <w:rsid w:val="006A48FE"/>
    <w:rsid w:val="006C6232"/>
    <w:rsid w:val="006C658B"/>
    <w:rsid w:val="006D32A3"/>
    <w:rsid w:val="006D5960"/>
    <w:rsid w:val="006D5B5B"/>
    <w:rsid w:val="006E6B98"/>
    <w:rsid w:val="00711451"/>
    <w:rsid w:val="00715539"/>
    <w:rsid w:val="00716CE9"/>
    <w:rsid w:val="00721167"/>
    <w:rsid w:val="00726C3C"/>
    <w:rsid w:val="00741C3D"/>
    <w:rsid w:val="00741EC3"/>
    <w:rsid w:val="0074712D"/>
    <w:rsid w:val="00765E10"/>
    <w:rsid w:val="007660CF"/>
    <w:rsid w:val="007766E5"/>
    <w:rsid w:val="007777A5"/>
    <w:rsid w:val="00780D4C"/>
    <w:rsid w:val="00781DA8"/>
    <w:rsid w:val="00794DBA"/>
    <w:rsid w:val="00795E24"/>
    <w:rsid w:val="007A08EF"/>
    <w:rsid w:val="007B1DE2"/>
    <w:rsid w:val="007D0A52"/>
    <w:rsid w:val="007E1651"/>
    <w:rsid w:val="007E4C29"/>
    <w:rsid w:val="007E6D96"/>
    <w:rsid w:val="007E7D1C"/>
    <w:rsid w:val="007F597A"/>
    <w:rsid w:val="0080010A"/>
    <w:rsid w:val="00805BFB"/>
    <w:rsid w:val="00821BE1"/>
    <w:rsid w:val="008252B0"/>
    <w:rsid w:val="00834D38"/>
    <w:rsid w:val="0083772F"/>
    <w:rsid w:val="00837D86"/>
    <w:rsid w:val="00840852"/>
    <w:rsid w:val="008414A5"/>
    <w:rsid w:val="008601A7"/>
    <w:rsid w:val="00873517"/>
    <w:rsid w:val="0088552B"/>
    <w:rsid w:val="00890AFC"/>
    <w:rsid w:val="008A1A2E"/>
    <w:rsid w:val="008B3E37"/>
    <w:rsid w:val="008B5C5A"/>
    <w:rsid w:val="008B6DD3"/>
    <w:rsid w:val="008C3565"/>
    <w:rsid w:val="008F1173"/>
    <w:rsid w:val="008F4A94"/>
    <w:rsid w:val="0090427D"/>
    <w:rsid w:val="0091678F"/>
    <w:rsid w:val="00921D57"/>
    <w:rsid w:val="00936BB4"/>
    <w:rsid w:val="00936F88"/>
    <w:rsid w:val="00941F1E"/>
    <w:rsid w:val="00943741"/>
    <w:rsid w:val="00981B70"/>
    <w:rsid w:val="00991503"/>
    <w:rsid w:val="00991597"/>
    <w:rsid w:val="0099275A"/>
    <w:rsid w:val="00995DE0"/>
    <w:rsid w:val="009A0427"/>
    <w:rsid w:val="009A4A78"/>
    <w:rsid w:val="009E3A64"/>
    <w:rsid w:val="00A07886"/>
    <w:rsid w:val="00A11CC2"/>
    <w:rsid w:val="00A149F5"/>
    <w:rsid w:val="00A17DA7"/>
    <w:rsid w:val="00A21BA9"/>
    <w:rsid w:val="00A21F22"/>
    <w:rsid w:val="00A32513"/>
    <w:rsid w:val="00A36EA6"/>
    <w:rsid w:val="00A42586"/>
    <w:rsid w:val="00A74804"/>
    <w:rsid w:val="00A776B9"/>
    <w:rsid w:val="00A900DF"/>
    <w:rsid w:val="00AA1D95"/>
    <w:rsid w:val="00AB75B6"/>
    <w:rsid w:val="00AB7B13"/>
    <w:rsid w:val="00AC6853"/>
    <w:rsid w:val="00AD5771"/>
    <w:rsid w:val="00AD6B84"/>
    <w:rsid w:val="00AE697D"/>
    <w:rsid w:val="00AF0627"/>
    <w:rsid w:val="00B05494"/>
    <w:rsid w:val="00B063F7"/>
    <w:rsid w:val="00B10716"/>
    <w:rsid w:val="00B15EBA"/>
    <w:rsid w:val="00B173AD"/>
    <w:rsid w:val="00B2588A"/>
    <w:rsid w:val="00B46419"/>
    <w:rsid w:val="00B4661B"/>
    <w:rsid w:val="00B470B9"/>
    <w:rsid w:val="00B478F6"/>
    <w:rsid w:val="00B47EF5"/>
    <w:rsid w:val="00B555C1"/>
    <w:rsid w:val="00B56782"/>
    <w:rsid w:val="00B74155"/>
    <w:rsid w:val="00B76FA7"/>
    <w:rsid w:val="00B905A5"/>
    <w:rsid w:val="00B943B9"/>
    <w:rsid w:val="00B951A9"/>
    <w:rsid w:val="00B967F8"/>
    <w:rsid w:val="00B97C9D"/>
    <w:rsid w:val="00BA19CB"/>
    <w:rsid w:val="00BA66C1"/>
    <w:rsid w:val="00BA7622"/>
    <w:rsid w:val="00BA79EC"/>
    <w:rsid w:val="00BB28E9"/>
    <w:rsid w:val="00BD29D5"/>
    <w:rsid w:val="00BD3546"/>
    <w:rsid w:val="00BE6AA2"/>
    <w:rsid w:val="00BE7783"/>
    <w:rsid w:val="00BE7D87"/>
    <w:rsid w:val="00C02CF5"/>
    <w:rsid w:val="00C12696"/>
    <w:rsid w:val="00C13525"/>
    <w:rsid w:val="00C16C45"/>
    <w:rsid w:val="00C20118"/>
    <w:rsid w:val="00C20850"/>
    <w:rsid w:val="00C26587"/>
    <w:rsid w:val="00C33298"/>
    <w:rsid w:val="00C34EBA"/>
    <w:rsid w:val="00C44568"/>
    <w:rsid w:val="00C45260"/>
    <w:rsid w:val="00C5246E"/>
    <w:rsid w:val="00C53AE3"/>
    <w:rsid w:val="00C56CE9"/>
    <w:rsid w:val="00C64AFC"/>
    <w:rsid w:val="00C737B7"/>
    <w:rsid w:val="00C76517"/>
    <w:rsid w:val="00C92F7D"/>
    <w:rsid w:val="00C941CC"/>
    <w:rsid w:val="00C953DF"/>
    <w:rsid w:val="00C95C72"/>
    <w:rsid w:val="00C968E8"/>
    <w:rsid w:val="00CA08BF"/>
    <w:rsid w:val="00CA2348"/>
    <w:rsid w:val="00CA2858"/>
    <w:rsid w:val="00CA423D"/>
    <w:rsid w:val="00CA5154"/>
    <w:rsid w:val="00CA5A5B"/>
    <w:rsid w:val="00CB2CBC"/>
    <w:rsid w:val="00CC3DF5"/>
    <w:rsid w:val="00CD7838"/>
    <w:rsid w:val="00CD79E8"/>
    <w:rsid w:val="00CD7C64"/>
    <w:rsid w:val="00CE511D"/>
    <w:rsid w:val="00D01632"/>
    <w:rsid w:val="00D05EB0"/>
    <w:rsid w:val="00D066E3"/>
    <w:rsid w:val="00D1194E"/>
    <w:rsid w:val="00D12526"/>
    <w:rsid w:val="00D16A90"/>
    <w:rsid w:val="00D2110C"/>
    <w:rsid w:val="00D23AE0"/>
    <w:rsid w:val="00D265F5"/>
    <w:rsid w:val="00D272A3"/>
    <w:rsid w:val="00D30948"/>
    <w:rsid w:val="00D44DAF"/>
    <w:rsid w:val="00D50AEC"/>
    <w:rsid w:val="00D53FED"/>
    <w:rsid w:val="00D572B6"/>
    <w:rsid w:val="00D64A6C"/>
    <w:rsid w:val="00D656B2"/>
    <w:rsid w:val="00D71BD9"/>
    <w:rsid w:val="00D73200"/>
    <w:rsid w:val="00D746EA"/>
    <w:rsid w:val="00D75FD3"/>
    <w:rsid w:val="00D760C7"/>
    <w:rsid w:val="00D83897"/>
    <w:rsid w:val="00D9432B"/>
    <w:rsid w:val="00D97EF4"/>
    <w:rsid w:val="00DA224A"/>
    <w:rsid w:val="00DA240D"/>
    <w:rsid w:val="00DA52AA"/>
    <w:rsid w:val="00DA6C15"/>
    <w:rsid w:val="00DD3BA5"/>
    <w:rsid w:val="00DD4C2E"/>
    <w:rsid w:val="00DE66B7"/>
    <w:rsid w:val="00E0452E"/>
    <w:rsid w:val="00E129DA"/>
    <w:rsid w:val="00E13EDE"/>
    <w:rsid w:val="00E21E36"/>
    <w:rsid w:val="00E25B94"/>
    <w:rsid w:val="00E2647B"/>
    <w:rsid w:val="00E30812"/>
    <w:rsid w:val="00E3436A"/>
    <w:rsid w:val="00E44D1D"/>
    <w:rsid w:val="00E453E7"/>
    <w:rsid w:val="00E51A1F"/>
    <w:rsid w:val="00E56FEA"/>
    <w:rsid w:val="00E621F4"/>
    <w:rsid w:val="00E64CF6"/>
    <w:rsid w:val="00E65567"/>
    <w:rsid w:val="00E7196A"/>
    <w:rsid w:val="00E71C56"/>
    <w:rsid w:val="00E727AC"/>
    <w:rsid w:val="00E773DC"/>
    <w:rsid w:val="00E81E76"/>
    <w:rsid w:val="00E8513A"/>
    <w:rsid w:val="00E91789"/>
    <w:rsid w:val="00EC1359"/>
    <w:rsid w:val="00EC6DFD"/>
    <w:rsid w:val="00ED492B"/>
    <w:rsid w:val="00ED6780"/>
    <w:rsid w:val="00ED6C7C"/>
    <w:rsid w:val="00EE7FF9"/>
    <w:rsid w:val="00EF30FA"/>
    <w:rsid w:val="00F00D97"/>
    <w:rsid w:val="00F00FF1"/>
    <w:rsid w:val="00F044EC"/>
    <w:rsid w:val="00F15352"/>
    <w:rsid w:val="00F17B61"/>
    <w:rsid w:val="00F17F38"/>
    <w:rsid w:val="00F212C2"/>
    <w:rsid w:val="00F37ED2"/>
    <w:rsid w:val="00F46811"/>
    <w:rsid w:val="00F549BE"/>
    <w:rsid w:val="00F55217"/>
    <w:rsid w:val="00F6046D"/>
    <w:rsid w:val="00F62F3C"/>
    <w:rsid w:val="00F63810"/>
    <w:rsid w:val="00F6759D"/>
    <w:rsid w:val="00F76E2E"/>
    <w:rsid w:val="00F805D7"/>
    <w:rsid w:val="00FA1F89"/>
    <w:rsid w:val="00FA5180"/>
    <w:rsid w:val="00FA5D1F"/>
    <w:rsid w:val="00FB1E09"/>
    <w:rsid w:val="00FB66B6"/>
    <w:rsid w:val="00FB7871"/>
    <w:rsid w:val="00FC60C6"/>
    <w:rsid w:val="00FD052E"/>
    <w:rsid w:val="00FD10DA"/>
    <w:rsid w:val="00FD24CF"/>
    <w:rsid w:val="00FE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360D5AC8"/>
  <w15:docId w15:val="{82C2EE2C-A867-4548-A0DC-1BC82CE0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6EFB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48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52B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7599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57599A"/>
    <w:pPr>
      <w:keepNext/>
      <w:spacing w:after="0" w:line="240" w:lineRule="auto"/>
      <w:outlineLvl w:val="3"/>
    </w:pPr>
    <w:rPr>
      <w:rFonts w:ascii="Arial" w:eastAsia="Times New Roman" w:hAnsi="Arial"/>
      <w:b/>
      <w:i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D265F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D265F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5F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D265F5"/>
    <w:rPr>
      <w:rFonts w:ascii="Tahoma" w:hAnsi="Tahoma" w:cs="Tahoma"/>
      <w:sz w:val="16"/>
      <w:szCs w:val="16"/>
      <w:lang w:eastAsia="en-US"/>
    </w:rPr>
  </w:style>
  <w:style w:type="character" w:customStyle="1" w:styleId="berschrift3Zchn">
    <w:name w:val="Überschrift 3 Zchn"/>
    <w:link w:val="berschrift3"/>
    <w:rsid w:val="0057599A"/>
    <w:rPr>
      <w:rFonts w:ascii="Arial" w:eastAsia="Times New Roman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57599A"/>
    <w:rPr>
      <w:rFonts w:ascii="Arial" w:eastAsia="Times New Roman" w:hAnsi="Arial"/>
      <w:b/>
      <w:i/>
      <w:sz w:val="22"/>
    </w:rPr>
  </w:style>
  <w:style w:type="paragraph" w:customStyle="1" w:styleId="berschrift40">
    <w:name w:val="Überschrift4"/>
    <w:basedOn w:val="berschrift3"/>
    <w:next w:val="Standard"/>
    <w:rsid w:val="0057599A"/>
    <w:pPr>
      <w:spacing w:before="60" w:line="360" w:lineRule="auto"/>
    </w:pPr>
    <w:rPr>
      <w:rFonts w:ascii="Times New Roman" w:hAnsi="Times New Roman"/>
      <w:b w:val="0"/>
      <w:sz w:val="24"/>
    </w:rPr>
  </w:style>
  <w:style w:type="paragraph" w:customStyle="1" w:styleId="Flietext">
    <w:name w:val="Fließtext"/>
    <w:basedOn w:val="Standard"/>
    <w:rsid w:val="0057599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E621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21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621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21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621F4"/>
    <w:rPr>
      <w:b/>
      <w:bCs/>
      <w:lang w:eastAsia="en-US"/>
    </w:rPr>
  </w:style>
  <w:style w:type="character" w:customStyle="1" w:styleId="berschrift1Zchn">
    <w:name w:val="Überschrift 1 Zchn"/>
    <w:link w:val="berschrift1"/>
    <w:uiPriority w:val="9"/>
    <w:rsid w:val="001C48D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8252B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Tabellenraster">
    <w:name w:val="Table Grid"/>
    <w:basedOn w:val="NormaleTabelle"/>
    <w:uiPriority w:val="59"/>
    <w:rsid w:val="00C96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E21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Ref.%20III-6\MSOffice\Vorlagen\;Ausschreibung\50_Eigenerkl&#228;rung%20zur%20Eignung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542B09-F820-4E3D-A282-00F18514C86A}"/>
      </w:docPartPr>
      <w:docPartBody>
        <w:p w:rsidR="00F461F5" w:rsidRDefault="00282ACC">
          <w:r w:rsidRPr="002C1D1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CDF91C-A640-4F86-97EE-80ADEACE9874}"/>
      </w:docPartPr>
      <w:docPartBody>
        <w:p w:rsidR="00BF5BD1" w:rsidRDefault="00BF5BD1">
          <w:r w:rsidRPr="00EE1D1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2BB997314E4FEB88EB20F6B53673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22A40C-14DD-4370-82E6-AB6235B03E1A}"/>
      </w:docPartPr>
      <w:docPartBody>
        <w:p w:rsidR="00BF5BD1" w:rsidRDefault="00BF5BD1" w:rsidP="00BF5BD1">
          <w:pPr>
            <w:pStyle w:val="482BB997314E4FEB88EB20F6B5367350"/>
          </w:pPr>
          <w:r w:rsidRPr="002C1D1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ECBC114C9BE475CBB893F75B05C5B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244B16-6328-48EC-901B-C5269B318181}"/>
      </w:docPartPr>
      <w:docPartBody>
        <w:p w:rsidR="00BF5BD1" w:rsidRDefault="00BF5BD1" w:rsidP="00BF5BD1">
          <w:pPr>
            <w:pStyle w:val="2ECBC114C9BE475CBB893F75B05C5B87"/>
          </w:pPr>
          <w:r w:rsidRPr="00EE1D1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9EFE94792B4CA2A450717E97BD0B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5DA219-4EA6-481D-AA4E-6D0884E98014}"/>
      </w:docPartPr>
      <w:docPartBody>
        <w:p w:rsidR="00BF5BD1" w:rsidRDefault="00BF5BD1" w:rsidP="00BF5BD1">
          <w:pPr>
            <w:pStyle w:val="F89EFE94792B4CA2A450717E97BD0BFD"/>
          </w:pPr>
          <w:r w:rsidRPr="002C1D1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6A618719C6E457EAED372875A36D5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08EEDA-3DAF-420A-9D6A-8ECDA07B9AFD}"/>
      </w:docPartPr>
      <w:docPartBody>
        <w:p w:rsidR="00BF5BD1" w:rsidRDefault="00BF5BD1" w:rsidP="00BF5BD1">
          <w:pPr>
            <w:pStyle w:val="C6A618719C6E457EAED372875A36D554"/>
          </w:pPr>
          <w:r w:rsidRPr="00EE1D1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ACC"/>
    <w:rsid w:val="00282ACC"/>
    <w:rsid w:val="00334687"/>
    <w:rsid w:val="00430574"/>
    <w:rsid w:val="008414A5"/>
    <w:rsid w:val="00BF5BD1"/>
    <w:rsid w:val="00CE511D"/>
    <w:rsid w:val="00F4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F5BD1"/>
    <w:rPr>
      <w:color w:val="808080"/>
    </w:rPr>
  </w:style>
  <w:style w:type="paragraph" w:customStyle="1" w:styleId="482BB997314E4FEB88EB20F6B5367350">
    <w:name w:val="482BB997314E4FEB88EB20F6B5367350"/>
    <w:rsid w:val="00BF5BD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CBC114C9BE475CBB893F75B05C5B87">
    <w:name w:val="2ECBC114C9BE475CBB893F75B05C5B87"/>
    <w:rsid w:val="00BF5BD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89EFE94792B4CA2A450717E97BD0BFD">
    <w:name w:val="F89EFE94792B4CA2A450717E97BD0BFD"/>
    <w:rsid w:val="00BF5BD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6A618719C6E457EAED372875A36D554">
    <w:name w:val="C6A618719C6E457EAED372875A36D554"/>
    <w:rsid w:val="00BF5BD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7BE7D-799A-49A0-BE65-B94AEE24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50_Eigenerklärung zur Eignung</Template>
  <TotalTime>0</TotalTime>
  <Pages>3</Pages>
  <Words>533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Osseforth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 Tobias Osseforth</dc:creator>
  <cp:lastModifiedBy>Tüzel, Sevgi</cp:lastModifiedBy>
  <cp:revision>6</cp:revision>
  <cp:lastPrinted>2016-10-13T10:20:00Z</cp:lastPrinted>
  <dcterms:created xsi:type="dcterms:W3CDTF">2021-05-28T06:52:00Z</dcterms:created>
  <dcterms:modified xsi:type="dcterms:W3CDTF">2026-10-27T17:50:00Z</dcterms:modified>
</cp:coreProperties>
</file>