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F13A2" w14:textId="6B1DE66A" w:rsidR="008252B0" w:rsidRPr="006D5620" w:rsidRDefault="00382C9E" w:rsidP="005439CC">
      <w:pPr>
        <w:pStyle w:val="berschrift2"/>
        <w:spacing w:before="0" w:line="240" w:lineRule="auto"/>
        <w:rPr>
          <w:rFonts w:ascii="Arial Narrow" w:hAnsi="Arial Narrow"/>
          <w:bCs/>
          <w:color w:val="auto"/>
          <w:sz w:val="28"/>
          <w:szCs w:val="22"/>
        </w:rPr>
      </w:pPr>
      <w:r>
        <w:rPr>
          <w:rFonts w:ascii="Arial Narrow" w:hAnsi="Arial Narrow"/>
          <w:b/>
          <w:color w:val="auto"/>
          <w:sz w:val="28"/>
          <w:szCs w:val="22"/>
        </w:rPr>
        <w:t xml:space="preserve">Anlage </w:t>
      </w:r>
      <w:r w:rsidR="00B914D9" w:rsidRPr="006D5620">
        <w:rPr>
          <w:rFonts w:ascii="Arial Narrow" w:hAnsi="Arial Narrow"/>
          <w:b/>
          <w:color w:val="auto"/>
          <w:sz w:val="28"/>
          <w:szCs w:val="22"/>
        </w:rPr>
        <w:t>0</w:t>
      </w:r>
      <w:r w:rsidR="00CE1203">
        <w:rPr>
          <w:rFonts w:ascii="Arial Narrow" w:hAnsi="Arial Narrow"/>
          <w:b/>
          <w:color w:val="auto"/>
          <w:sz w:val="28"/>
          <w:szCs w:val="22"/>
        </w:rPr>
        <w:t>0</w:t>
      </w:r>
      <w:r w:rsidR="002B5092" w:rsidRPr="006D5620">
        <w:rPr>
          <w:rFonts w:ascii="Arial Narrow" w:hAnsi="Arial Narrow"/>
          <w:b/>
          <w:color w:val="auto"/>
          <w:sz w:val="28"/>
          <w:szCs w:val="22"/>
        </w:rPr>
        <w:t xml:space="preserve"> – </w:t>
      </w:r>
      <w:r w:rsidR="00C968E8" w:rsidRPr="006D5620">
        <w:rPr>
          <w:rFonts w:ascii="Arial Narrow" w:hAnsi="Arial Narrow"/>
          <w:b/>
          <w:color w:val="auto"/>
          <w:sz w:val="28"/>
          <w:szCs w:val="22"/>
        </w:rPr>
        <w:t xml:space="preserve">Formblatt </w:t>
      </w:r>
      <w:r w:rsidR="00FC60C6" w:rsidRPr="006D5620">
        <w:rPr>
          <w:rFonts w:ascii="Arial Narrow" w:hAnsi="Arial Narrow"/>
          <w:b/>
          <w:color w:val="auto"/>
          <w:sz w:val="28"/>
          <w:szCs w:val="22"/>
        </w:rPr>
        <w:t>Anschreiben-</w:t>
      </w:r>
      <w:r w:rsidR="005245D2" w:rsidRPr="006D5620">
        <w:rPr>
          <w:rFonts w:ascii="Arial Narrow" w:hAnsi="Arial Narrow"/>
          <w:b/>
          <w:color w:val="auto"/>
          <w:sz w:val="28"/>
          <w:szCs w:val="22"/>
        </w:rPr>
        <w:t>Angebot</w:t>
      </w:r>
    </w:p>
    <w:p w14:paraId="1A50FCAE" w14:textId="77777777" w:rsidR="00C968E8" w:rsidRPr="006D5620" w:rsidRDefault="00C968E8" w:rsidP="005439CC">
      <w:pPr>
        <w:spacing w:after="0" w:line="240" w:lineRule="auto"/>
        <w:rPr>
          <w:rFonts w:ascii="Arial Narrow" w:hAnsi="Arial Narrow" w:cs="Arial"/>
        </w:rPr>
      </w:pPr>
    </w:p>
    <w:p w14:paraId="2FFA55FC" w14:textId="77777777" w:rsidR="00834353" w:rsidRPr="006D5620" w:rsidRDefault="00834353" w:rsidP="005439CC">
      <w:pPr>
        <w:spacing w:after="0" w:line="240" w:lineRule="auto"/>
        <w:rPr>
          <w:rFonts w:ascii="Arial Narrow" w:hAnsi="Arial Narrow" w:cs="Arial"/>
        </w:rPr>
      </w:pPr>
    </w:p>
    <w:p w14:paraId="31C175EC" w14:textId="2C7A2C5B" w:rsidR="005439CC" w:rsidRPr="006D5620" w:rsidRDefault="00C968E8" w:rsidP="00B94587">
      <w:pPr>
        <w:spacing w:after="0" w:line="240" w:lineRule="auto"/>
        <w:rPr>
          <w:rFonts w:ascii="Arial Narrow" w:hAnsi="Arial Narrow" w:cs="Arial"/>
          <w:b/>
        </w:rPr>
      </w:pPr>
      <w:r w:rsidRPr="006D5620">
        <w:rPr>
          <w:rFonts w:ascii="Arial Narrow" w:hAnsi="Arial Narrow" w:cs="Arial"/>
        </w:rPr>
        <w:t xml:space="preserve">Ich / wir </w:t>
      </w:r>
      <w:r w:rsidR="00E66CB0" w:rsidRPr="006D5620">
        <w:rPr>
          <w:rFonts w:ascii="Arial Narrow" w:hAnsi="Arial Narrow" w:cs="Arial"/>
        </w:rPr>
        <w:t xml:space="preserve">geben hiermit unser </w:t>
      </w:r>
      <w:r w:rsidR="005245D2" w:rsidRPr="006D5620">
        <w:rPr>
          <w:rFonts w:ascii="Arial Narrow" w:hAnsi="Arial Narrow" w:cs="Arial"/>
        </w:rPr>
        <w:t>Angebot</w:t>
      </w:r>
      <w:r w:rsidR="00017A5A">
        <w:rPr>
          <w:rFonts w:ascii="Arial Narrow" w:hAnsi="Arial Narrow" w:cs="Arial"/>
        </w:rPr>
        <w:t xml:space="preserve"> </w:t>
      </w:r>
      <w:r w:rsidR="005245D2" w:rsidRPr="006D5620">
        <w:rPr>
          <w:rFonts w:ascii="Arial Narrow" w:hAnsi="Arial Narrow" w:cs="Arial"/>
        </w:rPr>
        <w:t xml:space="preserve">in </w:t>
      </w:r>
      <w:r w:rsidR="005245D2" w:rsidRPr="006302D8">
        <w:rPr>
          <w:rFonts w:ascii="Arial Narrow" w:hAnsi="Arial Narrow" w:cs="Arial"/>
        </w:rPr>
        <w:t>dem</w:t>
      </w:r>
      <w:r w:rsidRPr="006302D8">
        <w:rPr>
          <w:rFonts w:ascii="Arial Narrow" w:hAnsi="Arial Narrow" w:cs="Arial"/>
        </w:rPr>
        <w:t xml:space="preserve"> </w:t>
      </w:r>
      <w:r w:rsidR="007A38E8" w:rsidRPr="006302D8">
        <w:rPr>
          <w:rFonts w:ascii="Arial Narrow" w:hAnsi="Arial Narrow" w:cs="Arial"/>
        </w:rPr>
        <w:t xml:space="preserve">Vergabeverfahren </w:t>
      </w:r>
      <w:r w:rsidR="00285960">
        <w:rPr>
          <w:rFonts w:ascii="Arial Narrow" w:hAnsi="Arial Narrow" w:cs="Arial"/>
          <w:b/>
        </w:rPr>
        <w:t xml:space="preserve">mit der </w:t>
      </w:r>
      <w:r w:rsidR="00B94587" w:rsidRPr="006302D8">
        <w:rPr>
          <w:rFonts w:ascii="Arial Narrow" w:hAnsi="Arial Narrow" w:cs="Arial"/>
          <w:b/>
        </w:rPr>
        <w:t xml:space="preserve">Verfahrensnummer </w:t>
      </w:r>
      <w:r w:rsidR="003619E0">
        <w:rPr>
          <w:rFonts w:ascii="Arial Narrow" w:hAnsi="Arial Narrow" w:cs="Arial"/>
          <w:b/>
        </w:rPr>
        <w:t>172/26</w:t>
      </w:r>
      <w:r w:rsidR="00017A5A" w:rsidRPr="006302D8">
        <w:rPr>
          <w:rFonts w:ascii="Arial Narrow" w:hAnsi="Arial Narrow" w:cs="Arial"/>
          <w:b/>
        </w:rPr>
        <w:t xml:space="preserve"> </w:t>
      </w:r>
      <w:r w:rsidR="00017A5A" w:rsidRPr="006302D8">
        <w:rPr>
          <w:rFonts w:ascii="Arial Narrow" w:hAnsi="Arial Narrow" w:cs="Arial"/>
        </w:rPr>
        <w:t>ab</w:t>
      </w:r>
      <w:r w:rsidR="0052259C" w:rsidRPr="006302D8">
        <w:rPr>
          <w:rFonts w:ascii="Arial Narrow" w:hAnsi="Arial Narrow" w:cs="Arial"/>
        </w:rPr>
        <w:t>.</w:t>
      </w:r>
    </w:p>
    <w:p w14:paraId="65D59C40" w14:textId="77777777" w:rsidR="00E66CB0" w:rsidRPr="006D5620" w:rsidRDefault="00E66CB0" w:rsidP="005439CC">
      <w:pPr>
        <w:spacing w:after="0" w:line="240" w:lineRule="auto"/>
        <w:rPr>
          <w:rFonts w:ascii="Arial Narrow" w:hAnsi="Arial Narrow" w:cs="Arial"/>
        </w:rPr>
      </w:pPr>
    </w:p>
    <w:sdt>
      <w:sdtPr>
        <w:rPr>
          <w:rFonts w:ascii="Arial Narrow" w:hAnsi="Arial Narrow" w:cs="Arial"/>
          <w:highlight w:val="lightGray"/>
        </w:rPr>
        <w:id w:val="-445925584"/>
        <w:placeholder>
          <w:docPart w:val="DefaultPlaceholder_1082065158"/>
        </w:placeholder>
        <w:showingPlcHdr/>
      </w:sdtPr>
      <w:sdtEndPr/>
      <w:sdtContent>
        <w:p w14:paraId="4ED821F5" w14:textId="77777777" w:rsidR="00C968E8" w:rsidRPr="00AF5C82" w:rsidRDefault="0099612B" w:rsidP="005439CC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40" w:lineRule="auto"/>
            <w:rPr>
              <w:rFonts w:ascii="Arial Narrow" w:hAnsi="Arial Narrow" w:cs="Arial"/>
              <w:highlight w:val="lightGray"/>
            </w:rPr>
          </w:pPr>
          <w:r w:rsidRPr="00791885">
            <w:rPr>
              <w:rStyle w:val="Platzhaltertext"/>
            </w:rPr>
            <w:t>Klicken Sie hier, um Text einzugeben.</w:t>
          </w:r>
        </w:p>
      </w:sdtContent>
    </w:sdt>
    <w:p w14:paraId="549BA49F" w14:textId="77777777" w:rsidR="00C968E8" w:rsidRPr="00AF5C82" w:rsidRDefault="00C968E8" w:rsidP="0054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 w:cs="Arial"/>
          <w:highlight w:val="lightGray"/>
        </w:rPr>
      </w:pPr>
    </w:p>
    <w:p w14:paraId="720741D3" w14:textId="77777777" w:rsidR="00C968E8" w:rsidRPr="006D5620" w:rsidRDefault="00C968E8" w:rsidP="0054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 w:cs="Arial"/>
        </w:rPr>
      </w:pPr>
    </w:p>
    <w:p w14:paraId="1B75223B" w14:textId="77777777" w:rsidR="00C968E8" w:rsidRPr="006D5620" w:rsidRDefault="00C968E8" w:rsidP="0054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</w:rPr>
      </w:pPr>
      <w:r w:rsidRPr="006D5620">
        <w:rPr>
          <w:rFonts w:ascii="Arial Narrow" w:hAnsi="Arial Narrow"/>
        </w:rPr>
        <w:t>___________________________________________________________</w:t>
      </w:r>
      <w:r w:rsidR="00680759" w:rsidRPr="006D5620">
        <w:rPr>
          <w:rFonts w:ascii="Arial Narrow" w:hAnsi="Arial Narrow"/>
        </w:rPr>
        <w:t>______________________</w:t>
      </w:r>
      <w:r w:rsidR="00680759" w:rsidRPr="006D5620">
        <w:rPr>
          <w:rFonts w:ascii="Arial Narrow" w:hAnsi="Arial Narrow"/>
        </w:rPr>
        <w:br/>
        <w:t xml:space="preserve">Name des </w:t>
      </w:r>
      <w:r w:rsidR="005245D2" w:rsidRPr="006D5620">
        <w:rPr>
          <w:rFonts w:ascii="Arial Narrow" w:hAnsi="Arial Narrow"/>
        </w:rPr>
        <w:t>Bieters</w:t>
      </w:r>
      <w:r w:rsidRPr="006D5620">
        <w:rPr>
          <w:rFonts w:ascii="Arial Narrow" w:hAnsi="Arial Narrow"/>
        </w:rPr>
        <w:t xml:space="preserve"> (Unternehmen / </w:t>
      </w:r>
      <w:r w:rsidR="005245D2" w:rsidRPr="006D5620">
        <w:rPr>
          <w:rFonts w:ascii="Arial Narrow" w:hAnsi="Arial Narrow"/>
        </w:rPr>
        <w:t>Bietergemeinschaft</w:t>
      </w:r>
      <w:r w:rsidRPr="006D5620">
        <w:rPr>
          <w:rFonts w:ascii="Arial Narrow" w:hAnsi="Arial Narrow"/>
        </w:rPr>
        <w:t>)</w:t>
      </w:r>
    </w:p>
    <w:p w14:paraId="77AEFE88" w14:textId="77777777" w:rsidR="005439CC" w:rsidRDefault="005439CC" w:rsidP="005439CC">
      <w:pPr>
        <w:spacing w:after="0" w:line="240" w:lineRule="auto"/>
        <w:rPr>
          <w:rFonts w:ascii="Arial Narrow" w:hAnsi="Arial Narrow" w:cs="Arial"/>
        </w:rPr>
      </w:pPr>
    </w:p>
    <w:p w14:paraId="0F67A417" w14:textId="77777777" w:rsidR="00404AE7" w:rsidRDefault="00404AE7" w:rsidP="005439CC">
      <w:pPr>
        <w:spacing w:after="0" w:line="240" w:lineRule="auto"/>
        <w:rPr>
          <w:rFonts w:ascii="Arial Narrow" w:hAnsi="Arial Narrow" w:cs="Arial"/>
        </w:rPr>
      </w:pPr>
    </w:p>
    <w:p w14:paraId="160EC36D" w14:textId="77777777" w:rsidR="00404AE7" w:rsidRPr="006D5620" w:rsidRDefault="00404AE7" w:rsidP="005439CC">
      <w:pPr>
        <w:spacing w:after="0" w:line="240" w:lineRule="auto"/>
        <w:rPr>
          <w:rFonts w:ascii="Arial Narrow" w:hAnsi="Arial Narrow" w:cs="Arial"/>
        </w:rPr>
      </w:pPr>
    </w:p>
    <w:sdt>
      <w:sdtPr>
        <w:rPr>
          <w:rFonts w:ascii="Arial Narrow" w:hAnsi="Arial Narrow" w:cs="Arial"/>
          <w:highlight w:val="lightGray"/>
        </w:rPr>
        <w:id w:val="547889725"/>
        <w:placeholder>
          <w:docPart w:val="DefaultPlaceholder_1082065158"/>
        </w:placeholder>
        <w:showingPlcHdr/>
      </w:sdtPr>
      <w:sdtEndPr/>
      <w:sdtContent>
        <w:p w14:paraId="4F6BE17F" w14:textId="77777777" w:rsidR="00C968E8" w:rsidRPr="00AF5C82" w:rsidRDefault="00AF5C82" w:rsidP="005439CC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40" w:lineRule="auto"/>
            <w:rPr>
              <w:rFonts w:ascii="Arial Narrow" w:hAnsi="Arial Narrow" w:cs="Arial"/>
              <w:highlight w:val="lightGray"/>
            </w:rPr>
          </w:pPr>
          <w:r w:rsidRPr="00791885">
            <w:rPr>
              <w:rStyle w:val="Platzhaltertext"/>
            </w:rPr>
            <w:t>Klicken Sie hier, um Text einzugeben.</w:t>
          </w:r>
        </w:p>
      </w:sdtContent>
    </w:sdt>
    <w:p w14:paraId="78B6A81D" w14:textId="77777777" w:rsidR="00C968E8" w:rsidRPr="00AF5C82" w:rsidRDefault="00C968E8" w:rsidP="0054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 w:cs="Arial"/>
          <w:highlight w:val="lightGray"/>
        </w:rPr>
      </w:pPr>
    </w:p>
    <w:p w14:paraId="125C5EB8" w14:textId="77777777" w:rsidR="00C968E8" w:rsidRPr="006D5620" w:rsidRDefault="00C968E8" w:rsidP="0054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 w:cs="Arial"/>
        </w:rPr>
      </w:pPr>
    </w:p>
    <w:p w14:paraId="7CAA67D2" w14:textId="77777777" w:rsidR="00C968E8" w:rsidRPr="006D5620" w:rsidRDefault="00C968E8" w:rsidP="0054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</w:rPr>
      </w:pPr>
      <w:r w:rsidRPr="006D5620">
        <w:rPr>
          <w:rFonts w:ascii="Arial Narrow" w:hAnsi="Arial Narrow"/>
        </w:rPr>
        <w:t>_________________________________________________________________________________</w:t>
      </w:r>
      <w:r w:rsidRPr="006D5620">
        <w:rPr>
          <w:rFonts w:ascii="Arial Narrow" w:hAnsi="Arial Narrow"/>
        </w:rPr>
        <w:br/>
      </w:r>
      <w:r w:rsidR="00B4280E" w:rsidRPr="006D5620">
        <w:rPr>
          <w:rFonts w:ascii="Arial Narrow" w:hAnsi="Arial Narrow"/>
        </w:rPr>
        <w:t>Adresse</w:t>
      </w:r>
      <w:r w:rsidRPr="006D5620">
        <w:rPr>
          <w:rFonts w:ascii="Arial Narrow" w:hAnsi="Arial Narrow"/>
        </w:rPr>
        <w:t xml:space="preserve"> des Unternehmens</w:t>
      </w:r>
      <w:r w:rsidRPr="006D5620">
        <w:rPr>
          <w:rFonts w:ascii="Arial Narrow" w:hAnsi="Arial Narrow"/>
        </w:rPr>
        <w:br/>
        <w:t xml:space="preserve">(bei </w:t>
      </w:r>
      <w:r w:rsidR="005245D2" w:rsidRPr="006D5620">
        <w:rPr>
          <w:rFonts w:ascii="Arial Narrow" w:hAnsi="Arial Narrow"/>
        </w:rPr>
        <w:t>Bietergemeinschaft</w:t>
      </w:r>
      <w:r w:rsidRPr="006D5620">
        <w:rPr>
          <w:rFonts w:ascii="Arial Narrow" w:hAnsi="Arial Narrow"/>
        </w:rPr>
        <w:t xml:space="preserve"> Anschrift des bevollmächtigten Vertreters)</w:t>
      </w:r>
    </w:p>
    <w:p w14:paraId="305DDF39" w14:textId="77777777" w:rsidR="005439CC" w:rsidRPr="006D5620" w:rsidRDefault="005439CC" w:rsidP="005439CC">
      <w:pPr>
        <w:spacing w:after="0" w:line="240" w:lineRule="auto"/>
        <w:rPr>
          <w:rFonts w:ascii="Arial Narrow" w:hAnsi="Arial Narrow" w:cs="Arial"/>
        </w:rPr>
      </w:pPr>
    </w:p>
    <w:p w14:paraId="1C4951F8" w14:textId="77777777" w:rsidR="005245D2" w:rsidRDefault="005245D2" w:rsidP="005439CC">
      <w:pPr>
        <w:spacing w:after="0" w:line="240" w:lineRule="auto"/>
        <w:jc w:val="both"/>
        <w:rPr>
          <w:rFonts w:ascii="Arial Narrow" w:hAnsi="Arial Narrow" w:cs="Arial"/>
        </w:rPr>
      </w:pPr>
    </w:p>
    <w:sdt>
      <w:sdtPr>
        <w:rPr>
          <w:rFonts w:ascii="Arial Narrow" w:hAnsi="Arial Narrow"/>
        </w:rPr>
        <w:id w:val="1032007185"/>
        <w:placeholder>
          <w:docPart w:val="DefaultPlaceholder_1082065158"/>
        </w:placeholder>
        <w:showingPlcHdr/>
      </w:sdtPr>
      <w:sdtEndPr/>
      <w:sdtContent>
        <w:p w14:paraId="43DA5CC7" w14:textId="77777777" w:rsidR="00404AE7" w:rsidRDefault="00AF5C82" w:rsidP="00404AE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40" w:lineRule="auto"/>
            <w:rPr>
              <w:rFonts w:ascii="Arial Narrow" w:hAnsi="Arial Narrow"/>
            </w:rPr>
          </w:pPr>
          <w:r w:rsidRPr="00791885">
            <w:rPr>
              <w:rStyle w:val="Platzhaltertext"/>
            </w:rPr>
            <w:t>Klicken Sie hier, um Text einzugeben.</w:t>
          </w:r>
        </w:p>
      </w:sdtContent>
    </w:sdt>
    <w:p w14:paraId="2B261549" w14:textId="77777777" w:rsidR="00404AE7" w:rsidRDefault="00404AE7" w:rsidP="00404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</w:rPr>
      </w:pPr>
      <w:r w:rsidRPr="006D5620">
        <w:rPr>
          <w:rFonts w:ascii="Arial Narrow" w:hAnsi="Arial Narrow"/>
        </w:rPr>
        <w:t>__________________________________________________________</w:t>
      </w:r>
      <w:r>
        <w:rPr>
          <w:rFonts w:ascii="Arial Narrow" w:hAnsi="Arial Narrow"/>
        </w:rPr>
        <w:t>______________________</w:t>
      </w:r>
    </w:p>
    <w:p w14:paraId="6F0B66EF" w14:textId="77777777" w:rsidR="00404AE7" w:rsidRDefault="0048464A" w:rsidP="00404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</w:rPr>
      </w:pPr>
      <w:r w:rsidRPr="0048464A">
        <w:rPr>
          <w:rFonts w:ascii="Arial Narrow" w:hAnsi="Arial Narrow"/>
        </w:rPr>
        <w:t>Ansprechstelle (Abteilung, Funktion)</w:t>
      </w:r>
    </w:p>
    <w:sdt>
      <w:sdtPr>
        <w:rPr>
          <w:rFonts w:ascii="Arial Narrow" w:hAnsi="Arial Narrow"/>
        </w:rPr>
        <w:id w:val="-1606495953"/>
        <w:placeholder>
          <w:docPart w:val="DefaultPlaceholder_1082065158"/>
        </w:placeholder>
        <w:showingPlcHdr/>
      </w:sdtPr>
      <w:sdtEndPr/>
      <w:sdtContent>
        <w:p w14:paraId="2378E1BA" w14:textId="77777777" w:rsidR="0048464A" w:rsidRDefault="00AF5C82" w:rsidP="00404AE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40" w:lineRule="auto"/>
            <w:rPr>
              <w:rFonts w:ascii="Arial Narrow" w:hAnsi="Arial Narrow"/>
            </w:rPr>
          </w:pPr>
          <w:r w:rsidRPr="00791885">
            <w:rPr>
              <w:rStyle w:val="Platzhaltertext"/>
            </w:rPr>
            <w:t>Klicken Sie hier, um Text einzugeben.</w:t>
          </w:r>
        </w:p>
      </w:sdtContent>
    </w:sdt>
    <w:p w14:paraId="6F785CA2" w14:textId="77777777" w:rsidR="00404AE7" w:rsidRDefault="00404AE7" w:rsidP="00404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</w:rPr>
      </w:pPr>
      <w:r w:rsidRPr="006D5620">
        <w:rPr>
          <w:rFonts w:ascii="Arial Narrow" w:hAnsi="Arial Narrow"/>
        </w:rPr>
        <w:t>_________________________________________________________________________________</w:t>
      </w:r>
      <w:r w:rsidRPr="006D5620">
        <w:rPr>
          <w:rFonts w:ascii="Arial Narrow" w:hAnsi="Arial Narrow"/>
        </w:rPr>
        <w:br/>
      </w:r>
      <w:r>
        <w:rPr>
          <w:rFonts w:ascii="Arial Narrow" w:hAnsi="Arial Narrow"/>
        </w:rPr>
        <w:t>Telefon, Telefax</w:t>
      </w:r>
      <w:r w:rsidR="00D304A5">
        <w:rPr>
          <w:rFonts w:ascii="Arial Narrow" w:hAnsi="Arial Narrow"/>
        </w:rPr>
        <w:t>, E-Mail</w:t>
      </w:r>
    </w:p>
    <w:sdt>
      <w:sdtPr>
        <w:rPr>
          <w:rFonts w:ascii="Arial Narrow" w:hAnsi="Arial Narrow"/>
        </w:rPr>
        <w:id w:val="1825546229"/>
        <w:placeholder>
          <w:docPart w:val="DefaultPlaceholder_1082065158"/>
        </w:placeholder>
        <w:showingPlcHdr/>
      </w:sdtPr>
      <w:sdtEndPr/>
      <w:sdtContent>
        <w:p w14:paraId="7786984D" w14:textId="77777777" w:rsidR="00404AE7" w:rsidRPr="006D5620" w:rsidRDefault="00AF5C82" w:rsidP="00404AE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40" w:lineRule="auto"/>
            <w:rPr>
              <w:rFonts w:ascii="Arial Narrow" w:hAnsi="Arial Narrow"/>
            </w:rPr>
          </w:pPr>
          <w:r w:rsidRPr="00791885">
            <w:rPr>
              <w:rStyle w:val="Platzhaltertext"/>
            </w:rPr>
            <w:t>Klicken Sie hier, um Text einzugeben.</w:t>
          </w:r>
        </w:p>
      </w:sdtContent>
    </w:sdt>
    <w:p w14:paraId="018DC015" w14:textId="77777777" w:rsidR="00404AE7" w:rsidRPr="006D5620" w:rsidRDefault="00404AE7" w:rsidP="00404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</w:rPr>
      </w:pPr>
      <w:r w:rsidRPr="006D5620">
        <w:rPr>
          <w:rFonts w:ascii="Arial Narrow" w:hAnsi="Arial Narrow"/>
        </w:rPr>
        <w:t>_________________________________________________________________________________</w:t>
      </w:r>
      <w:r w:rsidRPr="006D5620">
        <w:rPr>
          <w:rFonts w:ascii="Arial Narrow" w:hAnsi="Arial Narrow"/>
        </w:rPr>
        <w:br/>
      </w:r>
    </w:p>
    <w:p w14:paraId="360E8DB7" w14:textId="77777777" w:rsidR="00404AE7" w:rsidRDefault="00404AE7" w:rsidP="005439CC">
      <w:pPr>
        <w:spacing w:after="0" w:line="240" w:lineRule="auto"/>
        <w:jc w:val="both"/>
        <w:rPr>
          <w:rFonts w:ascii="Arial Narrow" w:hAnsi="Arial Narrow" w:cs="Arial"/>
        </w:rPr>
      </w:pPr>
    </w:p>
    <w:p w14:paraId="675F8623" w14:textId="77777777" w:rsidR="00404AE7" w:rsidRDefault="00404AE7" w:rsidP="005439CC">
      <w:pPr>
        <w:spacing w:after="0" w:line="240" w:lineRule="auto"/>
        <w:jc w:val="both"/>
        <w:rPr>
          <w:rFonts w:ascii="Arial Narrow" w:hAnsi="Arial Narrow" w:cs="Arial"/>
        </w:rPr>
      </w:pPr>
    </w:p>
    <w:p w14:paraId="56A9DE28" w14:textId="77777777" w:rsidR="00404AE7" w:rsidRDefault="00404AE7" w:rsidP="005439CC">
      <w:pPr>
        <w:spacing w:after="0" w:line="240" w:lineRule="auto"/>
        <w:jc w:val="both"/>
        <w:rPr>
          <w:rFonts w:ascii="Arial Narrow" w:hAnsi="Arial Narrow" w:cs="Arial"/>
        </w:rPr>
      </w:pPr>
    </w:p>
    <w:p w14:paraId="4DBC7E85" w14:textId="77777777" w:rsidR="00404AE7" w:rsidRPr="006D5620" w:rsidRDefault="00404AE7" w:rsidP="005439CC">
      <w:pPr>
        <w:spacing w:after="0" w:line="240" w:lineRule="auto"/>
        <w:jc w:val="both"/>
        <w:rPr>
          <w:rFonts w:ascii="Arial Narrow" w:hAnsi="Arial Narrow" w:cs="Arial"/>
        </w:rPr>
      </w:pPr>
    </w:p>
    <w:p w14:paraId="534E93ED" w14:textId="77777777" w:rsidR="005245D2" w:rsidRPr="006D5620" w:rsidRDefault="005245D2" w:rsidP="005439CC">
      <w:pPr>
        <w:spacing w:after="0" w:line="240" w:lineRule="auto"/>
        <w:jc w:val="both"/>
        <w:rPr>
          <w:rFonts w:ascii="Arial Narrow" w:hAnsi="Arial Narrow" w:cs="Arial"/>
        </w:rPr>
      </w:pPr>
    </w:p>
    <w:p w14:paraId="088DBC40" w14:textId="77777777" w:rsidR="00C968E8" w:rsidRPr="006D5620" w:rsidRDefault="00C968E8" w:rsidP="0054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 w:cs="Arial"/>
        </w:rPr>
      </w:pPr>
    </w:p>
    <w:p w14:paraId="407B8BDD" w14:textId="77777777" w:rsidR="00C968E8" w:rsidRPr="00AF5C82" w:rsidRDefault="00097543" w:rsidP="0054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924108499"/>
          <w:placeholder>
            <w:docPart w:val="9C78E397E9D74DB8AA91C878D5A20EAF"/>
          </w:placeholder>
          <w:showingPlcHdr/>
        </w:sdtPr>
        <w:sdtEndPr/>
        <w:sdtContent>
          <w:r w:rsidR="00AF5C82" w:rsidRPr="00791885">
            <w:rPr>
              <w:rStyle w:val="Platzhaltertext"/>
            </w:rPr>
            <w:t>Klicken Sie hier, um Text einzugeben.</w:t>
          </w:r>
        </w:sdtContent>
      </w:sdt>
      <w:r w:rsidR="00AF5C82">
        <w:rPr>
          <w:rFonts w:ascii="Arial Narrow" w:hAnsi="Arial Narrow"/>
        </w:rPr>
        <w:tab/>
      </w:r>
      <w:r w:rsidR="00AF5C82">
        <w:rPr>
          <w:rFonts w:ascii="Arial Narrow" w:hAnsi="Arial Narrow"/>
        </w:rPr>
        <w:tab/>
      </w:r>
      <w:r w:rsidR="00AF5C82">
        <w:rPr>
          <w:rFonts w:ascii="Arial Narrow" w:hAnsi="Arial Narrow"/>
        </w:rPr>
        <w:tab/>
      </w:r>
      <w:r w:rsidR="00AF5C82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-1844235094"/>
          <w:placeholder>
            <w:docPart w:val="DefaultPlaceholder_1082065158"/>
          </w:placeholder>
          <w:showingPlcHdr/>
        </w:sdtPr>
        <w:sdtEndPr/>
        <w:sdtContent>
          <w:r w:rsidR="00AF5C82" w:rsidRPr="00791885">
            <w:rPr>
              <w:rStyle w:val="Platzhaltertext"/>
            </w:rPr>
            <w:t>Klicken Sie hier, um Text einzugeben.</w:t>
          </w:r>
        </w:sdtContent>
      </w:sdt>
    </w:p>
    <w:p w14:paraId="5EB161FE" w14:textId="77777777" w:rsidR="00D56B15" w:rsidRPr="006D5620" w:rsidRDefault="00C968E8" w:rsidP="00AF5C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5"/>
          <w:tab w:val="left" w:pos="4111"/>
          <w:tab w:val="left" w:pos="6379"/>
        </w:tabs>
        <w:spacing w:after="0" w:line="240" w:lineRule="auto"/>
        <w:rPr>
          <w:rFonts w:ascii="Arial Narrow" w:hAnsi="Arial Narrow"/>
        </w:rPr>
      </w:pPr>
      <w:r w:rsidRPr="006D5620">
        <w:rPr>
          <w:rFonts w:ascii="Arial Narrow" w:hAnsi="Arial Narrow"/>
        </w:rPr>
        <w:t>Ort</w:t>
      </w:r>
      <w:r w:rsidR="00FB2073">
        <w:rPr>
          <w:rFonts w:ascii="Arial Narrow" w:hAnsi="Arial Narrow"/>
        </w:rPr>
        <w:t>, Datum</w:t>
      </w:r>
      <w:r w:rsidRPr="006D5620">
        <w:rPr>
          <w:rFonts w:ascii="Arial Narrow" w:hAnsi="Arial Narrow"/>
        </w:rPr>
        <w:tab/>
      </w:r>
      <w:r w:rsidRPr="006D5620">
        <w:rPr>
          <w:rFonts w:ascii="Arial Narrow" w:hAnsi="Arial Narrow"/>
        </w:rPr>
        <w:tab/>
      </w:r>
      <w:r w:rsidRPr="006D5620">
        <w:rPr>
          <w:rFonts w:ascii="Arial Narrow" w:hAnsi="Arial Narrow"/>
        </w:rPr>
        <w:tab/>
      </w:r>
      <w:r w:rsidRPr="006D5620">
        <w:rPr>
          <w:rFonts w:ascii="Arial Narrow" w:hAnsi="Arial Narrow"/>
          <w:b/>
        </w:rPr>
        <w:t xml:space="preserve">Name des </w:t>
      </w:r>
      <w:r w:rsidR="007A4046" w:rsidRPr="006D5620">
        <w:rPr>
          <w:rFonts w:ascii="Arial Narrow" w:hAnsi="Arial Narrow"/>
          <w:b/>
        </w:rPr>
        <w:t>Verantwortlichen</w:t>
      </w:r>
      <w:r w:rsidR="00AF5C82">
        <w:rPr>
          <w:rFonts w:ascii="Arial Narrow" w:hAnsi="Arial Narrow"/>
          <w:b/>
        </w:rPr>
        <w:t xml:space="preserve"> </w:t>
      </w:r>
      <w:r w:rsidR="00AF5C82">
        <w:rPr>
          <w:rFonts w:ascii="Arial Narrow" w:hAnsi="Arial Narrow"/>
          <w:b/>
        </w:rPr>
        <w:br/>
      </w:r>
      <w:r w:rsidRPr="006D5620">
        <w:rPr>
          <w:rFonts w:ascii="Arial Narrow" w:hAnsi="Arial Narrow"/>
          <w:b/>
        </w:rPr>
        <w:tab/>
        <w:t xml:space="preserve"> </w:t>
      </w:r>
      <w:r w:rsidRPr="006D5620">
        <w:rPr>
          <w:rFonts w:ascii="Arial Narrow" w:hAnsi="Arial Narrow"/>
          <w:b/>
        </w:rPr>
        <w:tab/>
      </w:r>
      <w:r w:rsidR="00FB2073">
        <w:rPr>
          <w:rFonts w:ascii="Arial Narrow" w:hAnsi="Arial Narrow"/>
          <w:b/>
        </w:rPr>
        <w:tab/>
      </w:r>
      <w:r w:rsidRPr="006D5620">
        <w:rPr>
          <w:rFonts w:ascii="Arial Narrow" w:hAnsi="Arial Narrow"/>
          <w:b/>
        </w:rPr>
        <w:t>in Druckbuchstaben</w:t>
      </w:r>
      <w:r w:rsidR="00AF5C82">
        <w:rPr>
          <w:rFonts w:ascii="Arial Narrow" w:hAnsi="Arial Narrow"/>
        </w:rPr>
        <w:t xml:space="preserve"> </w:t>
      </w:r>
      <w:r w:rsidR="00AF5C82">
        <w:rPr>
          <w:rFonts w:ascii="Arial Narrow" w:hAnsi="Arial Narrow"/>
        </w:rPr>
        <w:br/>
      </w:r>
      <w:r w:rsidRPr="006D5620">
        <w:rPr>
          <w:rFonts w:ascii="Arial Narrow" w:hAnsi="Arial Narrow"/>
        </w:rPr>
        <w:tab/>
        <w:t xml:space="preserve"> </w:t>
      </w:r>
      <w:r w:rsidRPr="006D5620">
        <w:rPr>
          <w:rFonts w:ascii="Arial Narrow" w:hAnsi="Arial Narrow"/>
        </w:rPr>
        <w:tab/>
        <w:t xml:space="preserve"> </w:t>
      </w:r>
      <w:r w:rsidRPr="006D5620">
        <w:rPr>
          <w:rFonts w:ascii="Arial Narrow" w:hAnsi="Arial Narrow"/>
        </w:rPr>
        <w:tab/>
      </w:r>
      <w:r w:rsidR="006D5620" w:rsidRPr="006D5620">
        <w:rPr>
          <w:rFonts w:ascii="Arial Narrow" w:hAnsi="Arial Narrow"/>
        </w:rPr>
        <w:t>(</w:t>
      </w:r>
      <w:proofErr w:type="gramStart"/>
      <w:r w:rsidR="006D5620" w:rsidRPr="006D5620">
        <w:rPr>
          <w:rFonts w:ascii="Arial Narrow" w:hAnsi="Arial Narrow"/>
        </w:rPr>
        <w:t xml:space="preserve">bei </w:t>
      </w:r>
      <w:r w:rsidR="006D5620">
        <w:rPr>
          <w:rFonts w:ascii="Arial Narrow" w:hAnsi="Arial Narrow"/>
        </w:rPr>
        <w:t xml:space="preserve"> </w:t>
      </w:r>
      <w:r w:rsidR="00D56B15" w:rsidRPr="006D5620">
        <w:rPr>
          <w:rFonts w:ascii="Arial Narrow" w:hAnsi="Arial Narrow"/>
        </w:rPr>
        <w:t>Biete</w:t>
      </w:r>
      <w:r w:rsidRPr="006D5620">
        <w:rPr>
          <w:rFonts w:ascii="Arial Narrow" w:hAnsi="Arial Narrow"/>
        </w:rPr>
        <w:t>rgemeinschaften</w:t>
      </w:r>
      <w:proofErr w:type="gramEnd"/>
      <w:r w:rsidR="00AF5C82" w:rsidRPr="006D5620">
        <w:rPr>
          <w:rFonts w:ascii="Arial Narrow" w:hAnsi="Arial Narrow"/>
        </w:rPr>
        <w:tab/>
      </w:r>
      <w:r w:rsidRPr="006D5620">
        <w:rPr>
          <w:rFonts w:ascii="Arial Narrow" w:hAnsi="Arial Narrow"/>
        </w:rPr>
        <w:t xml:space="preserve"> </w:t>
      </w:r>
      <w:r w:rsidRPr="006D5620">
        <w:rPr>
          <w:rFonts w:ascii="Arial Narrow" w:hAnsi="Arial Narrow"/>
        </w:rPr>
        <w:tab/>
        <w:t xml:space="preserve"> </w:t>
      </w:r>
      <w:r w:rsidRPr="006D5620">
        <w:rPr>
          <w:rFonts w:ascii="Arial Narrow" w:hAnsi="Arial Narrow"/>
        </w:rPr>
        <w:tab/>
        <w:t>vom Bevollmächtigten)</w:t>
      </w:r>
    </w:p>
    <w:p w14:paraId="56093CC4" w14:textId="77777777" w:rsidR="00D56B15" w:rsidRDefault="00D56B15" w:rsidP="00D56B15"/>
    <w:p w14:paraId="3B6D0FD5" w14:textId="77777777" w:rsidR="00C43735" w:rsidRDefault="00D56B15" w:rsidP="00D56B15">
      <w:pPr>
        <w:tabs>
          <w:tab w:val="left" w:pos="5040"/>
        </w:tabs>
      </w:pPr>
      <w:r>
        <w:tab/>
      </w:r>
    </w:p>
    <w:p w14:paraId="6205360B" w14:textId="77777777" w:rsidR="00C43735" w:rsidRPr="00C43735" w:rsidRDefault="00C43735" w:rsidP="00C43735"/>
    <w:p w14:paraId="7CF731C3" w14:textId="77777777" w:rsidR="00C43735" w:rsidRPr="00C43735" w:rsidRDefault="00C43735" w:rsidP="00C43735"/>
    <w:p w14:paraId="323D0A04" w14:textId="77777777" w:rsidR="00C968E8" w:rsidRPr="00C43735" w:rsidRDefault="00C43735" w:rsidP="00C43735">
      <w:pPr>
        <w:tabs>
          <w:tab w:val="left" w:pos="2430"/>
        </w:tabs>
      </w:pPr>
      <w:r>
        <w:tab/>
      </w:r>
    </w:p>
    <w:sectPr w:rsidR="00C968E8" w:rsidRPr="00C43735" w:rsidSect="005439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45782" w14:textId="77777777" w:rsidR="00150B69" w:rsidRDefault="00150B69" w:rsidP="00D265F5">
      <w:pPr>
        <w:spacing w:after="0" w:line="240" w:lineRule="auto"/>
      </w:pPr>
      <w:r>
        <w:separator/>
      </w:r>
    </w:p>
  </w:endnote>
  <w:endnote w:type="continuationSeparator" w:id="0">
    <w:p w14:paraId="7D936CA0" w14:textId="77777777" w:rsidR="00150B69" w:rsidRDefault="00150B69" w:rsidP="00D2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poS">
    <w:altName w:val="Calibri"/>
    <w:charset w:val="00"/>
    <w:family w:val="auto"/>
    <w:pitch w:val="variable"/>
    <w:sig w:usb0="800000AF" w:usb1="0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5FD9" w14:textId="77777777" w:rsidR="00793C65" w:rsidRDefault="00793C6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A0568" w14:textId="4C704D1E" w:rsidR="008F699A" w:rsidRPr="00972C85" w:rsidRDefault="00793C65" w:rsidP="00972C85">
    <w:pPr>
      <w:pStyle w:val="Fuzeile"/>
      <w:rPr>
        <w:lang w:val="de-DE"/>
      </w:rPr>
    </w:pPr>
    <w:r>
      <w:rPr>
        <w:rFonts w:ascii="CorpoS" w:hAnsi="CorpoS"/>
        <w:szCs w:val="20"/>
      </w:rPr>
      <w:tab/>
    </w:r>
    <w:r w:rsidR="00972C85" w:rsidRPr="00B762C8">
      <w:rPr>
        <w:rFonts w:ascii="CorpoS" w:hAnsi="CorpoS"/>
        <w:szCs w:val="20"/>
      </w:rPr>
      <w:tab/>
    </w:r>
    <w:r w:rsidR="00972C85" w:rsidRPr="00B762C8">
      <w:rPr>
        <w:rFonts w:ascii="CorpoS" w:hAnsi="CorpoS"/>
        <w:szCs w:val="20"/>
      </w:rPr>
      <w:fldChar w:fldCharType="begin"/>
    </w:r>
    <w:r w:rsidR="00972C85" w:rsidRPr="00B762C8">
      <w:rPr>
        <w:rFonts w:ascii="CorpoS" w:hAnsi="CorpoS"/>
        <w:szCs w:val="20"/>
      </w:rPr>
      <w:instrText>PAGE   \* MERGEFORMAT</w:instrText>
    </w:r>
    <w:r w:rsidR="00972C85" w:rsidRPr="00B762C8">
      <w:rPr>
        <w:rFonts w:ascii="CorpoS" w:hAnsi="CorpoS"/>
        <w:szCs w:val="20"/>
      </w:rPr>
      <w:fldChar w:fldCharType="separate"/>
    </w:r>
    <w:r w:rsidR="00D14E50">
      <w:rPr>
        <w:rFonts w:ascii="CorpoS" w:hAnsi="CorpoS"/>
        <w:noProof/>
        <w:szCs w:val="20"/>
      </w:rPr>
      <w:t>1</w:t>
    </w:r>
    <w:r w:rsidR="00972C85" w:rsidRPr="00B762C8">
      <w:rPr>
        <w:rFonts w:ascii="CorpoS" w:hAnsi="CorpoS"/>
        <w:szCs w:val="20"/>
      </w:rPr>
      <w:fldChar w:fldCharType="end"/>
    </w:r>
    <w:r w:rsidR="00972C85" w:rsidRPr="00B762C8">
      <w:rPr>
        <w:rFonts w:ascii="CorpoS" w:hAnsi="CorpoS"/>
        <w:szCs w:val="20"/>
      </w:rPr>
      <w:t xml:space="preserve">/ </w:t>
    </w:r>
    <w:r w:rsidR="00972C85" w:rsidRPr="00B762C8">
      <w:rPr>
        <w:rFonts w:ascii="CorpoS" w:hAnsi="CorpoS"/>
        <w:szCs w:val="20"/>
      </w:rPr>
      <w:fldChar w:fldCharType="begin"/>
    </w:r>
    <w:r w:rsidR="00972C85" w:rsidRPr="00B762C8">
      <w:rPr>
        <w:rFonts w:ascii="CorpoS" w:hAnsi="CorpoS"/>
        <w:szCs w:val="20"/>
      </w:rPr>
      <w:instrText xml:space="preserve"> NUMPAGES   \* MERGEFORMAT </w:instrText>
    </w:r>
    <w:r w:rsidR="00972C85" w:rsidRPr="00B762C8">
      <w:rPr>
        <w:rFonts w:ascii="CorpoS" w:hAnsi="CorpoS"/>
        <w:szCs w:val="20"/>
      </w:rPr>
      <w:fldChar w:fldCharType="separate"/>
    </w:r>
    <w:r w:rsidR="00D14E50">
      <w:rPr>
        <w:rFonts w:ascii="CorpoS" w:hAnsi="CorpoS"/>
        <w:noProof/>
        <w:szCs w:val="20"/>
      </w:rPr>
      <w:t>1</w:t>
    </w:r>
    <w:r w:rsidR="00972C85" w:rsidRPr="00B762C8">
      <w:rPr>
        <w:rFonts w:ascii="CorpoS" w:hAnsi="CorpoS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F091" w14:textId="77777777" w:rsidR="00793C65" w:rsidRDefault="00793C6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D56B7" w14:textId="77777777" w:rsidR="00150B69" w:rsidRDefault="00150B69" w:rsidP="00D265F5">
      <w:pPr>
        <w:spacing w:after="0" w:line="240" w:lineRule="auto"/>
      </w:pPr>
      <w:r>
        <w:separator/>
      </w:r>
    </w:p>
  </w:footnote>
  <w:footnote w:type="continuationSeparator" w:id="0">
    <w:p w14:paraId="5FC1413C" w14:textId="77777777" w:rsidR="00150B69" w:rsidRDefault="00150B69" w:rsidP="00D26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67BE3" w14:textId="77777777" w:rsidR="00793C65" w:rsidRDefault="00793C6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E70D" w14:textId="67747A21" w:rsidR="006D5620" w:rsidRPr="006D5620" w:rsidRDefault="00DE3EB5" w:rsidP="006D5620">
    <w:pPr>
      <w:pStyle w:val="Kopfzeile"/>
      <w:tabs>
        <w:tab w:val="clear" w:pos="4536"/>
        <w:tab w:val="clear" w:pos="9072"/>
        <w:tab w:val="left" w:pos="5428"/>
      </w:tabs>
      <w:spacing w:after="0"/>
      <w:ind w:right="-2"/>
      <w:rPr>
        <w:rFonts w:ascii="Arial" w:hAnsi="Arial" w:cs="Arial"/>
        <w:b/>
      </w:rPr>
    </w:pPr>
    <w:r>
      <w:rPr>
        <w:noProof/>
        <w:lang w:eastAsia="de-DE"/>
      </w:rPr>
      <w:drawing>
        <wp:anchor distT="0" distB="0" distL="114300" distR="114300" simplePos="0" relativeHeight="251657216" behindDoc="1" locked="0" layoutInCell="1" allowOverlap="1" wp14:anchorId="0EFCD628" wp14:editId="5D57FFE0">
          <wp:simplePos x="0" y="0"/>
          <wp:positionH relativeFrom="page">
            <wp:posOffset>-4445</wp:posOffset>
          </wp:positionH>
          <wp:positionV relativeFrom="page">
            <wp:posOffset>1905</wp:posOffset>
          </wp:positionV>
          <wp:extent cx="7546665" cy="10666798"/>
          <wp:effectExtent l="0" t="0" r="0" b="1270"/>
          <wp:wrapNone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665" cy="106667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7F68">
      <w:rPr>
        <w:rFonts w:ascii="Arial" w:hAnsi="Arial" w:cs="Arial"/>
        <w:b/>
        <w:sz w:val="20"/>
        <w:szCs w:val="20"/>
      </w:rPr>
      <w:t xml:space="preserve">Anlage </w:t>
    </w:r>
    <w:r w:rsidR="006D5620">
      <w:rPr>
        <w:rFonts w:ascii="Arial" w:hAnsi="Arial" w:cs="Arial"/>
        <w:b/>
        <w:sz w:val="20"/>
        <w:szCs w:val="20"/>
      </w:rPr>
      <w:t>0</w:t>
    </w:r>
    <w:r w:rsidR="00CE1203">
      <w:rPr>
        <w:rFonts w:ascii="Arial" w:hAnsi="Arial" w:cs="Arial"/>
        <w:b/>
        <w:sz w:val="20"/>
        <w:szCs w:val="20"/>
      </w:rPr>
      <w:t>0</w:t>
    </w:r>
    <w:r w:rsidR="006D5620" w:rsidRPr="006D5620">
      <w:rPr>
        <w:rFonts w:ascii="Arial" w:hAnsi="Arial" w:cs="Arial"/>
        <w:b/>
        <w:sz w:val="20"/>
        <w:szCs w:val="20"/>
      </w:rPr>
      <w:t xml:space="preserve"> – Formblatt Anschreiben-Angebot</w:t>
    </w:r>
  </w:p>
  <w:p w14:paraId="0799B518" w14:textId="26B73208" w:rsidR="006D5620" w:rsidRPr="00DB15C9" w:rsidRDefault="00E657C8" w:rsidP="006D5620">
    <w:pPr>
      <w:pStyle w:val="Kopf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Verfahrensnummer </w:t>
    </w:r>
    <w:r w:rsidR="003619E0">
      <w:rPr>
        <w:rFonts w:ascii="Arial" w:hAnsi="Arial" w:cs="Arial"/>
        <w:sz w:val="20"/>
        <w:szCs w:val="20"/>
      </w:rPr>
      <w:t>172/26</w:t>
    </w:r>
  </w:p>
  <w:p w14:paraId="2EC50541" w14:textId="77777777" w:rsidR="00E51596" w:rsidRDefault="00E51596" w:rsidP="00A15B18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B8B5" w14:textId="77777777" w:rsidR="00793C65" w:rsidRDefault="00793C6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0A8E47E"/>
    <w:lvl w:ilvl="0">
      <w:numFmt w:val="decimal"/>
      <w:lvlText w:val="*"/>
      <w:lvlJc w:val="left"/>
    </w:lvl>
  </w:abstractNum>
  <w:num w:numId="1" w16cid:durableId="168840840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8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Bxfw2JiNbxK4IDv3GSGcPEuYALFX/AgC/SYy77WrBlNummhH5Y34p6WLVacCTCGI3lalgJWmvwAnmmXeGM8LBw==" w:salt="sMAXZ2V9+ozdO+qsclUr1A=="/>
  <w:defaultTabStop w:val="708"/>
  <w:hyphenationZone w:val="425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6CE"/>
    <w:rsid w:val="00017A5A"/>
    <w:rsid w:val="00033EB1"/>
    <w:rsid w:val="00043640"/>
    <w:rsid w:val="000529A5"/>
    <w:rsid w:val="0006258C"/>
    <w:rsid w:val="00064D49"/>
    <w:rsid w:val="00065339"/>
    <w:rsid w:val="00070CBA"/>
    <w:rsid w:val="00086FE0"/>
    <w:rsid w:val="0008703F"/>
    <w:rsid w:val="00097543"/>
    <w:rsid w:val="000A2206"/>
    <w:rsid w:val="000A2E8A"/>
    <w:rsid w:val="000A6B56"/>
    <w:rsid w:val="000A71BE"/>
    <w:rsid w:val="000B4F21"/>
    <w:rsid w:val="000B5274"/>
    <w:rsid w:val="000C1CB5"/>
    <w:rsid w:val="000C2FA0"/>
    <w:rsid w:val="000C48C5"/>
    <w:rsid w:val="000C713F"/>
    <w:rsid w:val="000D072D"/>
    <w:rsid w:val="000D2D7D"/>
    <w:rsid w:val="000D6703"/>
    <w:rsid w:val="000E6095"/>
    <w:rsid w:val="000F1A11"/>
    <w:rsid w:val="000F4856"/>
    <w:rsid w:val="00100D85"/>
    <w:rsid w:val="001150AB"/>
    <w:rsid w:val="0012509E"/>
    <w:rsid w:val="00135292"/>
    <w:rsid w:val="00137C63"/>
    <w:rsid w:val="00146950"/>
    <w:rsid w:val="00150B69"/>
    <w:rsid w:val="001541DC"/>
    <w:rsid w:val="001567A7"/>
    <w:rsid w:val="0016525A"/>
    <w:rsid w:val="001668C0"/>
    <w:rsid w:val="00167280"/>
    <w:rsid w:val="00174119"/>
    <w:rsid w:val="00190A73"/>
    <w:rsid w:val="001973F7"/>
    <w:rsid w:val="00197EB1"/>
    <w:rsid w:val="001A2D77"/>
    <w:rsid w:val="001A7604"/>
    <w:rsid w:val="001B09D4"/>
    <w:rsid w:val="001B3B57"/>
    <w:rsid w:val="001B4CE8"/>
    <w:rsid w:val="001C01DB"/>
    <w:rsid w:val="001C48DA"/>
    <w:rsid w:val="001C6885"/>
    <w:rsid w:val="001C6FB9"/>
    <w:rsid w:val="001E070E"/>
    <w:rsid w:val="001E08CA"/>
    <w:rsid w:val="001E1B94"/>
    <w:rsid w:val="001F03EC"/>
    <w:rsid w:val="002034C2"/>
    <w:rsid w:val="00211FD2"/>
    <w:rsid w:val="00221970"/>
    <w:rsid w:val="002334B4"/>
    <w:rsid w:val="00240D2E"/>
    <w:rsid w:val="00240F40"/>
    <w:rsid w:val="00245E25"/>
    <w:rsid w:val="0025181B"/>
    <w:rsid w:val="00257B2A"/>
    <w:rsid w:val="00260E82"/>
    <w:rsid w:val="00274E02"/>
    <w:rsid w:val="00275934"/>
    <w:rsid w:val="00276EF1"/>
    <w:rsid w:val="00285960"/>
    <w:rsid w:val="00290688"/>
    <w:rsid w:val="002A0381"/>
    <w:rsid w:val="002B03D6"/>
    <w:rsid w:val="002B08DB"/>
    <w:rsid w:val="002B29F2"/>
    <w:rsid w:val="002B5092"/>
    <w:rsid w:val="002C1B0E"/>
    <w:rsid w:val="002C23BC"/>
    <w:rsid w:val="002D54A3"/>
    <w:rsid w:val="002D792B"/>
    <w:rsid w:val="002E7B33"/>
    <w:rsid w:val="002F050E"/>
    <w:rsid w:val="002F0E84"/>
    <w:rsid w:val="002F32F4"/>
    <w:rsid w:val="002F7A52"/>
    <w:rsid w:val="0030081B"/>
    <w:rsid w:val="0030324E"/>
    <w:rsid w:val="00304976"/>
    <w:rsid w:val="00311579"/>
    <w:rsid w:val="0032002C"/>
    <w:rsid w:val="0032088E"/>
    <w:rsid w:val="003619E0"/>
    <w:rsid w:val="003809E3"/>
    <w:rsid w:val="00382C9E"/>
    <w:rsid w:val="0038518B"/>
    <w:rsid w:val="00395B14"/>
    <w:rsid w:val="003A66B8"/>
    <w:rsid w:val="003A768D"/>
    <w:rsid w:val="003B4F51"/>
    <w:rsid w:val="003B7A09"/>
    <w:rsid w:val="003C3394"/>
    <w:rsid w:val="003D0D3F"/>
    <w:rsid w:val="003D33BF"/>
    <w:rsid w:val="003E07BF"/>
    <w:rsid w:val="003E53B2"/>
    <w:rsid w:val="003E640E"/>
    <w:rsid w:val="003E7645"/>
    <w:rsid w:val="003F1E84"/>
    <w:rsid w:val="00404AE7"/>
    <w:rsid w:val="00410F56"/>
    <w:rsid w:val="0041747D"/>
    <w:rsid w:val="00420182"/>
    <w:rsid w:val="00437FC3"/>
    <w:rsid w:val="004457AF"/>
    <w:rsid w:val="004617D8"/>
    <w:rsid w:val="00464E40"/>
    <w:rsid w:val="00470F13"/>
    <w:rsid w:val="0048464A"/>
    <w:rsid w:val="004954D7"/>
    <w:rsid w:val="004966D4"/>
    <w:rsid w:val="00497768"/>
    <w:rsid w:val="004C6FED"/>
    <w:rsid w:val="004C7CB8"/>
    <w:rsid w:val="004E086C"/>
    <w:rsid w:val="004E393A"/>
    <w:rsid w:val="004F2B8D"/>
    <w:rsid w:val="0052259C"/>
    <w:rsid w:val="005245D2"/>
    <w:rsid w:val="00525249"/>
    <w:rsid w:val="00531310"/>
    <w:rsid w:val="00535953"/>
    <w:rsid w:val="005370F7"/>
    <w:rsid w:val="005439CC"/>
    <w:rsid w:val="00555B17"/>
    <w:rsid w:val="00567CC6"/>
    <w:rsid w:val="0057599A"/>
    <w:rsid w:val="0057630D"/>
    <w:rsid w:val="00577751"/>
    <w:rsid w:val="0059571A"/>
    <w:rsid w:val="005A761B"/>
    <w:rsid w:val="005B61F9"/>
    <w:rsid w:val="005D66CF"/>
    <w:rsid w:val="005D7D58"/>
    <w:rsid w:val="005F09D6"/>
    <w:rsid w:val="005F56CE"/>
    <w:rsid w:val="0060005C"/>
    <w:rsid w:val="00603127"/>
    <w:rsid w:val="00606502"/>
    <w:rsid w:val="006071A2"/>
    <w:rsid w:val="00612BED"/>
    <w:rsid w:val="006159D6"/>
    <w:rsid w:val="00620B8D"/>
    <w:rsid w:val="0063003D"/>
    <w:rsid w:val="006302D8"/>
    <w:rsid w:val="00630BC1"/>
    <w:rsid w:val="0063268D"/>
    <w:rsid w:val="006513C6"/>
    <w:rsid w:val="00654FC1"/>
    <w:rsid w:val="00680254"/>
    <w:rsid w:val="00680759"/>
    <w:rsid w:val="00697979"/>
    <w:rsid w:val="006A116B"/>
    <w:rsid w:val="006A1336"/>
    <w:rsid w:val="006C6232"/>
    <w:rsid w:val="006C658B"/>
    <w:rsid w:val="006D5620"/>
    <w:rsid w:val="006E6B98"/>
    <w:rsid w:val="00711451"/>
    <w:rsid w:val="00715539"/>
    <w:rsid w:val="00721167"/>
    <w:rsid w:val="007269BB"/>
    <w:rsid w:val="00726C3C"/>
    <w:rsid w:val="00735032"/>
    <w:rsid w:val="00740EA4"/>
    <w:rsid w:val="00741C3D"/>
    <w:rsid w:val="00741EC3"/>
    <w:rsid w:val="00764816"/>
    <w:rsid w:val="00765E10"/>
    <w:rsid w:val="007766E5"/>
    <w:rsid w:val="007777A5"/>
    <w:rsid w:val="00780D4C"/>
    <w:rsid w:val="00781DA8"/>
    <w:rsid w:val="00783CC7"/>
    <w:rsid w:val="00793C65"/>
    <w:rsid w:val="007A08EF"/>
    <w:rsid w:val="007A38E8"/>
    <w:rsid w:val="007A4046"/>
    <w:rsid w:val="007D0A52"/>
    <w:rsid w:val="007E4408"/>
    <w:rsid w:val="007E4C29"/>
    <w:rsid w:val="007E6D96"/>
    <w:rsid w:val="007E7D1C"/>
    <w:rsid w:val="007F597A"/>
    <w:rsid w:val="0080010A"/>
    <w:rsid w:val="00805BFB"/>
    <w:rsid w:val="00820C38"/>
    <w:rsid w:val="008252B0"/>
    <w:rsid w:val="00834353"/>
    <w:rsid w:val="00836339"/>
    <w:rsid w:val="00847F68"/>
    <w:rsid w:val="008601A7"/>
    <w:rsid w:val="00890AFC"/>
    <w:rsid w:val="008A1A2E"/>
    <w:rsid w:val="008A7E48"/>
    <w:rsid w:val="008B3E37"/>
    <w:rsid w:val="008B58AE"/>
    <w:rsid w:val="008B5C5A"/>
    <w:rsid w:val="008B6DD3"/>
    <w:rsid w:val="008F699A"/>
    <w:rsid w:val="00921831"/>
    <w:rsid w:val="00921D57"/>
    <w:rsid w:val="00936F88"/>
    <w:rsid w:val="00941F1E"/>
    <w:rsid w:val="00950017"/>
    <w:rsid w:val="00972C85"/>
    <w:rsid w:val="00981B70"/>
    <w:rsid w:val="00991503"/>
    <w:rsid w:val="0099612B"/>
    <w:rsid w:val="00996C48"/>
    <w:rsid w:val="009A0427"/>
    <w:rsid w:val="009A4A78"/>
    <w:rsid w:val="009B0D58"/>
    <w:rsid w:val="009D5ECA"/>
    <w:rsid w:val="009E3A64"/>
    <w:rsid w:val="00A07886"/>
    <w:rsid w:val="00A11CC2"/>
    <w:rsid w:val="00A149F5"/>
    <w:rsid w:val="00A15B18"/>
    <w:rsid w:val="00A21BA9"/>
    <w:rsid w:val="00A42586"/>
    <w:rsid w:val="00A4606F"/>
    <w:rsid w:val="00A73319"/>
    <w:rsid w:val="00A900DF"/>
    <w:rsid w:val="00AB3665"/>
    <w:rsid w:val="00AB7B13"/>
    <w:rsid w:val="00AC6853"/>
    <w:rsid w:val="00AD0969"/>
    <w:rsid w:val="00AD5771"/>
    <w:rsid w:val="00AE697D"/>
    <w:rsid w:val="00AE7FE7"/>
    <w:rsid w:val="00AF0627"/>
    <w:rsid w:val="00AF5C82"/>
    <w:rsid w:val="00AF62A0"/>
    <w:rsid w:val="00B01ABE"/>
    <w:rsid w:val="00B05494"/>
    <w:rsid w:val="00B10716"/>
    <w:rsid w:val="00B15EBA"/>
    <w:rsid w:val="00B173AD"/>
    <w:rsid w:val="00B2588A"/>
    <w:rsid w:val="00B376E6"/>
    <w:rsid w:val="00B41BD5"/>
    <w:rsid w:val="00B4280E"/>
    <w:rsid w:val="00B42AB3"/>
    <w:rsid w:val="00B46419"/>
    <w:rsid w:val="00B4661B"/>
    <w:rsid w:val="00B470B9"/>
    <w:rsid w:val="00B52C93"/>
    <w:rsid w:val="00B555C1"/>
    <w:rsid w:val="00B56782"/>
    <w:rsid w:val="00B6283B"/>
    <w:rsid w:val="00B74155"/>
    <w:rsid w:val="00B76FA7"/>
    <w:rsid w:val="00B905A5"/>
    <w:rsid w:val="00B914D9"/>
    <w:rsid w:val="00B943B9"/>
    <w:rsid w:val="00B94587"/>
    <w:rsid w:val="00B951A9"/>
    <w:rsid w:val="00BA7622"/>
    <w:rsid w:val="00BA79EC"/>
    <w:rsid w:val="00BB28E9"/>
    <w:rsid w:val="00BD29D5"/>
    <w:rsid w:val="00BD3546"/>
    <w:rsid w:val="00BD54F1"/>
    <w:rsid w:val="00BE6AA2"/>
    <w:rsid w:val="00BE6E8A"/>
    <w:rsid w:val="00BE7783"/>
    <w:rsid w:val="00BF44DC"/>
    <w:rsid w:val="00C02CF5"/>
    <w:rsid w:val="00C12696"/>
    <w:rsid w:val="00C16C45"/>
    <w:rsid w:val="00C20118"/>
    <w:rsid w:val="00C20850"/>
    <w:rsid w:val="00C22AC5"/>
    <w:rsid w:val="00C26587"/>
    <w:rsid w:val="00C33298"/>
    <w:rsid w:val="00C34EBA"/>
    <w:rsid w:val="00C43735"/>
    <w:rsid w:val="00C44568"/>
    <w:rsid w:val="00C45260"/>
    <w:rsid w:val="00C45275"/>
    <w:rsid w:val="00C5246E"/>
    <w:rsid w:val="00C56CE9"/>
    <w:rsid w:val="00C57485"/>
    <w:rsid w:val="00C61985"/>
    <w:rsid w:val="00C64AFC"/>
    <w:rsid w:val="00C737B7"/>
    <w:rsid w:val="00C76517"/>
    <w:rsid w:val="00C92F7D"/>
    <w:rsid w:val="00C941CC"/>
    <w:rsid w:val="00C953DF"/>
    <w:rsid w:val="00C968E8"/>
    <w:rsid w:val="00C96F43"/>
    <w:rsid w:val="00CA2348"/>
    <w:rsid w:val="00CA2858"/>
    <w:rsid w:val="00CA423D"/>
    <w:rsid w:val="00CA5A5B"/>
    <w:rsid w:val="00CB03E6"/>
    <w:rsid w:val="00CC3DF5"/>
    <w:rsid w:val="00CD54F4"/>
    <w:rsid w:val="00CD79E8"/>
    <w:rsid w:val="00CE1203"/>
    <w:rsid w:val="00CE1969"/>
    <w:rsid w:val="00CE511D"/>
    <w:rsid w:val="00D05EB0"/>
    <w:rsid w:val="00D1194E"/>
    <w:rsid w:val="00D12526"/>
    <w:rsid w:val="00D14E50"/>
    <w:rsid w:val="00D265F5"/>
    <w:rsid w:val="00D304A5"/>
    <w:rsid w:val="00D30948"/>
    <w:rsid w:val="00D3388B"/>
    <w:rsid w:val="00D40A4A"/>
    <w:rsid w:val="00D44DAF"/>
    <w:rsid w:val="00D56B15"/>
    <w:rsid w:val="00D64A6C"/>
    <w:rsid w:val="00D72083"/>
    <w:rsid w:val="00D73200"/>
    <w:rsid w:val="00D75FD3"/>
    <w:rsid w:val="00D83897"/>
    <w:rsid w:val="00D97EF4"/>
    <w:rsid w:val="00DA224A"/>
    <w:rsid w:val="00DA240D"/>
    <w:rsid w:val="00DA52AA"/>
    <w:rsid w:val="00DA6C15"/>
    <w:rsid w:val="00DB15C9"/>
    <w:rsid w:val="00DD0039"/>
    <w:rsid w:val="00DD3BA5"/>
    <w:rsid w:val="00DD4C2E"/>
    <w:rsid w:val="00DE3EB5"/>
    <w:rsid w:val="00DE66B7"/>
    <w:rsid w:val="00E13EDE"/>
    <w:rsid w:val="00E21E36"/>
    <w:rsid w:val="00E25B94"/>
    <w:rsid w:val="00E2647B"/>
    <w:rsid w:val="00E30344"/>
    <w:rsid w:val="00E30812"/>
    <w:rsid w:val="00E31EBC"/>
    <w:rsid w:val="00E3436A"/>
    <w:rsid w:val="00E44D1D"/>
    <w:rsid w:val="00E453E7"/>
    <w:rsid w:val="00E51596"/>
    <w:rsid w:val="00E51A1F"/>
    <w:rsid w:val="00E56FEA"/>
    <w:rsid w:val="00E621F4"/>
    <w:rsid w:val="00E64CF6"/>
    <w:rsid w:val="00E65567"/>
    <w:rsid w:val="00E657C8"/>
    <w:rsid w:val="00E66CB0"/>
    <w:rsid w:val="00E727AC"/>
    <w:rsid w:val="00E773DC"/>
    <w:rsid w:val="00E81E76"/>
    <w:rsid w:val="00E91789"/>
    <w:rsid w:val="00EB09BE"/>
    <w:rsid w:val="00EC1359"/>
    <w:rsid w:val="00EC6DFD"/>
    <w:rsid w:val="00EC6FA7"/>
    <w:rsid w:val="00ED492B"/>
    <w:rsid w:val="00ED6780"/>
    <w:rsid w:val="00ED6C7C"/>
    <w:rsid w:val="00EE7FF9"/>
    <w:rsid w:val="00F00D97"/>
    <w:rsid w:val="00F00FF1"/>
    <w:rsid w:val="00F044EC"/>
    <w:rsid w:val="00F15352"/>
    <w:rsid w:val="00F212C2"/>
    <w:rsid w:val="00F46811"/>
    <w:rsid w:val="00F55217"/>
    <w:rsid w:val="00F61811"/>
    <w:rsid w:val="00F63810"/>
    <w:rsid w:val="00F6759D"/>
    <w:rsid w:val="00F7296C"/>
    <w:rsid w:val="00F742FE"/>
    <w:rsid w:val="00F75261"/>
    <w:rsid w:val="00F76E2E"/>
    <w:rsid w:val="00FA1F89"/>
    <w:rsid w:val="00FA5180"/>
    <w:rsid w:val="00FA5D1F"/>
    <w:rsid w:val="00FB1E09"/>
    <w:rsid w:val="00FB2073"/>
    <w:rsid w:val="00FB66B6"/>
    <w:rsid w:val="00FB7871"/>
    <w:rsid w:val="00FC2159"/>
    <w:rsid w:val="00FC602C"/>
    <w:rsid w:val="00FC60C6"/>
    <w:rsid w:val="00FD052E"/>
    <w:rsid w:val="00FD10DA"/>
    <w:rsid w:val="00FE2225"/>
    <w:rsid w:val="00FE6987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5ADC3221"/>
  <w15:docId w15:val="{9C258635-21C1-4E7D-AB7C-7A0471D3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2F7D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48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252B0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57599A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berschrift4">
    <w:name w:val="heading 4"/>
    <w:basedOn w:val="Standard"/>
    <w:next w:val="Standard"/>
    <w:link w:val="berschrift4Zchn"/>
    <w:qFormat/>
    <w:rsid w:val="0057599A"/>
    <w:pPr>
      <w:keepNext/>
      <w:spacing w:after="0" w:line="240" w:lineRule="auto"/>
      <w:outlineLvl w:val="3"/>
    </w:pPr>
    <w:rPr>
      <w:rFonts w:ascii="Arial" w:eastAsia="Times New Roman" w:hAnsi="Arial"/>
      <w:b/>
      <w:i/>
      <w:szCs w:val="20"/>
      <w:lang w:val="x-none" w:eastAsia="x-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D265F5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D265F5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65F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D265F5"/>
    <w:rPr>
      <w:rFonts w:ascii="Tahoma" w:hAnsi="Tahoma" w:cs="Tahoma"/>
      <w:sz w:val="16"/>
      <w:szCs w:val="16"/>
      <w:lang w:eastAsia="en-US"/>
    </w:rPr>
  </w:style>
  <w:style w:type="character" w:customStyle="1" w:styleId="berschrift3Zchn">
    <w:name w:val="Überschrift 3 Zchn"/>
    <w:link w:val="berschrift3"/>
    <w:rsid w:val="0057599A"/>
    <w:rPr>
      <w:rFonts w:ascii="Arial" w:eastAsia="Times New Roman" w:hAnsi="Arial" w:cs="Arial"/>
      <w:b/>
      <w:bCs/>
      <w:sz w:val="26"/>
      <w:szCs w:val="26"/>
    </w:rPr>
  </w:style>
  <w:style w:type="character" w:customStyle="1" w:styleId="berschrift4Zchn">
    <w:name w:val="Überschrift 4 Zchn"/>
    <w:link w:val="berschrift4"/>
    <w:rsid w:val="0057599A"/>
    <w:rPr>
      <w:rFonts w:ascii="Arial" w:eastAsia="Times New Roman" w:hAnsi="Arial"/>
      <w:b/>
      <w:i/>
      <w:sz w:val="22"/>
    </w:rPr>
  </w:style>
  <w:style w:type="paragraph" w:customStyle="1" w:styleId="berschrift40">
    <w:name w:val="Überschrift4"/>
    <w:basedOn w:val="berschrift3"/>
    <w:next w:val="Standard"/>
    <w:rsid w:val="0057599A"/>
    <w:pPr>
      <w:spacing w:before="60" w:line="360" w:lineRule="auto"/>
    </w:pPr>
    <w:rPr>
      <w:rFonts w:ascii="Times New Roman" w:hAnsi="Times New Roman"/>
      <w:b w:val="0"/>
      <w:sz w:val="24"/>
    </w:rPr>
  </w:style>
  <w:style w:type="paragraph" w:customStyle="1" w:styleId="Flietext">
    <w:name w:val="Fließtext"/>
    <w:basedOn w:val="Standard"/>
    <w:rsid w:val="0057599A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Kommentarzeichen">
    <w:name w:val="annotation reference"/>
    <w:uiPriority w:val="99"/>
    <w:semiHidden/>
    <w:unhideWhenUsed/>
    <w:rsid w:val="00E621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21F4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621F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21F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621F4"/>
    <w:rPr>
      <w:b/>
      <w:bCs/>
      <w:lang w:eastAsia="en-US"/>
    </w:rPr>
  </w:style>
  <w:style w:type="character" w:customStyle="1" w:styleId="berschrift1Zchn">
    <w:name w:val="Überschrift 1 Zchn"/>
    <w:link w:val="berschrift1"/>
    <w:uiPriority w:val="9"/>
    <w:rsid w:val="001C48DA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8252B0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table" w:styleId="Tabellenraster">
    <w:name w:val="Table Grid"/>
    <w:basedOn w:val="NormaleTabelle"/>
    <w:uiPriority w:val="59"/>
    <w:rsid w:val="00C96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F5C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5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Ref.%20III-6\MSOffice\Vorlagen\;Ausschreibung\50_Eigenerkl&#228;rung%20zur%20Eignung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824310-E38B-41F2-AE22-0971471988F7}"/>
      </w:docPartPr>
      <w:docPartBody>
        <w:p w:rsidR="00785D8A" w:rsidRDefault="00515F8D">
          <w:r w:rsidRPr="0079188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C78E397E9D74DB8AA91C878D5A20E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213D48-5D5A-4B66-9725-BF55CD6A713B}"/>
      </w:docPartPr>
      <w:docPartBody>
        <w:p w:rsidR="00785D8A" w:rsidRDefault="00515F8D" w:rsidP="00515F8D">
          <w:pPr>
            <w:pStyle w:val="9C78E397E9D74DB8AA91C878D5A20EAF"/>
          </w:pPr>
          <w:r w:rsidRPr="0079188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poS">
    <w:altName w:val="Calibri"/>
    <w:charset w:val="00"/>
    <w:family w:val="auto"/>
    <w:pitch w:val="variable"/>
    <w:sig w:usb0="800000AF" w:usb1="0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F8D"/>
    <w:rsid w:val="00137C63"/>
    <w:rsid w:val="001668C0"/>
    <w:rsid w:val="00515F8D"/>
    <w:rsid w:val="00783CC7"/>
    <w:rsid w:val="00785D8A"/>
    <w:rsid w:val="00B52C93"/>
    <w:rsid w:val="00CD54F4"/>
    <w:rsid w:val="00CE511D"/>
    <w:rsid w:val="00D7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15F8D"/>
    <w:rPr>
      <w:color w:val="808080"/>
    </w:rPr>
  </w:style>
  <w:style w:type="paragraph" w:customStyle="1" w:styleId="9C78E397E9D74DB8AA91C878D5A20EAF">
    <w:name w:val="9C78E397E9D74DB8AA91C878D5A20EAF"/>
    <w:rsid w:val="00515F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CA98A-1908-48AE-956E-B52D16221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50_Eigenerklärung zur Eignung</Template>
  <TotalTime>0</TotalTime>
  <Pages>1</Pages>
  <Words>162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Osseforth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 Tobias Osseforth</dc:creator>
  <cp:lastModifiedBy>Tüzel, Sevgi</cp:lastModifiedBy>
  <cp:revision>25</cp:revision>
  <cp:lastPrinted>2019-03-12T13:13:00Z</cp:lastPrinted>
  <dcterms:created xsi:type="dcterms:W3CDTF">2020-10-14T12:16:00Z</dcterms:created>
  <dcterms:modified xsi:type="dcterms:W3CDTF">2026-10-27T17:24:00Z</dcterms:modified>
</cp:coreProperties>
</file>