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 xml:space="preserve">Da die Wirtschafts-Identifikationsnummer stufenweise eingeführt wird, ist – </w:t>
      </w:r>
      <w:proofErr w:type="gramStart"/>
      <w:r w:rsidRPr="00D65471">
        <w:t>soweit</w:t>
      </w:r>
      <w:proofErr w:type="gramEnd"/>
      <w:r w:rsidRPr="00D65471">
        <w:t xml:space="preserve">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proofErr w:type="gramStart"/>
      <w:r w:rsidRPr="00D65471">
        <w:t>An Stelle</w:t>
      </w:r>
      <w:proofErr w:type="gramEnd"/>
      <w:r w:rsidRPr="00D65471">
        <w:t xml:space="preserv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49A47AE7" w:rsidR="00833844" w:rsidRPr="00A74C02" w:rsidRDefault="00833844" w:rsidP="00BC6448">
                <w:pPr>
                  <w:pStyle w:val="Standard-BeschriftungManahmedaten"/>
                </w:pPr>
                <w:r w:rsidRPr="00A74C02">
                  <w:t>Vergabenummer</w:t>
                </w:r>
                <w:r w:rsidR="003031A8">
                  <w:t xml:space="preserve"> </w:t>
                </w:r>
                <w:r w:rsidR="00101913">
                  <w:t>TP1.5</w:t>
                </w:r>
                <w:r w:rsidR="00565C64">
                  <w:t>_</w:t>
                </w:r>
                <w:r w:rsidR="009A0480">
                  <w:t>D</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2AEB909C" w:rsidR="002975A0" w:rsidRPr="00A74C02" w:rsidRDefault="007238FC" w:rsidP="007238FC">
                <w:pPr>
                  <w:pStyle w:val="Standard-BeschriftungManahmedaten"/>
                </w:pPr>
                <w:r>
                  <w:t>Teilprojekt 1.5 - Zentralisierung eines gefäßchirurgischen Angiographie-Messplatzes und eines Hybrid-OPs</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0886CA3B" w:rsidR="00A875B0" w:rsidRPr="00A74C02" w:rsidRDefault="00497143" w:rsidP="00BC6448">
                <w:pPr>
                  <w:pStyle w:val="Standard-BeschriftungManahmedaten"/>
                </w:pPr>
                <w:r w:rsidRPr="00497143">
                  <w:t xml:space="preserve">Fachplanung Technische Ausrüstung </w:t>
                </w:r>
                <w:r w:rsidR="009A0480">
                  <w:t xml:space="preserve">Medizintechnik </w:t>
                </w:r>
                <w:r w:rsidRPr="00497143">
                  <w:t>/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5C411" w14:textId="77777777" w:rsidR="00151F4A" w:rsidRDefault="00151F4A">
      <w:r>
        <w:separator/>
      </w:r>
    </w:p>
  </w:endnote>
  <w:endnote w:type="continuationSeparator" w:id="0">
    <w:p w14:paraId="180BACF6" w14:textId="77777777" w:rsidR="00151F4A" w:rsidRDefault="0015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D5548" w14:textId="77777777" w:rsidR="00151F4A" w:rsidRDefault="00151F4A">
      <w:r>
        <w:separator/>
      </w:r>
    </w:p>
  </w:footnote>
  <w:footnote w:type="continuationSeparator" w:id="0">
    <w:p w14:paraId="58A0FB7B" w14:textId="77777777" w:rsidR="00151F4A" w:rsidRDefault="00151F4A">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7FB6"/>
    <w:rsid w:val="000800C7"/>
    <w:rsid w:val="0008062F"/>
    <w:rsid w:val="0009281F"/>
    <w:rsid w:val="000A0CA9"/>
    <w:rsid w:val="000B06CE"/>
    <w:rsid w:val="000B2713"/>
    <w:rsid w:val="000B3023"/>
    <w:rsid w:val="000C7605"/>
    <w:rsid w:val="000E2179"/>
    <w:rsid w:val="000F16AA"/>
    <w:rsid w:val="00101913"/>
    <w:rsid w:val="001020D7"/>
    <w:rsid w:val="0014335B"/>
    <w:rsid w:val="00151F4A"/>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4C2B"/>
    <w:rsid w:val="00495898"/>
    <w:rsid w:val="00497143"/>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574FE"/>
    <w:rsid w:val="00565C64"/>
    <w:rsid w:val="005752D8"/>
    <w:rsid w:val="00584E56"/>
    <w:rsid w:val="00585AE9"/>
    <w:rsid w:val="00587619"/>
    <w:rsid w:val="00592C93"/>
    <w:rsid w:val="00595E85"/>
    <w:rsid w:val="0059683C"/>
    <w:rsid w:val="005A28FE"/>
    <w:rsid w:val="005B0A68"/>
    <w:rsid w:val="005B28C0"/>
    <w:rsid w:val="005C4D8B"/>
    <w:rsid w:val="005D5988"/>
    <w:rsid w:val="005F181B"/>
    <w:rsid w:val="006047B9"/>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0480"/>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8091E"/>
    <w:rsid w:val="00BA3E1A"/>
    <w:rsid w:val="00BC0171"/>
    <w:rsid w:val="00BC2D82"/>
    <w:rsid w:val="00BC6448"/>
    <w:rsid w:val="00BD1549"/>
    <w:rsid w:val="00BD21B9"/>
    <w:rsid w:val="00BD6435"/>
    <w:rsid w:val="00BF68A1"/>
    <w:rsid w:val="00C117EE"/>
    <w:rsid w:val="00C2452D"/>
    <w:rsid w:val="00C26AF7"/>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1F60E5"/>
    <w:rsid w:val="00342395"/>
    <w:rsid w:val="003655C5"/>
    <w:rsid w:val="00467DF4"/>
    <w:rsid w:val="004A2FFE"/>
    <w:rsid w:val="004B6ABD"/>
    <w:rsid w:val="004B7BAD"/>
    <w:rsid w:val="005E3F64"/>
    <w:rsid w:val="006053D2"/>
    <w:rsid w:val="006277B1"/>
    <w:rsid w:val="00667839"/>
    <w:rsid w:val="006844BC"/>
    <w:rsid w:val="007855DF"/>
    <w:rsid w:val="0083191A"/>
    <w:rsid w:val="008B5838"/>
    <w:rsid w:val="00930207"/>
    <w:rsid w:val="00B72E4C"/>
    <w:rsid w:val="00BD3D7D"/>
    <w:rsid w:val="00BD6435"/>
    <w:rsid w:val="00BF143F"/>
    <w:rsid w:val="00C653F6"/>
    <w:rsid w:val="00C728B0"/>
    <w:rsid w:val="00D3734B"/>
    <w:rsid w:val="00DA7C4E"/>
    <w:rsid w:val="00E56AC0"/>
    <w:rsid w:val="00EB0AE9"/>
    <w:rsid w:val="00EF0E7D"/>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4.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2.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3.xml><?xml version="1.0" encoding="utf-8"?>
<ds:datastoreItem xmlns:ds="http://schemas.openxmlformats.org/officeDocument/2006/customXml" ds:itemID="{544C130E-3B89-4B48-BD45-059E90A66474}">
  <ds:schemaRefs>
    <ds:schemaRef ds:uri="http://ns.axespdf.com/word/configuration"/>
  </ds:schemaRefs>
</ds:datastoreItem>
</file>

<file path=customXml/itemProps4.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4B5A7A-510B-4A2B-8D36-2538E75F76A7}"/>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2471</Words>
  <Characters>15568</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23</cp:revision>
  <cp:lastPrinted>2026-04-21T09:33:00Z</cp:lastPrinted>
  <dcterms:created xsi:type="dcterms:W3CDTF">2026-06-19T09:50:00Z</dcterms:created>
  <dcterms:modified xsi:type="dcterms:W3CDTF">2026-09-29T19:05:00Z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