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(VergStatVO)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(eForms)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(eForms)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Da die Wirtschafts-Identifikationsnummer stufenweise eingeführt wird, ist – soweit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r w:rsidRPr="00D65471">
        <w:t>An Stelle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 xml:space="preserve">1 Wettbewerbsregistergesetz (WRegG)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47DC912B" w:rsidR="00833844" w:rsidRPr="00A74C02" w:rsidRDefault="00833844" w:rsidP="00BC6448">
                <w:pPr>
                  <w:pStyle w:val="Standard-BeschriftungManahmedaten"/>
                </w:pPr>
                <w:r w:rsidRPr="00A74C02">
                  <w:t>Vergabenummer</w:t>
                </w:r>
                <w:r w:rsidR="003031A8">
                  <w:t xml:space="preserve"> </w:t>
                </w:r>
                <w:r w:rsidR="00101913">
                  <w:t>TP</w:t>
                </w:r>
                <w:r w:rsidR="007608D0">
                  <w:t>2</w:t>
                </w:r>
                <w:r w:rsidR="00BD0977">
                  <w:t>_</w:t>
                </w:r>
                <w:r w:rsidR="00F35BAC">
                  <w:t>B</w:t>
                </w:r>
              </w:p>
            </w:tc>
            <w:tc>
              <w:tcPr>
                <w:tcW w:w="4536" w:type="dxa"/>
                <w:tcBorders>
                  <w:bottom w:val="single" w:sz="4" w:space="0" w:color="auto"/>
                </w:tcBorders>
              </w:tcPr>
              <w:p w14:paraId="79601592" w14:textId="77777777" w:rsidR="00833844" w:rsidRPr="00A74C02" w:rsidRDefault="00833844" w:rsidP="00BC6448">
                <w:pPr>
                  <w:pStyle w:val="Standard-BeschriftungManahmedaten"/>
                </w:pPr>
                <w:r w:rsidRPr="00A74C02">
                  <w:t>Maßnahmenummer</w:t>
                </w:r>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45D7AA42" w:rsidR="00BD0977" w:rsidRPr="00A74C02" w:rsidRDefault="007608D0" w:rsidP="007238FC">
                <w:pPr>
                  <w:pStyle w:val="Standard-BeschriftungManahmedaten"/>
                </w:pPr>
                <w:r w:rsidRPr="007608D0">
                  <w:t>Teilprojekt 2 - Zentralisierung der Ver- und Entsorgung im Bauwerk I</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20AE34A3" w:rsidR="00A875B0" w:rsidRPr="00A74C02" w:rsidRDefault="00F35BAC" w:rsidP="00BC6448">
                <w:pPr>
                  <w:pStyle w:val="Standard-BeschriftungManahmedaten"/>
                </w:pPr>
                <w:r w:rsidRPr="00F35BAC">
                  <w:t>Fachplanung Technische Ausrüstung, HLSK + GA /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lastRenderedPageBreak/>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oder die Verletzung der aufgeführten Verpflichtungen auf sonstige Weise durch den Auftraggeber nachgewiesen wird.</w:t>
      </w:r>
    </w:p>
    <w:p w14:paraId="2FDCBB59" w14:textId="2038AD64" w:rsidR="00A147F9" w:rsidRPr="00A76FDF" w:rsidRDefault="001945AE" w:rsidP="00BC6448">
      <w:pPr>
        <w:ind w:left="709" w:hanging="709"/>
      </w:pPr>
      <w:r>
        <w:lastRenderedPageBreak/>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t xml:space="preserve">das Unternehmen versucht hat, die Entscheidungsfindung des öffentlichen Auftraggebers in unzulässiger Weise zu beeinflussen, versucht hat, vertrauliche </w:t>
      </w:r>
      <w:r w:rsidRPr="00A76FDF">
        <w:lastRenderedPageBreak/>
        <w:t>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r w:rsidRPr="00971C3B">
        <w:t>SchwarzArbG</w:t>
      </w:r>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Mir/Uns ist bekannt, dass Bewerber gemäß § 21 SchwarzArbG von der Teilnahme an einem Wettbewerb um einen Liefer-, Bau- oder Dienstleistungsauftrag bis zu einer Dauer von drei Jahren ausgeschlossen werden sollen, die oder deren nach Satzung oder Gesetz Vertretungsberechtigte nach § 8 Abs.1 Nr. 2, §§ 10 bis 11 SchwarzArbG, § 404 Abs. 1 oder 2 Nr. 3 des SGB III, §§ 15, 15a, 16 Abs. 1 Nr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t>
      </w:r>
      <w:r w:rsidR="00971C3B" w:rsidRPr="00971C3B">
        <w:lastRenderedPageBreak/>
        <w:t>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(LkSG) mit einer Geldbuße nach Maßgabe von § 2</w:t>
      </w:r>
      <w:r w:rsidR="007344AE">
        <w:t>2</w:t>
      </w:r>
      <w:r w:rsidRPr="0077381A">
        <w:t xml:space="preserve"> Abs</w:t>
      </w:r>
      <w:r w:rsidR="00585AE9">
        <w:t>.</w:t>
      </w:r>
      <w:r w:rsidRPr="0077381A">
        <w:t xml:space="preserve"> 2 LkSG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7EB82" w14:textId="77777777" w:rsidR="00727B81" w:rsidRDefault="00727B81">
      <w:r>
        <w:separator/>
      </w:r>
    </w:p>
  </w:endnote>
  <w:endnote w:type="continuationSeparator" w:id="0">
    <w:p w14:paraId="6C859310" w14:textId="77777777" w:rsidR="00727B81" w:rsidRDefault="00727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B23DE" w14:textId="77777777" w:rsidR="00727B81" w:rsidRDefault="00727B81">
      <w:r>
        <w:separator/>
      </w:r>
    </w:p>
  </w:footnote>
  <w:footnote w:type="continuationSeparator" w:id="0">
    <w:p w14:paraId="3A78B31C" w14:textId="77777777" w:rsidR="00727B81" w:rsidRDefault="00727B81">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5492A"/>
    <w:rsid w:val="000673FE"/>
    <w:rsid w:val="00077FB6"/>
    <w:rsid w:val="000800C7"/>
    <w:rsid w:val="0008062F"/>
    <w:rsid w:val="0009281F"/>
    <w:rsid w:val="000A0CA9"/>
    <w:rsid w:val="000B06CE"/>
    <w:rsid w:val="000B2713"/>
    <w:rsid w:val="000B3023"/>
    <w:rsid w:val="000C7605"/>
    <w:rsid w:val="000E2179"/>
    <w:rsid w:val="000F16AA"/>
    <w:rsid w:val="00101913"/>
    <w:rsid w:val="001020D7"/>
    <w:rsid w:val="0014335B"/>
    <w:rsid w:val="00154F7B"/>
    <w:rsid w:val="001945AE"/>
    <w:rsid w:val="001B19E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45E68"/>
    <w:rsid w:val="004615D0"/>
    <w:rsid w:val="004663E9"/>
    <w:rsid w:val="004677C2"/>
    <w:rsid w:val="00472727"/>
    <w:rsid w:val="00490507"/>
    <w:rsid w:val="00495898"/>
    <w:rsid w:val="004A2FFE"/>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574FE"/>
    <w:rsid w:val="005752D8"/>
    <w:rsid w:val="00584E56"/>
    <w:rsid w:val="00585AE9"/>
    <w:rsid w:val="00587619"/>
    <w:rsid w:val="00592C93"/>
    <w:rsid w:val="00595E85"/>
    <w:rsid w:val="0059683C"/>
    <w:rsid w:val="005A28FE"/>
    <w:rsid w:val="005B0A68"/>
    <w:rsid w:val="005B28C0"/>
    <w:rsid w:val="005C4D8B"/>
    <w:rsid w:val="005D5988"/>
    <w:rsid w:val="005F181B"/>
    <w:rsid w:val="006053D2"/>
    <w:rsid w:val="0061259B"/>
    <w:rsid w:val="006277B1"/>
    <w:rsid w:val="00632D7D"/>
    <w:rsid w:val="0063335E"/>
    <w:rsid w:val="0066606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27B81"/>
    <w:rsid w:val="007344AE"/>
    <w:rsid w:val="00750604"/>
    <w:rsid w:val="007608D0"/>
    <w:rsid w:val="007655BD"/>
    <w:rsid w:val="0077381A"/>
    <w:rsid w:val="007855DF"/>
    <w:rsid w:val="007871B3"/>
    <w:rsid w:val="00787BC1"/>
    <w:rsid w:val="007964D6"/>
    <w:rsid w:val="007A0508"/>
    <w:rsid w:val="007B295F"/>
    <w:rsid w:val="007B6F57"/>
    <w:rsid w:val="007C44A9"/>
    <w:rsid w:val="007D22DA"/>
    <w:rsid w:val="00812CF3"/>
    <w:rsid w:val="00816B8E"/>
    <w:rsid w:val="00824FFE"/>
    <w:rsid w:val="00830F33"/>
    <w:rsid w:val="008330E5"/>
    <w:rsid w:val="00833844"/>
    <w:rsid w:val="00842230"/>
    <w:rsid w:val="00850195"/>
    <w:rsid w:val="008528B7"/>
    <w:rsid w:val="008550ED"/>
    <w:rsid w:val="008576F8"/>
    <w:rsid w:val="00885B90"/>
    <w:rsid w:val="00893995"/>
    <w:rsid w:val="00894EE1"/>
    <w:rsid w:val="008A1A86"/>
    <w:rsid w:val="008B6CC5"/>
    <w:rsid w:val="008B7087"/>
    <w:rsid w:val="008D2909"/>
    <w:rsid w:val="008E1722"/>
    <w:rsid w:val="008E40B7"/>
    <w:rsid w:val="008E57DD"/>
    <w:rsid w:val="008F7160"/>
    <w:rsid w:val="0090605A"/>
    <w:rsid w:val="00930207"/>
    <w:rsid w:val="00932113"/>
    <w:rsid w:val="00932D5C"/>
    <w:rsid w:val="00934F7B"/>
    <w:rsid w:val="009353CF"/>
    <w:rsid w:val="0095132C"/>
    <w:rsid w:val="00971C3B"/>
    <w:rsid w:val="009857B7"/>
    <w:rsid w:val="00997A9F"/>
    <w:rsid w:val="009A1B6D"/>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8091E"/>
    <w:rsid w:val="00BA3E1A"/>
    <w:rsid w:val="00BC0171"/>
    <w:rsid w:val="00BC2D82"/>
    <w:rsid w:val="00BC6448"/>
    <w:rsid w:val="00BD0977"/>
    <w:rsid w:val="00BD1549"/>
    <w:rsid w:val="00BD21B9"/>
    <w:rsid w:val="00BD6435"/>
    <w:rsid w:val="00BF68A1"/>
    <w:rsid w:val="00C117EE"/>
    <w:rsid w:val="00C2452D"/>
    <w:rsid w:val="00C26AF7"/>
    <w:rsid w:val="00C361DA"/>
    <w:rsid w:val="00C653F6"/>
    <w:rsid w:val="00C66344"/>
    <w:rsid w:val="00C7488F"/>
    <w:rsid w:val="00C77338"/>
    <w:rsid w:val="00C84CA8"/>
    <w:rsid w:val="00C90B75"/>
    <w:rsid w:val="00CB239B"/>
    <w:rsid w:val="00CC52E4"/>
    <w:rsid w:val="00D02AA9"/>
    <w:rsid w:val="00D03EF9"/>
    <w:rsid w:val="00D266A8"/>
    <w:rsid w:val="00D32238"/>
    <w:rsid w:val="00D33F50"/>
    <w:rsid w:val="00D36C10"/>
    <w:rsid w:val="00D43AE2"/>
    <w:rsid w:val="00D4638A"/>
    <w:rsid w:val="00D50840"/>
    <w:rsid w:val="00D529EA"/>
    <w:rsid w:val="00D65471"/>
    <w:rsid w:val="00D70AF6"/>
    <w:rsid w:val="00D71977"/>
    <w:rsid w:val="00D74679"/>
    <w:rsid w:val="00D8714F"/>
    <w:rsid w:val="00D94EAE"/>
    <w:rsid w:val="00DD19EB"/>
    <w:rsid w:val="00DF0718"/>
    <w:rsid w:val="00DF19DF"/>
    <w:rsid w:val="00E23656"/>
    <w:rsid w:val="00E27BDC"/>
    <w:rsid w:val="00E423C6"/>
    <w:rsid w:val="00E44638"/>
    <w:rsid w:val="00E45DEE"/>
    <w:rsid w:val="00E56AC0"/>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35BAC"/>
    <w:rsid w:val="00F5145A"/>
    <w:rsid w:val="00F57BD8"/>
    <w:rsid w:val="00F8087B"/>
    <w:rsid w:val="00F819B7"/>
    <w:rsid w:val="00F857EF"/>
    <w:rsid w:val="00F863F1"/>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1F60E5"/>
    <w:rsid w:val="00342395"/>
    <w:rsid w:val="003655C5"/>
    <w:rsid w:val="003A342F"/>
    <w:rsid w:val="00467DF4"/>
    <w:rsid w:val="004A2FFE"/>
    <w:rsid w:val="004B6ABD"/>
    <w:rsid w:val="004B7BAD"/>
    <w:rsid w:val="006053D2"/>
    <w:rsid w:val="006277B1"/>
    <w:rsid w:val="006844BC"/>
    <w:rsid w:val="007855DF"/>
    <w:rsid w:val="0083191A"/>
    <w:rsid w:val="0087366C"/>
    <w:rsid w:val="008B5838"/>
    <w:rsid w:val="00930207"/>
    <w:rsid w:val="00A54ACF"/>
    <w:rsid w:val="00B72E4C"/>
    <w:rsid w:val="00BD6435"/>
    <w:rsid w:val="00BF143F"/>
    <w:rsid w:val="00C653F6"/>
    <w:rsid w:val="00C728B0"/>
    <w:rsid w:val="00D3734B"/>
    <w:rsid w:val="00DA7C4E"/>
    <w:rsid w:val="00E56AC0"/>
    <w:rsid w:val="00EB0AE9"/>
    <w:rsid w:val="00EF0E7D"/>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3.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Props1.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2.xml><?xml version="1.0" encoding="utf-8"?>
<ds:datastoreItem xmlns:ds="http://schemas.openxmlformats.org/officeDocument/2006/customXml" ds:itemID="{544C130E-3B89-4B48-BD45-059E90A66474}">
  <ds:schemaRefs>
    <ds:schemaRef ds:uri="http://ns.axespdf.com/word/configuration"/>
  </ds:schemaRefs>
</ds:datastoreItem>
</file>

<file path=customXml/itemProps3.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43C8F9-4C37-4E58-86FE-C31DA6666C9E}">
  <ds:schemaRefs>
    <ds:schemaRef ds:uri="http://schemas.microsoft.com/sharepoint/v3/contenttype/forms"/>
  </ds:schemaRefs>
</ds:datastoreItem>
</file>

<file path=customXml/itemProps5.xml><?xml version="1.0" encoding="utf-8"?>
<ds:datastoreItem xmlns:ds="http://schemas.openxmlformats.org/officeDocument/2006/customXml" ds:itemID="{F7DD1A4B-95C2-43AD-8E9E-33284EB4D956}"/>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2465</Words>
  <Characters>15532</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23</cp:revision>
  <cp:lastPrinted>2026-04-21T09:33:00Z</cp:lastPrinted>
  <dcterms:created xsi:type="dcterms:W3CDTF">2026-06-19T09:50:00Z</dcterms:created>
  <dcterms:modified xsi:type="dcterms:W3CDTF">2026-09-29T14:55:00Z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