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 xml:space="preserve">Da die Wirtschafts-Identifikationsnummer stufenweise eingeführt wird, ist – </w:t>
      </w:r>
      <w:proofErr w:type="gramStart"/>
      <w:r w:rsidRPr="00D65471">
        <w:t>soweit</w:t>
      </w:r>
      <w:proofErr w:type="gramEnd"/>
      <w:r w:rsidRPr="00D65471">
        <w:t xml:space="preserve">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proofErr w:type="gramStart"/>
      <w:r w:rsidRPr="00D65471">
        <w:t>An Stelle</w:t>
      </w:r>
      <w:proofErr w:type="gramEnd"/>
      <w:r w:rsidRPr="00D65471">
        <w:t xml:space="preserv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2822E06F" w:rsidR="00833844" w:rsidRPr="00A74C02" w:rsidRDefault="00833844" w:rsidP="00BC6448">
                <w:pPr>
                  <w:pStyle w:val="Standard-BeschriftungManahmedaten"/>
                </w:pPr>
                <w:r w:rsidRPr="00A74C02">
                  <w:t>Vergabenummer</w:t>
                </w:r>
                <w:r w:rsidR="003031A8">
                  <w:t xml:space="preserve"> </w:t>
                </w:r>
                <w:r w:rsidR="00101913">
                  <w:t>TP</w:t>
                </w:r>
                <w:r w:rsidR="00C27012">
                  <w:t>3_A</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53A68FF0" w:rsidR="002975A0" w:rsidRPr="00A74C02" w:rsidRDefault="00C27012" w:rsidP="007238FC">
                <w:pPr>
                  <w:pStyle w:val="Standard-BeschriftungManahmedaten"/>
                </w:pPr>
                <w:r w:rsidRPr="00C27012">
                  <w:t>Teilprojekt 3 - Erweiterung ZOP und Errichtung von 16 IMC-Betten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3F7B4EF5" w:rsidR="00A875B0" w:rsidRPr="00A74C02" w:rsidRDefault="00C2452D" w:rsidP="00BC6448">
                <w:pPr>
                  <w:pStyle w:val="Standard-BeschriftungManahmedaten"/>
                </w:pPr>
                <w:r w:rsidRPr="00C2452D">
                  <w:t>Objektplanung Gebäude (Architektur)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lastRenderedPageBreak/>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oder die Verletzung der aufgeführten Verpflichtungen auf sonstige Weise durch den Auftraggeber nachgewiesen wird.</w:t>
      </w:r>
    </w:p>
    <w:p w14:paraId="2FDCBB59" w14:textId="2038AD64" w:rsidR="00A147F9" w:rsidRPr="00A76FDF" w:rsidRDefault="001945AE" w:rsidP="00BC6448">
      <w:pPr>
        <w:ind w:left="709" w:hanging="709"/>
      </w:pPr>
      <w:r>
        <w:lastRenderedPageBreak/>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t xml:space="preserve">das Unternehmen versucht hat, die Entscheidungsfindung des öffentlichen Auftraggebers in unzulässiger Weise zu beeinflussen, versucht hat, vertrauliche </w:t>
      </w:r>
      <w:r w:rsidRPr="00A76FDF">
        <w:lastRenderedPageBreak/>
        <w:t>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t>
      </w:r>
      <w:r w:rsidR="00971C3B" w:rsidRPr="00971C3B">
        <w:lastRenderedPageBreak/>
        <w:t>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F35CA" w14:textId="77777777" w:rsidR="00B721B9" w:rsidRDefault="00B721B9">
      <w:r>
        <w:separator/>
      </w:r>
    </w:p>
  </w:endnote>
  <w:endnote w:type="continuationSeparator" w:id="0">
    <w:p w14:paraId="7BFC8C27" w14:textId="77777777" w:rsidR="00B721B9" w:rsidRDefault="00B7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3AE3" w14:textId="77777777" w:rsidR="00B721B9" w:rsidRDefault="00B721B9">
      <w:r>
        <w:separator/>
      </w:r>
    </w:p>
  </w:footnote>
  <w:footnote w:type="continuationSeparator" w:id="0">
    <w:p w14:paraId="796D4C72" w14:textId="77777777" w:rsidR="00B721B9" w:rsidRDefault="00B721B9">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7FB6"/>
    <w:rsid w:val="000800C7"/>
    <w:rsid w:val="0008062F"/>
    <w:rsid w:val="0009281F"/>
    <w:rsid w:val="000A0CA9"/>
    <w:rsid w:val="000B06CE"/>
    <w:rsid w:val="000B2713"/>
    <w:rsid w:val="000B3023"/>
    <w:rsid w:val="000C7605"/>
    <w:rsid w:val="000E2179"/>
    <w:rsid w:val="000F16AA"/>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5898"/>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1F60E5"/>
    <w:rsid w:val="00342395"/>
    <w:rsid w:val="003655C5"/>
    <w:rsid w:val="00467DF4"/>
    <w:rsid w:val="004B6ABD"/>
    <w:rsid w:val="004B7BAD"/>
    <w:rsid w:val="006053D2"/>
    <w:rsid w:val="006277B1"/>
    <w:rsid w:val="006844BC"/>
    <w:rsid w:val="007855DF"/>
    <w:rsid w:val="0083191A"/>
    <w:rsid w:val="008B5838"/>
    <w:rsid w:val="00930207"/>
    <w:rsid w:val="00B72E4C"/>
    <w:rsid w:val="00BD6435"/>
    <w:rsid w:val="00BF143F"/>
    <w:rsid w:val="00C653F6"/>
    <w:rsid w:val="00C728B0"/>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2.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544C130E-3B89-4B48-BD45-059E90A66474}">
  <ds:schemaRefs>
    <ds:schemaRef ds:uri="http://ns.axespdf.com/word/configuration"/>
  </ds:schemaRefs>
</ds:datastoreItem>
</file>

<file path=customXml/itemProps2.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4.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5.xml><?xml version="1.0" encoding="utf-8"?>
<ds:datastoreItem xmlns:ds="http://schemas.openxmlformats.org/officeDocument/2006/customXml" ds:itemID="{7D55778E-3B6F-47E3-B87C-C8F58E85B6FE}"/>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2463</Words>
  <Characters>15521</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21</cp:revision>
  <cp:lastPrinted>2026-04-21T09:33:00Z</cp:lastPrinted>
  <dcterms:created xsi:type="dcterms:W3CDTF">2026-06-19T09:50:00Z</dcterms:created>
  <dcterms:modified xsi:type="dcterms:W3CDTF">2026-09-29T13:30:00Z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