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glossary/document.xml" ContentType="application/vnd.openxmlformats-officedocument.wordprocessingml.document.glossary+xml"/>
  <Override PartName="/word/glossary/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customXml/itemProps1.xml" ContentType="application/vnd.openxmlformats-officedocument.customXmlProperties+xml"/>
  <Override PartName="/word/glossary/styles.xml" ContentType="application/vnd.openxmlformats-officedocument.wordprocessingml.styles+xml"/>
  <Override PartName="/word/glossary/webSettings.xml" ContentType="application/vnd.openxmlformats-officedocument.wordprocessingml.webSettings+xml"/>
  <Override PartName="/word/glossary/fontTable.xml" ContentType="application/vnd.openxmlformats-officedocument.wordprocessingml.fontTable+xml"/>
  <Override PartName="/customXml/itemProps2.xml" ContentType="application/vnd.openxmlformats-officedocument.customXmlPropertie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3.xml" ContentType="application/vnd.openxmlformats-officedocument.customXmlProperties+xml"/>
  <Override PartName="/customXml/itemProps4.xml" ContentType="application/vnd.openxmlformats-officedocument.customXmlProperties+xml"/>
  <Override PartName="/word/fontTable.xml" ContentType="application/vnd.openxmlformats-officedocument.wordprocessingml.fontTable+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F46AB3" w14:textId="4C16E25A" w:rsidR="00FE1F84" w:rsidRDefault="00FE1F84" w:rsidP="00BC6448">
      <w:pPr>
        <w:pStyle w:val="berschrift1"/>
        <w:numPr>
          <w:ilvl w:val="0"/>
          <w:numId w:val="0"/>
        </w:numPr>
        <w:spacing w:before="260"/>
        <w:ind w:right="-2"/>
        <w:jc w:val="left"/>
      </w:pPr>
      <w:bookmarkStart w:id="0" w:name="_Hlk232400120"/>
      <w:r>
        <w:t>Erklärungen zu Ausschlussgründen und Angaben zum Unternehmen</w:t>
      </w:r>
    </w:p>
    <w:bookmarkEnd w:id="0"/>
    <w:p w14:paraId="11C01008" w14:textId="77777777" w:rsidR="00D65471" w:rsidRPr="008B7087" w:rsidRDefault="00D65471" w:rsidP="00D65471">
      <w:r w:rsidRPr="008B7087">
        <w:t>Hinweise:</w:t>
      </w:r>
    </w:p>
    <w:p w14:paraId="2B8C77E7" w14:textId="2B5FF672" w:rsidR="00D65471" w:rsidRPr="00D65471" w:rsidRDefault="00D65471" w:rsidP="00D65471">
      <w:r w:rsidRPr="00D65471">
        <w:t>Bitte unterzeichnen Sie die Erklärungen und Angaben an der vorgesehenen Stelle in Textform. Bei Teilnahme am elektronischen Vergabeverfahren ersetzt die Textform grundsätzlich (falls gefordert: die elektronische Signatur) die händische Unterschrift.</w:t>
      </w:r>
    </w:p>
    <w:p w14:paraId="2914BE5E" w14:textId="40E431DD" w:rsidR="004E0C1D" w:rsidRDefault="004E0C1D" w:rsidP="00D65471">
      <w:r w:rsidRPr="004E0C1D">
        <w:t>Der Auftraggeber ist verpflichtet, gemäß Vergabestatistikverordnung (VergStatVO) bei allen Aufträgen, die die EU-Schwellenwerte erreichen oder überschreiten, dem Bundesamt für Statistik bestimmte Daten zu dem Vergabeverfahren zu übermitteln</w:t>
      </w:r>
      <w:r>
        <w:t>.</w:t>
      </w:r>
    </w:p>
    <w:p w14:paraId="34703713" w14:textId="1B51B836" w:rsidR="00D65471" w:rsidRPr="00D65471" w:rsidRDefault="00D65471" w:rsidP="00D65471">
      <w:r w:rsidRPr="00D65471">
        <w:t>Der Auftraggeber ist mit der Einführung von Anforderungen an EU-weit vergebene Aufträge (eForms) verpflichtet, in den Vergabebekanntmachungen die Größe des Unternehmens anzugeben. Die Rechtsgrundlage ergibt sich aus § 10a Abs</w:t>
      </w:r>
      <w:r w:rsidR="0067778B">
        <w:t>.</w:t>
      </w:r>
      <w:r w:rsidRPr="00D65471">
        <w:t>1</w:t>
      </w:r>
      <w:r w:rsidR="0067778B">
        <w:t xml:space="preserve"> </w:t>
      </w:r>
      <w:r w:rsidRPr="00D65471">
        <w:t>Vergabeverordnung (VgV) in Verbindung mit Artikel</w:t>
      </w:r>
      <w:r w:rsidR="0067778B">
        <w:t xml:space="preserve"> </w:t>
      </w:r>
      <w:r w:rsidRPr="00D65471">
        <w:t>1 Abs</w:t>
      </w:r>
      <w:r w:rsidR="0067778B">
        <w:t xml:space="preserve">. </w:t>
      </w:r>
      <w:r w:rsidRPr="00D65471">
        <w:t>2, Art</w:t>
      </w:r>
      <w:r w:rsidR="0067778B">
        <w:t>.</w:t>
      </w:r>
      <w:r w:rsidRPr="00D65471">
        <w:t xml:space="preserve">2 Nr.4 der </w:t>
      </w:r>
      <w:r w:rsidR="0067778B">
        <w:t>DVO</w:t>
      </w:r>
      <w:r w:rsidRPr="00D65471">
        <w:t xml:space="preserve"> (EU) 2019/1780.</w:t>
      </w:r>
    </w:p>
    <w:p w14:paraId="4E8CAB66" w14:textId="4257EE91" w:rsidR="00D65471" w:rsidRPr="00D65471" w:rsidRDefault="00D65471" w:rsidP="00D65471">
      <w:r w:rsidRPr="00D65471">
        <w:t xml:space="preserve">Die in Nr.14 anzugebenen Daten werden benötigt, um diese rechtlichen Pflichten zu erfüllen.  </w:t>
      </w:r>
    </w:p>
    <w:p w14:paraId="059840A0" w14:textId="5DEA26DA" w:rsidR="00D65471" w:rsidRPr="00D65471" w:rsidRDefault="00D65471" w:rsidP="00D65471">
      <w:r w:rsidRPr="00D65471">
        <w:t>Der Auftraggeber ist mit der Einführung von Anforderungen an EU-weit vergebene Aufträge (eForms) verpflichtet, die jeweilige Wirtschafts-Identifikationsnummer in den Vergabebekanntmachungen des Unternehmens anzugeben. Die Rechtsgrundlage ergibt sich aus §</w:t>
      </w:r>
      <w:r w:rsidR="0067778B">
        <w:t xml:space="preserve"> </w:t>
      </w:r>
      <w:r w:rsidRPr="00D65471">
        <w:t>10a Abs</w:t>
      </w:r>
      <w:r w:rsidR="0067778B">
        <w:t>.</w:t>
      </w:r>
      <w:r w:rsidRPr="00D65471">
        <w:t>1 VgV in Verbindung mit Art</w:t>
      </w:r>
      <w:r w:rsidR="0067778B">
        <w:t xml:space="preserve">. </w:t>
      </w:r>
      <w:r w:rsidRPr="00D65471">
        <w:t>1 Abs</w:t>
      </w:r>
      <w:r w:rsidR="0067778B">
        <w:t>.</w:t>
      </w:r>
      <w:r w:rsidRPr="00D65471">
        <w:t>2, Art</w:t>
      </w:r>
      <w:r w:rsidR="0067778B">
        <w:t xml:space="preserve">. </w:t>
      </w:r>
      <w:r w:rsidRPr="00D65471">
        <w:t>2 Nr.</w:t>
      </w:r>
      <w:r w:rsidR="0067778B">
        <w:t xml:space="preserve"> </w:t>
      </w:r>
      <w:r w:rsidRPr="00D65471">
        <w:t>4 der D</w:t>
      </w:r>
      <w:r w:rsidR="0067778B">
        <w:t>VO</w:t>
      </w:r>
      <w:r w:rsidRPr="00D65471">
        <w:t xml:space="preserve"> (EU) 2019/1780. Die anzugebenen Daten werden benötigt, um diese rechtlichen Pflichten zu erfüllen.</w:t>
      </w:r>
    </w:p>
    <w:p w14:paraId="3CF3E210" w14:textId="77777777" w:rsidR="00D65471" w:rsidRPr="00D65471" w:rsidRDefault="00D65471" w:rsidP="00D65471">
      <w:r w:rsidRPr="00D65471">
        <w:t>Unter Nr. 15 ist vom Unternehmen die Wirtschafts-Identifikationsnummer anzugeben.</w:t>
      </w:r>
    </w:p>
    <w:p w14:paraId="73345288" w14:textId="77777777" w:rsidR="00D65471" w:rsidRPr="00D65471" w:rsidRDefault="00D65471" w:rsidP="00D65471">
      <w:r w:rsidRPr="00D65471">
        <w:t>Da die Wirtschafts-Identifikationsnummer stufenweise eingeführt wird, ist – soweit dem Unternehmen noch keine zugewiesen wurde - eine andere eindeutige Identifikationsnummer eindeutig identifizierbar zu benennen, vorzugsweise die jeweilige Umsatzsteuer-ID (z.B. DE124356789) oder ein Registereintrag, in Deutschland vorzugsweise aus dem jeweiligen Handelsregister (z.B. HRA 12345). Nur bei natürlichen Personen kann zum Schutz personenbezogener Daten "keine Angabe" eingetragen werden.</w:t>
      </w:r>
    </w:p>
    <w:p w14:paraId="394F19A0" w14:textId="77777777" w:rsidR="00D65471" w:rsidRPr="00D65471" w:rsidRDefault="00D65471" w:rsidP="00D65471">
      <w:r w:rsidRPr="00D65471">
        <w:t>Bei Bietergemeinschaften ist für jedes Mitglied der Bietergemeinschaft ein separater Vordruck auszufüllen und mit dem Angebot einzureichen. Mit den Erklärungen zu den Ausschlussgründen und den Angaben zum Unternehmen des Bieters sind dann die Erklärungen und Angaben des jeweiligen Mitglieds der Bietergemeinschaft gemeint.</w:t>
      </w:r>
    </w:p>
    <w:p w14:paraId="2A96F075" w14:textId="7FD4CFD1" w:rsidR="00D65471" w:rsidRPr="00D65471" w:rsidRDefault="00D65471" w:rsidP="00D65471">
      <w:r w:rsidRPr="00D65471">
        <w:t xml:space="preserve">Der Vordruck ist auch zu verwenden von den sonstigen Wirtschaftsteilnehmern (z.B. Unterauftragnehmern oder verbundenen Unternehmen), welche Teile des Auftrages erbringen sollen, bzw. auf deren Eignung sich der Bieter/die Bietergemeinschaft beruft </w:t>
      </w:r>
      <w:r w:rsidRPr="00D65471">
        <w:lastRenderedPageBreak/>
        <w:t>(Eignungsleihe gemäß §</w:t>
      </w:r>
      <w:r w:rsidR="00AD416E">
        <w:t xml:space="preserve"> </w:t>
      </w:r>
      <w:r w:rsidRPr="00D65471">
        <w:t>47 VgV); sie geben die jeweils für sie geforderten Angaben bzw. Erklärungen ab.</w:t>
      </w:r>
    </w:p>
    <w:p w14:paraId="7B939077" w14:textId="77777777" w:rsidR="00D65471" w:rsidRPr="00D65471" w:rsidRDefault="00D65471" w:rsidP="00D65471">
      <w:r w:rsidRPr="00D65471">
        <w:t>An Stelle dieser Erklärungen zu Ausschlussgründen und Angaben zum Unternehmen akzeptiert der Auftraggeber auch eine Einheitliche Europäische Eigenerklärung (EEE).</w:t>
      </w:r>
    </w:p>
    <w:p w14:paraId="671A2EDF" w14:textId="77777777" w:rsidR="00D65471" w:rsidRPr="00D65471" w:rsidRDefault="00D65471" w:rsidP="00D65471">
      <w:r w:rsidRPr="00D65471">
        <w:t>Bewerber und Bieter können eine bereits bei einer früheren Auftragsvergabe verwendete Einheitliche Europäische Eigenerklärung wiederverwenden, sofern sie bestätigen, dass die darin enthaltenen Informationen weiterhin zutreffend sind.</w:t>
      </w:r>
    </w:p>
    <w:p w14:paraId="728514C6" w14:textId="77777777" w:rsidR="00D65471" w:rsidRPr="00D65471" w:rsidRDefault="00D65471" w:rsidP="00D65471">
      <w:r w:rsidRPr="00D65471">
        <w:t>Bei einer Übermittlung einer Einheitlichen Europäischen Eigenerklärung kann der Auftraggeber zu jedem Zeitpunkt des Verfahrens sämtliche oder einen Teil der geforderten Unterlagen verlangen, soweit dies zur angemessenen Durchführung des Verfahrens erforderlich ist. Im Übrigen sind die Unterlagen auf gesonderte Aufforderung von dem Bieter vorzulegen, der den Auftrag erhalten soll.</w:t>
      </w:r>
    </w:p>
    <w:p w14:paraId="767AE21E" w14:textId="77777777" w:rsidR="00D65471" w:rsidRPr="00D65471" w:rsidRDefault="00D65471" w:rsidP="00D65471">
      <w:r w:rsidRPr="00D65471">
        <w:t>Der Auftraggeber kann verlangen, dass die vorzulegenden Unterlagen vom Bewerber oder Bieter zu erläutern sind.</w:t>
      </w:r>
    </w:p>
    <w:p w14:paraId="63419235" w14:textId="4606F82D" w:rsidR="00D65471" w:rsidRPr="00D65471" w:rsidRDefault="00D65471" w:rsidP="00D65471">
      <w:r w:rsidRPr="00D65471">
        <w:t>Unternehmen, bei denen ein Ausschlussgrund zu Nr.1 sowie 3 bis 7 der Erklärungen vorliegt, werden von der Teilnahme an dem Vergabeverfahren nicht ausgeschlossen, wenn das Unternehmen nachgewiesen hat, dass es</w:t>
      </w:r>
    </w:p>
    <w:p w14:paraId="6592D817" w14:textId="77777777" w:rsidR="00D65471" w:rsidRPr="00D65471" w:rsidRDefault="00D65471" w:rsidP="00D65471">
      <w:r w:rsidRPr="00D65471">
        <w:t>für jeden durch eine Straftat oder ein Fehlverhalten verursachten Schaden einen Ausgleich gezahlt oder sich zur Zahlung eines Ausgleichs verpflichtet hat,</w:t>
      </w:r>
    </w:p>
    <w:p w14:paraId="4D78C638" w14:textId="77777777" w:rsidR="00D65471" w:rsidRPr="00D65471" w:rsidRDefault="00D65471" w:rsidP="00D65471">
      <w:r w:rsidRPr="00D65471">
        <w:t>die Tatsachen und Umstände, die mit der Straftat oder dem Fehlverhalten und dem dadurch verursachten Schaden in Zusammenhang stehen, durch eine aktive Zusammenarbeit mit den Ermittlungsbehörden und dem öffentlichen Auftraggeber umfassend geklärt hat, und</w:t>
      </w:r>
    </w:p>
    <w:p w14:paraId="4F3AAD2E" w14:textId="56BFCFC9" w:rsidR="00D65471" w:rsidRPr="00D65471" w:rsidRDefault="00D65471" w:rsidP="00D65471">
      <w:r w:rsidRPr="00D65471">
        <w:t>konkrete technische, organisatorische und personelle Maßnahmen ergriffen hat, die geeignet sind, weitere Straftaten oder weiteres Fehlverhalten zu vermeiden.</w:t>
      </w:r>
    </w:p>
    <w:p w14:paraId="7913507A" w14:textId="794F9F98" w:rsidR="00D65471" w:rsidRPr="00D65471" w:rsidRDefault="00D65471" w:rsidP="00D65471">
      <w:r w:rsidRPr="00D65471">
        <w:t>Unternehmen, bei denen ein Ausschlussgrund zu Nr.</w:t>
      </w:r>
      <w:r w:rsidR="00AD416E">
        <w:t xml:space="preserve"> </w:t>
      </w:r>
      <w:r w:rsidRPr="00D65471">
        <w:t>2 der Erklärungen vorliegt, werden von der Teilnahme an dem Vergabeverfahren nicht ausgeschlossen, wenn nachgewiesen wird, dass diese den Verpflichtungen dadurch nachgekommen sind, dass die Zahlung vorgenommen oder sie sich zur Zahlung der Steuern, Abgaben und Beiträge zur Sozialversicherung einschließlich Zinsen, Säumnis- und Strafzuschlägen verpflichtet haben.</w:t>
      </w:r>
    </w:p>
    <w:p w14:paraId="75035DC4" w14:textId="3FD53C43" w:rsidR="00D65471" w:rsidRPr="00D65471" w:rsidRDefault="00D65471" w:rsidP="00D65471">
      <w:r w:rsidRPr="00D65471">
        <w:t>Ab einem geschätzten Auftragswert von 50 000 Euro (ohne Umsatzsteuer) ist ein öffentlicher Auftraggeber gemäß §</w:t>
      </w:r>
      <w:r w:rsidR="0067778B">
        <w:t xml:space="preserve"> </w:t>
      </w:r>
      <w:r w:rsidRPr="00D65471">
        <w:t>6 Abs</w:t>
      </w:r>
      <w:r w:rsidR="0067778B">
        <w:t>.</w:t>
      </w:r>
      <w:r w:rsidRPr="00D65471">
        <w:t xml:space="preserve">1 Wettbewerbsregistergesetz (WRegG) verpflichtet, vor Erteilung des Zuschlags bei der Registerbehörde abzufragen, ob im Wettbewerbsregister Eintragungen zu demjenigen Bieter, an den er den Auftrag zu vergeben beabsichtigt, gespeichert sind. Nimmt ein Bewerber oder Bieter bei der Vergabe öffentlicher Aufträge Kapazitäten anderer Unternehmen in Anspruch </w:t>
      </w:r>
      <w:r w:rsidRPr="00D65471">
        <w:lastRenderedPageBreak/>
        <w:t>(Eignungsleihe bzw. Unterauftragsvergabe), sind auch die Eignungsverleiher bzw. Unterauftragnehmer im Hinblick auf die zwingenden und fakultativen Ausschlussgründe zu prüfen (§</w:t>
      </w:r>
      <w:r w:rsidR="0067778B">
        <w:t xml:space="preserve"> </w:t>
      </w:r>
      <w:r w:rsidRPr="00D65471">
        <w:t>47 Abs</w:t>
      </w:r>
      <w:r w:rsidR="0067778B">
        <w:t>.</w:t>
      </w:r>
      <w:r w:rsidRPr="00D65471">
        <w:t>2 Satz</w:t>
      </w:r>
      <w:r w:rsidR="0067778B">
        <w:t xml:space="preserve"> </w:t>
      </w:r>
      <w:r w:rsidRPr="00D65471">
        <w:t xml:space="preserve">1 VgV). </w:t>
      </w:r>
    </w:p>
    <w:p w14:paraId="1D311560" w14:textId="77777777" w:rsidR="00D65471" w:rsidRPr="00D65471" w:rsidRDefault="00D65471" w:rsidP="00D65471">
      <w:r w:rsidRPr="00D65471">
        <w:t>Der Auftraggeber kann den Bewerber oder Bieter verpflichten, diesbezügliche Nachweise seiner Eignungsverleiher bzw. Unterauftragnehmer an den Auftraggeber zu übermitteln. Der Nachweis kann insbesondere durch die Vorlage einer Selbstauskunft beim Wettbewerbsregister erbracht werden.</w:t>
      </w:r>
    </w:p>
    <w:p w14:paraId="7F0DD060" w14:textId="2BDFD0E1" w:rsidR="00D65471" w:rsidRDefault="00D65471">
      <w:pPr>
        <w:spacing w:before="0" w:after="0" w:line="240" w:lineRule="auto"/>
      </w:pPr>
      <w:r>
        <w:br w:type="page"/>
      </w:r>
    </w:p>
    <w:p w14:paraId="497D8651" w14:textId="77777777" w:rsidR="004F1902" w:rsidRPr="006846B9" w:rsidRDefault="004F1902" w:rsidP="004F1902">
      <w:pPr>
        <w:spacing w:after="0" w:line="240" w:lineRule="auto"/>
        <w:rPr>
          <w:rFonts w:cs="Arial"/>
        </w:rPr>
      </w:pPr>
      <w:r w:rsidRPr="006846B9">
        <w:rPr>
          <w:rFonts w:cs="Arial"/>
        </w:rPr>
        <w:lastRenderedPageBreak/>
        <w:t>(Name und Anschrift des Bieters</w:t>
      </w:r>
    </w:p>
    <w:p w14:paraId="6F96B6E0" w14:textId="77777777" w:rsidR="004F1902" w:rsidRPr="006846B9" w:rsidRDefault="004F1902" w:rsidP="004F1902">
      <w:pPr>
        <w:spacing w:after="0" w:line="240" w:lineRule="auto"/>
        <w:rPr>
          <w:rFonts w:cs="Arial"/>
        </w:rPr>
      </w:pPr>
      <w:r w:rsidRPr="006846B9">
        <w:rPr>
          <w:rFonts w:cs="Arial"/>
        </w:rPr>
        <w:t>Firmenname lt.</w:t>
      </w:r>
      <w:r>
        <w:rPr>
          <w:rFonts w:cs="Arial"/>
        </w:rPr>
        <w:t xml:space="preserve"> Z.B.</w:t>
      </w:r>
      <w:r w:rsidRPr="006846B9">
        <w:rPr>
          <w:rFonts w:cs="Arial"/>
        </w:rPr>
        <w:t xml:space="preserve"> Handelsregister)</w:t>
      </w:r>
    </w:p>
    <w:tbl>
      <w:tblPr>
        <w:tblStyle w:val="Tabellenraster"/>
        <w:tblW w:w="9498" w:type="dxa"/>
        <w:tblLook w:val="04A0" w:firstRow="1" w:lastRow="0" w:firstColumn="1" w:lastColumn="0" w:noHBand="0" w:noVBand="1"/>
      </w:tblPr>
      <w:tblGrid>
        <w:gridCol w:w="4672"/>
        <w:gridCol w:w="4826"/>
      </w:tblGrid>
      <w:tr w:rsidR="004F1902" w:rsidRPr="006846B9" w14:paraId="3E45BD02" w14:textId="77777777" w:rsidTr="005938E7">
        <w:tc>
          <w:tcPr>
            <w:tcW w:w="4672" w:type="dxa"/>
            <w:tcBorders>
              <w:top w:val="nil"/>
              <w:left w:val="nil"/>
              <w:bottom w:val="nil"/>
              <w:right w:val="nil"/>
            </w:tcBorders>
          </w:tcPr>
          <w:p w14:paraId="03F2AD55" w14:textId="77777777" w:rsidR="004F1902" w:rsidRDefault="004F1902" w:rsidP="005938E7">
            <w:pPr>
              <w:rPr>
                <w:rFonts w:cs="Arial"/>
              </w:rPr>
            </w:pPr>
            <w:r>
              <w:rPr>
                <w:rFonts w:cs="Arial"/>
              </w:rPr>
              <w:fldChar w:fldCharType="begin">
                <w:ffData>
                  <w:name w:val="Text6"/>
                  <w:enabled/>
                  <w:calcOnExit w:val="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p w14:paraId="0FF05665" w14:textId="77777777" w:rsidR="004F1902" w:rsidRDefault="004F1902" w:rsidP="005938E7">
            <w:pPr>
              <w:rPr>
                <w:rFonts w:cs="Arial"/>
              </w:rPr>
            </w:pPr>
            <w:r>
              <w:rPr>
                <w:rFonts w:cs="Arial"/>
              </w:rPr>
              <w:fldChar w:fldCharType="begin">
                <w:ffData>
                  <w:name w:val="Text7"/>
                  <w:enabled/>
                  <w:calcOnExit w:val="0"/>
                  <w:textInput/>
                </w:ffData>
              </w:fldChar>
            </w:r>
            <w:bookmarkStart w:id="1" w:name="Text7"/>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1"/>
          </w:p>
          <w:p w14:paraId="122F233B" w14:textId="77777777" w:rsidR="004F1902" w:rsidRDefault="004F1902" w:rsidP="005938E7">
            <w:pPr>
              <w:rPr>
                <w:rFonts w:cs="Arial"/>
              </w:rPr>
            </w:pPr>
            <w:r>
              <w:rPr>
                <w:rFonts w:cs="Arial"/>
              </w:rPr>
              <w:fldChar w:fldCharType="begin">
                <w:ffData>
                  <w:name w:val="Text8"/>
                  <w:enabled/>
                  <w:calcOnExit w:val="0"/>
                  <w:textInput/>
                </w:ffData>
              </w:fldChar>
            </w:r>
            <w:bookmarkStart w:id="2" w:name="Text8"/>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2"/>
          </w:p>
          <w:p w14:paraId="35674D4D" w14:textId="77777777" w:rsidR="004F1902" w:rsidRPr="006846B9" w:rsidRDefault="004F1902" w:rsidP="005938E7">
            <w:pPr>
              <w:rPr>
                <w:rFonts w:cs="Arial"/>
              </w:rPr>
            </w:pPr>
            <w:r>
              <w:rPr>
                <w:rFonts w:cs="Arial"/>
              </w:rPr>
              <w:fldChar w:fldCharType="begin">
                <w:ffData>
                  <w:name w:val="Text9"/>
                  <w:enabled/>
                  <w:calcOnExit w:val="0"/>
                  <w:textInput/>
                </w:ffData>
              </w:fldChar>
            </w:r>
            <w:bookmarkStart w:id="3" w:name="Text9"/>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3"/>
          </w:p>
        </w:tc>
        <w:tc>
          <w:tcPr>
            <w:tcW w:w="4826" w:type="dxa"/>
            <w:tcBorders>
              <w:top w:val="nil"/>
              <w:left w:val="nil"/>
              <w:bottom w:val="nil"/>
              <w:right w:val="nil"/>
            </w:tcBorders>
          </w:tcPr>
          <w:p w14:paraId="570D45A8" w14:textId="77777777" w:rsidR="004F1902" w:rsidRPr="006846B9" w:rsidRDefault="004F1902" w:rsidP="005938E7">
            <w:pPr>
              <w:rPr>
                <w:rFonts w:cs="Arial"/>
                <w:position w:val="10"/>
              </w:rPr>
            </w:pPr>
            <w:r w:rsidRPr="006846B9">
              <w:rPr>
                <w:rFonts w:cs="Arial"/>
                <w:position w:val="10"/>
              </w:rPr>
              <w:t>Datum:</w:t>
            </w:r>
            <w:r w:rsidRPr="006846B9">
              <w:rPr>
                <w:rFonts w:cs="Arial"/>
                <w:position w:val="10"/>
              </w:rPr>
              <w:fldChar w:fldCharType="begin">
                <w:ffData>
                  <w:name w:val="Text1"/>
                  <w:enabled/>
                  <w:calcOnExit w:val="0"/>
                  <w:textInput/>
                </w:ffData>
              </w:fldChar>
            </w:r>
            <w:r w:rsidRPr="006846B9">
              <w:rPr>
                <w:rFonts w:cs="Arial"/>
                <w:position w:val="10"/>
              </w:rPr>
              <w:instrText xml:space="preserve"> FORMTEXT </w:instrText>
            </w:r>
            <w:r w:rsidRPr="006846B9">
              <w:rPr>
                <w:rFonts w:cs="Arial"/>
                <w:position w:val="10"/>
              </w:rPr>
            </w:r>
            <w:r w:rsidRPr="006846B9">
              <w:rPr>
                <w:rFonts w:cs="Arial"/>
                <w:position w:val="10"/>
              </w:rPr>
              <w:fldChar w:fldCharType="separate"/>
            </w:r>
            <w:r w:rsidRPr="006846B9">
              <w:rPr>
                <w:rFonts w:cs="Arial"/>
                <w:noProof/>
                <w:position w:val="10"/>
              </w:rPr>
              <w:t> </w:t>
            </w:r>
            <w:r w:rsidRPr="006846B9">
              <w:rPr>
                <w:rFonts w:cs="Arial"/>
                <w:noProof/>
                <w:position w:val="10"/>
              </w:rPr>
              <w:t> </w:t>
            </w:r>
            <w:r w:rsidRPr="006846B9">
              <w:rPr>
                <w:rFonts w:cs="Arial"/>
                <w:noProof/>
                <w:position w:val="10"/>
              </w:rPr>
              <w:t> </w:t>
            </w:r>
            <w:r w:rsidRPr="006846B9">
              <w:rPr>
                <w:rFonts w:cs="Arial"/>
                <w:noProof/>
                <w:position w:val="10"/>
              </w:rPr>
              <w:t> </w:t>
            </w:r>
            <w:r w:rsidRPr="006846B9">
              <w:rPr>
                <w:rFonts w:cs="Arial"/>
                <w:noProof/>
                <w:position w:val="10"/>
              </w:rPr>
              <w:t> </w:t>
            </w:r>
            <w:r w:rsidRPr="006846B9">
              <w:rPr>
                <w:rFonts w:cs="Arial"/>
                <w:position w:val="10"/>
              </w:rPr>
              <w:fldChar w:fldCharType="end"/>
            </w:r>
            <w:r w:rsidRPr="006846B9">
              <w:rPr>
                <w:rFonts w:cs="Arial"/>
                <w:position w:val="10"/>
              </w:rPr>
              <w:t xml:space="preserve"> </w:t>
            </w:r>
          </w:p>
          <w:p w14:paraId="33363132" w14:textId="77777777" w:rsidR="004F1902" w:rsidRPr="006846B9" w:rsidRDefault="004F1902" w:rsidP="005938E7">
            <w:pPr>
              <w:rPr>
                <w:rFonts w:cs="Arial"/>
                <w:position w:val="10"/>
              </w:rPr>
            </w:pPr>
            <w:r w:rsidRPr="006846B9">
              <w:rPr>
                <w:rFonts w:cs="Arial"/>
                <w:position w:val="10"/>
              </w:rPr>
              <w:t>Tel.:</w:t>
            </w:r>
            <w:r w:rsidRPr="006846B9">
              <w:rPr>
                <w:rFonts w:cs="Arial"/>
                <w:position w:val="10"/>
              </w:rPr>
              <w:fldChar w:fldCharType="begin">
                <w:ffData>
                  <w:name w:val="Text3"/>
                  <w:enabled/>
                  <w:calcOnExit w:val="0"/>
                  <w:textInput/>
                </w:ffData>
              </w:fldChar>
            </w:r>
            <w:r w:rsidRPr="006846B9">
              <w:rPr>
                <w:rFonts w:cs="Arial"/>
                <w:position w:val="10"/>
              </w:rPr>
              <w:instrText xml:space="preserve"> FORMTEXT </w:instrText>
            </w:r>
            <w:r w:rsidRPr="006846B9">
              <w:rPr>
                <w:rFonts w:cs="Arial"/>
                <w:position w:val="10"/>
              </w:rPr>
            </w:r>
            <w:r w:rsidRPr="006846B9">
              <w:rPr>
                <w:rFonts w:cs="Arial"/>
                <w:position w:val="10"/>
              </w:rPr>
              <w:fldChar w:fldCharType="separate"/>
            </w:r>
            <w:r w:rsidRPr="006846B9">
              <w:rPr>
                <w:rFonts w:cs="Arial"/>
                <w:noProof/>
                <w:position w:val="10"/>
              </w:rPr>
              <w:t> </w:t>
            </w:r>
            <w:r w:rsidRPr="006846B9">
              <w:rPr>
                <w:rFonts w:cs="Arial"/>
                <w:noProof/>
                <w:position w:val="10"/>
              </w:rPr>
              <w:t> </w:t>
            </w:r>
            <w:r w:rsidRPr="006846B9">
              <w:rPr>
                <w:rFonts w:cs="Arial"/>
                <w:noProof/>
                <w:position w:val="10"/>
              </w:rPr>
              <w:t> </w:t>
            </w:r>
            <w:r w:rsidRPr="006846B9">
              <w:rPr>
                <w:rFonts w:cs="Arial"/>
                <w:noProof/>
                <w:position w:val="10"/>
              </w:rPr>
              <w:t> </w:t>
            </w:r>
            <w:r w:rsidRPr="006846B9">
              <w:rPr>
                <w:rFonts w:cs="Arial"/>
                <w:noProof/>
                <w:position w:val="10"/>
              </w:rPr>
              <w:t> </w:t>
            </w:r>
            <w:r w:rsidRPr="006846B9">
              <w:rPr>
                <w:rFonts w:cs="Arial"/>
                <w:position w:val="10"/>
              </w:rPr>
              <w:fldChar w:fldCharType="end"/>
            </w:r>
          </w:p>
          <w:p w14:paraId="5ACE66A3" w14:textId="77777777" w:rsidR="004F1902" w:rsidRDefault="004F1902" w:rsidP="005938E7">
            <w:pPr>
              <w:rPr>
                <w:rFonts w:cs="Arial"/>
                <w:position w:val="10"/>
              </w:rPr>
            </w:pPr>
            <w:r w:rsidRPr="006846B9">
              <w:rPr>
                <w:rFonts w:cs="Arial"/>
                <w:position w:val="10"/>
              </w:rPr>
              <w:t>E-Mail:</w:t>
            </w:r>
            <w:r w:rsidRPr="006846B9">
              <w:rPr>
                <w:rFonts w:cs="Arial"/>
                <w:position w:val="10"/>
              </w:rPr>
              <w:fldChar w:fldCharType="begin">
                <w:ffData>
                  <w:name w:val="Text4"/>
                  <w:enabled/>
                  <w:calcOnExit w:val="0"/>
                  <w:textInput/>
                </w:ffData>
              </w:fldChar>
            </w:r>
            <w:r w:rsidRPr="006846B9">
              <w:rPr>
                <w:rFonts w:cs="Arial"/>
                <w:position w:val="10"/>
              </w:rPr>
              <w:instrText xml:space="preserve"> FORMTEXT </w:instrText>
            </w:r>
            <w:r w:rsidRPr="006846B9">
              <w:rPr>
                <w:rFonts w:cs="Arial"/>
                <w:position w:val="10"/>
              </w:rPr>
            </w:r>
            <w:r w:rsidRPr="006846B9">
              <w:rPr>
                <w:rFonts w:cs="Arial"/>
                <w:position w:val="10"/>
              </w:rPr>
              <w:fldChar w:fldCharType="separate"/>
            </w:r>
            <w:r w:rsidRPr="006846B9">
              <w:rPr>
                <w:rFonts w:cs="Arial"/>
                <w:noProof/>
                <w:position w:val="10"/>
              </w:rPr>
              <w:t> </w:t>
            </w:r>
            <w:r w:rsidRPr="006846B9">
              <w:rPr>
                <w:rFonts w:cs="Arial"/>
                <w:noProof/>
                <w:position w:val="10"/>
              </w:rPr>
              <w:t> </w:t>
            </w:r>
            <w:r w:rsidRPr="006846B9">
              <w:rPr>
                <w:rFonts w:cs="Arial"/>
                <w:noProof/>
                <w:position w:val="10"/>
              </w:rPr>
              <w:t> </w:t>
            </w:r>
            <w:r w:rsidRPr="006846B9">
              <w:rPr>
                <w:rFonts w:cs="Arial"/>
                <w:noProof/>
                <w:position w:val="10"/>
              </w:rPr>
              <w:t> </w:t>
            </w:r>
            <w:r w:rsidRPr="006846B9">
              <w:rPr>
                <w:rFonts w:cs="Arial"/>
                <w:noProof/>
                <w:position w:val="10"/>
              </w:rPr>
              <w:t> </w:t>
            </w:r>
            <w:r w:rsidRPr="006846B9">
              <w:rPr>
                <w:rFonts w:cs="Arial"/>
                <w:position w:val="10"/>
              </w:rPr>
              <w:fldChar w:fldCharType="end"/>
            </w:r>
          </w:p>
          <w:p w14:paraId="410A2BF9" w14:textId="550886B2" w:rsidR="004F1902" w:rsidRPr="006846B9" w:rsidRDefault="004F1902" w:rsidP="005938E7">
            <w:pPr>
              <w:rPr>
                <w:rFonts w:cs="Arial"/>
                <w:position w:val="10"/>
              </w:rPr>
            </w:pPr>
            <w:r w:rsidRPr="00D65471">
              <w:t>Identifikationsnummer</w:t>
            </w:r>
            <w:r>
              <w:t>:</w:t>
            </w:r>
            <w:r>
              <w:fldChar w:fldCharType="begin">
                <w:ffData>
                  <w:name w:val="Text11"/>
                  <w:enabled/>
                  <w:calcOnExit w:val="0"/>
                  <w:textInput/>
                </w:ffData>
              </w:fldChar>
            </w:r>
            <w:bookmarkStart w:id="4" w:name="Text1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
          </w:p>
        </w:tc>
      </w:tr>
    </w:tbl>
    <w:p w14:paraId="1470CF7E" w14:textId="77777777" w:rsidR="004F1902" w:rsidRPr="006846B9" w:rsidRDefault="004F1902" w:rsidP="004F1902">
      <w:pPr>
        <w:spacing w:after="0" w:line="240" w:lineRule="auto"/>
        <w:rPr>
          <w:rFonts w:cs="Arial"/>
        </w:rPr>
      </w:pPr>
      <w:r w:rsidRPr="006846B9">
        <w:rPr>
          <w:rFonts w:cs="Arial"/>
        </w:rPr>
        <w:t>Empfänger</w:t>
      </w:r>
    </w:p>
    <w:tbl>
      <w:tblPr>
        <w:tblStyle w:val="Tabellenraster"/>
        <w:tblW w:w="31572" w:type="dxa"/>
        <w:tblLook w:val="04A0" w:firstRow="1" w:lastRow="0" w:firstColumn="1" w:lastColumn="0" w:noHBand="0" w:noVBand="1"/>
      </w:tblPr>
      <w:tblGrid>
        <w:gridCol w:w="9498"/>
        <w:gridCol w:w="3078"/>
        <w:gridCol w:w="9498"/>
        <w:gridCol w:w="9498"/>
      </w:tblGrid>
      <w:tr w:rsidR="004F1902" w:rsidRPr="006846B9" w14:paraId="2903C74B" w14:textId="77777777" w:rsidTr="005938E7">
        <w:tc>
          <w:tcPr>
            <w:tcW w:w="9498" w:type="dxa"/>
            <w:tcBorders>
              <w:top w:val="nil"/>
              <w:left w:val="nil"/>
              <w:bottom w:val="nil"/>
              <w:right w:val="nil"/>
            </w:tcBorders>
          </w:tcPr>
          <w:p w14:paraId="46D4DF7A" w14:textId="3002E3EE" w:rsidR="004F1902" w:rsidRDefault="005A28FE" w:rsidP="005938E7">
            <w:pPr>
              <w:rPr>
                <w:rFonts w:cs="Arial"/>
              </w:rPr>
            </w:pPr>
            <w:r>
              <w:rPr>
                <w:rFonts w:cs="Arial"/>
              </w:rPr>
              <w:fldChar w:fldCharType="begin">
                <w:ffData>
                  <w:name w:val=""/>
                  <w:enabled/>
                  <w:calcOnExit w:val="0"/>
                  <w:textInput>
                    <w:default w:val="Deutsches Rotes Kreuz Schwesternschaft Berlin Gemeinnützige Krankenhaus GmbH"/>
                  </w:textInput>
                </w:ffData>
              </w:fldChar>
            </w:r>
            <w:r>
              <w:rPr>
                <w:rFonts w:cs="Arial"/>
              </w:rPr>
              <w:instrText xml:space="preserve"> FORMTEXT </w:instrText>
            </w:r>
            <w:r>
              <w:rPr>
                <w:rFonts w:cs="Arial"/>
              </w:rPr>
            </w:r>
            <w:r>
              <w:rPr>
                <w:rFonts w:cs="Arial"/>
              </w:rPr>
              <w:fldChar w:fldCharType="separate"/>
            </w:r>
            <w:r>
              <w:rPr>
                <w:rFonts w:cs="Arial"/>
                <w:noProof/>
              </w:rPr>
              <w:t>Deutsches Rotes Kreuz Schwesternschaft Berlin Gemeinnützige Krankenhaus GmbH</w:t>
            </w:r>
            <w:r>
              <w:rPr>
                <w:rFonts w:cs="Arial"/>
              </w:rPr>
              <w:fldChar w:fldCharType="end"/>
            </w:r>
          </w:p>
          <w:p w14:paraId="5E978F30" w14:textId="01A430E8" w:rsidR="004F1902" w:rsidRDefault="00276E00" w:rsidP="005938E7">
            <w:pPr>
              <w:rPr>
                <w:rFonts w:cs="Arial"/>
              </w:rPr>
            </w:pPr>
            <w:r>
              <w:rPr>
                <w:rFonts w:cs="Arial"/>
              </w:rPr>
              <w:fldChar w:fldCharType="begin">
                <w:ffData>
                  <w:name w:val="Text10"/>
                  <w:enabled/>
                  <w:calcOnExit w:val="0"/>
                  <w:textInput>
                    <w:default w:val="Spandauer Damm 130, 14050 Berlin"/>
                  </w:textInput>
                </w:ffData>
              </w:fldChar>
            </w:r>
            <w:bookmarkStart w:id="5" w:name="Text10"/>
            <w:r>
              <w:rPr>
                <w:rFonts w:cs="Arial"/>
              </w:rPr>
              <w:instrText xml:space="preserve"> FORMTEXT </w:instrText>
            </w:r>
            <w:r>
              <w:rPr>
                <w:rFonts w:cs="Arial"/>
              </w:rPr>
            </w:r>
            <w:r>
              <w:rPr>
                <w:rFonts w:cs="Arial"/>
              </w:rPr>
              <w:fldChar w:fldCharType="separate"/>
            </w:r>
            <w:r>
              <w:rPr>
                <w:rFonts w:cs="Arial"/>
                <w:noProof/>
              </w:rPr>
              <w:t>Spandauer Damm 130, 14050 Berlin</w:t>
            </w:r>
            <w:r>
              <w:rPr>
                <w:rFonts w:cs="Arial"/>
              </w:rPr>
              <w:fldChar w:fldCharType="end"/>
            </w:r>
            <w:bookmarkEnd w:id="5"/>
          </w:p>
          <w:p w14:paraId="6F8E28D4" w14:textId="77777777" w:rsidR="004F1902" w:rsidRPr="006846B9" w:rsidRDefault="004F1902" w:rsidP="00276E00">
            <w:pPr>
              <w:rPr>
                <w:rFonts w:cs="Arial"/>
              </w:rPr>
            </w:pPr>
          </w:p>
        </w:tc>
        <w:tc>
          <w:tcPr>
            <w:tcW w:w="3078" w:type="dxa"/>
            <w:tcBorders>
              <w:top w:val="nil"/>
              <w:left w:val="nil"/>
              <w:bottom w:val="nil"/>
              <w:right w:val="nil"/>
            </w:tcBorders>
          </w:tcPr>
          <w:p w14:paraId="3BC1413B" w14:textId="77777777" w:rsidR="004F1902" w:rsidRPr="006846B9" w:rsidRDefault="004F1902" w:rsidP="005938E7">
            <w:pPr>
              <w:rPr>
                <w:rFonts w:cs="Arial"/>
              </w:rPr>
            </w:pPr>
          </w:p>
        </w:tc>
        <w:tc>
          <w:tcPr>
            <w:tcW w:w="9498" w:type="dxa"/>
            <w:tcBorders>
              <w:top w:val="nil"/>
              <w:left w:val="nil"/>
              <w:bottom w:val="nil"/>
              <w:right w:val="nil"/>
            </w:tcBorders>
          </w:tcPr>
          <w:p w14:paraId="7FF043C7" w14:textId="77777777" w:rsidR="004F1902" w:rsidRPr="006846B9" w:rsidRDefault="004F1902" w:rsidP="005938E7">
            <w:pPr>
              <w:rPr>
                <w:rFonts w:cs="Arial"/>
              </w:rPr>
            </w:pPr>
          </w:p>
        </w:tc>
        <w:tc>
          <w:tcPr>
            <w:tcW w:w="9498" w:type="dxa"/>
            <w:tcBorders>
              <w:top w:val="nil"/>
              <w:left w:val="nil"/>
              <w:bottom w:val="nil"/>
              <w:right w:val="nil"/>
            </w:tcBorders>
          </w:tcPr>
          <w:p w14:paraId="3F653735" w14:textId="77777777" w:rsidR="004F1902" w:rsidRPr="006846B9" w:rsidRDefault="004F1902" w:rsidP="005938E7">
            <w:pPr>
              <w:rPr>
                <w:rFonts w:cs="Arial"/>
              </w:rPr>
            </w:pPr>
          </w:p>
        </w:tc>
      </w:tr>
    </w:tbl>
    <w:p w14:paraId="15D0D85D" w14:textId="77777777" w:rsidR="004F1902" w:rsidRDefault="004F1902">
      <w:pPr>
        <w:spacing w:before="0" w:after="0" w:line="240" w:lineRule="auto"/>
      </w:pPr>
    </w:p>
    <w:bookmarkStart w:id="6" w:name="_Hlk215131177" w:displacedByCustomXml="next"/>
    <w:sdt>
      <w:sdtPr>
        <w:alias w:val="axesPDF - Layout-Tabelle"/>
        <w:tag w:val="axesPDF:ID:Table:505fe0ad-80ea-42a3-b152-01d3f2fabe18"/>
        <w:id w:val="-1701619626"/>
        <w:placeholder>
          <w:docPart w:val="0943E70309CE48259B591AC03180FE9F"/>
        </w:placeholder>
      </w:sdtPr>
      <w:sdtContent>
        <w:tbl>
          <w:tblPr>
            <w:tblStyle w:val="Tabellenraster"/>
            <w:tblW w:w="9351" w:type="dxa"/>
            <w:tblLook w:val="04A0" w:firstRow="1" w:lastRow="0" w:firstColumn="1" w:lastColumn="0" w:noHBand="0" w:noVBand="1"/>
            <w:tblDescription w:val="Grunddaten der Vergabe"/>
          </w:tblPr>
          <w:tblGrid>
            <w:gridCol w:w="4815"/>
            <w:gridCol w:w="4536"/>
          </w:tblGrid>
          <w:tr w:rsidR="00833844" w14:paraId="762888E8" w14:textId="77777777" w:rsidTr="004E3A9C">
            <w:trPr>
              <w:trHeight w:val="699"/>
              <w:tblHeader/>
            </w:trPr>
            <w:tc>
              <w:tcPr>
                <w:tcW w:w="4815" w:type="dxa"/>
              </w:tcPr>
              <w:p w14:paraId="46E5CFC2" w14:textId="0A225DB0" w:rsidR="00833844" w:rsidRPr="00A74C02" w:rsidRDefault="00833844" w:rsidP="00BC6448">
                <w:pPr>
                  <w:pStyle w:val="Standard-BeschriftungManahmedaten"/>
                </w:pPr>
                <w:r w:rsidRPr="00A74C02">
                  <w:t>Vergabenummer</w:t>
                </w:r>
                <w:r w:rsidR="003031A8">
                  <w:t xml:space="preserve"> </w:t>
                </w:r>
                <w:r w:rsidR="00101913">
                  <w:t>TP</w:t>
                </w:r>
                <w:r w:rsidR="007A0748">
                  <w:t>4</w:t>
                </w:r>
                <w:r w:rsidR="00C27012">
                  <w:t>_</w:t>
                </w:r>
                <w:r w:rsidR="001B7CA6">
                  <w:t>C</w:t>
                </w:r>
              </w:p>
            </w:tc>
            <w:tc>
              <w:tcPr>
                <w:tcW w:w="4536" w:type="dxa"/>
                <w:tcBorders>
                  <w:bottom w:val="single" w:sz="4" w:space="0" w:color="auto"/>
                </w:tcBorders>
              </w:tcPr>
              <w:p w14:paraId="79601592" w14:textId="77777777" w:rsidR="00833844" w:rsidRPr="00A74C02" w:rsidRDefault="00833844" w:rsidP="00BC6448">
                <w:pPr>
                  <w:pStyle w:val="Standard-BeschriftungManahmedaten"/>
                </w:pPr>
                <w:r w:rsidRPr="00A74C02">
                  <w:t>Maßnahmenummer</w:t>
                </w:r>
              </w:p>
            </w:tc>
          </w:tr>
          <w:tr w:rsidR="00833844" w14:paraId="3C8765E6" w14:textId="77777777" w:rsidTr="004E3A9C">
            <w:trPr>
              <w:trHeight w:val="1395"/>
            </w:trPr>
            <w:tc>
              <w:tcPr>
                <w:tcW w:w="9351" w:type="dxa"/>
                <w:gridSpan w:val="2"/>
              </w:tcPr>
              <w:p w14:paraId="61A2F116" w14:textId="77777777" w:rsidR="00833844" w:rsidRDefault="00E45DEE" w:rsidP="00BC6448">
                <w:pPr>
                  <w:pStyle w:val="Standard-BeschriftungManahmedaten"/>
                </w:pPr>
                <w:r>
                  <w:t>M</w:t>
                </w:r>
                <w:r w:rsidR="00833844" w:rsidRPr="00A74C02">
                  <w:t>aßnahme</w:t>
                </w:r>
              </w:p>
              <w:p w14:paraId="2AEC8D6B" w14:textId="77777777" w:rsidR="00E952C0" w:rsidRDefault="002975A0" w:rsidP="00BC6448">
                <w:pPr>
                  <w:pStyle w:val="Standard-BeschriftungManahmedaten"/>
                </w:pPr>
                <w:r w:rsidRPr="002975A0">
                  <w:t>Umsetzung Krankenhausstrukturfonds an den DRK Kliniken Berlin Westend</w:t>
                </w:r>
              </w:p>
              <w:p w14:paraId="0C192AB0" w14:textId="749EE27C" w:rsidR="007A0748" w:rsidRPr="00A74C02" w:rsidRDefault="007A0748" w:rsidP="007238FC">
                <w:pPr>
                  <w:pStyle w:val="Standard-BeschriftungManahmedaten"/>
                </w:pPr>
                <w:r w:rsidRPr="007A0748">
                  <w:t>Teilprojekt 4 - Sanierung der Station 29, Station 1b, Station 4b und</w:t>
                </w:r>
                <w:r>
                  <w:t xml:space="preserve"> </w:t>
                </w:r>
                <w:r w:rsidRPr="007A0748">
                  <w:t>Erweiterung der Intensivstation</w:t>
                </w:r>
              </w:p>
            </w:tc>
          </w:tr>
          <w:tr w:rsidR="00833844" w14:paraId="56BEDF0C" w14:textId="77777777" w:rsidTr="004E3A9C">
            <w:trPr>
              <w:trHeight w:val="705"/>
            </w:trPr>
            <w:tc>
              <w:tcPr>
                <w:tcW w:w="9351" w:type="dxa"/>
                <w:gridSpan w:val="2"/>
              </w:tcPr>
              <w:p w14:paraId="60B04ADE" w14:textId="77777777" w:rsidR="00833844" w:rsidRDefault="00833844" w:rsidP="00BC6448">
                <w:pPr>
                  <w:pStyle w:val="Standard-BeschriftungManahmedaten"/>
                </w:pPr>
                <w:r w:rsidRPr="00A74C02">
                  <w:t>Leistung/CPV</w:t>
                </w:r>
              </w:p>
              <w:p w14:paraId="315CF8BB" w14:textId="52ECF43D" w:rsidR="00A875B0" w:rsidRPr="00A74C02" w:rsidRDefault="000F4266" w:rsidP="00BC6448">
                <w:pPr>
                  <w:pStyle w:val="Standard-BeschriftungManahmedaten"/>
                </w:pPr>
                <w:r w:rsidRPr="000F4266">
                  <w:t xml:space="preserve">Fachplanung Technische Ausrüstung, </w:t>
                </w:r>
                <w:r w:rsidR="001B7CA6">
                  <w:t>ELT</w:t>
                </w:r>
                <w:r w:rsidRPr="000F4266">
                  <w:t xml:space="preserve"> / 71000000</w:t>
                </w:r>
              </w:p>
            </w:tc>
          </w:tr>
        </w:tbl>
      </w:sdtContent>
    </w:sdt>
    <w:p w14:paraId="252149F9" w14:textId="2ECBAE96" w:rsidR="00FE3FD5" w:rsidRPr="00FE3FD5" w:rsidRDefault="00E45DEE" w:rsidP="00BC6448">
      <w:pPr>
        <w:pStyle w:val="berschrift1"/>
        <w:jc w:val="left"/>
      </w:pPr>
      <w:bookmarkStart w:id="7" w:name="_Hlk232397832"/>
      <w:bookmarkEnd w:id="6"/>
      <w:r w:rsidRPr="00E45DEE">
        <w:t>Erklärungen zu Ausschlussgründen und Angaben zum Unternehmen</w:t>
      </w:r>
      <w:bookmarkEnd w:id="7"/>
    </w:p>
    <w:p w14:paraId="39A89DBC" w14:textId="56CDAC32" w:rsidR="00E45DEE" w:rsidRDefault="00E45DEE" w:rsidP="00BC6448">
      <w:pPr>
        <w:pStyle w:val="Listenabsatz"/>
        <w:numPr>
          <w:ilvl w:val="6"/>
          <w:numId w:val="16"/>
        </w:numPr>
        <w:ind w:left="709" w:hanging="709"/>
      </w:pPr>
      <w:r w:rsidRPr="00E45DEE">
        <w:t>Mir/Uns ist bekannt, dass ein Unternehmen zu jedem Zeitpunkt des Vergabeverfahrens von der Teilnahme an einem Vergabeverfahren gemäß</w:t>
      </w:r>
      <w:r w:rsidR="00CB239B">
        <w:t xml:space="preserve"> </w:t>
      </w:r>
      <w:r w:rsidR="00CB239B">
        <w:br/>
      </w:r>
      <w:r w:rsidRPr="00E45DEE">
        <w:t>§ 123 Abs</w:t>
      </w:r>
      <w:r w:rsidR="0067778B">
        <w:t>.</w:t>
      </w:r>
      <w:r w:rsidRPr="00E45DEE">
        <w:t xml:space="preserve"> 1 </w:t>
      </w:r>
      <w:r w:rsidR="00587619" w:rsidRPr="00587619">
        <w:t xml:space="preserve">Gesetz gegen Wettbewerbsbeschränkungen </w:t>
      </w:r>
      <w:r w:rsidR="00587619">
        <w:t>(</w:t>
      </w:r>
      <w:r w:rsidRPr="00E45DEE">
        <w:t>GWB</w:t>
      </w:r>
      <w:r w:rsidR="00587619">
        <w:t>)</w:t>
      </w:r>
      <w:r w:rsidRPr="00E45DEE">
        <w:t xml:space="preserve"> ausgeschlossen werden muss, wenn der Auftraggeber Kenntnis davon hat, dass eine Person, deren Verhalten dem Unternehmen zuzurechnen ist, rechtskräftig verurteilt oder gegen das Unternehmen nach</w:t>
      </w:r>
      <w:r>
        <w:t xml:space="preserve"> </w:t>
      </w:r>
      <w:r w:rsidRPr="00E45DEE">
        <w:t>§ 30 des Gesetzes über Ordnungswidrigkeiten</w:t>
      </w:r>
      <w:r w:rsidR="00CB239B">
        <w:t xml:space="preserve"> (OWiG)</w:t>
      </w:r>
      <w:r w:rsidRPr="00E45DEE">
        <w:t xml:space="preserve"> eine Geldbuße rechtskräftig festgesetzt worden ist wegen einer Straftat nach:</w:t>
      </w:r>
    </w:p>
    <w:p w14:paraId="7899EA31" w14:textId="0DEFFBA7" w:rsidR="00E45DEE" w:rsidRPr="00E45DEE" w:rsidRDefault="00E45DEE" w:rsidP="00BC6448">
      <w:pPr>
        <w:numPr>
          <w:ilvl w:val="0"/>
          <w:numId w:val="19"/>
        </w:numPr>
        <w:ind w:left="709" w:hanging="425"/>
      </w:pPr>
      <w:r w:rsidRPr="00E45DEE">
        <w:t>§ 129 des Strafgesetzbuches</w:t>
      </w:r>
      <w:r w:rsidR="00587619">
        <w:t xml:space="preserve"> (StGB)</w:t>
      </w:r>
      <w:r w:rsidRPr="00E45DEE">
        <w:t xml:space="preserve"> (Bildung krimineller Vereinigungen), § 129a des </w:t>
      </w:r>
      <w:bookmarkStart w:id="8" w:name="_Hlk232741831"/>
      <w:r w:rsidRPr="00E45DEE">
        <w:t>St</w:t>
      </w:r>
      <w:r w:rsidR="00587619">
        <w:t>GB</w:t>
      </w:r>
      <w:bookmarkEnd w:id="8"/>
      <w:r w:rsidR="00587619">
        <w:t xml:space="preserve"> </w:t>
      </w:r>
      <w:r w:rsidRPr="00E45DEE">
        <w:t xml:space="preserve">(Bildung terroristischer Vereinigungen), § 129b des </w:t>
      </w:r>
      <w:r w:rsidR="00587619" w:rsidRPr="00E45DEE">
        <w:t>St</w:t>
      </w:r>
      <w:r w:rsidR="00587619">
        <w:t>GB</w:t>
      </w:r>
      <w:r w:rsidRPr="00E45DEE">
        <w:t xml:space="preserve"> (</w:t>
      </w:r>
      <w:r w:rsidR="00587619">
        <w:t>K</w:t>
      </w:r>
      <w:r w:rsidRPr="00E45DEE">
        <w:t>riminelle und terroristische Vereinigungen im Ausland),</w:t>
      </w:r>
    </w:p>
    <w:p w14:paraId="43BA54AF" w14:textId="6855C25F" w:rsidR="00E45DEE" w:rsidRPr="00E45DEE" w:rsidRDefault="00E45DEE" w:rsidP="00BC6448">
      <w:pPr>
        <w:numPr>
          <w:ilvl w:val="0"/>
          <w:numId w:val="19"/>
        </w:numPr>
        <w:ind w:left="709"/>
      </w:pPr>
      <w:r w:rsidRPr="00E45DEE">
        <w:t xml:space="preserve">§ 89c des </w:t>
      </w:r>
      <w:r w:rsidR="00587619" w:rsidRPr="00E45DEE">
        <w:t>St</w:t>
      </w:r>
      <w:r w:rsidR="00587619">
        <w:t>GB</w:t>
      </w:r>
      <w:r w:rsidRPr="00E45DEE">
        <w:t xml:space="preserve"> (Terrorismusfinanzierung) oder wegen der Teilnahme an einer solchen Tat,</w:t>
      </w:r>
    </w:p>
    <w:p w14:paraId="5E4F9337" w14:textId="202E1B91" w:rsidR="00E45DEE" w:rsidRPr="00E45DEE" w:rsidRDefault="00E45DEE" w:rsidP="00BC6448">
      <w:pPr>
        <w:numPr>
          <w:ilvl w:val="0"/>
          <w:numId w:val="19"/>
        </w:numPr>
        <w:ind w:left="709"/>
      </w:pPr>
      <w:r w:rsidRPr="00E45DEE">
        <w:lastRenderedPageBreak/>
        <w:t xml:space="preserve">§ 261 des </w:t>
      </w:r>
      <w:r w:rsidR="00587619" w:rsidRPr="00587619">
        <w:t>StGB</w:t>
      </w:r>
      <w:r w:rsidRPr="00E45DEE">
        <w:t xml:space="preserve"> (Geldwäsche</w:t>
      </w:r>
      <w:r w:rsidR="00587619">
        <w:t>),</w:t>
      </w:r>
    </w:p>
    <w:p w14:paraId="2DCF966C" w14:textId="4B0AEC12" w:rsidR="00E45DEE" w:rsidRPr="00E45DEE" w:rsidRDefault="00E45DEE" w:rsidP="00BC6448">
      <w:pPr>
        <w:numPr>
          <w:ilvl w:val="0"/>
          <w:numId w:val="19"/>
        </w:numPr>
        <w:ind w:left="709"/>
      </w:pPr>
      <w:r w:rsidRPr="00E45DEE">
        <w:t xml:space="preserve">§ 263 des </w:t>
      </w:r>
      <w:r w:rsidR="00587619" w:rsidRPr="00587619">
        <w:t>StGB</w:t>
      </w:r>
      <w:r w:rsidRPr="00E45DEE">
        <w:t xml:space="preserve"> (Betrug), </w:t>
      </w:r>
      <w:r w:rsidR="00587619" w:rsidRPr="00587619">
        <w:t xml:space="preserve">soweit sich die Straftat gegen den Haushalt der Europäischen Union oder gegen Haushalte richtet, die von der Europäischen Union oder in ihrem Auftrag verwaltet werden, </w:t>
      </w:r>
      <w:r w:rsidRPr="00E45DEE">
        <w:t>soweit sich die Straftat gegen öffentliche Haushalte richtet,</w:t>
      </w:r>
    </w:p>
    <w:p w14:paraId="0FCA873A" w14:textId="404CEA4A" w:rsidR="00E45DEE" w:rsidRPr="00E45DEE" w:rsidRDefault="00E45DEE" w:rsidP="00BC6448">
      <w:pPr>
        <w:numPr>
          <w:ilvl w:val="0"/>
          <w:numId w:val="19"/>
        </w:numPr>
        <w:ind w:left="709"/>
      </w:pPr>
      <w:r w:rsidRPr="00E45DEE">
        <w:t>§ 264 des S</w:t>
      </w:r>
      <w:r w:rsidR="00587619">
        <w:t>tGB</w:t>
      </w:r>
      <w:r w:rsidRPr="00E45DEE">
        <w:t xml:space="preserve"> (Subventionsbetrug), soweit sich die Straftat gegen den Haushalt der Europäischen Union oder gegen Haushalte richtet, die von der Europäischen Union oder in deren Auftrag verwaltet werden,</w:t>
      </w:r>
    </w:p>
    <w:p w14:paraId="444B7593" w14:textId="197B15EF" w:rsidR="00E45DEE" w:rsidRPr="00E45DEE" w:rsidRDefault="00E45DEE" w:rsidP="00BC6448">
      <w:pPr>
        <w:numPr>
          <w:ilvl w:val="0"/>
          <w:numId w:val="19"/>
        </w:numPr>
        <w:ind w:left="709"/>
      </w:pPr>
      <w:r w:rsidRPr="00E45DEE">
        <w:t xml:space="preserve">§ 299 des </w:t>
      </w:r>
      <w:r w:rsidR="00587619">
        <w:t xml:space="preserve">StGB </w:t>
      </w:r>
      <w:r w:rsidRPr="00E45DEE">
        <w:t>(Bestechlichkeit und Bestechung im geschäftlichen Verkehr),</w:t>
      </w:r>
      <w:r w:rsidR="00587619">
        <w:br/>
      </w:r>
      <w:r w:rsidRPr="00E45DEE">
        <w:t xml:space="preserve">§§ 299a und 299b des </w:t>
      </w:r>
      <w:r w:rsidR="00587619">
        <w:t xml:space="preserve">StGB </w:t>
      </w:r>
      <w:r w:rsidRPr="00E45DEE">
        <w:t>(Bestechlichkeit und Bestechung im Gesundheitswesen)</w:t>
      </w:r>
      <w:r w:rsidR="00587619">
        <w:t>,</w:t>
      </w:r>
    </w:p>
    <w:p w14:paraId="4226E8F3" w14:textId="131B4D8F" w:rsidR="00E45DEE" w:rsidRDefault="00E45DEE" w:rsidP="00587619">
      <w:pPr>
        <w:numPr>
          <w:ilvl w:val="0"/>
          <w:numId w:val="19"/>
        </w:numPr>
        <w:ind w:left="709"/>
      </w:pPr>
      <w:r w:rsidRPr="00E45DEE">
        <w:t>§ 108e des St</w:t>
      </w:r>
      <w:r w:rsidR="00587619">
        <w:t>GB</w:t>
      </w:r>
      <w:r w:rsidRPr="00E45DEE">
        <w:t xml:space="preserve"> (Bestechlichkeit und Bestechung von Mandatsträgern)</w:t>
      </w:r>
      <w:r w:rsidR="00587619">
        <w:t xml:space="preserve"> oder </w:t>
      </w:r>
      <w:r w:rsidR="00587619">
        <w:br/>
      </w:r>
      <w:r w:rsidRPr="00E45DEE">
        <w:t>§ 108f des St</w:t>
      </w:r>
      <w:r w:rsidR="00587619">
        <w:t>GB</w:t>
      </w:r>
      <w:r w:rsidRPr="00E45DEE">
        <w:t xml:space="preserve"> (unzulässige Interessenwahrnehmung),</w:t>
      </w:r>
    </w:p>
    <w:p w14:paraId="06D9C988" w14:textId="14380EEF" w:rsidR="00587619" w:rsidRPr="00E45DEE" w:rsidRDefault="00587619" w:rsidP="00587619">
      <w:pPr>
        <w:numPr>
          <w:ilvl w:val="0"/>
          <w:numId w:val="19"/>
        </w:numPr>
        <w:ind w:left="709"/>
      </w:pPr>
      <w:r w:rsidRPr="00E45DEE">
        <w:t>den §§ 333 und 334 des St</w:t>
      </w:r>
      <w:r>
        <w:t>GB</w:t>
      </w:r>
      <w:r w:rsidRPr="00E45DEE">
        <w:t xml:space="preserve"> (Vorteilsgewährung und Bestechung), jeweils auch in Verbindung mit § 335a des St</w:t>
      </w:r>
      <w:r>
        <w:t xml:space="preserve">GB </w:t>
      </w:r>
      <w:r w:rsidRPr="00E45DEE">
        <w:t>(Ausländische und internationale Bedienstete),</w:t>
      </w:r>
    </w:p>
    <w:p w14:paraId="0B62296A" w14:textId="77777777" w:rsidR="00E45DEE" w:rsidRPr="00E45DEE" w:rsidRDefault="00E45DEE" w:rsidP="00BC6448">
      <w:pPr>
        <w:numPr>
          <w:ilvl w:val="0"/>
          <w:numId w:val="19"/>
        </w:numPr>
        <w:ind w:left="709"/>
      </w:pPr>
      <w:r w:rsidRPr="00E45DEE">
        <w:t>Artikel 2 § 2 des Gesetzes zur Bekämpfung internationaler Bestechung (Bestechung ausländischer Abgeordneter im Zusammenhang mit internationalem Geschäftsverkehr) oder</w:t>
      </w:r>
    </w:p>
    <w:p w14:paraId="31B68AF8" w14:textId="6E165726" w:rsidR="00E45DEE" w:rsidRPr="00E45DEE" w:rsidRDefault="00E45DEE" w:rsidP="00BC6448">
      <w:pPr>
        <w:numPr>
          <w:ilvl w:val="0"/>
          <w:numId w:val="19"/>
        </w:numPr>
        <w:ind w:left="709"/>
      </w:pPr>
      <w:r w:rsidRPr="00E45DEE">
        <w:t>den §§ 232, 233a Abs</w:t>
      </w:r>
      <w:r w:rsidR="00AD416E">
        <w:t>.</w:t>
      </w:r>
      <w:r w:rsidRPr="00E45DEE">
        <w:t xml:space="preserve"> 1 bis 5, den 232b bis 233a des </w:t>
      </w:r>
      <w:r w:rsidR="00587619">
        <w:t>StGB</w:t>
      </w:r>
      <w:r w:rsidRPr="00E45DEE">
        <w:t xml:space="preserve"> (Menschenhandel, Zwangsprostitution, Zwangsarbeit, Ausbeutung der Arbeitskraft, Ausbeutung unter Ausnutzung einer Freiheitsberaubung).</w:t>
      </w:r>
    </w:p>
    <w:p w14:paraId="3016FA87" w14:textId="640776AA" w:rsidR="001945AE" w:rsidRDefault="00354470" w:rsidP="00BC6448">
      <w:pPr>
        <w:ind w:left="709"/>
      </w:pPr>
      <w:r w:rsidRPr="00354470">
        <w:t>Einer Verurteilung oder der Festsetzung einer Geldbuße im Sinne des Abs</w:t>
      </w:r>
      <w:r w:rsidR="0067778B">
        <w:t>.</w:t>
      </w:r>
      <w:r w:rsidRPr="00354470">
        <w:t xml:space="preserve"> 1 stehen eine Verurteilung oder die Festsetzung einer Geldbuße nach den vergleichbaren Vorschriften anderer Staaten gleich.</w:t>
      </w:r>
      <w:r>
        <w:t xml:space="preserve"> </w:t>
      </w:r>
      <w:r w:rsidRPr="00354470">
        <w:t>Das Verhalten einer rechtskräftig verurteilten Person ist einem Unternehmen zuzurechnen, wenn diese Person als für die Leitung des Unternehmens Verantwortlicher gehandelt hat; dazu gehört auch die Überwachung der Geschäftsführung oder die sonstige Ausübung von Kontrollbefugnissen in leitender Stellung.</w:t>
      </w:r>
    </w:p>
    <w:p w14:paraId="3AC7823B" w14:textId="09298F9B" w:rsidR="001945AE" w:rsidRDefault="001945AE" w:rsidP="00BC6448">
      <w:pPr>
        <w:ind w:left="709" w:hanging="709"/>
      </w:pPr>
      <w:r>
        <w:t>2.</w:t>
      </w:r>
      <w:r>
        <w:tab/>
        <w:t>Mir/Uns ist bekannt, dass ein Unternehmen zu jedem Zeitpunkt des Vergabeverfahrens von der Teilnahme an einem Vergabeverfahren gemäß § 123 Abs</w:t>
      </w:r>
      <w:r w:rsidR="00AD416E">
        <w:t>.</w:t>
      </w:r>
      <w:r>
        <w:t xml:space="preserve"> 4 GWB ausgeschlossen werden muss, wenn der Auftraggeber Kenntnis davon hat, wenn das Unternehmen seinen Verpflichtungen zur Zahlung von Steuern, Abgaben oder Beiträgen zur Sozialversicherung nicht nachgekommen ist und dies durch eine rechtskräftige Gerichts- oder bestandskräftige Verwaltungsentscheidung festgestellt wurde </w:t>
      </w:r>
      <w:r w:rsidRPr="001945AE">
        <w:t xml:space="preserve">oder die Verletzung der </w:t>
      </w:r>
      <w:r w:rsidRPr="001945AE">
        <w:lastRenderedPageBreak/>
        <w:t>aufgeführten Verpflichtungen auf sonstige Weise durch den Auftraggeber nachgewiesen wird.</w:t>
      </w:r>
    </w:p>
    <w:p w14:paraId="2FDCBB59" w14:textId="2038AD64" w:rsidR="00A147F9" w:rsidRPr="00A76FDF" w:rsidRDefault="001945AE" w:rsidP="00BC6448">
      <w:pPr>
        <w:ind w:left="709" w:hanging="709"/>
      </w:pPr>
      <w:r>
        <w:t>3.</w:t>
      </w:r>
      <w:r>
        <w:tab/>
      </w:r>
      <w:r w:rsidRPr="00FF4BE5">
        <w:t>Mir/Uns ist bekannt, dass ein Unternehmen von der Teilnahme an einem Vergabeverfahren gemäß</w:t>
      </w:r>
      <w:r w:rsidR="00A147F9" w:rsidRPr="00FF4BE5">
        <w:t xml:space="preserve"> § 124 Ab</w:t>
      </w:r>
      <w:r w:rsidR="00AD416E">
        <w:t>s.</w:t>
      </w:r>
      <w:r w:rsidR="00A147F9" w:rsidRPr="00FF4BE5">
        <w:t xml:space="preserve"> 1 GWB </w:t>
      </w:r>
      <w:r w:rsidR="00A147F9" w:rsidRPr="00A76FDF">
        <w:t>ausgeschlossen werden kann, wenn:</w:t>
      </w:r>
    </w:p>
    <w:p w14:paraId="27B6F8FB" w14:textId="77777777" w:rsidR="00FE3FD5" w:rsidRPr="00A76FDF" w:rsidRDefault="00FE3FD5" w:rsidP="00BC6448">
      <w:pPr>
        <w:numPr>
          <w:ilvl w:val="0"/>
          <w:numId w:val="20"/>
        </w:numPr>
        <w:ind w:left="709" w:hanging="425"/>
      </w:pPr>
      <w:r w:rsidRPr="00A76FDF">
        <w:t>das Unternehmen bei der Ausführung öffentlicher Aufträge nachweislich gegen geltende umwelt-, sozial- oder arbeitsrechtliche Verpflichtungen verstoßen hat,</w:t>
      </w:r>
    </w:p>
    <w:p w14:paraId="317A6B5C" w14:textId="77777777" w:rsidR="00FE3FD5" w:rsidRPr="00A76FDF" w:rsidRDefault="00FE3FD5" w:rsidP="00BC6448">
      <w:pPr>
        <w:numPr>
          <w:ilvl w:val="0"/>
          <w:numId w:val="20"/>
        </w:numPr>
        <w:ind w:left="709" w:hanging="425"/>
      </w:pPr>
      <w:r w:rsidRPr="00A76FDF">
        <w:t>das Unternehmen zahlungsunfähig ist, über das Vermögen des Unternehmens ein Insolvenzverfahren oder ein vergleichbares Verfahren beantragt oder eröffnet worden ist, die Eröffnung eines solchen Verfahrens mangels Masse abgelehnt worden ist, sich das Unternehmen im Verfahren der Liquidation befindet oder seine Tätigkeit eingestellt hat,</w:t>
      </w:r>
    </w:p>
    <w:p w14:paraId="4C59AA1F" w14:textId="521C3325" w:rsidR="00D65471" w:rsidRDefault="003D1A64" w:rsidP="00BC6448">
      <w:pPr>
        <w:numPr>
          <w:ilvl w:val="0"/>
          <w:numId w:val="20"/>
        </w:numPr>
        <w:ind w:left="709" w:hanging="425"/>
      </w:pPr>
      <w:r w:rsidRPr="003D1A64">
        <w:t xml:space="preserve">der öffentliche Auftraggeber auf geeignete Weise nachweisen kann, dass das Unternehmen im Rahmen der beruflichen Tätigkeit eine schwere Verfehlung begangen hat, durch die die Integrität des Unternehmens infrage gestellt wird; </w:t>
      </w:r>
      <w:r>
        <w:br/>
      </w:r>
      <w:r w:rsidRPr="003D1A64">
        <w:t>§ 123 Absatz 3 ist entsprechend anzuwenden</w:t>
      </w:r>
      <w:r w:rsidR="00AD416E" w:rsidRPr="00AD416E">
        <w:t>,</w:t>
      </w:r>
    </w:p>
    <w:p w14:paraId="733362A0" w14:textId="2B73289B" w:rsidR="00FE3FD5" w:rsidRPr="00A76FDF" w:rsidRDefault="00FD0C79" w:rsidP="00BC6448">
      <w:pPr>
        <w:numPr>
          <w:ilvl w:val="0"/>
          <w:numId w:val="20"/>
        </w:numPr>
        <w:ind w:left="709" w:hanging="425"/>
      </w:pPr>
      <w:r w:rsidRPr="00FD0C79">
        <w:t>der öffentliche Auftraggeber über hinreichende Anhaltspunkte dafür verfügt, dass das Unternehmen mit anderen Unternehmen Vereinbarungen getroffen oder Verhaltensweisen aufeinander abgestimmt hat, die eine Verhinderung, Einschränkung oder Verfälschung des Wettbewerbs bezwecken oder bewirken,</w:t>
      </w:r>
    </w:p>
    <w:p w14:paraId="155B9634" w14:textId="77777777" w:rsidR="00FE3FD5" w:rsidRPr="00A76FDF" w:rsidRDefault="00FE3FD5" w:rsidP="00BC6448">
      <w:pPr>
        <w:numPr>
          <w:ilvl w:val="0"/>
          <w:numId w:val="20"/>
        </w:numPr>
        <w:ind w:left="709" w:hanging="425"/>
      </w:pPr>
      <w:r w:rsidRPr="00A76FDF">
        <w:t>ein Interessenkonflikt bei der Durchführung des Vergabeverfahrens besteht, der die Unparteilichkeit und Unabhängigkeit einer für den öffentlichen Auftraggeber tätigen Person bei der Durchführung des Vergabeverfahrens beeinträchtigen könnte und der durch andere, weniger einschneidende Maßnahmen nicht wirksam beseitigt werden kann,</w:t>
      </w:r>
    </w:p>
    <w:p w14:paraId="759E08F4" w14:textId="77777777" w:rsidR="00FE3FD5" w:rsidRPr="00A76FDF" w:rsidRDefault="00FE3FD5" w:rsidP="00BC6448">
      <w:pPr>
        <w:numPr>
          <w:ilvl w:val="0"/>
          <w:numId w:val="20"/>
        </w:numPr>
        <w:ind w:left="709" w:hanging="425"/>
      </w:pPr>
      <w:r w:rsidRPr="00A76FDF">
        <w:t>eine Wettbewerbsverzerrung daraus resultiert, dass das Unternehmen bereits in die Vorbereitung des Vergabeverfahrens einbezogen war, und diese Wettbewerbsverzerrung nicht durch andere, weniger einschneidende Maßnahmen beseitigt werden kann,</w:t>
      </w:r>
    </w:p>
    <w:p w14:paraId="4ACA5E18" w14:textId="013A88F1" w:rsidR="00FE3FD5" w:rsidRPr="00A76FDF" w:rsidRDefault="0005492A" w:rsidP="00FD0C79">
      <w:pPr>
        <w:pStyle w:val="Listenabsatz"/>
        <w:numPr>
          <w:ilvl w:val="0"/>
          <w:numId w:val="20"/>
        </w:numPr>
        <w:ind w:left="709" w:hanging="425"/>
      </w:pPr>
      <w:r w:rsidRPr="0005492A">
        <w:t>das Unternehmen bei der Erfüllung einer wesentlichen Anforderung im Rahmen eines früheren öffentlichen Auftrags oder Konzessionsvertrags erhebliche oder fortdauernde Mängel erkennen lassen hat, die die Erklärung einer vorzeitigen Beendigung dieses früheren Auftrags, die Forderung nach Schadenersatz oder andere vergleichbare Rechtsfolgen nach sich gezogen haben</w:t>
      </w:r>
      <w:r w:rsidR="00D65471" w:rsidRPr="00D65471">
        <w:t>,</w:t>
      </w:r>
    </w:p>
    <w:p w14:paraId="1A9A0506" w14:textId="77777777" w:rsidR="00FD0C79" w:rsidRDefault="00FD0C79" w:rsidP="00FD0C79">
      <w:pPr>
        <w:numPr>
          <w:ilvl w:val="0"/>
          <w:numId w:val="20"/>
        </w:numPr>
        <w:ind w:left="709" w:hanging="425"/>
      </w:pPr>
      <w:r>
        <w:t>d</w:t>
      </w:r>
      <w:r w:rsidRPr="00FD0C79">
        <w:t xml:space="preserve">as Unternehmen in Bezug auf Ausschlussgründe oder Eignungskriterien eine schwerwiegende Täuschung begangen oder Auskünfte zurückgehalten hat oder nicht in der Lage ist, die erforderlichen Nachweise zu übermitteln, oder </w:t>
      </w:r>
    </w:p>
    <w:p w14:paraId="6B9A1B45" w14:textId="5FCB7024" w:rsidR="00971C3B" w:rsidRPr="00A76FDF" w:rsidRDefault="00FE3FD5" w:rsidP="00FD0C79">
      <w:pPr>
        <w:numPr>
          <w:ilvl w:val="0"/>
          <w:numId w:val="20"/>
        </w:numPr>
        <w:ind w:left="709" w:hanging="425"/>
      </w:pPr>
      <w:r w:rsidRPr="00A76FDF">
        <w:lastRenderedPageBreak/>
        <w:t>das Unternehmen versucht hat, die Entscheidungsfindung des öffentlichen Auftraggebers in unzulässiger Weise zu beeinflussen, versucht hat, vertrauliche Informationen zu erhalten, durch die es unzulässige Vorteile beim Vergabeverfahren erlangen könnte, oder fahrlässig oder vorsätzlich irreführende Informationen übermittelt hat, die die Vergabeentscheidung des öffentlichen Auftraggebers erheblich beeinflussen könnten, oder versucht hat, solche Informationen zu übermitteln.</w:t>
      </w:r>
    </w:p>
    <w:p w14:paraId="5854D924" w14:textId="1A1C0934" w:rsidR="00971C3B" w:rsidRDefault="00971C3B" w:rsidP="00D65471">
      <w:pPr>
        <w:ind w:left="709" w:hanging="709"/>
      </w:pPr>
      <w:r>
        <w:t>4.</w:t>
      </w:r>
      <w:r>
        <w:tab/>
      </w:r>
      <w:r w:rsidRPr="00971C3B">
        <w:t>Mir/Uns ist bekannt, dass Bewerber gemäß § 21</w:t>
      </w:r>
      <w:r w:rsidR="00FD0C79" w:rsidRPr="00FD0C79">
        <w:t xml:space="preserve"> Arbeitnehmer-Entsendegesetzes</w:t>
      </w:r>
      <w:r w:rsidRPr="00971C3B">
        <w:t xml:space="preserve"> </w:t>
      </w:r>
      <w:r w:rsidR="00FD0C79">
        <w:t>(</w:t>
      </w:r>
      <w:r w:rsidR="00FD0C79" w:rsidRPr="00971C3B">
        <w:t>A</w:t>
      </w:r>
      <w:r w:rsidR="00585AE9">
        <w:t>E</w:t>
      </w:r>
      <w:r w:rsidR="00FD0C79" w:rsidRPr="00971C3B">
        <w:t>ntG</w:t>
      </w:r>
      <w:r w:rsidR="00FD0C79">
        <w:t>)</w:t>
      </w:r>
      <w:r w:rsidR="00FD0C79" w:rsidRPr="00971C3B">
        <w:t xml:space="preserve"> </w:t>
      </w:r>
      <w:r w:rsidRPr="00971C3B">
        <w:t>von der Teilnahme an einem Wettbewerb um einen Liefer-, Bau- oder Dienstleistungsauftrag für eine angemessene Zeit bis zur nachgewiesenen Wiederherstellung ihrer Zuverlässigkeit ausgeschlossen werden sollen, die wegen eines Verstoßes nach</w:t>
      </w:r>
      <w:r w:rsidR="00D65471">
        <w:t xml:space="preserve"> </w:t>
      </w:r>
      <w:r w:rsidRPr="00971C3B">
        <w:t>§ 23 AEntG mit einer Geldbuße von wenigstens zweitausendfünfhundert Euro belegt worden sind. Das Gleiche gilt auch schon vor Durchführung eines Bußgeldverfahrens, wenn im Einzelfall angesichts der Beweislage kein vernünftiger Zweifel an einer schwerwiegenden Verfehlung besteht.</w:t>
      </w:r>
    </w:p>
    <w:p w14:paraId="0BBB600A" w14:textId="150B819F" w:rsidR="000B3023" w:rsidRDefault="00971C3B" w:rsidP="000B3023">
      <w:pPr>
        <w:ind w:left="709" w:hanging="709"/>
      </w:pPr>
      <w:r>
        <w:t>5.</w:t>
      </w:r>
      <w:r>
        <w:tab/>
      </w:r>
      <w:r w:rsidRPr="00971C3B">
        <w:t xml:space="preserve">Mir/Uns ist bekannt, dass Bewerber gemäß § 98c </w:t>
      </w:r>
      <w:r w:rsidR="00E8731E" w:rsidRPr="00E8731E">
        <w:rPr>
          <w:rFonts w:cs="Arial"/>
        </w:rPr>
        <w:t>Aufenthaltsgesetz</w:t>
      </w:r>
      <w:r w:rsidR="00E8731E" w:rsidRPr="00E8731E">
        <w:t xml:space="preserve"> </w:t>
      </w:r>
      <w:r w:rsidR="00E8731E">
        <w:t>(</w:t>
      </w:r>
      <w:r w:rsidRPr="00971C3B">
        <w:t>AufenthG</w:t>
      </w:r>
      <w:r w:rsidR="00E8731E">
        <w:t>)</w:t>
      </w:r>
      <w:r w:rsidRPr="00971C3B">
        <w:t xml:space="preserve"> von der Teilnahme an einem Wettbewerb um einen Liefer-, Bau- oder Dienstleistungsauftrag ausgeschlossen werden können, wenn diese oder dessen nach Satzung oder Gesetz Vertretungsberechtigter nach § 404 Abs</w:t>
      </w:r>
      <w:r w:rsidR="000B3023">
        <w:t>.</w:t>
      </w:r>
      <w:r w:rsidRPr="00971C3B">
        <w:t xml:space="preserve"> 2 N</w:t>
      </w:r>
      <w:r w:rsidR="000B3023">
        <w:t>r.</w:t>
      </w:r>
      <w:r w:rsidRPr="00971C3B">
        <w:t xml:space="preserve"> 3 des Dritten Buches Sozialgesetzbuch (SGB</w:t>
      </w:r>
      <w:r w:rsidR="000B3023">
        <w:t xml:space="preserve"> III</w:t>
      </w:r>
      <w:r w:rsidRPr="00971C3B">
        <w:t xml:space="preserve">) mit einer Geldbuße von wenigstens Zweitausendfünfhundert Euro rechtskräftig belegt worden ist oder nach den §§ 10, 10a oder 11 des </w:t>
      </w:r>
      <w:r w:rsidR="000B3023" w:rsidRPr="000B3023">
        <w:t xml:space="preserve">Schwarzarbeitsbekämpfungsgesetzes </w:t>
      </w:r>
      <w:r w:rsidR="000B3023">
        <w:t>(</w:t>
      </w:r>
      <w:r w:rsidRPr="00971C3B">
        <w:t>SchwarzArbG</w:t>
      </w:r>
      <w:r w:rsidR="000B3023">
        <w:t xml:space="preserve">) </w:t>
      </w:r>
      <w:r w:rsidRPr="00971C3B">
        <w:t>zu einer Freiheitsstrafe von mehr als drei Monaten oder einer Geldstrafe von mehr als 90 Tagessätzen rechtskräftig verurteilt worden ist.</w:t>
      </w:r>
    </w:p>
    <w:p w14:paraId="661C379E" w14:textId="0C442A46" w:rsidR="000B3023" w:rsidRDefault="00971C3B" w:rsidP="000B3023">
      <w:pPr>
        <w:ind w:left="709" w:hanging="709"/>
      </w:pPr>
      <w:r w:rsidRPr="00BC6448">
        <w:t>6.</w:t>
      </w:r>
      <w:r w:rsidRPr="00BC6448">
        <w:tab/>
      </w:r>
      <w:r w:rsidR="000B3023" w:rsidRPr="000B3023">
        <w:t>Mir/Uns ist bekannt, dass Bewerber gemäß § 21 SchwarzArbG von der Teilnahme an einem Wettbewerb um einen Liefer-, Bau- oder Dienstleistungsauftrag bis zu einer Dauer von drei Jahren ausgeschlossen werden sollen, die oder deren nach Satzung oder Gesetz Vertretungsberechtigte nach § 8 Abs.1 Nr. 2, §§ 10 bis 11 SchwarzArbG, § 404 Abs. 1 oder 2 Nr. 3 des SGB III, §§ 15, 15a, 16 Abs. 1 Nr 1, 1c, 1d, 1f oder 2 des Arbeitnehmerüberlassungsgesetzes (AÜG) oder § 266a Abs. 1 bis 4 des StGB zu einer Freiheitsstrafe von mehr als drei Monaten oder einer Geldstrafe von mehr als neunzig Tagessätzen verurteilt oder mit einer Geldbuße von wenigstens zweitausendfünfhundert Euro belegt worden ist. Das Gleiche gilt auch schon vor Durchführung eines Straf- oder Bußgeldverfahrens, wenn im Einzelfall angesichts der Beweislage kein vernünftiger Zweifel an einer schwerwiegenden Verfehlung besteht.</w:t>
      </w:r>
    </w:p>
    <w:p w14:paraId="0DAC2789" w14:textId="73B1B9D1" w:rsidR="00971C3B" w:rsidRPr="00971C3B" w:rsidRDefault="000B3023" w:rsidP="000B3023">
      <w:pPr>
        <w:ind w:left="709" w:hanging="709"/>
      </w:pPr>
      <w:r>
        <w:lastRenderedPageBreak/>
        <w:t>7.</w:t>
      </w:r>
      <w:r>
        <w:tab/>
      </w:r>
      <w:r w:rsidR="00971C3B" w:rsidRPr="00971C3B">
        <w:t xml:space="preserve">Mir/Uns ist bekannt, dass Bewerber gemäß § 19 </w:t>
      </w:r>
      <w:r>
        <w:t>Mindestlohngesetz (</w:t>
      </w:r>
      <w:r w:rsidR="00971C3B" w:rsidRPr="00971C3B">
        <w:t>MiLoG</w:t>
      </w:r>
      <w:r>
        <w:t>)</w:t>
      </w:r>
      <w:r w:rsidR="00971C3B" w:rsidRPr="00971C3B">
        <w:t xml:space="preserve"> von der Teilnahme an einem Wettbewerb um einen Liefer-, Bau- oder Dienstleistungsauftrag für eine angemessene Zeit bis zur nachgewiesenen Wiederherstellung ihrer Zuverlässigkeit ausgeschlossen werden sollen, die wegen eines Verstoßes nach § 21 MiLoG mit einer Geldbuße von wenigstens zweitausendfünfhundert Euro belegt worden sind.</w:t>
      </w:r>
    </w:p>
    <w:p w14:paraId="69560E19" w14:textId="50FA8756" w:rsidR="0077381A" w:rsidRPr="00BC6448" w:rsidRDefault="0077381A" w:rsidP="00D65471">
      <w:pPr>
        <w:ind w:left="709" w:hanging="709"/>
      </w:pPr>
      <w:r w:rsidRPr="00BC6448">
        <w:t>8.</w:t>
      </w:r>
      <w:r w:rsidRPr="00BC6448">
        <w:tab/>
      </w:r>
      <w:r w:rsidRPr="0077381A">
        <w:t xml:space="preserve">Mir/Uns ist bekannt, dass Unternehmen von der Teilnahme an einem Verfahren über die Vergabe eines Liefer-, Bau- oder Dienstleistungsauftrags bis zur nachgewiesenen Selbstreinigung nach § 125 </w:t>
      </w:r>
      <w:r w:rsidR="00585AE9">
        <w:t xml:space="preserve">GWB </w:t>
      </w:r>
      <w:r w:rsidRPr="0077381A">
        <w:t>ausgeschlossen werden sollen, die wegen eines rechtskräftig festgestellten Verstoßes nach § 24 Ab</w:t>
      </w:r>
      <w:r w:rsidR="00585AE9">
        <w:t>s.</w:t>
      </w:r>
      <w:r w:rsidRPr="0077381A">
        <w:t xml:space="preserve"> 1 Lieferkettensorgfaltspflichtengesetz (LkSG) mit einer Geldbuße nach Maßgabe von § 2</w:t>
      </w:r>
      <w:r w:rsidR="007344AE">
        <w:t>2</w:t>
      </w:r>
      <w:r w:rsidRPr="0077381A">
        <w:t xml:space="preserve"> Abs</w:t>
      </w:r>
      <w:r w:rsidR="00585AE9">
        <w:t>.</w:t>
      </w:r>
      <w:r w:rsidRPr="0077381A">
        <w:t xml:space="preserve"> 2 LkSG belegt worden sind.</w:t>
      </w:r>
    </w:p>
    <w:p w14:paraId="5A542E57" w14:textId="5C03095F" w:rsidR="0077381A" w:rsidRPr="00BC6448" w:rsidRDefault="0077381A" w:rsidP="00BC6448">
      <w:pPr>
        <w:ind w:left="709" w:hanging="709"/>
      </w:pPr>
      <w:r w:rsidRPr="00BC6448">
        <w:t>9.</w:t>
      </w:r>
      <w:r w:rsidRPr="00BC6448">
        <w:tab/>
      </w:r>
      <w:r w:rsidRPr="0077381A">
        <w:t>Ich/Wir erkläre(n) hiermit,</w:t>
      </w:r>
      <w:r w:rsidR="00BC6448">
        <w:t xml:space="preserve"> </w:t>
      </w:r>
      <w:r w:rsidRPr="00BC6448">
        <w:t>dass keine Strafen oder Geldbußen für die vorgenannten Tatbestände oder nach vergleichbaren Vorschriften anderer Staaten gegen mein/unser Unternehmen oder eine Person verhängt worden sind, deren Verhalten meinem/unserem Unternehmen zuzurechnen ist</w:t>
      </w:r>
      <w:r w:rsidR="00BC6448">
        <w:t xml:space="preserve"> und </w:t>
      </w:r>
      <w:r w:rsidRPr="00BC6448">
        <w:t>dass keine zuvor genannten Gründe vorliegen, die einen Ausschluss meines/unseres Unternehmens von der Teilnahme am Vergabeverfahren rechtfertigen könnten.</w:t>
      </w:r>
    </w:p>
    <w:p w14:paraId="300053AE" w14:textId="3113E363" w:rsidR="0077381A" w:rsidRPr="0077381A" w:rsidRDefault="0077381A" w:rsidP="00BC6448">
      <w:pPr>
        <w:ind w:left="709" w:hanging="851"/>
      </w:pPr>
      <w:r w:rsidRPr="00BC6448">
        <w:t>10.</w:t>
      </w:r>
      <w:r w:rsidRPr="00BC6448">
        <w:tab/>
      </w:r>
      <w:r w:rsidRPr="0077381A">
        <w:t>Mir/Uns ist bekannt, dass die Nichtvorlage oder die Unrichtigkeit vorstehender Erklärungen zu meinem/unserem Ausschluss von diesem und künftigen Vergabeverfahren sowie zur Kündigung eines etwaig erteilten Auftrags führen kann.</w:t>
      </w:r>
    </w:p>
    <w:p w14:paraId="19F1A802" w14:textId="5550F7A6" w:rsidR="0077381A" w:rsidRPr="0077381A" w:rsidRDefault="0077381A" w:rsidP="00BC6448">
      <w:pPr>
        <w:ind w:left="709" w:hanging="709"/>
      </w:pPr>
      <w:r w:rsidRPr="00BC6448">
        <w:t>11.</w:t>
      </w:r>
      <w:r w:rsidRPr="00BC6448">
        <w:tab/>
      </w:r>
      <w:r w:rsidRPr="0077381A">
        <w:t>Ich bin mir/Wir sind uns bewusst, dass der Auftraggeber verlangen kann, dass mein/unser Unternehmen die vorstehenden Erklärungen von Unterauftragnehmern einzufordern hat und diese Erklärungen vor Zustimmung des Auftraggebers</w:t>
      </w:r>
      <w:r w:rsidR="007B6F57" w:rsidRPr="007B6F57">
        <w:rPr>
          <w:rFonts w:cs="Arial"/>
          <w:sz w:val="20"/>
          <w:szCs w:val="20"/>
        </w:rPr>
        <w:t xml:space="preserve"> </w:t>
      </w:r>
      <w:r w:rsidR="007B6F57" w:rsidRPr="007B6F57">
        <w:t>zur Weiterbeauftragung</w:t>
      </w:r>
      <w:r w:rsidRPr="0077381A">
        <w:t xml:space="preserve"> vorzulegen sind.</w:t>
      </w:r>
    </w:p>
    <w:p w14:paraId="0066B877" w14:textId="6EA0104A" w:rsidR="0077381A" w:rsidRPr="0077381A" w:rsidRDefault="0077381A" w:rsidP="00BC6448">
      <w:pPr>
        <w:ind w:left="709" w:hanging="709"/>
      </w:pPr>
      <w:r w:rsidRPr="00BC6448">
        <w:t>12.</w:t>
      </w:r>
      <w:r w:rsidRPr="00BC6448">
        <w:tab/>
      </w:r>
      <w:r w:rsidRPr="0077381A">
        <w:t>Ich/Wir erfülle(n) die gesetzlichen Voraussetzungen für die Ausführung der angebotenen Leistungen, insbesondere die die Befähigung und Erlaubnis zur Berufsausübung betreffen.</w:t>
      </w:r>
    </w:p>
    <w:p w14:paraId="6DFBD9C2" w14:textId="0D9DCD8A" w:rsidR="0077381A" w:rsidRDefault="0077381A" w:rsidP="00BC6448">
      <w:pPr>
        <w:ind w:left="709" w:hanging="709"/>
      </w:pPr>
      <w:r w:rsidRPr="00BC6448">
        <w:t>13.</w:t>
      </w:r>
      <w:r w:rsidRPr="00BC6448">
        <w:tab/>
      </w:r>
      <w:r w:rsidRPr="0077381A">
        <w:t>Ich erkläre/Wir erklären, dass mir/uns nicht bekannt ist, dass im Wettbewerbsregister eine Eintragung vorliegt, die das Unternehmen bzw. die verantwortlich handelnde(n) Person(en) betrifft/betreffen. Sollte mein/unser Angebot in die engere Wahl für den Zuschlag kommen, werde(n) ich/wir die erforderlichen Angaben zur Abfrage des Wettbewerbsregisters nach Aufforderung der Vergabestelle mitteilen.</w:t>
      </w:r>
    </w:p>
    <w:p w14:paraId="6006095A" w14:textId="77777777" w:rsidR="00726BC3" w:rsidRDefault="00726BC3" w:rsidP="00BC6448">
      <w:pPr>
        <w:ind w:left="709" w:hanging="709"/>
      </w:pPr>
    </w:p>
    <w:p w14:paraId="3FB18271" w14:textId="77777777" w:rsidR="00D65471" w:rsidRDefault="00D65471" w:rsidP="00D65471">
      <w:pPr>
        <w:ind w:left="709" w:hanging="709"/>
      </w:pPr>
      <w:r w:rsidRPr="00D65471">
        <w:t>14.</w:t>
      </w:r>
      <w:r w:rsidRPr="00D65471">
        <w:tab/>
        <w:t>Größe des Wirtschaftsteilnehmers</w:t>
      </w:r>
    </w:p>
    <w:p w14:paraId="7CF07836" w14:textId="450FC836" w:rsidR="00D65471" w:rsidRDefault="00D65471" w:rsidP="00D65471">
      <w:pPr>
        <w:ind w:left="709" w:hanging="709"/>
      </w:pPr>
      <w:r w:rsidRPr="00D65471">
        <w:lastRenderedPageBreak/>
        <w:fldChar w:fldCharType="begin">
          <w:ffData>
            <w:name w:val="Kontrollkästchen1"/>
            <w:enabled/>
            <w:calcOnExit w:val="0"/>
            <w:checkBox>
              <w:sizeAuto/>
              <w:default w:val="0"/>
            </w:checkBox>
          </w:ffData>
        </w:fldChar>
      </w:r>
      <w:bookmarkStart w:id="9" w:name="Kontrollkästchen1"/>
      <w:r w:rsidRPr="00D65471">
        <w:instrText xml:space="preserve"> FORMCHECKBOX </w:instrText>
      </w:r>
      <w:r w:rsidRPr="00D65471">
        <w:fldChar w:fldCharType="separate"/>
      </w:r>
      <w:r w:rsidRPr="00D65471">
        <w:fldChar w:fldCharType="end"/>
      </w:r>
      <w:bookmarkEnd w:id="9"/>
      <w:r w:rsidRPr="00D65471">
        <w:t xml:space="preserve"> Kleinstunternehmen</w:t>
      </w:r>
      <w:r>
        <w:tab/>
      </w:r>
      <w:r w:rsidRPr="00D65471">
        <w:t>(bis 9 Beschäftigte und bis 2 Mio. Euro Umsatz)</w:t>
      </w:r>
    </w:p>
    <w:p w14:paraId="28F323B7" w14:textId="78B0C005" w:rsidR="00D65471" w:rsidRDefault="00D65471" w:rsidP="00D65471">
      <w:pPr>
        <w:ind w:left="709" w:hanging="709"/>
      </w:pPr>
      <w:r w:rsidRPr="00D65471">
        <w:fldChar w:fldCharType="begin">
          <w:ffData>
            <w:name w:val="Kontrollkästchen1"/>
            <w:enabled/>
            <w:calcOnExit w:val="0"/>
            <w:checkBox>
              <w:sizeAuto/>
              <w:default w:val="0"/>
            </w:checkBox>
          </w:ffData>
        </w:fldChar>
      </w:r>
      <w:r w:rsidRPr="00D65471">
        <w:instrText xml:space="preserve"> FORMCHECKBOX </w:instrText>
      </w:r>
      <w:r w:rsidRPr="00D65471">
        <w:fldChar w:fldCharType="separate"/>
      </w:r>
      <w:r w:rsidRPr="00D65471">
        <w:fldChar w:fldCharType="end"/>
      </w:r>
      <w:r w:rsidRPr="00D65471">
        <w:t xml:space="preserve"> Kleines Unternehmen</w:t>
      </w:r>
      <w:r>
        <w:tab/>
      </w:r>
      <w:r w:rsidRPr="00D65471">
        <w:t>(bis 49 Beschäftigte und bis 10 Mio. Euro Umsatz)</w:t>
      </w:r>
    </w:p>
    <w:p w14:paraId="59D77A25" w14:textId="4FDB492B" w:rsidR="00D65471" w:rsidRDefault="00D65471" w:rsidP="00D65471">
      <w:pPr>
        <w:ind w:left="709" w:hanging="709"/>
      </w:pPr>
      <w:r w:rsidRPr="00D65471">
        <w:fldChar w:fldCharType="begin">
          <w:ffData>
            <w:name w:val="Kontrollkästchen1"/>
            <w:enabled/>
            <w:calcOnExit w:val="0"/>
            <w:checkBox>
              <w:sizeAuto/>
              <w:default w:val="0"/>
            </w:checkBox>
          </w:ffData>
        </w:fldChar>
      </w:r>
      <w:r w:rsidRPr="00D65471">
        <w:instrText xml:space="preserve"> FORMCHECKBOX </w:instrText>
      </w:r>
      <w:r w:rsidRPr="00D65471">
        <w:fldChar w:fldCharType="separate"/>
      </w:r>
      <w:r w:rsidRPr="00D65471">
        <w:fldChar w:fldCharType="end"/>
      </w:r>
      <w:r w:rsidRPr="00D65471">
        <w:t xml:space="preserve"> Mittleres Unternehmen</w:t>
      </w:r>
      <w:r>
        <w:tab/>
      </w:r>
      <w:r w:rsidRPr="00D65471">
        <w:t>(bis 249 Beschäftigte und bis 50 Mio. Euro Umsatz</w:t>
      </w:r>
      <w:r>
        <w:t>)</w:t>
      </w:r>
    </w:p>
    <w:p w14:paraId="3BC2A21D" w14:textId="5A6B4E1C" w:rsidR="00D65471" w:rsidRDefault="00D65471" w:rsidP="00D65471">
      <w:pPr>
        <w:ind w:left="709" w:hanging="709"/>
      </w:pPr>
      <w:r w:rsidRPr="00D65471">
        <w:fldChar w:fldCharType="begin">
          <w:ffData>
            <w:name w:val="Kontrollkästchen1"/>
            <w:enabled/>
            <w:calcOnExit w:val="0"/>
            <w:checkBox>
              <w:sizeAuto/>
              <w:default w:val="0"/>
            </w:checkBox>
          </w:ffData>
        </w:fldChar>
      </w:r>
      <w:r w:rsidRPr="00D65471">
        <w:instrText xml:space="preserve"> FORMCHECKBOX </w:instrText>
      </w:r>
      <w:r w:rsidRPr="00D65471">
        <w:fldChar w:fldCharType="separate"/>
      </w:r>
      <w:r w:rsidRPr="00D65471">
        <w:fldChar w:fldCharType="end"/>
      </w:r>
      <w:r w:rsidRPr="00D65471">
        <w:t xml:space="preserve"> Großunternehmen</w:t>
      </w:r>
      <w:r w:rsidR="00A267AF">
        <w:tab/>
      </w:r>
      <w:r w:rsidRPr="00D65471">
        <w:t>(über 249 Beschäftigte und über 50 Mio. Euro Umsatz)</w:t>
      </w:r>
    </w:p>
    <w:p w14:paraId="71BDF00D" w14:textId="77777777" w:rsidR="00726BC3" w:rsidRPr="00D65471" w:rsidRDefault="00726BC3" w:rsidP="00D65471">
      <w:pPr>
        <w:ind w:left="709" w:hanging="709"/>
      </w:pPr>
    </w:p>
    <w:p w14:paraId="2184F925" w14:textId="127DA5FE" w:rsidR="00D65471" w:rsidRDefault="00D65471" w:rsidP="00D65471">
      <w:pPr>
        <w:ind w:left="709" w:hanging="709"/>
      </w:pPr>
      <w:r w:rsidRPr="00D65471">
        <w:t>15.</w:t>
      </w:r>
      <w:r w:rsidR="002F2AE0">
        <w:tab/>
      </w:r>
      <w:r w:rsidRPr="00D65471">
        <w:t xml:space="preserve"> Angabe der nationalen Identifikation des Unternehmens</w:t>
      </w:r>
    </w:p>
    <w:p w14:paraId="53152E01" w14:textId="7F75D03D" w:rsidR="00A267AF" w:rsidRDefault="00A267AF" w:rsidP="00D65471">
      <w:pPr>
        <w:ind w:left="709" w:hanging="709"/>
      </w:pPr>
      <w:r w:rsidRPr="00A267AF">
        <w:fldChar w:fldCharType="begin">
          <w:ffData>
            <w:name w:val="Kontrollkästchen1"/>
            <w:enabled/>
            <w:calcOnExit w:val="0"/>
            <w:checkBox>
              <w:sizeAuto/>
              <w:default w:val="0"/>
            </w:checkBox>
          </w:ffData>
        </w:fldChar>
      </w:r>
      <w:r w:rsidRPr="00A267AF">
        <w:instrText xml:space="preserve"> FORMCHECKBOX </w:instrText>
      </w:r>
      <w:r w:rsidRPr="00A267AF">
        <w:fldChar w:fldCharType="separate"/>
      </w:r>
      <w:r w:rsidRPr="00A267AF">
        <w:fldChar w:fldCharType="end"/>
      </w:r>
      <w:r w:rsidRPr="00A267AF">
        <w:t xml:space="preserve"> </w:t>
      </w:r>
      <w:r w:rsidR="00BC2D82" w:rsidRPr="00D65471">
        <w:t>Wirtschafts-Identifikationsnummer</w:t>
      </w:r>
      <w:r w:rsidR="00BC2D82">
        <w:tab/>
      </w:r>
      <w:r w:rsidR="00BC2D82">
        <w:tab/>
      </w:r>
      <w:sdt>
        <w:sdtPr>
          <w:alias w:val=" "/>
          <w:tag w:val=" "/>
          <w:id w:val="-61643587"/>
          <w:placeholder>
            <w:docPart w:val="B6EF7066F9FD497A8B401CF334B08A0D"/>
          </w:placeholder>
        </w:sdtPr>
        <w:sdtContent>
          <w:bookmarkStart w:id="10" w:name="Text1"/>
          <w:r w:rsidR="00726BC3">
            <w:fldChar w:fldCharType="begin">
              <w:ffData>
                <w:name w:val="Text1"/>
                <w:enabled/>
                <w:calcOnExit w:val="0"/>
                <w:textInput/>
              </w:ffData>
            </w:fldChar>
          </w:r>
          <w:r w:rsidR="00726BC3">
            <w:instrText xml:space="preserve"> FORMTEXT </w:instrText>
          </w:r>
          <w:r w:rsidR="00726BC3">
            <w:fldChar w:fldCharType="separate"/>
          </w:r>
          <w:r w:rsidR="00726BC3">
            <w:rPr>
              <w:noProof/>
            </w:rPr>
            <w:t> </w:t>
          </w:r>
          <w:r w:rsidR="00726BC3">
            <w:rPr>
              <w:noProof/>
            </w:rPr>
            <w:t> </w:t>
          </w:r>
          <w:r w:rsidR="00726BC3">
            <w:rPr>
              <w:noProof/>
            </w:rPr>
            <w:t> </w:t>
          </w:r>
          <w:r w:rsidR="00726BC3">
            <w:rPr>
              <w:noProof/>
            </w:rPr>
            <w:t> </w:t>
          </w:r>
          <w:r w:rsidR="00726BC3">
            <w:rPr>
              <w:noProof/>
            </w:rPr>
            <w:t> </w:t>
          </w:r>
          <w:r w:rsidR="00726BC3">
            <w:fldChar w:fldCharType="end"/>
          </w:r>
          <w:bookmarkEnd w:id="10"/>
        </w:sdtContent>
      </w:sdt>
    </w:p>
    <w:p w14:paraId="6900B0B5" w14:textId="65CBD515" w:rsidR="00A267AF" w:rsidRDefault="00A267AF" w:rsidP="00D65471">
      <w:pPr>
        <w:ind w:left="709" w:hanging="709"/>
      </w:pPr>
      <w:r w:rsidRPr="00A267AF">
        <w:fldChar w:fldCharType="begin">
          <w:ffData>
            <w:name w:val="Kontrollkästchen1"/>
            <w:enabled/>
            <w:calcOnExit w:val="0"/>
            <w:checkBox>
              <w:sizeAuto/>
              <w:default w:val="0"/>
            </w:checkBox>
          </w:ffData>
        </w:fldChar>
      </w:r>
      <w:r w:rsidRPr="00A267AF">
        <w:instrText xml:space="preserve"> FORMCHECKBOX </w:instrText>
      </w:r>
      <w:r w:rsidRPr="00A267AF">
        <w:fldChar w:fldCharType="separate"/>
      </w:r>
      <w:r w:rsidRPr="00A267AF">
        <w:fldChar w:fldCharType="end"/>
      </w:r>
      <w:r w:rsidRPr="00A267AF">
        <w:t xml:space="preserve"> </w:t>
      </w:r>
      <w:r w:rsidR="00BC2D82" w:rsidRPr="00D65471">
        <w:t>D-U-N-S-Identifikationsnummer</w:t>
      </w:r>
      <w:r w:rsidR="00BC2D82">
        <w:tab/>
      </w:r>
      <w:r w:rsidR="00BC2D82">
        <w:tab/>
      </w:r>
      <w:sdt>
        <w:sdtPr>
          <w:id w:val="-743647208"/>
          <w:placeholder>
            <w:docPart w:val="7E75A60121F24CCAA5F2E0CBC9F320D2"/>
          </w:placeholder>
        </w:sdtPr>
        <w:sdtContent>
          <w:bookmarkStart w:id="11" w:name="Text2"/>
          <w:r w:rsidR="00726BC3">
            <w:fldChar w:fldCharType="begin">
              <w:ffData>
                <w:name w:val="Text2"/>
                <w:enabled/>
                <w:calcOnExit w:val="0"/>
                <w:textInput/>
              </w:ffData>
            </w:fldChar>
          </w:r>
          <w:r w:rsidR="00726BC3">
            <w:instrText xml:space="preserve"> FORMTEXT </w:instrText>
          </w:r>
          <w:r w:rsidR="00726BC3">
            <w:fldChar w:fldCharType="separate"/>
          </w:r>
          <w:r w:rsidR="00726BC3">
            <w:rPr>
              <w:noProof/>
            </w:rPr>
            <w:t> </w:t>
          </w:r>
          <w:r w:rsidR="00726BC3">
            <w:rPr>
              <w:noProof/>
            </w:rPr>
            <w:t> </w:t>
          </w:r>
          <w:r w:rsidR="00726BC3">
            <w:rPr>
              <w:noProof/>
            </w:rPr>
            <w:t> </w:t>
          </w:r>
          <w:r w:rsidR="00726BC3">
            <w:rPr>
              <w:noProof/>
            </w:rPr>
            <w:t> </w:t>
          </w:r>
          <w:r w:rsidR="00726BC3">
            <w:rPr>
              <w:noProof/>
            </w:rPr>
            <w:t> </w:t>
          </w:r>
          <w:r w:rsidR="00726BC3">
            <w:fldChar w:fldCharType="end"/>
          </w:r>
          <w:bookmarkEnd w:id="11"/>
        </w:sdtContent>
      </w:sdt>
    </w:p>
    <w:p w14:paraId="15673E89" w14:textId="1F346F13" w:rsidR="00A267AF" w:rsidRDefault="00A267AF" w:rsidP="00D65471">
      <w:pPr>
        <w:ind w:left="709" w:hanging="709"/>
      </w:pPr>
      <w:r w:rsidRPr="00A267AF">
        <w:fldChar w:fldCharType="begin">
          <w:ffData>
            <w:name w:val="Kontrollkästchen1"/>
            <w:enabled/>
            <w:calcOnExit w:val="0"/>
            <w:checkBox>
              <w:sizeAuto/>
              <w:default w:val="0"/>
            </w:checkBox>
          </w:ffData>
        </w:fldChar>
      </w:r>
      <w:r w:rsidRPr="00A267AF">
        <w:instrText xml:space="preserve"> FORMCHECKBOX </w:instrText>
      </w:r>
      <w:r w:rsidRPr="00A267AF">
        <w:fldChar w:fldCharType="separate"/>
      </w:r>
      <w:r w:rsidRPr="00A267AF">
        <w:fldChar w:fldCharType="end"/>
      </w:r>
      <w:r w:rsidRPr="00A267AF">
        <w:t xml:space="preserve"> </w:t>
      </w:r>
      <w:r w:rsidR="00BC2D82" w:rsidRPr="00D65471">
        <w:t>Handelsregisternummer</w:t>
      </w:r>
      <w:r w:rsidR="00BC2D82">
        <w:tab/>
      </w:r>
      <w:r w:rsidR="00BC2D82">
        <w:tab/>
      </w:r>
      <w:r w:rsidR="00BC2D82">
        <w:tab/>
      </w:r>
      <w:sdt>
        <w:sdtPr>
          <w:id w:val="1110163497"/>
          <w:placeholder>
            <w:docPart w:val="A13C02D8BF644DC58FA287F94287049B"/>
          </w:placeholder>
        </w:sdtPr>
        <w:sdtContent>
          <w:bookmarkStart w:id="12" w:name="Text3"/>
          <w:r w:rsidR="00726BC3">
            <w:fldChar w:fldCharType="begin">
              <w:ffData>
                <w:name w:val="Text3"/>
                <w:enabled/>
                <w:calcOnExit w:val="0"/>
                <w:textInput/>
              </w:ffData>
            </w:fldChar>
          </w:r>
          <w:r w:rsidR="00726BC3">
            <w:instrText xml:space="preserve"> FORMTEXT </w:instrText>
          </w:r>
          <w:r w:rsidR="00726BC3">
            <w:fldChar w:fldCharType="separate"/>
          </w:r>
          <w:r w:rsidR="00726BC3">
            <w:rPr>
              <w:noProof/>
            </w:rPr>
            <w:t> </w:t>
          </w:r>
          <w:r w:rsidR="00726BC3">
            <w:rPr>
              <w:noProof/>
            </w:rPr>
            <w:t> </w:t>
          </w:r>
          <w:r w:rsidR="00726BC3">
            <w:rPr>
              <w:noProof/>
            </w:rPr>
            <w:t> </w:t>
          </w:r>
          <w:r w:rsidR="00726BC3">
            <w:rPr>
              <w:noProof/>
            </w:rPr>
            <w:t> </w:t>
          </w:r>
          <w:r w:rsidR="00726BC3">
            <w:rPr>
              <w:noProof/>
            </w:rPr>
            <w:t> </w:t>
          </w:r>
          <w:r w:rsidR="00726BC3">
            <w:fldChar w:fldCharType="end"/>
          </w:r>
          <w:bookmarkEnd w:id="12"/>
        </w:sdtContent>
      </w:sdt>
    </w:p>
    <w:p w14:paraId="0AF808C4" w14:textId="7944E903" w:rsidR="00A267AF" w:rsidRDefault="00A267AF" w:rsidP="00D65471">
      <w:pPr>
        <w:ind w:left="709" w:hanging="709"/>
      </w:pPr>
      <w:r w:rsidRPr="00A267AF">
        <w:fldChar w:fldCharType="begin">
          <w:ffData>
            <w:name w:val="Kontrollkästchen1"/>
            <w:enabled/>
            <w:calcOnExit w:val="0"/>
            <w:checkBox>
              <w:sizeAuto/>
              <w:default w:val="0"/>
            </w:checkBox>
          </w:ffData>
        </w:fldChar>
      </w:r>
      <w:r w:rsidRPr="00A267AF">
        <w:instrText xml:space="preserve"> FORMCHECKBOX </w:instrText>
      </w:r>
      <w:r w:rsidRPr="00A267AF">
        <w:fldChar w:fldCharType="separate"/>
      </w:r>
      <w:r w:rsidRPr="00A267AF">
        <w:fldChar w:fldCharType="end"/>
      </w:r>
      <w:r w:rsidRPr="00A267AF">
        <w:t xml:space="preserve"> </w:t>
      </w:r>
      <w:r w:rsidR="00BC2D82" w:rsidRPr="00D65471">
        <w:t>Umsatzsteuer-Identifikationsnumme</w:t>
      </w:r>
      <w:r w:rsidR="00BC2D82">
        <w:t>r:</w:t>
      </w:r>
      <w:r w:rsidR="00FC1ECA">
        <w:tab/>
      </w:r>
      <w:sdt>
        <w:sdtPr>
          <w:id w:val="2031910907"/>
          <w:placeholder>
            <w:docPart w:val="BDCB4B9FB7934B3F9BC43088BBEB7C26"/>
          </w:placeholder>
        </w:sdtPr>
        <w:sdtContent>
          <w:bookmarkStart w:id="13" w:name="Text4"/>
          <w:r w:rsidR="00726BC3">
            <w:fldChar w:fldCharType="begin">
              <w:ffData>
                <w:name w:val="Text4"/>
                <w:enabled/>
                <w:calcOnExit w:val="0"/>
                <w:textInput/>
              </w:ffData>
            </w:fldChar>
          </w:r>
          <w:r w:rsidR="00726BC3">
            <w:instrText xml:space="preserve"> FORMTEXT </w:instrText>
          </w:r>
          <w:r w:rsidR="00726BC3">
            <w:fldChar w:fldCharType="separate"/>
          </w:r>
          <w:r w:rsidR="00726BC3">
            <w:rPr>
              <w:noProof/>
            </w:rPr>
            <w:t> </w:t>
          </w:r>
          <w:r w:rsidR="00726BC3">
            <w:rPr>
              <w:noProof/>
            </w:rPr>
            <w:t> </w:t>
          </w:r>
          <w:r w:rsidR="00726BC3">
            <w:rPr>
              <w:noProof/>
            </w:rPr>
            <w:t> </w:t>
          </w:r>
          <w:r w:rsidR="00726BC3">
            <w:rPr>
              <w:noProof/>
            </w:rPr>
            <w:t> </w:t>
          </w:r>
          <w:r w:rsidR="00726BC3">
            <w:rPr>
              <w:noProof/>
            </w:rPr>
            <w:t> </w:t>
          </w:r>
          <w:r w:rsidR="00726BC3">
            <w:fldChar w:fldCharType="end"/>
          </w:r>
          <w:bookmarkEnd w:id="13"/>
        </w:sdtContent>
      </w:sdt>
    </w:p>
    <w:p w14:paraId="3E7A204B" w14:textId="1049FB40" w:rsidR="00A267AF" w:rsidRDefault="00A267AF" w:rsidP="00D65471">
      <w:pPr>
        <w:ind w:left="709" w:hanging="709"/>
      </w:pPr>
      <w:r w:rsidRPr="00A267AF">
        <w:fldChar w:fldCharType="begin">
          <w:ffData>
            <w:name w:val="Kontrollkästchen1"/>
            <w:enabled/>
            <w:calcOnExit w:val="0"/>
            <w:checkBox>
              <w:sizeAuto/>
              <w:default w:val="0"/>
            </w:checkBox>
          </w:ffData>
        </w:fldChar>
      </w:r>
      <w:r w:rsidRPr="00A267AF">
        <w:instrText xml:space="preserve"> FORMCHECKBOX </w:instrText>
      </w:r>
      <w:r w:rsidRPr="00A267AF">
        <w:fldChar w:fldCharType="separate"/>
      </w:r>
      <w:r w:rsidRPr="00A267AF">
        <w:fldChar w:fldCharType="end"/>
      </w:r>
      <w:r w:rsidRPr="00A267AF">
        <w:t xml:space="preserve"> </w:t>
      </w:r>
      <w:r w:rsidR="00BC2D82" w:rsidRPr="00D65471">
        <w:t>Andere Identifikationsnummer</w:t>
      </w:r>
      <w:r w:rsidR="00BC2D82" w:rsidRPr="00A267AF">
        <w:t xml:space="preserve"> </w:t>
      </w:r>
      <w:r w:rsidR="00BC2D82">
        <w:tab/>
      </w:r>
      <w:r w:rsidR="00FC1ECA">
        <w:tab/>
      </w:r>
      <w:sdt>
        <w:sdtPr>
          <w:id w:val="517434935"/>
          <w:placeholder>
            <w:docPart w:val="F499185907D3428D8CE642CADDA4521B"/>
          </w:placeholder>
        </w:sdtPr>
        <w:sdtContent>
          <w:bookmarkStart w:id="14" w:name="Text5"/>
          <w:r w:rsidR="00726BC3">
            <w:fldChar w:fldCharType="begin">
              <w:ffData>
                <w:name w:val="Text5"/>
                <w:enabled/>
                <w:calcOnExit w:val="0"/>
                <w:textInput/>
              </w:ffData>
            </w:fldChar>
          </w:r>
          <w:r w:rsidR="00726BC3">
            <w:instrText xml:space="preserve"> FORMTEXT </w:instrText>
          </w:r>
          <w:r w:rsidR="00726BC3">
            <w:fldChar w:fldCharType="separate"/>
          </w:r>
          <w:r w:rsidR="00726BC3">
            <w:rPr>
              <w:noProof/>
            </w:rPr>
            <w:t> </w:t>
          </w:r>
          <w:r w:rsidR="00726BC3">
            <w:rPr>
              <w:noProof/>
            </w:rPr>
            <w:t> </w:t>
          </w:r>
          <w:r w:rsidR="00726BC3">
            <w:rPr>
              <w:noProof/>
            </w:rPr>
            <w:t> </w:t>
          </w:r>
          <w:r w:rsidR="00726BC3">
            <w:rPr>
              <w:noProof/>
            </w:rPr>
            <w:t> </w:t>
          </w:r>
          <w:r w:rsidR="00726BC3">
            <w:rPr>
              <w:noProof/>
            </w:rPr>
            <w:t> </w:t>
          </w:r>
          <w:r w:rsidR="00726BC3">
            <w:fldChar w:fldCharType="end"/>
          </w:r>
          <w:bookmarkEnd w:id="14"/>
        </w:sdtContent>
      </w:sdt>
    </w:p>
    <w:p w14:paraId="63850A59" w14:textId="1EAF28C6" w:rsidR="000A0CA9" w:rsidRPr="00726BC3" w:rsidRDefault="00A267AF" w:rsidP="00726BC3">
      <w:pPr>
        <w:ind w:left="709" w:hanging="709"/>
      </w:pPr>
      <w:r w:rsidRPr="00A267AF">
        <w:fldChar w:fldCharType="begin">
          <w:ffData>
            <w:name w:val="Kontrollkästchen1"/>
            <w:enabled/>
            <w:calcOnExit w:val="0"/>
            <w:checkBox>
              <w:sizeAuto/>
              <w:default w:val="0"/>
            </w:checkBox>
          </w:ffData>
        </w:fldChar>
      </w:r>
      <w:r w:rsidRPr="00A267AF">
        <w:instrText xml:space="preserve"> FORMCHECKBOX </w:instrText>
      </w:r>
      <w:r w:rsidRPr="00A267AF">
        <w:fldChar w:fldCharType="separate"/>
      </w:r>
      <w:r w:rsidRPr="00A267AF">
        <w:fldChar w:fldCharType="end"/>
      </w:r>
      <w:r w:rsidRPr="00A267AF">
        <w:t xml:space="preserve"> </w:t>
      </w:r>
      <w:r w:rsidR="00BC2D82" w:rsidRPr="00D65471">
        <w:t>Keine (bei natürlichen Personen)</w:t>
      </w:r>
      <w:r w:rsidR="00BC2D82">
        <w:tab/>
      </w:r>
      <w:r w:rsidR="00FC1ECA">
        <w:tab/>
      </w:r>
      <w:sdt>
        <w:sdtPr>
          <w:id w:val="-200483926"/>
          <w:placeholder>
            <w:docPart w:val="09DCD00334534386941BD8A608313E06"/>
          </w:placeholder>
        </w:sdtPr>
        <w:sdtContent>
          <w:bookmarkStart w:id="15" w:name="Text6"/>
          <w:r w:rsidR="00726BC3">
            <w:fldChar w:fldCharType="begin">
              <w:ffData>
                <w:name w:val="Text6"/>
                <w:enabled/>
                <w:calcOnExit w:val="0"/>
                <w:textInput/>
              </w:ffData>
            </w:fldChar>
          </w:r>
          <w:r w:rsidR="00726BC3">
            <w:instrText xml:space="preserve"> FORMTEXT </w:instrText>
          </w:r>
          <w:r w:rsidR="00726BC3">
            <w:fldChar w:fldCharType="separate"/>
          </w:r>
          <w:r w:rsidR="00726BC3">
            <w:rPr>
              <w:noProof/>
            </w:rPr>
            <w:t> </w:t>
          </w:r>
          <w:r w:rsidR="00726BC3">
            <w:rPr>
              <w:noProof/>
            </w:rPr>
            <w:t> </w:t>
          </w:r>
          <w:r w:rsidR="00726BC3">
            <w:rPr>
              <w:noProof/>
            </w:rPr>
            <w:t> </w:t>
          </w:r>
          <w:r w:rsidR="00726BC3">
            <w:rPr>
              <w:noProof/>
            </w:rPr>
            <w:t> </w:t>
          </w:r>
          <w:r w:rsidR="00726BC3">
            <w:rPr>
              <w:noProof/>
            </w:rPr>
            <w:t> </w:t>
          </w:r>
          <w:r w:rsidR="00726BC3">
            <w:fldChar w:fldCharType="end"/>
          </w:r>
          <w:bookmarkEnd w:id="15"/>
        </w:sdtContent>
      </w:sdt>
    </w:p>
    <w:p w14:paraId="1C3A73B6" w14:textId="00FCD24A" w:rsidR="00BC6448" w:rsidRPr="00BC6448" w:rsidRDefault="00BC6448" w:rsidP="00BC6448">
      <w:pPr>
        <w:pStyle w:val="Standard-FeldfrFormulare"/>
        <w:rPr>
          <w:b/>
        </w:rPr>
      </w:pPr>
      <w:r>
        <w:rPr>
          <w:rStyle w:val="Funotenzeichen"/>
        </w:rPr>
        <w:footnoteReference w:id="1"/>
      </w:r>
      <w:r w:rsidRPr="00BC6448">
        <w:rPr>
          <w:rFonts w:eastAsia="Arial" w:cs="Arial"/>
          <w:b/>
          <w:sz w:val="21"/>
          <w:szCs w:val="22"/>
          <w:lang w:val="en-US"/>
        </w:rPr>
        <w:t xml:space="preserve"> </w:t>
      </w:r>
      <w:r w:rsidRPr="00BC6448">
        <w:rPr>
          <w:b/>
          <w:lang w:val="en-US"/>
        </w:rPr>
        <w:t xml:space="preserve">Die </w:t>
      </w:r>
      <w:r w:rsidRPr="00BC6448">
        <w:rPr>
          <w:b/>
        </w:rPr>
        <w:t>Erklärungen und Angaben wurden unterzeichnet von:</w:t>
      </w:r>
    </w:p>
    <w:p w14:paraId="0975CCE3" w14:textId="77777777" w:rsidR="00BC6448" w:rsidRDefault="00BC6448" w:rsidP="00BC6448">
      <w:pPr>
        <w:pStyle w:val="Standard-FeldfrFormulare"/>
      </w:pPr>
      <w:r w:rsidRPr="00BC6448">
        <w:t>(Vorname, Name der natürlichen Person in Textform)</w:t>
      </w:r>
    </w:p>
    <w:p w14:paraId="31DD61A0" w14:textId="77777777" w:rsidR="00FC1ECA" w:rsidRDefault="00FC1ECA" w:rsidP="00BC6448">
      <w:pPr>
        <w:pStyle w:val="Standard-FeldfrFormulare"/>
      </w:pPr>
    </w:p>
    <w:p w14:paraId="629B04B3" w14:textId="77777777" w:rsidR="00FC1ECA" w:rsidRDefault="00FC1ECA" w:rsidP="00BC6448">
      <w:pPr>
        <w:pStyle w:val="Standard-FeldfrFormulare"/>
      </w:pPr>
    </w:p>
    <w:p w14:paraId="35B2B75B" w14:textId="2B5B4F67" w:rsidR="00FC1ECA" w:rsidRPr="00BC6448" w:rsidRDefault="00726BC3" w:rsidP="00BC6448">
      <w:pPr>
        <w:pStyle w:val="Standard-FeldfrFormulare"/>
      </w:pPr>
      <w:r>
        <w:t>_________________________________________________________</w:t>
      </w:r>
    </w:p>
    <w:p w14:paraId="0FBA0FD7" w14:textId="77777777" w:rsidR="00BC6448" w:rsidRDefault="00BC6448" w:rsidP="00BC6448">
      <w:pPr>
        <w:pStyle w:val="Standard-FeldfrFormulare"/>
      </w:pPr>
    </w:p>
    <w:p w14:paraId="1906CB02" w14:textId="77777777" w:rsidR="00BC2D82" w:rsidRDefault="00BC2D82" w:rsidP="00BC6448">
      <w:pPr>
        <w:pStyle w:val="Standard-FeldfrFormulare"/>
      </w:pPr>
    </w:p>
    <w:p w14:paraId="7C5DFB6C" w14:textId="77777777" w:rsidR="00BC2D82" w:rsidRPr="00BC6448" w:rsidRDefault="00BC2D82" w:rsidP="00BC6448">
      <w:pPr>
        <w:pStyle w:val="Standard-FeldfrFormulare"/>
      </w:pPr>
    </w:p>
    <w:sectPr w:rsidR="00BC2D82" w:rsidRPr="00BC6448" w:rsidSect="00C77338">
      <w:headerReference w:type="even" r:id="rId11"/>
      <w:headerReference w:type="default" r:id="rId12"/>
      <w:footerReference w:type="even" r:id="rId13"/>
      <w:footerReference w:type="default" r:id="rId14"/>
      <w:headerReference w:type="first" r:id="rId15"/>
      <w:footerReference w:type="first" r:id="rId16"/>
      <w:pgSz w:w="11906" w:h="16838" w:code="9"/>
      <w:pgMar w:top="1701" w:right="1134" w:bottom="1134" w:left="1418"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FADC3A" w14:textId="77777777" w:rsidR="0004710F" w:rsidRDefault="0004710F">
      <w:r>
        <w:separator/>
      </w:r>
    </w:p>
  </w:endnote>
  <w:endnote w:type="continuationSeparator" w:id="0">
    <w:p w14:paraId="481789F8" w14:textId="77777777" w:rsidR="0004710F" w:rsidRDefault="000471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761541" w14:textId="77777777" w:rsidR="0063335E" w:rsidRDefault="0063335E">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609938" w14:textId="03EE0A9D" w:rsidR="003F5B21" w:rsidRPr="00C77338" w:rsidRDefault="00E45DEE" w:rsidP="00C77338">
    <w:pPr>
      <w:pStyle w:val="Fuzeile"/>
      <w:tabs>
        <w:tab w:val="left" w:pos="0"/>
      </w:tabs>
      <w:rPr>
        <w:b/>
      </w:rPr>
    </w:pPr>
    <w:r w:rsidRPr="00E45DEE">
      <w:rPr>
        <w:bCs/>
      </w:rPr>
      <w:fldChar w:fldCharType="begin">
        <w:fldData xml:space="preserve">YQB4AGUAcwBQAEQARgA6AEgAZQBhAGQAZQByAEYAbwBvAHQAZQByAFIAbwBsAGUAOgBTAGUAYwB0
AGkAbwBuAEgAZQBhAGQAZQByAA==
</w:fldData>
      </w:fldChar>
    </w:r>
    <w:r w:rsidRPr="00E45DEE">
      <w:rPr>
        <w:bCs/>
      </w:rPr>
      <w:instrText xml:space="preserve"> ADDIN  \* MERGEFORMAT </w:instrText>
    </w:r>
    <w:r w:rsidRPr="00E45DEE">
      <w:rPr>
        <w:bCs/>
      </w:rPr>
    </w:r>
    <w:r w:rsidRPr="00E45DEE">
      <w:rPr>
        <w:bCs/>
      </w:rPr>
      <w:fldChar w:fldCharType="end"/>
    </w:r>
    <w:r w:rsidRPr="00E45DEE">
      <w:rPr>
        <w:bCs/>
      </w:rPr>
      <w:t xml:space="preserve">Wirt-124 </w:t>
    </w:r>
    <w:r w:rsidR="00E734BC">
      <w:rPr>
        <w:bCs/>
      </w:rPr>
      <w:t>EU</w:t>
    </w:r>
    <w:r w:rsidR="00971C3B">
      <w:rPr>
        <w:bCs/>
      </w:rPr>
      <w:t xml:space="preserve"> </w:t>
    </w:r>
    <w:r w:rsidR="0063335E">
      <w:rPr>
        <w:bCs/>
      </w:rPr>
      <w:t xml:space="preserve">P, </w:t>
    </w:r>
    <w:r w:rsidR="007A0508" w:rsidRPr="009857B7">
      <w:t xml:space="preserve">Stand </w:t>
    </w:r>
    <w:r>
      <w:t>Juli</w:t>
    </w:r>
    <w:r w:rsidR="007A0508" w:rsidRPr="009857B7">
      <w:t xml:space="preserve"> 2026</w:t>
    </w:r>
    <w:r w:rsidR="007A0508">
      <w:tab/>
    </w:r>
    <w:r w:rsidR="007A0508">
      <w:tab/>
    </w:r>
    <w:r w:rsidR="005C4D8B">
      <w:fldChar w:fldCharType="begin">
        <w:fldData xml:space="preserve">YQB4AGUAcwBQAEQARgA6AEgAZQBhAGQAZQByAEYAbwBvAHQAZQByAFIAbwBsAGUAOgBTAGUAYwB0
AGkAbwBuAFQAcgBhAGkAbABlAHIA
</w:fldData>
      </w:fldChar>
    </w:r>
    <w:r w:rsidR="005C4D8B">
      <w:instrText xml:space="preserve"> ADDIN  \* MERGEFORMAT </w:instrText>
    </w:r>
    <w:r w:rsidR="005C4D8B">
      <w:fldChar w:fldCharType="end"/>
    </w:r>
    <w:r w:rsidR="009857B7" w:rsidRPr="009857B7">
      <w:t xml:space="preserve">Seite </w:t>
    </w:r>
    <w:r w:rsidR="009857B7" w:rsidRPr="009857B7">
      <w:rPr>
        <w:b/>
        <w:bCs/>
      </w:rPr>
      <w:fldChar w:fldCharType="begin"/>
    </w:r>
    <w:r w:rsidR="009857B7" w:rsidRPr="009857B7">
      <w:rPr>
        <w:b/>
        <w:bCs/>
      </w:rPr>
      <w:instrText xml:space="preserve"> PAGE </w:instrText>
    </w:r>
    <w:r w:rsidR="009857B7" w:rsidRPr="009857B7">
      <w:rPr>
        <w:b/>
        <w:bCs/>
      </w:rPr>
      <w:fldChar w:fldCharType="separate"/>
    </w:r>
    <w:r w:rsidR="009857B7" w:rsidRPr="009857B7">
      <w:rPr>
        <w:b/>
        <w:bCs/>
      </w:rPr>
      <w:t>1</w:t>
    </w:r>
    <w:r w:rsidR="009857B7" w:rsidRPr="009857B7">
      <w:rPr>
        <w:b/>
        <w:bCs/>
      </w:rPr>
      <w:fldChar w:fldCharType="end"/>
    </w:r>
    <w:r w:rsidR="009857B7" w:rsidRPr="009857B7">
      <w:t xml:space="preserve"> von </w:t>
    </w:r>
    <w:r w:rsidR="009857B7" w:rsidRPr="009857B7">
      <w:rPr>
        <w:b/>
        <w:bCs/>
      </w:rPr>
      <w:fldChar w:fldCharType="begin"/>
    </w:r>
    <w:r w:rsidR="009857B7" w:rsidRPr="009857B7">
      <w:rPr>
        <w:b/>
        <w:bCs/>
      </w:rPr>
      <w:instrText xml:space="preserve"> NUMPAGES </w:instrText>
    </w:r>
    <w:r w:rsidR="009857B7" w:rsidRPr="009857B7">
      <w:rPr>
        <w:b/>
        <w:bCs/>
      </w:rPr>
      <w:fldChar w:fldCharType="separate"/>
    </w:r>
    <w:r w:rsidR="009857B7" w:rsidRPr="009857B7">
      <w:rPr>
        <w:b/>
        <w:bCs/>
      </w:rPr>
      <w:t>3</w:t>
    </w:r>
    <w:r w:rsidR="009857B7" w:rsidRPr="009857B7">
      <w:rPr>
        <w:b/>
        <w:bCs/>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B694AF" w14:textId="77777777" w:rsidR="0063335E" w:rsidRDefault="0063335E">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6B4DC3" w14:textId="77777777" w:rsidR="0004710F" w:rsidRDefault="0004710F">
      <w:r>
        <w:separator/>
      </w:r>
    </w:p>
  </w:footnote>
  <w:footnote w:type="continuationSeparator" w:id="0">
    <w:p w14:paraId="78576763" w14:textId="77777777" w:rsidR="0004710F" w:rsidRDefault="0004710F">
      <w:r>
        <w:continuationSeparator/>
      </w:r>
    </w:p>
  </w:footnote>
  <w:footnote w:id="1">
    <w:p w14:paraId="2EDEB28E" w14:textId="77777777" w:rsidR="00BC6448" w:rsidRDefault="00BC6448" w:rsidP="00BC6448">
      <w:pPr>
        <w:pStyle w:val="Funotentext"/>
      </w:pPr>
      <w:r>
        <w:rPr>
          <w:rStyle w:val="Funotenzeichen"/>
        </w:rPr>
        <w:footnoteRef/>
      </w:r>
      <w:r>
        <w:t xml:space="preserve"> </w:t>
      </w:r>
      <w:r w:rsidRPr="00B21F02">
        <w:t>Bei einem elektronischen Teilnahmeantrag bzw. Interessensbestätigung in Textform gemäß § 126b BGB ist bei natürlichen Personen (z.B. Einzelkaufleuten oder freiberuflich Tätigen) der Vor- und Nachname oder die Firma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EBF92D" w14:textId="77777777" w:rsidR="0063335E" w:rsidRDefault="0063335E">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16" w:name="_Hlk232399918"/>
  <w:p w14:paraId="675C7428" w14:textId="50F2E6DA" w:rsidR="00FE1F84" w:rsidRPr="00FE1F84" w:rsidRDefault="005C4D8B" w:rsidP="00FE1F84">
    <w:pPr>
      <w:pStyle w:val="Kopfzeile"/>
    </w:pPr>
    <w:r>
      <w:fldChar w:fldCharType="begin">
        <w:fldData xml:space="preserve">YQB4AGUAcwBQAEQARgA6AEgAZQBhAGQAZQByAEYAbwBvAHQAZQByAFIAbwBsAGUAOgBTAGUAYwB0
AGkAbwBuAEgAZQBhAGQAZQByAA==
</w:fldData>
      </w:fldChar>
    </w:r>
    <w:r>
      <w:instrText xml:space="preserve"> ADDIN  \* MERGEFORMAT </w:instrText>
    </w:r>
    <w:r>
      <w:fldChar w:fldCharType="end"/>
    </w:r>
    <w:r w:rsidR="00FE1F84" w:rsidRPr="00FE1F84">
      <w:t xml:space="preserve">Wirt-124 </w:t>
    </w:r>
    <w:r w:rsidR="00E734BC">
      <w:t>EU</w:t>
    </w:r>
    <w:r w:rsidR="0063335E">
      <w:t xml:space="preserve"> P</w:t>
    </w:r>
  </w:p>
  <w:bookmarkEnd w:id="16"/>
  <w:p w14:paraId="4BD2F6F9" w14:textId="1CF3AA7A" w:rsidR="00C84CA8" w:rsidRPr="002D6E76" w:rsidRDefault="00C84CA8" w:rsidP="001B19E6">
    <w:pPr>
      <w:pStyle w:val="Kopfzeileklein"/>
      <w:rPr>
        <w:rFonts w:cs="Arial"/>
      </w:rPr>
    </w:pPr>
    <w:r w:rsidRPr="002D6E76">
      <w:rPr>
        <w:rFonts w:cs="Arial"/>
      </w:rPr>
      <w:t>(</w:t>
    </w:r>
    <w:r w:rsidR="00FE1F84">
      <w:rPr>
        <w:rFonts w:cs="Arial"/>
      </w:rPr>
      <w:t>Erklärungen zu Ausschlussgründen / Angaben zum Unternehmen</w:t>
    </w:r>
    <w:r w:rsidRPr="002D6E76">
      <w:rPr>
        <w:rFonts w:cs="Arial"/>
      </w:rPr>
      <w: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A97827" w14:textId="77777777" w:rsidR="0063335E" w:rsidRDefault="0063335E">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66506136"/>
    <w:lvl w:ilvl="0">
      <w:start w:val="1"/>
      <w:numFmt w:val="bullet"/>
      <w:pStyle w:val="Aufzhlungszeichen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B43ABDF4"/>
    <w:lvl w:ilvl="0">
      <w:start w:val="1"/>
      <w:numFmt w:val="bullet"/>
      <w:pStyle w:val="Aufzhlungszeichen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F15622B0"/>
    <w:lvl w:ilvl="0">
      <w:start w:val="1"/>
      <w:numFmt w:val="bullet"/>
      <w:pStyle w:val="Aufzhlungszeichen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6CF6A08E"/>
    <w:lvl w:ilvl="0">
      <w:start w:val="1"/>
      <w:numFmt w:val="bullet"/>
      <w:pStyle w:val="Aufzhlungszeichen"/>
      <w:lvlText w:val=""/>
      <w:lvlJc w:val="left"/>
      <w:pPr>
        <w:tabs>
          <w:tab w:val="num" w:pos="360"/>
        </w:tabs>
        <w:ind w:left="360" w:hanging="360"/>
      </w:pPr>
      <w:rPr>
        <w:rFonts w:ascii="Symbol" w:hAnsi="Symbol" w:hint="default"/>
      </w:rPr>
    </w:lvl>
  </w:abstractNum>
  <w:abstractNum w:abstractNumId="4" w15:restartNumberingAfterBreak="0">
    <w:nsid w:val="07447569"/>
    <w:multiLevelType w:val="hybridMultilevel"/>
    <w:tmpl w:val="3A928158"/>
    <w:lvl w:ilvl="0" w:tplc="B568E74C">
      <w:start w:val="1"/>
      <w:numFmt w:val="decimal"/>
      <w:lvlText w:val="%1."/>
      <w:lvlJc w:val="left"/>
      <w:pPr>
        <w:ind w:left="1417" w:hanging="276"/>
        <w:jc w:val="right"/>
      </w:pPr>
      <w:rPr>
        <w:rFonts w:ascii="Arial" w:eastAsia="Arial" w:hAnsi="Arial" w:cs="Arial" w:hint="default"/>
        <w:spacing w:val="-29"/>
        <w:w w:val="100"/>
        <w:sz w:val="24"/>
        <w:szCs w:val="24"/>
      </w:rPr>
    </w:lvl>
    <w:lvl w:ilvl="1" w:tplc="B9A0DA8A">
      <w:numFmt w:val="bullet"/>
      <w:lvlText w:val="•"/>
      <w:lvlJc w:val="left"/>
      <w:pPr>
        <w:ind w:left="2412" w:hanging="276"/>
      </w:pPr>
      <w:rPr>
        <w:rFonts w:hint="default"/>
      </w:rPr>
    </w:lvl>
    <w:lvl w:ilvl="2" w:tplc="92646E3C">
      <w:numFmt w:val="bullet"/>
      <w:lvlText w:val="•"/>
      <w:lvlJc w:val="left"/>
      <w:pPr>
        <w:ind w:left="3405" w:hanging="276"/>
      </w:pPr>
      <w:rPr>
        <w:rFonts w:hint="default"/>
      </w:rPr>
    </w:lvl>
    <w:lvl w:ilvl="3" w:tplc="4E5A34BA">
      <w:numFmt w:val="bullet"/>
      <w:lvlText w:val="•"/>
      <w:lvlJc w:val="left"/>
      <w:pPr>
        <w:ind w:left="4397" w:hanging="276"/>
      </w:pPr>
      <w:rPr>
        <w:rFonts w:hint="default"/>
      </w:rPr>
    </w:lvl>
    <w:lvl w:ilvl="4" w:tplc="33A0F3A2">
      <w:numFmt w:val="bullet"/>
      <w:lvlText w:val="•"/>
      <w:lvlJc w:val="left"/>
      <w:pPr>
        <w:ind w:left="5390" w:hanging="276"/>
      </w:pPr>
      <w:rPr>
        <w:rFonts w:hint="default"/>
      </w:rPr>
    </w:lvl>
    <w:lvl w:ilvl="5" w:tplc="1FAEBE72">
      <w:numFmt w:val="bullet"/>
      <w:lvlText w:val="•"/>
      <w:lvlJc w:val="left"/>
      <w:pPr>
        <w:ind w:left="6383" w:hanging="276"/>
      </w:pPr>
      <w:rPr>
        <w:rFonts w:hint="default"/>
      </w:rPr>
    </w:lvl>
    <w:lvl w:ilvl="6" w:tplc="D3E69EE6">
      <w:numFmt w:val="bullet"/>
      <w:lvlText w:val="•"/>
      <w:lvlJc w:val="left"/>
      <w:pPr>
        <w:ind w:left="7375" w:hanging="276"/>
      </w:pPr>
      <w:rPr>
        <w:rFonts w:hint="default"/>
      </w:rPr>
    </w:lvl>
    <w:lvl w:ilvl="7" w:tplc="81807BC6">
      <w:numFmt w:val="bullet"/>
      <w:lvlText w:val="•"/>
      <w:lvlJc w:val="left"/>
      <w:pPr>
        <w:ind w:left="8368" w:hanging="276"/>
      </w:pPr>
      <w:rPr>
        <w:rFonts w:hint="default"/>
      </w:rPr>
    </w:lvl>
    <w:lvl w:ilvl="8" w:tplc="EBF0F086">
      <w:numFmt w:val="bullet"/>
      <w:lvlText w:val="•"/>
      <w:lvlJc w:val="left"/>
      <w:pPr>
        <w:ind w:left="9361" w:hanging="276"/>
      </w:pPr>
      <w:rPr>
        <w:rFonts w:hint="default"/>
      </w:rPr>
    </w:lvl>
  </w:abstractNum>
  <w:abstractNum w:abstractNumId="5" w15:restartNumberingAfterBreak="0">
    <w:nsid w:val="15807BAF"/>
    <w:multiLevelType w:val="hybridMultilevel"/>
    <w:tmpl w:val="CDA48962"/>
    <w:lvl w:ilvl="0" w:tplc="04070001">
      <w:start w:val="1"/>
      <w:numFmt w:val="bullet"/>
      <w:lvlText w:val=""/>
      <w:lvlJc w:val="left"/>
      <w:pPr>
        <w:ind w:left="1262" w:hanging="360"/>
      </w:pPr>
      <w:rPr>
        <w:rFonts w:ascii="Symbol" w:hAnsi="Symbol" w:hint="default"/>
      </w:rPr>
    </w:lvl>
    <w:lvl w:ilvl="1" w:tplc="04070003" w:tentative="1">
      <w:start w:val="1"/>
      <w:numFmt w:val="bullet"/>
      <w:lvlText w:val="o"/>
      <w:lvlJc w:val="left"/>
      <w:pPr>
        <w:ind w:left="1982" w:hanging="360"/>
      </w:pPr>
      <w:rPr>
        <w:rFonts w:ascii="Courier New" w:hAnsi="Courier New" w:cs="Courier New" w:hint="default"/>
      </w:rPr>
    </w:lvl>
    <w:lvl w:ilvl="2" w:tplc="04070005" w:tentative="1">
      <w:start w:val="1"/>
      <w:numFmt w:val="bullet"/>
      <w:lvlText w:val=""/>
      <w:lvlJc w:val="left"/>
      <w:pPr>
        <w:ind w:left="2702" w:hanging="360"/>
      </w:pPr>
      <w:rPr>
        <w:rFonts w:ascii="Wingdings" w:hAnsi="Wingdings" w:hint="default"/>
      </w:rPr>
    </w:lvl>
    <w:lvl w:ilvl="3" w:tplc="04070001" w:tentative="1">
      <w:start w:val="1"/>
      <w:numFmt w:val="bullet"/>
      <w:lvlText w:val=""/>
      <w:lvlJc w:val="left"/>
      <w:pPr>
        <w:ind w:left="3422" w:hanging="360"/>
      </w:pPr>
      <w:rPr>
        <w:rFonts w:ascii="Symbol" w:hAnsi="Symbol" w:hint="default"/>
      </w:rPr>
    </w:lvl>
    <w:lvl w:ilvl="4" w:tplc="04070003" w:tentative="1">
      <w:start w:val="1"/>
      <w:numFmt w:val="bullet"/>
      <w:lvlText w:val="o"/>
      <w:lvlJc w:val="left"/>
      <w:pPr>
        <w:ind w:left="4142" w:hanging="360"/>
      </w:pPr>
      <w:rPr>
        <w:rFonts w:ascii="Courier New" w:hAnsi="Courier New" w:cs="Courier New" w:hint="default"/>
      </w:rPr>
    </w:lvl>
    <w:lvl w:ilvl="5" w:tplc="04070005" w:tentative="1">
      <w:start w:val="1"/>
      <w:numFmt w:val="bullet"/>
      <w:lvlText w:val=""/>
      <w:lvlJc w:val="left"/>
      <w:pPr>
        <w:ind w:left="4862" w:hanging="360"/>
      </w:pPr>
      <w:rPr>
        <w:rFonts w:ascii="Wingdings" w:hAnsi="Wingdings" w:hint="default"/>
      </w:rPr>
    </w:lvl>
    <w:lvl w:ilvl="6" w:tplc="04070001" w:tentative="1">
      <w:start w:val="1"/>
      <w:numFmt w:val="bullet"/>
      <w:lvlText w:val=""/>
      <w:lvlJc w:val="left"/>
      <w:pPr>
        <w:ind w:left="5582" w:hanging="360"/>
      </w:pPr>
      <w:rPr>
        <w:rFonts w:ascii="Symbol" w:hAnsi="Symbol" w:hint="default"/>
      </w:rPr>
    </w:lvl>
    <w:lvl w:ilvl="7" w:tplc="04070003" w:tentative="1">
      <w:start w:val="1"/>
      <w:numFmt w:val="bullet"/>
      <w:lvlText w:val="o"/>
      <w:lvlJc w:val="left"/>
      <w:pPr>
        <w:ind w:left="6302" w:hanging="360"/>
      </w:pPr>
      <w:rPr>
        <w:rFonts w:ascii="Courier New" w:hAnsi="Courier New" w:cs="Courier New" w:hint="default"/>
      </w:rPr>
    </w:lvl>
    <w:lvl w:ilvl="8" w:tplc="04070005" w:tentative="1">
      <w:start w:val="1"/>
      <w:numFmt w:val="bullet"/>
      <w:lvlText w:val=""/>
      <w:lvlJc w:val="left"/>
      <w:pPr>
        <w:ind w:left="7022" w:hanging="360"/>
      </w:pPr>
      <w:rPr>
        <w:rFonts w:ascii="Wingdings" w:hAnsi="Wingdings" w:hint="default"/>
      </w:rPr>
    </w:lvl>
  </w:abstractNum>
  <w:abstractNum w:abstractNumId="6" w15:restartNumberingAfterBreak="0">
    <w:nsid w:val="20E51989"/>
    <w:multiLevelType w:val="hybridMultilevel"/>
    <w:tmpl w:val="38B84BBE"/>
    <w:lvl w:ilvl="0" w:tplc="3F52B234">
      <w:start w:val="1"/>
      <w:numFmt w:val="lowerLetter"/>
      <w:lvlText w:val="%1)"/>
      <w:lvlJc w:val="left"/>
      <w:pPr>
        <w:ind w:left="1843" w:hanging="426"/>
      </w:pPr>
      <w:rPr>
        <w:rFonts w:ascii="Arial" w:eastAsia="Arial" w:hAnsi="Arial" w:cs="Arial" w:hint="default"/>
        <w:spacing w:val="-2"/>
        <w:w w:val="100"/>
        <w:sz w:val="24"/>
        <w:szCs w:val="24"/>
      </w:rPr>
    </w:lvl>
    <w:lvl w:ilvl="1" w:tplc="F18E9E1A">
      <w:numFmt w:val="bullet"/>
      <w:lvlText w:val="•"/>
      <w:lvlJc w:val="left"/>
      <w:pPr>
        <w:ind w:left="2790" w:hanging="426"/>
      </w:pPr>
      <w:rPr>
        <w:rFonts w:hint="default"/>
      </w:rPr>
    </w:lvl>
    <w:lvl w:ilvl="2" w:tplc="DA488D3E">
      <w:numFmt w:val="bullet"/>
      <w:lvlText w:val="•"/>
      <w:lvlJc w:val="left"/>
      <w:pPr>
        <w:ind w:left="3741" w:hanging="426"/>
      </w:pPr>
      <w:rPr>
        <w:rFonts w:hint="default"/>
      </w:rPr>
    </w:lvl>
    <w:lvl w:ilvl="3" w:tplc="168C652C">
      <w:numFmt w:val="bullet"/>
      <w:lvlText w:val="•"/>
      <w:lvlJc w:val="left"/>
      <w:pPr>
        <w:ind w:left="4691" w:hanging="426"/>
      </w:pPr>
      <w:rPr>
        <w:rFonts w:hint="default"/>
      </w:rPr>
    </w:lvl>
    <w:lvl w:ilvl="4" w:tplc="9E28DC66">
      <w:numFmt w:val="bullet"/>
      <w:lvlText w:val="•"/>
      <w:lvlJc w:val="left"/>
      <w:pPr>
        <w:ind w:left="5642" w:hanging="426"/>
      </w:pPr>
      <w:rPr>
        <w:rFonts w:hint="default"/>
      </w:rPr>
    </w:lvl>
    <w:lvl w:ilvl="5" w:tplc="E5E41BE2">
      <w:numFmt w:val="bullet"/>
      <w:lvlText w:val="•"/>
      <w:lvlJc w:val="left"/>
      <w:pPr>
        <w:ind w:left="6593" w:hanging="426"/>
      </w:pPr>
      <w:rPr>
        <w:rFonts w:hint="default"/>
      </w:rPr>
    </w:lvl>
    <w:lvl w:ilvl="6" w:tplc="13064940">
      <w:numFmt w:val="bullet"/>
      <w:lvlText w:val="•"/>
      <w:lvlJc w:val="left"/>
      <w:pPr>
        <w:ind w:left="7543" w:hanging="426"/>
      </w:pPr>
      <w:rPr>
        <w:rFonts w:hint="default"/>
      </w:rPr>
    </w:lvl>
    <w:lvl w:ilvl="7" w:tplc="89B21936">
      <w:numFmt w:val="bullet"/>
      <w:lvlText w:val="•"/>
      <w:lvlJc w:val="left"/>
      <w:pPr>
        <w:ind w:left="8494" w:hanging="426"/>
      </w:pPr>
      <w:rPr>
        <w:rFonts w:hint="default"/>
      </w:rPr>
    </w:lvl>
    <w:lvl w:ilvl="8" w:tplc="7E56142A">
      <w:numFmt w:val="bullet"/>
      <w:lvlText w:val="•"/>
      <w:lvlJc w:val="left"/>
      <w:pPr>
        <w:ind w:left="9445" w:hanging="426"/>
      </w:pPr>
      <w:rPr>
        <w:rFonts w:hint="default"/>
      </w:rPr>
    </w:lvl>
  </w:abstractNum>
  <w:abstractNum w:abstractNumId="7" w15:restartNumberingAfterBreak="0">
    <w:nsid w:val="273B4328"/>
    <w:multiLevelType w:val="multilevel"/>
    <w:tmpl w:val="2F5E9478"/>
    <w:styleLink w:val="Listenbuchstabenfortlaufenda"/>
    <w:lvl w:ilvl="0">
      <w:start w:val="1"/>
      <w:numFmt w:val="lowerLetter"/>
      <w:lvlText w:val="%1."/>
      <w:lvlJc w:val="left"/>
      <w:pPr>
        <w:ind w:left="1069" w:hanging="360"/>
      </w:pPr>
      <w:rPr>
        <w:rFonts w:ascii="Arial" w:hAnsi="Arial"/>
        <w:sz w:val="24"/>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8" w15:restartNumberingAfterBreak="0">
    <w:nsid w:val="2D821C3F"/>
    <w:multiLevelType w:val="hybridMultilevel"/>
    <w:tmpl w:val="A86CD1A6"/>
    <w:lvl w:ilvl="0" w:tplc="6B22708C">
      <w:numFmt w:val="bullet"/>
      <w:lvlText w:val=""/>
      <w:lvlJc w:val="left"/>
      <w:pPr>
        <w:ind w:left="542" w:hanging="427"/>
      </w:pPr>
      <w:rPr>
        <w:rFonts w:hint="default"/>
        <w:w w:val="99"/>
      </w:rPr>
    </w:lvl>
    <w:lvl w:ilvl="1" w:tplc="0C34A35C">
      <w:numFmt w:val="bullet"/>
      <w:lvlText w:val=""/>
      <w:lvlJc w:val="left"/>
      <w:pPr>
        <w:ind w:left="967" w:hanging="425"/>
      </w:pPr>
      <w:rPr>
        <w:rFonts w:ascii="Symbol" w:eastAsia="Symbol" w:hAnsi="Symbol" w:cs="Symbol" w:hint="default"/>
        <w:w w:val="99"/>
        <w:sz w:val="22"/>
        <w:szCs w:val="22"/>
      </w:rPr>
    </w:lvl>
    <w:lvl w:ilvl="2" w:tplc="7B3E74D4">
      <w:numFmt w:val="bullet"/>
      <w:lvlText w:val="•"/>
      <w:lvlJc w:val="left"/>
      <w:pPr>
        <w:ind w:left="1996" w:hanging="425"/>
      </w:pPr>
      <w:rPr>
        <w:rFonts w:hint="default"/>
      </w:rPr>
    </w:lvl>
    <w:lvl w:ilvl="3" w:tplc="7B447968">
      <w:numFmt w:val="bullet"/>
      <w:lvlText w:val="•"/>
      <w:lvlJc w:val="left"/>
      <w:pPr>
        <w:ind w:left="3032" w:hanging="425"/>
      </w:pPr>
      <w:rPr>
        <w:rFonts w:hint="default"/>
      </w:rPr>
    </w:lvl>
    <w:lvl w:ilvl="4" w:tplc="0E2C0D1E">
      <w:numFmt w:val="bullet"/>
      <w:lvlText w:val="•"/>
      <w:lvlJc w:val="left"/>
      <w:pPr>
        <w:ind w:left="4068" w:hanging="425"/>
      </w:pPr>
      <w:rPr>
        <w:rFonts w:hint="default"/>
      </w:rPr>
    </w:lvl>
    <w:lvl w:ilvl="5" w:tplc="B46E741E">
      <w:numFmt w:val="bullet"/>
      <w:lvlText w:val="•"/>
      <w:lvlJc w:val="left"/>
      <w:pPr>
        <w:ind w:left="5105" w:hanging="425"/>
      </w:pPr>
      <w:rPr>
        <w:rFonts w:hint="default"/>
      </w:rPr>
    </w:lvl>
    <w:lvl w:ilvl="6" w:tplc="1DFCB6B0">
      <w:numFmt w:val="bullet"/>
      <w:lvlText w:val="•"/>
      <w:lvlJc w:val="left"/>
      <w:pPr>
        <w:ind w:left="6141" w:hanging="425"/>
      </w:pPr>
      <w:rPr>
        <w:rFonts w:hint="default"/>
      </w:rPr>
    </w:lvl>
    <w:lvl w:ilvl="7" w:tplc="F95866FE">
      <w:numFmt w:val="bullet"/>
      <w:lvlText w:val="•"/>
      <w:lvlJc w:val="left"/>
      <w:pPr>
        <w:ind w:left="7177" w:hanging="425"/>
      </w:pPr>
      <w:rPr>
        <w:rFonts w:hint="default"/>
      </w:rPr>
    </w:lvl>
    <w:lvl w:ilvl="8" w:tplc="9A3EB310">
      <w:numFmt w:val="bullet"/>
      <w:lvlText w:val="•"/>
      <w:lvlJc w:val="left"/>
      <w:pPr>
        <w:ind w:left="8213" w:hanging="425"/>
      </w:pPr>
      <w:rPr>
        <w:rFonts w:hint="default"/>
      </w:rPr>
    </w:lvl>
  </w:abstractNum>
  <w:abstractNum w:abstractNumId="9" w15:restartNumberingAfterBreak="0">
    <w:nsid w:val="2E04118C"/>
    <w:multiLevelType w:val="hybridMultilevel"/>
    <w:tmpl w:val="A126A928"/>
    <w:lvl w:ilvl="0" w:tplc="06A2ED5C">
      <w:numFmt w:val="bullet"/>
      <w:lvlText w:val=""/>
      <w:lvlJc w:val="left"/>
      <w:pPr>
        <w:ind w:left="543" w:hanging="427"/>
      </w:pPr>
      <w:rPr>
        <w:rFonts w:hint="default"/>
        <w:w w:val="99"/>
      </w:rPr>
    </w:lvl>
    <w:lvl w:ilvl="1" w:tplc="97A8B47A">
      <w:numFmt w:val="bullet"/>
      <w:lvlText w:val=""/>
      <w:lvlJc w:val="left"/>
      <w:pPr>
        <w:ind w:left="967" w:hanging="425"/>
      </w:pPr>
      <w:rPr>
        <w:rFonts w:ascii="Symbol" w:eastAsia="Symbol" w:hAnsi="Symbol" w:cs="Symbol" w:hint="default"/>
        <w:w w:val="99"/>
        <w:sz w:val="22"/>
        <w:szCs w:val="22"/>
      </w:rPr>
    </w:lvl>
    <w:lvl w:ilvl="2" w:tplc="45B0F3F6">
      <w:numFmt w:val="bullet"/>
      <w:lvlText w:val="•"/>
      <w:lvlJc w:val="left"/>
      <w:pPr>
        <w:ind w:left="1969" w:hanging="425"/>
      </w:pPr>
      <w:rPr>
        <w:rFonts w:hint="default"/>
      </w:rPr>
    </w:lvl>
    <w:lvl w:ilvl="3" w:tplc="A8044834">
      <w:numFmt w:val="bullet"/>
      <w:lvlText w:val="•"/>
      <w:lvlJc w:val="left"/>
      <w:pPr>
        <w:ind w:left="2979" w:hanging="425"/>
      </w:pPr>
      <w:rPr>
        <w:rFonts w:hint="default"/>
      </w:rPr>
    </w:lvl>
    <w:lvl w:ilvl="4" w:tplc="86E8EB68">
      <w:numFmt w:val="bullet"/>
      <w:lvlText w:val="•"/>
      <w:lvlJc w:val="left"/>
      <w:pPr>
        <w:ind w:left="3988" w:hanging="425"/>
      </w:pPr>
      <w:rPr>
        <w:rFonts w:hint="default"/>
      </w:rPr>
    </w:lvl>
    <w:lvl w:ilvl="5" w:tplc="7AB26E92">
      <w:numFmt w:val="bullet"/>
      <w:lvlText w:val="•"/>
      <w:lvlJc w:val="left"/>
      <w:pPr>
        <w:ind w:left="4998" w:hanging="425"/>
      </w:pPr>
      <w:rPr>
        <w:rFonts w:hint="default"/>
      </w:rPr>
    </w:lvl>
    <w:lvl w:ilvl="6" w:tplc="7A06967C">
      <w:numFmt w:val="bullet"/>
      <w:lvlText w:val="•"/>
      <w:lvlJc w:val="left"/>
      <w:pPr>
        <w:ind w:left="6008" w:hanging="425"/>
      </w:pPr>
      <w:rPr>
        <w:rFonts w:hint="default"/>
      </w:rPr>
    </w:lvl>
    <w:lvl w:ilvl="7" w:tplc="A058F3B8">
      <w:numFmt w:val="bullet"/>
      <w:lvlText w:val="•"/>
      <w:lvlJc w:val="left"/>
      <w:pPr>
        <w:ind w:left="7017" w:hanging="425"/>
      </w:pPr>
      <w:rPr>
        <w:rFonts w:hint="default"/>
      </w:rPr>
    </w:lvl>
    <w:lvl w:ilvl="8" w:tplc="91666DDC">
      <w:numFmt w:val="bullet"/>
      <w:lvlText w:val="•"/>
      <w:lvlJc w:val="left"/>
      <w:pPr>
        <w:ind w:left="8027" w:hanging="425"/>
      </w:pPr>
      <w:rPr>
        <w:rFonts w:hint="default"/>
      </w:rPr>
    </w:lvl>
  </w:abstractNum>
  <w:abstractNum w:abstractNumId="10" w15:restartNumberingAfterBreak="0">
    <w:nsid w:val="3F880D2D"/>
    <w:multiLevelType w:val="multilevel"/>
    <w:tmpl w:val="DEC4C3A0"/>
    <w:lvl w:ilvl="0">
      <w:start w:val="1"/>
      <w:numFmt w:val="decimal"/>
      <w:pStyle w:val="Listennummer"/>
      <w:lvlText w:val="%1."/>
      <w:lvlJc w:val="left"/>
      <w:pPr>
        <w:tabs>
          <w:tab w:val="num" w:pos="989"/>
        </w:tabs>
        <w:ind w:left="989" w:hanging="705"/>
      </w:pPr>
      <w:rPr>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tabs>
          <w:tab w:val="num" w:pos="989"/>
        </w:tabs>
        <w:ind w:left="989" w:hanging="705"/>
      </w:pPr>
      <w:rPr>
        <w:rFonts w:hint="default"/>
        <w:color w:val="auto"/>
        <w:u w:color="2E74B5" w:themeColor="accent1" w:themeShade="BF"/>
      </w:rPr>
    </w:lvl>
    <w:lvl w:ilvl="2">
      <w:start w:val="1"/>
      <w:numFmt w:val="decimal"/>
      <w:lvlText w:val="%1.%2.%3"/>
      <w:lvlJc w:val="left"/>
      <w:pPr>
        <w:tabs>
          <w:tab w:val="num" w:pos="1004"/>
        </w:tabs>
        <w:ind w:left="1004" w:hanging="720"/>
      </w:pPr>
      <w:rPr>
        <w:rFonts w:hint="default"/>
        <w:color w:val="auto"/>
      </w:rPr>
    </w:lvl>
    <w:lvl w:ilvl="3">
      <w:start w:val="1"/>
      <w:numFmt w:val="decimal"/>
      <w:lvlText w:val="%1.%2.%3.%4"/>
      <w:lvlJc w:val="left"/>
      <w:pPr>
        <w:tabs>
          <w:tab w:val="num" w:pos="1004"/>
        </w:tabs>
        <w:ind w:left="1004" w:hanging="720"/>
      </w:pPr>
      <w:rPr>
        <w:rFonts w:hint="default"/>
        <w:color w:val="auto"/>
      </w:rPr>
    </w:lvl>
    <w:lvl w:ilvl="4">
      <w:start w:val="1"/>
      <w:numFmt w:val="decimal"/>
      <w:lvlText w:val="%1.%2.%3.%4.%5"/>
      <w:lvlJc w:val="left"/>
      <w:pPr>
        <w:tabs>
          <w:tab w:val="num" w:pos="1364"/>
        </w:tabs>
        <w:ind w:left="1364" w:hanging="1080"/>
      </w:pPr>
      <w:rPr>
        <w:rFonts w:hint="default"/>
        <w:color w:val="auto"/>
      </w:rPr>
    </w:lvl>
    <w:lvl w:ilvl="5">
      <w:start w:val="1"/>
      <w:numFmt w:val="decimal"/>
      <w:lvlText w:val="%1.%2.%3.%4.%5.%6"/>
      <w:lvlJc w:val="left"/>
      <w:pPr>
        <w:tabs>
          <w:tab w:val="num" w:pos="1364"/>
        </w:tabs>
        <w:ind w:left="1364" w:hanging="1080"/>
      </w:pPr>
      <w:rPr>
        <w:rFonts w:hint="default"/>
        <w:color w:val="2E74B5" w:themeColor="accent1" w:themeShade="BF"/>
      </w:rPr>
    </w:lvl>
    <w:lvl w:ilvl="6">
      <w:start w:val="1"/>
      <w:numFmt w:val="decimal"/>
      <w:lvlText w:val="%1.%2.%3.%4.%5.%6.%7"/>
      <w:lvlJc w:val="left"/>
      <w:pPr>
        <w:tabs>
          <w:tab w:val="num" w:pos="1724"/>
        </w:tabs>
        <w:ind w:left="1724" w:hanging="1440"/>
      </w:pPr>
      <w:rPr>
        <w:rFonts w:hint="default"/>
        <w:color w:val="2E74B5" w:themeColor="accent1" w:themeShade="BF"/>
      </w:rPr>
    </w:lvl>
    <w:lvl w:ilvl="7">
      <w:start w:val="1"/>
      <w:numFmt w:val="decimal"/>
      <w:lvlText w:val="%1.%2.%3.%4.%5.%6.%7.%8"/>
      <w:lvlJc w:val="left"/>
      <w:pPr>
        <w:tabs>
          <w:tab w:val="num" w:pos="1724"/>
        </w:tabs>
        <w:ind w:left="1724" w:hanging="1440"/>
      </w:pPr>
      <w:rPr>
        <w:rFonts w:hint="default"/>
        <w:color w:val="2E74B5" w:themeColor="accent1" w:themeShade="BF"/>
      </w:rPr>
    </w:lvl>
    <w:lvl w:ilvl="8">
      <w:start w:val="1"/>
      <w:numFmt w:val="decimal"/>
      <w:lvlText w:val="%1.%2.%3.%4.%5.%6.%7.%8.%9"/>
      <w:lvlJc w:val="left"/>
      <w:pPr>
        <w:tabs>
          <w:tab w:val="num" w:pos="2084"/>
        </w:tabs>
        <w:ind w:left="2084" w:hanging="1800"/>
      </w:pPr>
      <w:rPr>
        <w:rFonts w:hint="default"/>
        <w:color w:val="2E74B5" w:themeColor="accent1" w:themeShade="BF"/>
      </w:rPr>
    </w:lvl>
  </w:abstractNum>
  <w:abstractNum w:abstractNumId="11" w15:restartNumberingAfterBreak="0">
    <w:nsid w:val="416C1811"/>
    <w:multiLevelType w:val="hybridMultilevel"/>
    <w:tmpl w:val="258A6A76"/>
    <w:lvl w:ilvl="0" w:tplc="8FCC1E2E">
      <w:start w:val="1"/>
      <w:numFmt w:val="lowerLetter"/>
      <w:pStyle w:val="Listennummer2"/>
      <w:lvlText w:val="%1."/>
      <w:lvlJc w:val="left"/>
      <w:pPr>
        <w:ind w:left="720" w:hanging="360"/>
      </w:pPr>
      <w:rPr>
        <w:rFonts w:ascii="Arial" w:hAnsi="Arial" w:hint="default"/>
        <w:b w:val="0"/>
        <w:bCs/>
        <w:i w:val="0"/>
        <w:iCs w:val="0"/>
        <w:caps w:val="0"/>
        <w:strike w:val="0"/>
        <w:dstrike w:val="0"/>
        <w:outline w:val="0"/>
        <w:shadow w:val="0"/>
        <w:emboss w:val="0"/>
        <w:imprint w:val="0"/>
        <w:vanish w:val="0"/>
        <w:spacing w:val="0"/>
        <w:kern w:val="0"/>
        <w:position w:val="0"/>
        <w:sz w:val="24"/>
        <w:u w:val="none"/>
        <w:effect w:val="none"/>
        <w:vertAlign w:val="baseline"/>
        <w:em w:val="none"/>
        <w14:ligatures w14:val="none"/>
        <w14:numForm w14:val="default"/>
        <w14:numSpacing w14:val="default"/>
        <w14:stylisticSets/>
        <w14:cntxtAlts w14: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4AC533E8"/>
    <w:multiLevelType w:val="multilevel"/>
    <w:tmpl w:val="7B366A7C"/>
    <w:lvl w:ilvl="0">
      <w:start w:val="1"/>
      <w:numFmt w:val="none"/>
      <w:pStyle w:val="berschrift1"/>
      <w:lvlText w:val=""/>
      <w:lvlJc w:val="left"/>
      <w:pPr>
        <w:ind w:left="0" w:firstLine="0"/>
      </w:pPr>
      <w:rPr>
        <w:rFonts w:hint="default"/>
      </w:rPr>
    </w:lvl>
    <w:lvl w:ilvl="1">
      <w:start w:val="1"/>
      <w:numFmt w:val="ordinal"/>
      <w:pStyle w:val="berschrift2"/>
      <w:lvlText w:val="%2"/>
      <w:lvlJc w:val="left"/>
      <w:pPr>
        <w:ind w:left="680" w:hanging="680"/>
      </w:pPr>
      <w:rPr>
        <w:rFonts w:hint="default"/>
      </w:rPr>
    </w:lvl>
    <w:lvl w:ilvl="2">
      <w:start w:val="1"/>
      <w:numFmt w:val="ordinal"/>
      <w:pStyle w:val="berschrift3"/>
      <w:lvlText w:val="%2%3"/>
      <w:lvlJc w:val="left"/>
      <w:pPr>
        <w:ind w:left="680" w:hanging="680"/>
      </w:pPr>
      <w:rPr>
        <w:rFonts w:hint="default"/>
        <w:b/>
        <w:bCs w:val="0"/>
      </w:rPr>
    </w:lvl>
    <w:lvl w:ilvl="3">
      <w:start w:val="1"/>
      <w:numFmt w:val="ordinal"/>
      <w:pStyle w:val="berschrift4"/>
      <w:lvlText w:val="%2%3%4"/>
      <w:lvlJc w:val="left"/>
      <w:pPr>
        <w:ind w:left="680" w:hanging="680"/>
      </w:pPr>
      <w:rPr>
        <w:rFonts w:hint="default"/>
      </w:rPr>
    </w:lvl>
    <w:lvl w:ilvl="4">
      <w:start w:val="1"/>
      <w:numFmt w:val="ordinal"/>
      <w:pStyle w:val="berschrift5"/>
      <w:lvlText w:val="%2%3%4%5"/>
      <w:lvlJc w:val="left"/>
      <w:pPr>
        <w:ind w:left="1021" w:hanging="1021"/>
      </w:pPr>
      <w:rPr>
        <w:rFonts w:hint="default"/>
      </w:rPr>
    </w:lvl>
    <w:lvl w:ilvl="5">
      <w:start w:val="1"/>
      <w:numFmt w:val="ordinal"/>
      <w:pStyle w:val="berschrift6"/>
      <w:lvlText w:val="%2%3%4%5%6"/>
      <w:lvlJc w:val="left"/>
      <w:pPr>
        <w:ind w:left="1021" w:hanging="1021"/>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50FD3803"/>
    <w:multiLevelType w:val="hybridMultilevel"/>
    <w:tmpl w:val="293C6B04"/>
    <w:lvl w:ilvl="0" w:tplc="F7BEC2B2">
      <w:start w:val="1"/>
      <w:numFmt w:val="lowerLetter"/>
      <w:lvlText w:val="%1)"/>
      <w:lvlJc w:val="left"/>
      <w:pPr>
        <w:ind w:left="543" w:hanging="427"/>
      </w:pPr>
      <w:rPr>
        <w:rFonts w:ascii="Arial" w:eastAsia="Arial" w:hAnsi="Arial" w:cs="Arial" w:hint="default"/>
        <w:spacing w:val="-29"/>
        <w:w w:val="100"/>
        <w:sz w:val="24"/>
        <w:szCs w:val="24"/>
      </w:rPr>
    </w:lvl>
    <w:lvl w:ilvl="1" w:tplc="8056DA8A">
      <w:numFmt w:val="bullet"/>
      <w:lvlText w:val="•"/>
      <w:lvlJc w:val="left"/>
      <w:pPr>
        <w:ind w:left="1490" w:hanging="427"/>
      </w:pPr>
      <w:rPr>
        <w:rFonts w:hint="default"/>
      </w:rPr>
    </w:lvl>
    <w:lvl w:ilvl="2" w:tplc="9B080A10">
      <w:numFmt w:val="bullet"/>
      <w:lvlText w:val="•"/>
      <w:lvlJc w:val="left"/>
      <w:pPr>
        <w:ind w:left="2441" w:hanging="427"/>
      </w:pPr>
      <w:rPr>
        <w:rFonts w:hint="default"/>
      </w:rPr>
    </w:lvl>
    <w:lvl w:ilvl="3" w:tplc="54D83C7C">
      <w:numFmt w:val="bullet"/>
      <w:lvlText w:val="•"/>
      <w:lvlJc w:val="left"/>
      <w:pPr>
        <w:ind w:left="3391" w:hanging="427"/>
      </w:pPr>
      <w:rPr>
        <w:rFonts w:hint="default"/>
      </w:rPr>
    </w:lvl>
    <w:lvl w:ilvl="4" w:tplc="EE1C51D0">
      <w:numFmt w:val="bullet"/>
      <w:lvlText w:val="•"/>
      <w:lvlJc w:val="left"/>
      <w:pPr>
        <w:ind w:left="4342" w:hanging="427"/>
      </w:pPr>
      <w:rPr>
        <w:rFonts w:hint="default"/>
      </w:rPr>
    </w:lvl>
    <w:lvl w:ilvl="5" w:tplc="0EB6B304">
      <w:numFmt w:val="bullet"/>
      <w:lvlText w:val="•"/>
      <w:lvlJc w:val="left"/>
      <w:pPr>
        <w:ind w:left="5293" w:hanging="427"/>
      </w:pPr>
      <w:rPr>
        <w:rFonts w:hint="default"/>
      </w:rPr>
    </w:lvl>
    <w:lvl w:ilvl="6" w:tplc="5650C844">
      <w:numFmt w:val="bullet"/>
      <w:lvlText w:val="•"/>
      <w:lvlJc w:val="left"/>
      <w:pPr>
        <w:ind w:left="6243" w:hanging="427"/>
      </w:pPr>
      <w:rPr>
        <w:rFonts w:hint="default"/>
      </w:rPr>
    </w:lvl>
    <w:lvl w:ilvl="7" w:tplc="915E66DE">
      <w:numFmt w:val="bullet"/>
      <w:lvlText w:val="•"/>
      <w:lvlJc w:val="left"/>
      <w:pPr>
        <w:ind w:left="7194" w:hanging="427"/>
      </w:pPr>
      <w:rPr>
        <w:rFonts w:hint="default"/>
      </w:rPr>
    </w:lvl>
    <w:lvl w:ilvl="8" w:tplc="ED7C59A2">
      <w:numFmt w:val="bullet"/>
      <w:lvlText w:val="•"/>
      <w:lvlJc w:val="left"/>
      <w:pPr>
        <w:ind w:left="8145" w:hanging="427"/>
      </w:pPr>
      <w:rPr>
        <w:rFonts w:hint="default"/>
      </w:rPr>
    </w:lvl>
  </w:abstractNum>
  <w:abstractNum w:abstractNumId="14" w15:restartNumberingAfterBreak="0">
    <w:nsid w:val="5A5C54ED"/>
    <w:multiLevelType w:val="hybridMultilevel"/>
    <w:tmpl w:val="F9AA707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 w15:restartNumberingAfterBreak="0">
    <w:nsid w:val="5D3F7AA9"/>
    <w:multiLevelType w:val="hybridMultilevel"/>
    <w:tmpl w:val="678244EC"/>
    <w:lvl w:ilvl="0" w:tplc="ABA0C6C2">
      <w:start w:val="1"/>
      <w:numFmt w:val="upperLetter"/>
      <w:pStyle w:val="Listennummer3"/>
      <w:lvlText w:val="%1)"/>
      <w:lvlJc w:val="left"/>
      <w:pPr>
        <w:ind w:left="360" w:hanging="360"/>
      </w:pPr>
      <w:rPr>
        <w:rFonts w:hint="default"/>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6" w15:restartNumberingAfterBreak="0">
    <w:nsid w:val="6110700D"/>
    <w:multiLevelType w:val="multilevel"/>
    <w:tmpl w:val="59EAEAC6"/>
    <w:lvl w:ilvl="0">
      <w:start w:val="1"/>
      <w:numFmt w:val="bullet"/>
      <w:pStyle w:val="Liste"/>
      <w:lvlText w:val="•"/>
      <w:lvlJc w:val="left"/>
      <w:pPr>
        <w:ind w:left="284" w:hanging="284"/>
      </w:pPr>
      <w:rPr>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bullet"/>
      <w:pStyle w:val="Liste2"/>
      <w:lvlText w:val="‒"/>
      <w:lvlJc w:val="left"/>
      <w:pPr>
        <w:ind w:left="568" w:hanging="284"/>
      </w:pPr>
      <w:rPr>
        <w:rFonts w:hint="default"/>
        <w:color w:val="auto"/>
      </w:rPr>
    </w:lvl>
    <w:lvl w:ilvl="2">
      <w:start w:val="1"/>
      <w:numFmt w:val="bullet"/>
      <w:pStyle w:val="Liste3"/>
      <w:lvlText w:val="▪"/>
      <w:lvlJc w:val="left"/>
      <w:pPr>
        <w:ind w:left="852" w:hanging="284"/>
      </w:pPr>
      <w:rPr>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bullet"/>
      <w:pStyle w:val="Liste4"/>
      <w:lvlText w:val="◦"/>
      <w:lvlJc w:val="left"/>
      <w:pPr>
        <w:ind w:left="1136" w:hanging="284"/>
      </w:pPr>
      <w:rPr>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bullet"/>
      <w:pStyle w:val="Liste5"/>
      <w:lvlText w:val="-"/>
      <w:lvlJc w:val="left"/>
      <w:pPr>
        <w:ind w:left="1420" w:hanging="284"/>
      </w:pPr>
      <w:rPr>
        <w:rFonts w:hint="default"/>
        <w:color w:val="auto"/>
      </w:rPr>
    </w:lvl>
    <w:lvl w:ilvl="5">
      <w:start w:val="1"/>
      <w:numFmt w:val="bullet"/>
      <w:lvlText w:val="-"/>
      <w:lvlJc w:val="left"/>
      <w:pPr>
        <w:ind w:left="1701" w:hanging="281"/>
      </w:pPr>
      <w:rPr>
        <w:rFonts w:hint="default"/>
        <w:color w:val="2E74B5" w:themeColor="accent1" w:themeShade="BF"/>
      </w:rPr>
    </w:lvl>
    <w:lvl w:ilvl="6">
      <w:start w:val="1"/>
      <w:numFmt w:val="bullet"/>
      <w:lvlText w:val="-"/>
      <w:lvlJc w:val="left"/>
      <w:pPr>
        <w:ind w:left="1985" w:hanging="284"/>
      </w:pPr>
      <w:rPr>
        <w:rFonts w:hint="default"/>
        <w:color w:val="2E74B5" w:themeColor="accent1" w:themeShade="BF"/>
      </w:rPr>
    </w:lvl>
    <w:lvl w:ilvl="7">
      <w:start w:val="1"/>
      <w:numFmt w:val="bullet"/>
      <w:lvlText w:val="-"/>
      <w:lvlJc w:val="left"/>
      <w:pPr>
        <w:ind w:left="2268" w:hanging="283"/>
      </w:pPr>
      <w:rPr>
        <w:rFonts w:hint="default"/>
        <w:color w:val="2E74B5" w:themeColor="accent1" w:themeShade="BF"/>
      </w:rPr>
    </w:lvl>
    <w:lvl w:ilvl="8">
      <w:start w:val="1"/>
      <w:numFmt w:val="bullet"/>
      <w:lvlText w:val="-"/>
      <w:lvlJc w:val="left"/>
      <w:pPr>
        <w:ind w:left="2552" w:hanging="284"/>
      </w:pPr>
      <w:rPr>
        <w:rFonts w:hint="default"/>
        <w:color w:val="2E74B5" w:themeColor="accent1" w:themeShade="BF"/>
      </w:rPr>
    </w:lvl>
  </w:abstractNum>
  <w:num w:numId="1" w16cid:durableId="2115054800">
    <w:abstractNumId w:val="16"/>
  </w:num>
  <w:num w:numId="2" w16cid:durableId="1635792382">
    <w:abstractNumId w:val="3"/>
  </w:num>
  <w:num w:numId="3" w16cid:durableId="1588803200">
    <w:abstractNumId w:val="2"/>
  </w:num>
  <w:num w:numId="4" w16cid:durableId="327024984">
    <w:abstractNumId w:val="1"/>
  </w:num>
  <w:num w:numId="5" w16cid:durableId="1351447910">
    <w:abstractNumId w:val="0"/>
  </w:num>
  <w:num w:numId="6" w16cid:durableId="1958944535">
    <w:abstractNumId w:val="12"/>
  </w:num>
  <w:num w:numId="7" w16cid:durableId="1612394579">
    <w:abstractNumId w:val="7"/>
  </w:num>
  <w:num w:numId="8" w16cid:durableId="2114400299">
    <w:abstractNumId w:val="11"/>
  </w:num>
  <w:num w:numId="9" w16cid:durableId="1447502831">
    <w:abstractNumId w:val="15"/>
  </w:num>
  <w:num w:numId="10" w16cid:durableId="690646075">
    <w:abstractNumId w:val="10"/>
  </w:num>
  <w:num w:numId="11" w16cid:durableId="1615016686">
    <w:abstractNumId w:val="14"/>
  </w:num>
  <w:num w:numId="12" w16cid:durableId="396127677">
    <w:abstractNumId w:val="11"/>
  </w:num>
  <w:num w:numId="13" w16cid:durableId="1155612352">
    <w:abstractNumId w:val="15"/>
  </w:num>
  <w:num w:numId="14" w16cid:durableId="1339500715">
    <w:abstractNumId w:val="12"/>
  </w:num>
  <w:num w:numId="15" w16cid:durableId="666518658">
    <w:abstractNumId w:val="12"/>
  </w:num>
  <w:num w:numId="16" w16cid:durableId="1967005674">
    <w:abstractNumId w:val="12"/>
  </w:num>
  <w:num w:numId="17" w16cid:durableId="26687109">
    <w:abstractNumId w:val="8"/>
  </w:num>
  <w:num w:numId="18" w16cid:durableId="957491916">
    <w:abstractNumId w:val="4"/>
  </w:num>
  <w:num w:numId="19" w16cid:durableId="121389895">
    <w:abstractNumId w:val="6"/>
  </w:num>
  <w:num w:numId="20" w16cid:durableId="1927225159">
    <w:abstractNumId w:val="13"/>
  </w:num>
  <w:num w:numId="21" w16cid:durableId="1155799618">
    <w:abstractNumId w:val="5"/>
  </w:num>
  <w:num w:numId="22" w16cid:durableId="1410735760">
    <w:abstractNumId w:val="9"/>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3AE2"/>
    <w:rsid w:val="000118CB"/>
    <w:rsid w:val="000140F4"/>
    <w:rsid w:val="00015B12"/>
    <w:rsid w:val="00021CF7"/>
    <w:rsid w:val="00025838"/>
    <w:rsid w:val="00030211"/>
    <w:rsid w:val="0004710F"/>
    <w:rsid w:val="0005492A"/>
    <w:rsid w:val="000673FE"/>
    <w:rsid w:val="00077FB6"/>
    <w:rsid w:val="000800C7"/>
    <w:rsid w:val="0008062F"/>
    <w:rsid w:val="0009281F"/>
    <w:rsid w:val="00092A0E"/>
    <w:rsid w:val="000A0CA9"/>
    <w:rsid w:val="000B06CE"/>
    <w:rsid w:val="000B2713"/>
    <w:rsid w:val="000B3023"/>
    <w:rsid w:val="000C7605"/>
    <w:rsid w:val="000E2179"/>
    <w:rsid w:val="000F16AA"/>
    <w:rsid w:val="000F4266"/>
    <w:rsid w:val="00101913"/>
    <w:rsid w:val="001020D7"/>
    <w:rsid w:val="0014335B"/>
    <w:rsid w:val="00154F7B"/>
    <w:rsid w:val="001945AE"/>
    <w:rsid w:val="001B19E6"/>
    <w:rsid w:val="001B7CA6"/>
    <w:rsid w:val="0020587A"/>
    <w:rsid w:val="00222FB3"/>
    <w:rsid w:val="002400C2"/>
    <w:rsid w:val="00240746"/>
    <w:rsid w:val="00242F59"/>
    <w:rsid w:val="002543C4"/>
    <w:rsid w:val="00255450"/>
    <w:rsid w:val="00276E00"/>
    <w:rsid w:val="002772D7"/>
    <w:rsid w:val="0028093B"/>
    <w:rsid w:val="00280A68"/>
    <w:rsid w:val="002975A0"/>
    <w:rsid w:val="002A63C6"/>
    <w:rsid w:val="002B630C"/>
    <w:rsid w:val="002D6E76"/>
    <w:rsid w:val="002E5429"/>
    <w:rsid w:val="002F2A7D"/>
    <w:rsid w:val="002F2AE0"/>
    <w:rsid w:val="003031A8"/>
    <w:rsid w:val="00342395"/>
    <w:rsid w:val="00354470"/>
    <w:rsid w:val="003918BA"/>
    <w:rsid w:val="003A5AFA"/>
    <w:rsid w:val="003B6197"/>
    <w:rsid w:val="003D1A64"/>
    <w:rsid w:val="003D75A1"/>
    <w:rsid w:val="003E5436"/>
    <w:rsid w:val="003F5B21"/>
    <w:rsid w:val="00407BF4"/>
    <w:rsid w:val="00413DFB"/>
    <w:rsid w:val="0041500D"/>
    <w:rsid w:val="00425AB6"/>
    <w:rsid w:val="0042769A"/>
    <w:rsid w:val="00431BED"/>
    <w:rsid w:val="00445E68"/>
    <w:rsid w:val="004615D0"/>
    <w:rsid w:val="004663E9"/>
    <w:rsid w:val="004677C2"/>
    <w:rsid w:val="00472727"/>
    <w:rsid w:val="00490507"/>
    <w:rsid w:val="00495898"/>
    <w:rsid w:val="004A2FFE"/>
    <w:rsid w:val="004A78FF"/>
    <w:rsid w:val="004B4380"/>
    <w:rsid w:val="004B6ABD"/>
    <w:rsid w:val="004C079F"/>
    <w:rsid w:val="004C24BD"/>
    <w:rsid w:val="004D3A22"/>
    <w:rsid w:val="004D4725"/>
    <w:rsid w:val="004E0C1D"/>
    <w:rsid w:val="004E3A9C"/>
    <w:rsid w:val="004F1902"/>
    <w:rsid w:val="004F2690"/>
    <w:rsid w:val="00500076"/>
    <w:rsid w:val="00500774"/>
    <w:rsid w:val="00502C25"/>
    <w:rsid w:val="00512982"/>
    <w:rsid w:val="005164D2"/>
    <w:rsid w:val="00516FBF"/>
    <w:rsid w:val="005266F2"/>
    <w:rsid w:val="00542D34"/>
    <w:rsid w:val="005574FE"/>
    <w:rsid w:val="005752D8"/>
    <w:rsid w:val="00584E56"/>
    <w:rsid w:val="00585AE9"/>
    <w:rsid w:val="00587619"/>
    <w:rsid w:val="00592C93"/>
    <w:rsid w:val="00595E85"/>
    <w:rsid w:val="0059683C"/>
    <w:rsid w:val="005A28FE"/>
    <w:rsid w:val="005B0A68"/>
    <w:rsid w:val="005B28C0"/>
    <w:rsid w:val="005C4D8B"/>
    <w:rsid w:val="005D5988"/>
    <w:rsid w:val="005F181B"/>
    <w:rsid w:val="006053D2"/>
    <w:rsid w:val="0061259B"/>
    <w:rsid w:val="006277B1"/>
    <w:rsid w:val="00632D7D"/>
    <w:rsid w:val="0063335E"/>
    <w:rsid w:val="00653E0D"/>
    <w:rsid w:val="00666067"/>
    <w:rsid w:val="006722A2"/>
    <w:rsid w:val="00675EBC"/>
    <w:rsid w:val="0067778B"/>
    <w:rsid w:val="00681AE9"/>
    <w:rsid w:val="006A05DE"/>
    <w:rsid w:val="006A0879"/>
    <w:rsid w:val="006B7CFD"/>
    <w:rsid w:val="006C4622"/>
    <w:rsid w:val="006D088E"/>
    <w:rsid w:val="006F2564"/>
    <w:rsid w:val="007054E4"/>
    <w:rsid w:val="0071572F"/>
    <w:rsid w:val="007238FC"/>
    <w:rsid w:val="00726BC3"/>
    <w:rsid w:val="007344AE"/>
    <w:rsid w:val="00750604"/>
    <w:rsid w:val="007655BD"/>
    <w:rsid w:val="0077381A"/>
    <w:rsid w:val="007855DF"/>
    <w:rsid w:val="007871B3"/>
    <w:rsid w:val="00787BC1"/>
    <w:rsid w:val="007964D6"/>
    <w:rsid w:val="007A0508"/>
    <w:rsid w:val="007A0748"/>
    <w:rsid w:val="007B295F"/>
    <w:rsid w:val="007B6F57"/>
    <w:rsid w:val="007D22DA"/>
    <w:rsid w:val="00812CF3"/>
    <w:rsid w:val="00816B8E"/>
    <w:rsid w:val="00824FFE"/>
    <w:rsid w:val="00830F33"/>
    <w:rsid w:val="008330E5"/>
    <w:rsid w:val="00833844"/>
    <w:rsid w:val="00842230"/>
    <w:rsid w:val="00850195"/>
    <w:rsid w:val="008528B7"/>
    <w:rsid w:val="008550ED"/>
    <w:rsid w:val="008576F8"/>
    <w:rsid w:val="008846A0"/>
    <w:rsid w:val="00885B90"/>
    <w:rsid w:val="00893995"/>
    <w:rsid w:val="00894EE1"/>
    <w:rsid w:val="008A1A86"/>
    <w:rsid w:val="008B6CC5"/>
    <w:rsid w:val="008B7087"/>
    <w:rsid w:val="008D2909"/>
    <w:rsid w:val="008E1722"/>
    <w:rsid w:val="008E40B7"/>
    <w:rsid w:val="008E57DD"/>
    <w:rsid w:val="008F7160"/>
    <w:rsid w:val="0090605A"/>
    <w:rsid w:val="00930207"/>
    <w:rsid w:val="00932113"/>
    <w:rsid w:val="00932D5C"/>
    <w:rsid w:val="00934F7B"/>
    <w:rsid w:val="009353CF"/>
    <w:rsid w:val="0095132C"/>
    <w:rsid w:val="0096719A"/>
    <w:rsid w:val="00971C3B"/>
    <w:rsid w:val="009857B7"/>
    <w:rsid w:val="00997A9F"/>
    <w:rsid w:val="009A1B6D"/>
    <w:rsid w:val="009D459A"/>
    <w:rsid w:val="009E2504"/>
    <w:rsid w:val="009E7D65"/>
    <w:rsid w:val="009F52ED"/>
    <w:rsid w:val="00A026D1"/>
    <w:rsid w:val="00A147F9"/>
    <w:rsid w:val="00A267AF"/>
    <w:rsid w:val="00A32651"/>
    <w:rsid w:val="00A46EF3"/>
    <w:rsid w:val="00A64A49"/>
    <w:rsid w:val="00A70A3A"/>
    <w:rsid w:val="00A74C02"/>
    <w:rsid w:val="00A76FDF"/>
    <w:rsid w:val="00A8130A"/>
    <w:rsid w:val="00A875B0"/>
    <w:rsid w:val="00AA22BC"/>
    <w:rsid w:val="00AA3581"/>
    <w:rsid w:val="00AA59FE"/>
    <w:rsid w:val="00AA76B0"/>
    <w:rsid w:val="00AC5B57"/>
    <w:rsid w:val="00AD416E"/>
    <w:rsid w:val="00AD4512"/>
    <w:rsid w:val="00AF7202"/>
    <w:rsid w:val="00B21F02"/>
    <w:rsid w:val="00B31D6A"/>
    <w:rsid w:val="00B60161"/>
    <w:rsid w:val="00B61EE5"/>
    <w:rsid w:val="00B721B9"/>
    <w:rsid w:val="00B8091E"/>
    <w:rsid w:val="00BA3E1A"/>
    <w:rsid w:val="00BC0171"/>
    <w:rsid w:val="00BC2D82"/>
    <w:rsid w:val="00BC6448"/>
    <w:rsid w:val="00BD1549"/>
    <w:rsid w:val="00BD21B9"/>
    <w:rsid w:val="00BD6435"/>
    <w:rsid w:val="00BF68A1"/>
    <w:rsid w:val="00C117EE"/>
    <w:rsid w:val="00C2452D"/>
    <w:rsid w:val="00C26AF7"/>
    <w:rsid w:val="00C27012"/>
    <w:rsid w:val="00C361DA"/>
    <w:rsid w:val="00C653F6"/>
    <w:rsid w:val="00C66344"/>
    <w:rsid w:val="00C7488F"/>
    <w:rsid w:val="00C77338"/>
    <w:rsid w:val="00C84CA8"/>
    <w:rsid w:val="00C90B75"/>
    <w:rsid w:val="00CB239B"/>
    <w:rsid w:val="00CC52E4"/>
    <w:rsid w:val="00D02AA9"/>
    <w:rsid w:val="00D03EF9"/>
    <w:rsid w:val="00D266A8"/>
    <w:rsid w:val="00D32238"/>
    <w:rsid w:val="00D33F50"/>
    <w:rsid w:val="00D36C10"/>
    <w:rsid w:val="00D43AE2"/>
    <w:rsid w:val="00D4638A"/>
    <w:rsid w:val="00D50840"/>
    <w:rsid w:val="00D529EA"/>
    <w:rsid w:val="00D65471"/>
    <w:rsid w:val="00D70AF6"/>
    <w:rsid w:val="00D716A5"/>
    <w:rsid w:val="00D71977"/>
    <w:rsid w:val="00D74679"/>
    <w:rsid w:val="00D8714F"/>
    <w:rsid w:val="00D94EAE"/>
    <w:rsid w:val="00DD19EB"/>
    <w:rsid w:val="00DF0718"/>
    <w:rsid w:val="00DF19DF"/>
    <w:rsid w:val="00E23656"/>
    <w:rsid w:val="00E27BDC"/>
    <w:rsid w:val="00E423C6"/>
    <w:rsid w:val="00E44638"/>
    <w:rsid w:val="00E45DEE"/>
    <w:rsid w:val="00E56AC0"/>
    <w:rsid w:val="00E73140"/>
    <w:rsid w:val="00E73374"/>
    <w:rsid w:val="00E734BC"/>
    <w:rsid w:val="00E747DC"/>
    <w:rsid w:val="00E74CEA"/>
    <w:rsid w:val="00E84B8A"/>
    <w:rsid w:val="00E8731E"/>
    <w:rsid w:val="00E94B47"/>
    <w:rsid w:val="00E952C0"/>
    <w:rsid w:val="00E95AB1"/>
    <w:rsid w:val="00EA0FC0"/>
    <w:rsid w:val="00EA1F18"/>
    <w:rsid w:val="00EA673A"/>
    <w:rsid w:val="00EB338B"/>
    <w:rsid w:val="00EC0C33"/>
    <w:rsid w:val="00EC6344"/>
    <w:rsid w:val="00EE38FC"/>
    <w:rsid w:val="00EF0E7D"/>
    <w:rsid w:val="00F07E48"/>
    <w:rsid w:val="00F13D0F"/>
    <w:rsid w:val="00F2449C"/>
    <w:rsid w:val="00F5145A"/>
    <w:rsid w:val="00F57BD8"/>
    <w:rsid w:val="00F8087B"/>
    <w:rsid w:val="00F819B7"/>
    <w:rsid w:val="00F863F1"/>
    <w:rsid w:val="00F925FB"/>
    <w:rsid w:val="00F932CF"/>
    <w:rsid w:val="00FC1ECA"/>
    <w:rsid w:val="00FD0C79"/>
    <w:rsid w:val="00FD3FB4"/>
    <w:rsid w:val="00FD7345"/>
    <w:rsid w:val="00FE1F84"/>
    <w:rsid w:val="00FE3FD5"/>
    <w:rsid w:val="00FF1651"/>
    <w:rsid w:val="00FF4BE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182F724"/>
  <w15:chartTrackingRefBased/>
  <w15:docId w15:val="{F79569DA-471F-4002-9471-A5E5DE8BB0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uiPriority="4" w:qFormat="1"/>
    <w:lsdException w:name="heading 2" w:uiPriority="4" w:qFormat="1"/>
    <w:lsdException w:name="heading 3" w:uiPriority="4" w:qFormat="1"/>
    <w:lsdException w:name="heading 4" w:uiPriority="4" w:qFormat="1"/>
    <w:lsdException w:name="heading 5" w:semiHidden="1" w:uiPriority="4" w:unhideWhenUsed="1" w:qFormat="1"/>
    <w:lsdException w:name="heading 6" w:semiHidden="1" w:uiPriority="4" w:unhideWhenUsed="1" w:qFormat="1"/>
    <w:lsdException w:name="heading 7" w:semiHidden="1" w:uiPriority="4" w:unhideWhenUsed="1" w:qFormat="1"/>
    <w:lsdException w:name="heading 8" w:semiHidden="1" w:uiPriority="4" w:unhideWhenUsed="1" w:qFormat="1"/>
    <w:lsdException w:name="heading 9" w:semiHidden="1" w:uiPriority="4" w:unhideWhenUsed="1" w:qFormat="1"/>
    <w:lsdException w:name="toc 1" w:uiPriority="39"/>
    <w:lsdException w:name="toc 2" w:uiPriority="39"/>
    <w:lsdException w:name="toc 3" w:uiPriority="39"/>
    <w:lsdException w:name="annotation text" w:uiPriority="99"/>
    <w:lsdException w:name="header" w:uiPriority="99"/>
    <w:lsdException w:name="footer" w:uiPriority="99"/>
    <w:lsdException w:name="caption" w:semiHidden="1" w:uiPriority="35" w:unhideWhenUsed="1" w:qFormat="1"/>
    <w:lsdException w:name="table of figures" w:uiPriority="99"/>
    <w:lsdException w:name="annotation reference" w:uiPriority="99"/>
    <w:lsdException w:name="List" w:uiPriority="5"/>
    <w:lsdException w:name="List Number" w:uiPriority="7"/>
    <w:lsdException w:name="List 2" w:uiPriority="5"/>
    <w:lsdException w:name="List 3" w:uiPriority="5"/>
    <w:lsdException w:name="List 4" w:uiPriority="5"/>
    <w:lsdException w:name="List 5" w:uiPriority="5"/>
    <w:lsdException w:name="List Number 2" w:uiPriority="7"/>
    <w:lsdException w:name="List Number 3" w:uiPriority="7"/>
    <w:lsdException w:name="List Number 4" w:uiPriority="7"/>
    <w:lsdException w:name="List Number 5" w:uiPriority="7"/>
    <w:lsdException w:name="Title" w:uiPriority="10" w:qFormat="1"/>
    <w:lsdException w:name="List Continue" w:uiPriority="6"/>
    <w:lsdException w:name="List Continue 2" w:uiPriority="6"/>
    <w:lsdException w:name="List Continue 3" w:uiPriority="6"/>
    <w:lsdException w:name="List Continue 4" w:uiPriority="6"/>
    <w:lsdException w:name="List Continue 5" w:uiPriority="6"/>
    <w:lsdException w:name="Subtitle" w:uiPriority="11" w:qFormat="1"/>
    <w:lsdException w:name="Hyperlink" w:uiPriority="99"/>
    <w:lsdException w:name="Strong" w:qFormat="1"/>
    <w:lsdException w:name="Emphasis" w:uiPriority="12"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8" w:qFormat="1"/>
    <w:lsdException w:name="Quote" w:uiPriority="15" w:qFormat="1"/>
    <w:lsdException w:name="Intense Quote" w:uiPriority="16"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13" w:qFormat="1"/>
    <w:lsdException w:name="Subtle Reference" w:uiPriority="31" w:qFormat="1"/>
    <w:lsdException w:name="Intense Reference" w:uiPriority="17"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D02AA9"/>
    <w:pPr>
      <w:spacing w:before="120" w:after="120" w:line="300" w:lineRule="auto"/>
    </w:pPr>
    <w:rPr>
      <w:rFonts w:ascii="Arial" w:eastAsiaTheme="minorHAnsi" w:hAnsi="Arial" w:cstheme="minorHAnsi"/>
      <w:sz w:val="24"/>
      <w:szCs w:val="24"/>
      <w:lang w:eastAsia="en-US"/>
    </w:rPr>
  </w:style>
  <w:style w:type="paragraph" w:styleId="berschrift1">
    <w:name w:val="heading 1"/>
    <w:basedOn w:val="Standard"/>
    <w:next w:val="Standard"/>
    <w:link w:val="berschrift1Zchn"/>
    <w:uiPriority w:val="4"/>
    <w:qFormat/>
    <w:rsid w:val="00DF0718"/>
    <w:pPr>
      <w:keepNext/>
      <w:keepLines/>
      <w:numPr>
        <w:numId w:val="16"/>
      </w:numPr>
      <w:spacing w:before="240" w:after="0"/>
      <w:jc w:val="center"/>
      <w:outlineLvl w:val="0"/>
    </w:pPr>
    <w:rPr>
      <w:rFonts w:eastAsiaTheme="majorEastAsia" w:cstheme="majorBidi"/>
      <w:b/>
      <w:bCs/>
      <w:szCs w:val="52"/>
    </w:rPr>
  </w:style>
  <w:style w:type="paragraph" w:styleId="berschrift2">
    <w:name w:val="heading 2"/>
    <w:basedOn w:val="Standard"/>
    <w:next w:val="Standard"/>
    <w:link w:val="berschrift2Zchn"/>
    <w:uiPriority w:val="4"/>
    <w:qFormat/>
    <w:rsid w:val="00F819B7"/>
    <w:pPr>
      <w:keepNext/>
      <w:keepLines/>
      <w:numPr>
        <w:ilvl w:val="1"/>
        <w:numId w:val="16"/>
      </w:numPr>
      <w:ind w:left="709" w:hanging="709"/>
      <w:outlineLvl w:val="1"/>
    </w:pPr>
    <w:rPr>
      <w:rFonts w:eastAsiaTheme="majorEastAsia" w:cstheme="majorBidi"/>
      <w:b/>
      <w:bCs/>
      <w:szCs w:val="40"/>
    </w:rPr>
  </w:style>
  <w:style w:type="paragraph" w:styleId="berschrift3">
    <w:name w:val="heading 3"/>
    <w:basedOn w:val="Standard"/>
    <w:next w:val="Standard"/>
    <w:link w:val="berschrift3Zchn"/>
    <w:uiPriority w:val="4"/>
    <w:rsid w:val="00F819B7"/>
    <w:pPr>
      <w:numPr>
        <w:ilvl w:val="2"/>
        <w:numId w:val="16"/>
      </w:numPr>
      <w:tabs>
        <w:tab w:val="left" w:pos="1134"/>
      </w:tabs>
      <w:ind w:left="709" w:hanging="709"/>
      <w:outlineLvl w:val="2"/>
    </w:pPr>
    <w:rPr>
      <w:b/>
    </w:rPr>
  </w:style>
  <w:style w:type="paragraph" w:styleId="berschrift4">
    <w:name w:val="heading 4"/>
    <w:basedOn w:val="Standard"/>
    <w:next w:val="Standard"/>
    <w:link w:val="berschrift4Zchn"/>
    <w:uiPriority w:val="4"/>
    <w:qFormat/>
    <w:rsid w:val="00F819B7"/>
    <w:pPr>
      <w:keepNext/>
      <w:keepLines/>
      <w:numPr>
        <w:ilvl w:val="3"/>
        <w:numId w:val="16"/>
      </w:numPr>
      <w:spacing w:after="0"/>
      <w:ind w:left="709" w:hanging="709"/>
      <w:outlineLvl w:val="3"/>
    </w:pPr>
    <w:rPr>
      <w:rFonts w:eastAsiaTheme="majorEastAsia" w:cstheme="majorBidi"/>
      <w:szCs w:val="28"/>
    </w:rPr>
  </w:style>
  <w:style w:type="paragraph" w:styleId="berschrift5">
    <w:name w:val="heading 5"/>
    <w:basedOn w:val="Standard"/>
    <w:next w:val="Standard"/>
    <w:link w:val="berschrift5Zchn"/>
    <w:uiPriority w:val="4"/>
    <w:qFormat/>
    <w:rsid w:val="009857B7"/>
    <w:pPr>
      <w:keepNext/>
      <w:keepLines/>
      <w:numPr>
        <w:ilvl w:val="4"/>
        <w:numId w:val="16"/>
      </w:numPr>
      <w:spacing w:after="0"/>
      <w:outlineLvl w:val="4"/>
    </w:pPr>
    <w:rPr>
      <w:rFonts w:eastAsiaTheme="majorEastAsia" w:cstheme="majorBidi"/>
      <w:b/>
    </w:rPr>
  </w:style>
  <w:style w:type="paragraph" w:styleId="berschrift6">
    <w:name w:val="heading 6"/>
    <w:basedOn w:val="Standard"/>
    <w:next w:val="Standard"/>
    <w:link w:val="berschrift6Zchn"/>
    <w:uiPriority w:val="4"/>
    <w:qFormat/>
    <w:rsid w:val="009857B7"/>
    <w:pPr>
      <w:keepNext/>
      <w:keepLines/>
      <w:numPr>
        <w:ilvl w:val="5"/>
        <w:numId w:val="16"/>
      </w:numPr>
      <w:spacing w:after="0"/>
      <w:outlineLvl w:val="5"/>
    </w:pPr>
    <w:rPr>
      <w:rFonts w:eastAsiaTheme="majorEastAsia" w:cstheme="majorBidi"/>
      <w:b/>
      <w:iCs/>
      <w:color w:val="595959" w:themeColor="text1" w:themeTint="A6"/>
    </w:rPr>
  </w:style>
  <w:style w:type="paragraph" w:styleId="berschrift7">
    <w:name w:val="heading 7"/>
    <w:basedOn w:val="Standard"/>
    <w:next w:val="Standard"/>
    <w:link w:val="berschrift7Zchn"/>
    <w:uiPriority w:val="4"/>
    <w:qFormat/>
    <w:rsid w:val="009857B7"/>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4"/>
    <w:qFormat/>
    <w:rsid w:val="009857B7"/>
    <w:pPr>
      <w:keepNext/>
      <w:keepLines/>
      <w:spacing w:before="0"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4"/>
    <w:qFormat/>
    <w:rsid w:val="009857B7"/>
    <w:pPr>
      <w:keepNext/>
      <w:keepLines/>
      <w:spacing w:before="0"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Abbildungsverzeichnis">
    <w:name w:val="table of figures"/>
    <w:basedOn w:val="Standard"/>
    <w:next w:val="Standard"/>
    <w:uiPriority w:val="99"/>
    <w:unhideWhenUsed/>
    <w:rsid w:val="00DD19EB"/>
    <w:pPr>
      <w:spacing w:before="0"/>
    </w:pPr>
  </w:style>
  <w:style w:type="paragraph" w:customStyle="1" w:styleId="Datenzelle">
    <w:name w:val="Datenzelle"/>
    <w:basedOn w:val="Standard"/>
    <w:uiPriority w:val="9"/>
    <w:qFormat/>
    <w:rsid w:val="006B7CFD"/>
    <w:pPr>
      <w:spacing w:before="0" w:after="0" w:line="276" w:lineRule="auto"/>
    </w:pPr>
    <w:rPr>
      <w:rFonts w:cstheme="minorBidi"/>
      <w:szCs w:val="22"/>
    </w:rPr>
  </w:style>
  <w:style w:type="table" w:styleId="EinfacheTabelle1">
    <w:name w:val="Plain Table 1"/>
    <w:basedOn w:val="NormaleTabelle"/>
    <w:uiPriority w:val="41"/>
    <w:rsid w:val="00DD19EB"/>
    <w:pPr>
      <w:spacing w:before="240"/>
    </w:pPr>
    <w:rPr>
      <w:rFonts w:asciiTheme="minorHAnsi" w:eastAsiaTheme="minorHAnsi" w:hAnsiTheme="minorHAnsi" w:cstheme="minorHAnsi"/>
      <w:sz w:val="24"/>
      <w:szCs w:val="24"/>
      <w:lang w:eastAsia="en-US"/>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Fuzeile">
    <w:name w:val="footer"/>
    <w:basedOn w:val="Standard"/>
    <w:link w:val="FuzeileZchn"/>
    <w:uiPriority w:val="99"/>
    <w:rsid w:val="00F819B7"/>
    <w:pPr>
      <w:tabs>
        <w:tab w:val="center" w:pos="4536"/>
        <w:tab w:val="right" w:pos="9356"/>
      </w:tabs>
      <w:spacing w:before="0" w:after="0" w:line="240" w:lineRule="auto"/>
    </w:pPr>
    <w:rPr>
      <w:sz w:val="20"/>
    </w:rPr>
  </w:style>
  <w:style w:type="character" w:customStyle="1" w:styleId="FuzeileZchn">
    <w:name w:val="Fußzeile Zchn"/>
    <w:basedOn w:val="Absatz-Standardschriftart"/>
    <w:link w:val="Fuzeile"/>
    <w:uiPriority w:val="99"/>
    <w:rsid w:val="00F819B7"/>
    <w:rPr>
      <w:rFonts w:ascii="Arial" w:eastAsiaTheme="minorHAnsi" w:hAnsi="Arial" w:cstheme="minorHAnsi"/>
      <w:szCs w:val="24"/>
      <w:lang w:eastAsia="en-US"/>
    </w:rPr>
  </w:style>
  <w:style w:type="paragraph" w:customStyle="1" w:styleId="HeaderEbene1">
    <w:name w:val="Header → Ebene 1"/>
    <w:basedOn w:val="Standard"/>
    <w:uiPriority w:val="8"/>
    <w:qFormat/>
    <w:rsid w:val="00E73374"/>
    <w:pPr>
      <w:spacing w:before="0" w:after="0"/>
    </w:pPr>
    <w:rPr>
      <w:rFonts w:cstheme="minorBidi"/>
      <w:b/>
      <w:szCs w:val="22"/>
    </w:rPr>
  </w:style>
  <w:style w:type="paragraph" w:customStyle="1" w:styleId="HeaderEbene2">
    <w:name w:val="Header → Ebene 2"/>
    <w:basedOn w:val="Standard"/>
    <w:uiPriority w:val="8"/>
    <w:qFormat/>
    <w:rsid w:val="00DD19EB"/>
    <w:pPr>
      <w:spacing w:before="0" w:after="0" w:line="240" w:lineRule="auto"/>
    </w:pPr>
    <w:rPr>
      <w:rFonts w:cstheme="minorBidi"/>
      <w:b/>
      <w:bCs/>
      <w:color w:val="FFFFFF" w:themeColor="background1"/>
      <w:szCs w:val="22"/>
    </w:rPr>
  </w:style>
  <w:style w:type="paragraph" w:customStyle="1" w:styleId="HeaderEbene3">
    <w:name w:val="Header → Ebene 3"/>
    <w:basedOn w:val="Standard"/>
    <w:uiPriority w:val="8"/>
    <w:qFormat/>
    <w:rsid w:val="00DD19EB"/>
    <w:pPr>
      <w:spacing w:before="0" w:after="0" w:line="240" w:lineRule="auto"/>
    </w:pPr>
    <w:rPr>
      <w:rFonts w:cstheme="minorBidi"/>
      <w:b/>
      <w:szCs w:val="22"/>
    </w:rPr>
  </w:style>
  <w:style w:type="paragraph" w:customStyle="1" w:styleId="HeaderEbene4">
    <w:name w:val="Header → Ebene 4"/>
    <w:basedOn w:val="Standard"/>
    <w:uiPriority w:val="8"/>
    <w:qFormat/>
    <w:rsid w:val="00DD19EB"/>
    <w:pPr>
      <w:spacing w:before="0" w:after="0" w:line="240" w:lineRule="auto"/>
    </w:pPr>
    <w:rPr>
      <w:rFonts w:cstheme="minorBidi"/>
      <w:b/>
      <w:szCs w:val="22"/>
    </w:rPr>
  </w:style>
  <w:style w:type="paragraph" w:customStyle="1" w:styleId="HeaderEbene5">
    <w:name w:val="Header → Ebene 5"/>
    <w:basedOn w:val="Standard"/>
    <w:uiPriority w:val="8"/>
    <w:qFormat/>
    <w:rsid w:val="00DD19EB"/>
    <w:pPr>
      <w:spacing w:before="0" w:after="0" w:line="240" w:lineRule="auto"/>
    </w:pPr>
    <w:rPr>
      <w:rFonts w:cstheme="minorBidi"/>
      <w:b/>
      <w:szCs w:val="22"/>
    </w:rPr>
  </w:style>
  <w:style w:type="paragraph" w:customStyle="1" w:styleId="HeaderEbene10">
    <w:name w:val="Header ↓ Ebene 1"/>
    <w:basedOn w:val="Standard"/>
    <w:uiPriority w:val="8"/>
    <w:qFormat/>
    <w:rsid w:val="00E73374"/>
    <w:pPr>
      <w:spacing w:before="0" w:after="0" w:line="480" w:lineRule="auto"/>
    </w:pPr>
    <w:rPr>
      <w:rFonts w:cstheme="minorBidi"/>
      <w:b/>
      <w:bCs/>
      <w:color w:val="FFFFFF" w:themeColor="background1"/>
      <w:szCs w:val="22"/>
    </w:rPr>
  </w:style>
  <w:style w:type="paragraph" w:customStyle="1" w:styleId="HeaderEbene20">
    <w:name w:val="Header ↓ Ebene 2"/>
    <w:basedOn w:val="Standard"/>
    <w:uiPriority w:val="8"/>
    <w:qFormat/>
    <w:rsid w:val="00DD19EB"/>
    <w:pPr>
      <w:spacing w:before="0" w:after="0" w:line="240" w:lineRule="auto"/>
    </w:pPr>
    <w:rPr>
      <w:rFonts w:cstheme="minorBidi"/>
      <w:b/>
      <w:szCs w:val="22"/>
    </w:rPr>
  </w:style>
  <w:style w:type="paragraph" w:customStyle="1" w:styleId="HeaderEbene2nur1Spalte">
    <w:name w:val="Header ↓ Ebene 2 nur 1. Spalte"/>
    <w:basedOn w:val="Standard"/>
    <w:uiPriority w:val="8"/>
    <w:qFormat/>
    <w:rsid w:val="00E73374"/>
    <w:pPr>
      <w:spacing w:before="0" w:after="0"/>
    </w:pPr>
    <w:rPr>
      <w:rFonts w:cstheme="minorBidi"/>
      <w:b/>
      <w:szCs w:val="22"/>
    </w:rPr>
  </w:style>
  <w:style w:type="paragraph" w:customStyle="1" w:styleId="HeaderEbene30">
    <w:name w:val="Header ↓ Ebene 3"/>
    <w:basedOn w:val="Standard"/>
    <w:uiPriority w:val="8"/>
    <w:qFormat/>
    <w:rsid w:val="00DD19EB"/>
    <w:pPr>
      <w:spacing w:before="0" w:after="0" w:line="240" w:lineRule="auto"/>
    </w:pPr>
    <w:rPr>
      <w:rFonts w:cstheme="minorBidi"/>
      <w:b/>
      <w:szCs w:val="22"/>
    </w:rPr>
  </w:style>
  <w:style w:type="character" w:customStyle="1" w:styleId="berschrift1Zchn">
    <w:name w:val="Überschrift 1 Zchn"/>
    <w:basedOn w:val="Absatz-Standardschriftart"/>
    <w:link w:val="berschrift1"/>
    <w:uiPriority w:val="4"/>
    <w:rsid w:val="00DF0718"/>
    <w:rPr>
      <w:rFonts w:ascii="Arial" w:eastAsiaTheme="majorEastAsia" w:hAnsi="Arial" w:cstheme="majorBidi"/>
      <w:b/>
      <w:bCs/>
      <w:sz w:val="24"/>
      <w:szCs w:val="52"/>
      <w:lang w:eastAsia="en-US"/>
    </w:rPr>
  </w:style>
  <w:style w:type="paragraph" w:customStyle="1" w:styleId="HeaderEbene3nur1Spalte">
    <w:name w:val="Header ↓ Ebene 3 nur 1. Spalte"/>
    <w:basedOn w:val="Standard"/>
    <w:uiPriority w:val="8"/>
    <w:qFormat/>
    <w:rsid w:val="00E73374"/>
    <w:pPr>
      <w:spacing w:before="0" w:after="0"/>
    </w:pPr>
    <w:rPr>
      <w:rFonts w:cstheme="minorBidi"/>
      <w:b/>
      <w:szCs w:val="22"/>
    </w:rPr>
  </w:style>
  <w:style w:type="paragraph" w:customStyle="1" w:styleId="HeaderEbene40">
    <w:name w:val="Header ↓ Ebene 4"/>
    <w:basedOn w:val="Standard"/>
    <w:uiPriority w:val="8"/>
    <w:qFormat/>
    <w:rsid w:val="00DD19EB"/>
    <w:pPr>
      <w:spacing w:before="0" w:after="0" w:line="240" w:lineRule="auto"/>
    </w:pPr>
    <w:rPr>
      <w:rFonts w:cstheme="minorBidi"/>
      <w:b/>
      <w:szCs w:val="22"/>
    </w:rPr>
  </w:style>
  <w:style w:type="paragraph" w:customStyle="1" w:styleId="HeaderEbene50">
    <w:name w:val="Header ↓ Ebene 5"/>
    <w:basedOn w:val="Standard"/>
    <w:uiPriority w:val="8"/>
    <w:qFormat/>
    <w:rsid w:val="00DD19EB"/>
    <w:pPr>
      <w:spacing w:before="0" w:after="0" w:line="240" w:lineRule="auto"/>
    </w:pPr>
    <w:rPr>
      <w:rFonts w:cstheme="minorBidi"/>
      <w:b/>
      <w:szCs w:val="22"/>
    </w:rPr>
  </w:style>
  <w:style w:type="character" w:styleId="Hervorhebung">
    <w:name w:val="Emphasis"/>
    <w:basedOn w:val="Absatz-Standardschriftart"/>
    <w:uiPriority w:val="12"/>
    <w:qFormat/>
    <w:rsid w:val="006D088E"/>
    <w:rPr>
      <w:rFonts w:ascii="Arial" w:hAnsi="Arial"/>
      <w:i/>
      <w:iCs/>
      <w:sz w:val="24"/>
    </w:rPr>
  </w:style>
  <w:style w:type="character" w:styleId="Hyperlink">
    <w:name w:val="Hyperlink"/>
    <w:basedOn w:val="Absatz-Standardschriftart"/>
    <w:uiPriority w:val="99"/>
    <w:unhideWhenUsed/>
    <w:rsid w:val="006D088E"/>
    <w:rPr>
      <w:rFonts w:ascii="Arial" w:hAnsi="Arial"/>
      <w:color w:val="0563C1" w:themeColor="hyperlink"/>
      <w:sz w:val="24"/>
      <w:u w:val="single"/>
    </w:rPr>
  </w:style>
  <w:style w:type="paragraph" w:styleId="Kopfzeile">
    <w:name w:val="header"/>
    <w:basedOn w:val="Titel"/>
    <w:link w:val="KopfzeileZchn"/>
    <w:uiPriority w:val="99"/>
    <w:rsid w:val="001B19E6"/>
  </w:style>
  <w:style w:type="character" w:customStyle="1" w:styleId="KopfzeileZchn">
    <w:name w:val="Kopfzeile Zchn"/>
    <w:basedOn w:val="Absatz-Standardschriftart"/>
    <w:link w:val="Kopfzeile"/>
    <w:uiPriority w:val="99"/>
    <w:rsid w:val="001B19E6"/>
    <w:rPr>
      <w:rFonts w:ascii="Arial" w:eastAsiaTheme="majorEastAsia" w:hAnsi="Arial" w:cstheme="majorBidi"/>
      <w:b/>
      <w:spacing w:val="-10"/>
      <w:kern w:val="28"/>
      <w:sz w:val="32"/>
      <w:szCs w:val="56"/>
      <w:lang w:eastAsia="en-US"/>
    </w:rPr>
  </w:style>
  <w:style w:type="paragraph" w:styleId="Liste">
    <w:name w:val="List"/>
    <w:basedOn w:val="Standard"/>
    <w:uiPriority w:val="5"/>
    <w:rsid w:val="00830F33"/>
    <w:pPr>
      <w:numPr>
        <w:numId w:val="1"/>
      </w:numPr>
      <w:spacing w:line="276" w:lineRule="auto"/>
    </w:pPr>
    <w:rPr>
      <w:rFonts w:cstheme="minorBidi"/>
      <w:szCs w:val="22"/>
    </w:rPr>
  </w:style>
  <w:style w:type="paragraph" w:styleId="Liste2">
    <w:name w:val="List 2"/>
    <w:basedOn w:val="Standard"/>
    <w:uiPriority w:val="5"/>
    <w:rsid w:val="00A64A49"/>
    <w:pPr>
      <w:numPr>
        <w:ilvl w:val="1"/>
        <w:numId w:val="1"/>
      </w:numPr>
      <w:spacing w:line="276" w:lineRule="auto"/>
    </w:pPr>
    <w:rPr>
      <w:rFonts w:cstheme="minorBidi"/>
      <w:szCs w:val="22"/>
    </w:rPr>
  </w:style>
  <w:style w:type="paragraph" w:styleId="Liste3">
    <w:name w:val="List 3"/>
    <w:basedOn w:val="Standard"/>
    <w:uiPriority w:val="5"/>
    <w:rsid w:val="00A64A49"/>
    <w:pPr>
      <w:numPr>
        <w:ilvl w:val="2"/>
        <w:numId w:val="1"/>
      </w:numPr>
      <w:spacing w:line="276" w:lineRule="auto"/>
      <w:ind w:left="851"/>
    </w:pPr>
    <w:rPr>
      <w:rFonts w:cstheme="minorBidi"/>
      <w:szCs w:val="22"/>
    </w:rPr>
  </w:style>
  <w:style w:type="paragraph" w:styleId="Liste4">
    <w:name w:val="List 4"/>
    <w:basedOn w:val="Standard"/>
    <w:uiPriority w:val="5"/>
    <w:rsid w:val="00A64A49"/>
    <w:pPr>
      <w:numPr>
        <w:ilvl w:val="3"/>
        <w:numId w:val="1"/>
      </w:numPr>
      <w:spacing w:line="276" w:lineRule="auto"/>
      <w:ind w:left="1135"/>
    </w:pPr>
    <w:rPr>
      <w:rFonts w:cstheme="minorBidi"/>
      <w:szCs w:val="22"/>
    </w:rPr>
  </w:style>
  <w:style w:type="paragraph" w:styleId="Liste5">
    <w:name w:val="List 5"/>
    <w:basedOn w:val="Standard"/>
    <w:uiPriority w:val="5"/>
    <w:rsid w:val="00A64A49"/>
    <w:pPr>
      <w:numPr>
        <w:ilvl w:val="4"/>
        <w:numId w:val="1"/>
      </w:numPr>
      <w:spacing w:line="276" w:lineRule="auto"/>
      <w:ind w:left="1418"/>
    </w:pPr>
    <w:rPr>
      <w:rFonts w:cstheme="minorBidi"/>
      <w:szCs w:val="22"/>
    </w:rPr>
  </w:style>
  <w:style w:type="numbering" w:customStyle="1" w:styleId="Listenbuchstabenfortlaufenda">
    <w:name w:val="Listenbuchstaben fortlaufend a"/>
    <w:aliases w:val="b,c"/>
    <w:basedOn w:val="KeineListe"/>
    <w:rsid w:val="009857B7"/>
    <w:pPr>
      <w:numPr>
        <w:numId w:val="7"/>
      </w:numPr>
    </w:pPr>
  </w:style>
  <w:style w:type="paragraph" w:customStyle="1" w:styleId="Kopfzeileklein">
    <w:name w:val="Kopfzeile klein"/>
    <w:basedOn w:val="Kopfzeile"/>
    <w:qFormat/>
    <w:rsid w:val="001B19E6"/>
    <w:rPr>
      <w:b w:val="0"/>
      <w:bCs/>
      <w:sz w:val="24"/>
      <w:szCs w:val="24"/>
    </w:rPr>
  </w:style>
  <w:style w:type="paragraph" w:styleId="Listenabsatz">
    <w:name w:val="List Paragraph"/>
    <w:basedOn w:val="Standard"/>
    <w:uiPriority w:val="18"/>
    <w:qFormat/>
    <w:rsid w:val="009857B7"/>
    <w:pPr>
      <w:spacing w:before="0" w:after="0"/>
      <w:ind w:left="720"/>
      <w:contextualSpacing/>
    </w:pPr>
  </w:style>
  <w:style w:type="paragraph" w:styleId="Listenfortsetzung">
    <w:name w:val="List Continue"/>
    <w:basedOn w:val="Standard"/>
    <w:uiPriority w:val="6"/>
    <w:rsid w:val="00830F33"/>
    <w:pPr>
      <w:spacing w:line="276" w:lineRule="auto"/>
      <w:ind w:left="284"/>
    </w:pPr>
    <w:rPr>
      <w:rFonts w:cstheme="minorBidi"/>
      <w:szCs w:val="22"/>
    </w:rPr>
  </w:style>
  <w:style w:type="paragraph" w:styleId="Listenfortsetzung2">
    <w:name w:val="List Continue 2"/>
    <w:basedOn w:val="Standard"/>
    <w:uiPriority w:val="6"/>
    <w:rsid w:val="004B4380"/>
    <w:pPr>
      <w:ind w:left="567"/>
    </w:pPr>
    <w:rPr>
      <w:rFonts w:cstheme="minorBidi"/>
      <w:szCs w:val="22"/>
    </w:rPr>
  </w:style>
  <w:style w:type="paragraph" w:styleId="Listenfortsetzung3">
    <w:name w:val="List Continue 3"/>
    <w:basedOn w:val="Listenfortsetzung2"/>
    <w:uiPriority w:val="6"/>
    <w:rsid w:val="004B4380"/>
    <w:pPr>
      <w:ind w:left="709"/>
    </w:pPr>
  </w:style>
  <w:style w:type="paragraph" w:styleId="Listenfortsetzung4">
    <w:name w:val="List Continue 4"/>
    <w:basedOn w:val="Standard"/>
    <w:uiPriority w:val="6"/>
    <w:rsid w:val="004B4380"/>
    <w:pPr>
      <w:ind w:left="1134"/>
    </w:pPr>
    <w:rPr>
      <w:rFonts w:cstheme="minorBidi"/>
      <w:szCs w:val="22"/>
    </w:rPr>
  </w:style>
  <w:style w:type="paragraph" w:styleId="Listenfortsetzung5">
    <w:name w:val="List Continue 5"/>
    <w:basedOn w:val="Standard"/>
    <w:uiPriority w:val="6"/>
    <w:rsid w:val="004B4380"/>
    <w:pPr>
      <w:spacing w:after="0"/>
      <w:ind w:left="1418"/>
    </w:pPr>
    <w:rPr>
      <w:rFonts w:cstheme="minorBidi"/>
      <w:szCs w:val="22"/>
    </w:rPr>
  </w:style>
  <w:style w:type="paragraph" w:styleId="Listennummer">
    <w:name w:val="List Number"/>
    <w:aliases w:val="Listennummer fortlaufend 1,2,3"/>
    <w:basedOn w:val="Standard"/>
    <w:uiPriority w:val="7"/>
    <w:rsid w:val="00DF19DF"/>
    <w:pPr>
      <w:numPr>
        <w:numId w:val="10"/>
      </w:numPr>
      <w:tabs>
        <w:tab w:val="clear" w:pos="989"/>
        <w:tab w:val="num" w:pos="993"/>
      </w:tabs>
      <w:spacing w:line="276" w:lineRule="auto"/>
    </w:pPr>
    <w:rPr>
      <w:rFonts w:cstheme="minorBidi"/>
      <w:bCs/>
      <w:szCs w:val="22"/>
      <w:u w:color="2E74B5" w:themeColor="accent1" w:themeShade="BF"/>
    </w:rPr>
  </w:style>
  <w:style w:type="paragraph" w:styleId="Listennummer2">
    <w:name w:val="List Number 2"/>
    <w:aliases w:val="Listenbuchstabe abc"/>
    <w:basedOn w:val="Standard"/>
    <w:uiPriority w:val="7"/>
    <w:rsid w:val="00DF0718"/>
    <w:pPr>
      <w:keepNext/>
      <w:keepLines/>
      <w:numPr>
        <w:numId w:val="12"/>
      </w:numPr>
      <w:spacing w:line="276" w:lineRule="auto"/>
    </w:pPr>
    <w:rPr>
      <w:rFonts w:cstheme="minorBidi"/>
      <w:szCs w:val="22"/>
    </w:rPr>
  </w:style>
  <w:style w:type="paragraph" w:styleId="Listennummer3">
    <w:name w:val="List Number 3"/>
    <w:aliases w:val="Listenbuchstaben A,B,C"/>
    <w:basedOn w:val="Standard"/>
    <w:uiPriority w:val="7"/>
    <w:rsid w:val="00DF0718"/>
    <w:pPr>
      <w:keepNext/>
      <w:keepLines/>
      <w:numPr>
        <w:numId w:val="13"/>
      </w:numPr>
      <w:spacing w:before="240"/>
    </w:pPr>
    <w:rPr>
      <w:rFonts w:cstheme="minorBidi"/>
      <w:b/>
      <w:szCs w:val="22"/>
    </w:rPr>
  </w:style>
  <w:style w:type="paragraph" w:styleId="Listennummer4">
    <w:name w:val="List Number 4"/>
    <w:basedOn w:val="Standard"/>
    <w:uiPriority w:val="7"/>
    <w:rsid w:val="009857B7"/>
    <w:pPr>
      <w:keepNext/>
      <w:keepLines/>
      <w:spacing w:before="0" w:line="276" w:lineRule="auto"/>
    </w:pPr>
    <w:rPr>
      <w:rFonts w:cstheme="minorBidi"/>
      <w:szCs w:val="22"/>
    </w:rPr>
  </w:style>
  <w:style w:type="paragraph" w:styleId="Listennummer5">
    <w:name w:val="List Number 5"/>
    <w:basedOn w:val="Standard"/>
    <w:uiPriority w:val="7"/>
    <w:rsid w:val="009857B7"/>
    <w:pPr>
      <w:keepNext/>
      <w:keepLines/>
      <w:spacing w:before="0" w:line="276" w:lineRule="auto"/>
    </w:pPr>
    <w:rPr>
      <w:rFonts w:cstheme="minorBidi"/>
      <w:szCs w:val="22"/>
    </w:rPr>
  </w:style>
  <w:style w:type="character" w:styleId="Platzhaltertext">
    <w:name w:val="Placeholder Text"/>
    <w:basedOn w:val="Absatz-Standardschriftart"/>
    <w:uiPriority w:val="99"/>
    <w:semiHidden/>
    <w:rsid w:val="00DD19EB"/>
    <w:rPr>
      <w:color w:val="666666"/>
    </w:rPr>
  </w:style>
  <w:style w:type="table" w:styleId="Tabellenraster">
    <w:name w:val="Table Grid"/>
    <w:basedOn w:val="NormaleTabelle"/>
    <w:uiPriority w:val="59"/>
    <w:rsid w:val="00DD19EB"/>
    <w:rPr>
      <w:rFonts w:asciiTheme="minorHAnsi" w:eastAsiaTheme="minorHAnsi" w:hAnsiTheme="minorHAnsi" w:cstheme="minorHAnsi"/>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el">
    <w:name w:val="Title"/>
    <w:basedOn w:val="Standard"/>
    <w:next w:val="Standard"/>
    <w:link w:val="TitelZchn"/>
    <w:uiPriority w:val="10"/>
    <w:qFormat/>
    <w:rsid w:val="00021CF7"/>
    <w:pPr>
      <w:spacing w:before="0" w:after="0" w:line="276" w:lineRule="auto"/>
      <w:contextualSpacing/>
      <w:jc w:val="right"/>
    </w:pPr>
    <w:rPr>
      <w:rFonts w:eastAsiaTheme="majorEastAsia" w:cstheme="majorBidi"/>
      <w:b/>
      <w:spacing w:val="-10"/>
      <w:kern w:val="28"/>
      <w:sz w:val="32"/>
      <w:szCs w:val="56"/>
    </w:rPr>
  </w:style>
  <w:style w:type="character" w:customStyle="1" w:styleId="TitelZchn">
    <w:name w:val="Titel Zchn"/>
    <w:basedOn w:val="Absatz-Standardschriftart"/>
    <w:link w:val="Titel"/>
    <w:uiPriority w:val="10"/>
    <w:rsid w:val="00021CF7"/>
    <w:rPr>
      <w:rFonts w:ascii="Arial" w:eastAsiaTheme="majorEastAsia" w:hAnsi="Arial" w:cstheme="majorBidi"/>
      <w:b/>
      <w:spacing w:val="-10"/>
      <w:kern w:val="28"/>
      <w:sz w:val="32"/>
      <w:szCs w:val="56"/>
      <w:lang w:eastAsia="en-US"/>
    </w:rPr>
  </w:style>
  <w:style w:type="character" w:customStyle="1" w:styleId="berschrift2Zchn">
    <w:name w:val="Überschrift 2 Zchn"/>
    <w:basedOn w:val="Absatz-Standardschriftart"/>
    <w:link w:val="berschrift2"/>
    <w:uiPriority w:val="4"/>
    <w:rsid w:val="00F819B7"/>
    <w:rPr>
      <w:rFonts w:ascii="Arial" w:eastAsiaTheme="majorEastAsia" w:hAnsi="Arial" w:cstheme="majorBidi"/>
      <w:b/>
      <w:bCs/>
      <w:sz w:val="24"/>
      <w:szCs w:val="40"/>
      <w:lang w:eastAsia="en-US"/>
    </w:rPr>
  </w:style>
  <w:style w:type="paragraph" w:customStyle="1" w:styleId="berschrift2ohneNummerierung">
    <w:name w:val="Überschrift 2 ohne Nummerierung"/>
    <w:basedOn w:val="Standard"/>
    <w:next w:val="Standard"/>
    <w:link w:val="berschrift2ohneNummerierungZchn"/>
    <w:uiPriority w:val="2"/>
    <w:qFormat/>
    <w:rsid w:val="00C26AF7"/>
    <w:pPr>
      <w:pageBreakBefore/>
      <w:spacing w:before="0" w:after="480"/>
      <w:outlineLvl w:val="1"/>
    </w:pPr>
    <w:rPr>
      <w:b/>
    </w:rPr>
  </w:style>
  <w:style w:type="character" w:customStyle="1" w:styleId="berschrift2ohneNummerierungZchn">
    <w:name w:val="Überschrift 2 ohne Nummerierung Zchn"/>
    <w:basedOn w:val="Absatz-Standardschriftart"/>
    <w:link w:val="berschrift2ohneNummerierung"/>
    <w:uiPriority w:val="2"/>
    <w:rsid w:val="00C26AF7"/>
    <w:rPr>
      <w:rFonts w:ascii="Arial" w:eastAsiaTheme="minorHAnsi" w:hAnsi="Arial" w:cstheme="minorHAnsi"/>
      <w:b/>
      <w:sz w:val="24"/>
      <w:szCs w:val="24"/>
      <w:lang w:eastAsia="en-US"/>
    </w:rPr>
  </w:style>
  <w:style w:type="character" w:customStyle="1" w:styleId="berschrift3Zchn">
    <w:name w:val="Überschrift 3 Zchn"/>
    <w:basedOn w:val="Absatz-Standardschriftart"/>
    <w:link w:val="berschrift3"/>
    <w:uiPriority w:val="4"/>
    <w:rsid w:val="00F819B7"/>
    <w:rPr>
      <w:rFonts w:ascii="Arial" w:eastAsiaTheme="minorHAnsi" w:hAnsi="Arial" w:cstheme="minorHAnsi"/>
      <w:b/>
      <w:sz w:val="24"/>
      <w:szCs w:val="24"/>
      <w:lang w:eastAsia="en-US"/>
    </w:rPr>
  </w:style>
  <w:style w:type="paragraph" w:customStyle="1" w:styleId="berschrift3ohneNummerierung">
    <w:name w:val="Überschrift 3 ohne Nummerierung"/>
    <w:basedOn w:val="Standard"/>
    <w:next w:val="Standard"/>
    <w:link w:val="berschrift3ohneNummerierungZchn"/>
    <w:uiPriority w:val="3"/>
    <w:qFormat/>
    <w:rsid w:val="00DF0718"/>
    <w:pPr>
      <w:spacing w:before="0" w:after="0"/>
      <w:outlineLvl w:val="2"/>
    </w:pPr>
  </w:style>
  <w:style w:type="character" w:customStyle="1" w:styleId="berschrift3ohneNummerierungZchn">
    <w:name w:val="Überschrift 3 ohne Nummerierung Zchn"/>
    <w:basedOn w:val="Absatz-Standardschriftart"/>
    <w:link w:val="berschrift3ohneNummerierung"/>
    <w:uiPriority w:val="3"/>
    <w:rsid w:val="00DF0718"/>
    <w:rPr>
      <w:rFonts w:ascii="Arial" w:eastAsiaTheme="minorHAnsi" w:hAnsi="Arial" w:cstheme="minorHAnsi"/>
      <w:sz w:val="24"/>
      <w:szCs w:val="24"/>
      <w:lang w:eastAsia="en-US"/>
    </w:rPr>
  </w:style>
  <w:style w:type="character" w:customStyle="1" w:styleId="berschrift4Zchn">
    <w:name w:val="Überschrift 4 Zchn"/>
    <w:basedOn w:val="Absatz-Standardschriftart"/>
    <w:link w:val="berschrift4"/>
    <w:uiPriority w:val="4"/>
    <w:rsid w:val="00F819B7"/>
    <w:rPr>
      <w:rFonts w:ascii="Arial" w:eastAsiaTheme="majorEastAsia" w:hAnsi="Arial" w:cstheme="majorBidi"/>
      <w:sz w:val="24"/>
      <w:szCs w:val="28"/>
      <w:lang w:eastAsia="en-US"/>
    </w:rPr>
  </w:style>
  <w:style w:type="character" w:customStyle="1" w:styleId="berschrift5Zchn">
    <w:name w:val="Überschrift 5 Zchn"/>
    <w:basedOn w:val="Absatz-Standardschriftart"/>
    <w:link w:val="berschrift5"/>
    <w:uiPriority w:val="4"/>
    <w:rsid w:val="009857B7"/>
    <w:rPr>
      <w:rFonts w:ascii="Arial" w:eastAsiaTheme="majorEastAsia" w:hAnsi="Arial" w:cstheme="majorBidi"/>
      <w:b/>
      <w:sz w:val="24"/>
      <w:szCs w:val="24"/>
      <w:lang w:eastAsia="en-US"/>
    </w:rPr>
  </w:style>
  <w:style w:type="character" w:customStyle="1" w:styleId="berschrift6Zchn">
    <w:name w:val="Überschrift 6 Zchn"/>
    <w:basedOn w:val="Absatz-Standardschriftart"/>
    <w:link w:val="berschrift6"/>
    <w:uiPriority w:val="4"/>
    <w:rsid w:val="009857B7"/>
    <w:rPr>
      <w:rFonts w:ascii="Arial" w:eastAsiaTheme="majorEastAsia" w:hAnsi="Arial" w:cstheme="majorBidi"/>
      <w:b/>
      <w:iCs/>
      <w:color w:val="595959" w:themeColor="text1" w:themeTint="A6"/>
      <w:sz w:val="24"/>
      <w:szCs w:val="24"/>
      <w:lang w:eastAsia="en-US"/>
    </w:rPr>
  </w:style>
  <w:style w:type="character" w:customStyle="1" w:styleId="berschrift7Zchn">
    <w:name w:val="Überschrift 7 Zchn"/>
    <w:basedOn w:val="Absatz-Standardschriftart"/>
    <w:link w:val="berschrift7"/>
    <w:uiPriority w:val="4"/>
    <w:rsid w:val="009857B7"/>
    <w:rPr>
      <w:rFonts w:ascii="Arial" w:eastAsiaTheme="majorEastAsia" w:hAnsi="Arial" w:cstheme="majorBidi"/>
      <w:color w:val="595959" w:themeColor="text1" w:themeTint="A6"/>
      <w:sz w:val="24"/>
      <w:szCs w:val="24"/>
      <w:lang w:eastAsia="en-US"/>
    </w:rPr>
  </w:style>
  <w:style w:type="character" w:customStyle="1" w:styleId="berschrift8Zchn">
    <w:name w:val="Überschrift 8 Zchn"/>
    <w:basedOn w:val="Absatz-Standardschriftart"/>
    <w:link w:val="berschrift8"/>
    <w:uiPriority w:val="4"/>
    <w:rsid w:val="009857B7"/>
    <w:rPr>
      <w:rFonts w:ascii="Arial" w:eastAsiaTheme="majorEastAsia" w:hAnsi="Arial" w:cstheme="majorBidi"/>
      <w:i/>
      <w:iCs/>
      <w:color w:val="272727" w:themeColor="text1" w:themeTint="D8"/>
      <w:sz w:val="24"/>
      <w:szCs w:val="24"/>
      <w:lang w:eastAsia="en-US"/>
    </w:rPr>
  </w:style>
  <w:style w:type="character" w:customStyle="1" w:styleId="berschrift9Zchn">
    <w:name w:val="Überschrift 9 Zchn"/>
    <w:basedOn w:val="Absatz-Standardschriftart"/>
    <w:link w:val="berschrift9"/>
    <w:uiPriority w:val="4"/>
    <w:rsid w:val="009857B7"/>
    <w:rPr>
      <w:rFonts w:ascii="Arial" w:eastAsiaTheme="majorEastAsia" w:hAnsi="Arial" w:cstheme="majorBidi"/>
      <w:color w:val="272727" w:themeColor="text1" w:themeTint="D8"/>
      <w:sz w:val="24"/>
      <w:szCs w:val="24"/>
      <w:lang w:eastAsia="en-US"/>
    </w:rPr>
  </w:style>
  <w:style w:type="paragraph" w:styleId="Verzeichnis1">
    <w:name w:val="toc 1"/>
    <w:basedOn w:val="Standard"/>
    <w:next w:val="Standard"/>
    <w:autoRedefine/>
    <w:uiPriority w:val="39"/>
    <w:unhideWhenUsed/>
    <w:rsid w:val="00DD19EB"/>
    <w:pPr>
      <w:tabs>
        <w:tab w:val="right" w:pos="9062"/>
      </w:tabs>
      <w:spacing w:before="0"/>
    </w:pPr>
  </w:style>
  <w:style w:type="paragraph" w:styleId="Verzeichnis2">
    <w:name w:val="toc 2"/>
    <w:basedOn w:val="Standard"/>
    <w:next w:val="Standard"/>
    <w:autoRedefine/>
    <w:uiPriority w:val="39"/>
    <w:unhideWhenUsed/>
    <w:rsid w:val="00DD19EB"/>
    <w:pPr>
      <w:spacing w:before="0"/>
      <w:ind w:left="238"/>
    </w:pPr>
  </w:style>
  <w:style w:type="paragraph" w:styleId="Verzeichnis3">
    <w:name w:val="toc 3"/>
    <w:basedOn w:val="Standard"/>
    <w:next w:val="Standard"/>
    <w:autoRedefine/>
    <w:uiPriority w:val="39"/>
    <w:unhideWhenUsed/>
    <w:rsid w:val="00DD19EB"/>
    <w:pPr>
      <w:spacing w:before="0"/>
      <w:ind w:left="482"/>
    </w:pPr>
  </w:style>
  <w:style w:type="paragraph" w:styleId="Zitat">
    <w:name w:val="Quote"/>
    <w:basedOn w:val="Standard"/>
    <w:next w:val="Standard"/>
    <w:link w:val="ZitatZchn"/>
    <w:uiPriority w:val="15"/>
    <w:qFormat/>
    <w:rsid w:val="00DD19EB"/>
    <w:pPr>
      <w:spacing w:before="160" w:after="160"/>
      <w:jc w:val="center"/>
    </w:pPr>
    <w:rPr>
      <w:i/>
      <w:iCs/>
      <w:color w:val="404040" w:themeColor="text1" w:themeTint="BF"/>
    </w:rPr>
  </w:style>
  <w:style w:type="character" w:customStyle="1" w:styleId="ZitatZchn">
    <w:name w:val="Zitat Zchn"/>
    <w:basedOn w:val="Absatz-Standardschriftart"/>
    <w:link w:val="Zitat"/>
    <w:uiPriority w:val="15"/>
    <w:rsid w:val="00DD19EB"/>
    <w:rPr>
      <w:rFonts w:asciiTheme="minorHAnsi" w:eastAsiaTheme="minorHAnsi" w:hAnsiTheme="minorHAnsi" w:cstheme="minorHAnsi"/>
      <w:i/>
      <w:iCs/>
      <w:color w:val="404040" w:themeColor="text1" w:themeTint="BF"/>
      <w:sz w:val="24"/>
      <w:szCs w:val="24"/>
      <w:lang w:eastAsia="en-US"/>
    </w:rPr>
  </w:style>
  <w:style w:type="paragraph" w:customStyle="1" w:styleId="Standard-Inhaltstexteingerckt">
    <w:name w:val="Standard - Inhaltstext eingerückt"/>
    <w:basedOn w:val="Standard"/>
    <w:qFormat/>
    <w:rsid w:val="00DF0718"/>
    <w:pPr>
      <w:ind w:left="709"/>
    </w:pPr>
  </w:style>
  <w:style w:type="paragraph" w:styleId="Aufzhlungszeichen">
    <w:name w:val="List Bullet"/>
    <w:basedOn w:val="Standard"/>
    <w:rsid w:val="00830F33"/>
    <w:pPr>
      <w:numPr>
        <w:numId w:val="2"/>
      </w:numPr>
      <w:spacing w:line="276" w:lineRule="auto"/>
      <w:ind w:left="357" w:hanging="357"/>
    </w:pPr>
  </w:style>
  <w:style w:type="paragraph" w:styleId="Aufzhlungszeichen2">
    <w:name w:val="List Bullet 2"/>
    <w:basedOn w:val="Standard"/>
    <w:rsid w:val="004B4380"/>
    <w:pPr>
      <w:numPr>
        <w:numId w:val="3"/>
      </w:numPr>
      <w:ind w:left="641" w:hanging="357"/>
    </w:pPr>
  </w:style>
  <w:style w:type="paragraph" w:styleId="Aufzhlungszeichen3">
    <w:name w:val="List Bullet 3"/>
    <w:basedOn w:val="Standard"/>
    <w:rsid w:val="004B4380"/>
    <w:pPr>
      <w:numPr>
        <w:numId w:val="4"/>
      </w:numPr>
      <w:ind w:left="924" w:hanging="357"/>
    </w:pPr>
  </w:style>
  <w:style w:type="paragraph" w:styleId="Aufzhlungszeichen4">
    <w:name w:val="List Bullet 4"/>
    <w:basedOn w:val="Standard"/>
    <w:rsid w:val="004B4380"/>
    <w:pPr>
      <w:numPr>
        <w:numId w:val="5"/>
      </w:numPr>
      <w:ind w:left="1208" w:hanging="357"/>
    </w:pPr>
  </w:style>
  <w:style w:type="paragraph" w:customStyle="1" w:styleId="Listennummer3Textabsatz">
    <w:name w:val="Listennummer 3 Textabsatz"/>
    <w:next w:val="Listennummer3"/>
    <w:qFormat/>
    <w:rsid w:val="00DF0718"/>
    <w:pPr>
      <w:spacing w:before="240" w:after="240" w:line="300" w:lineRule="auto"/>
      <w:ind w:left="357"/>
    </w:pPr>
    <w:rPr>
      <w:rFonts w:ascii="Arial" w:eastAsiaTheme="minorHAnsi" w:hAnsi="Arial" w:cstheme="minorHAnsi"/>
      <w:sz w:val="24"/>
      <w:szCs w:val="24"/>
      <w:lang w:eastAsia="en-US"/>
    </w:rPr>
  </w:style>
  <w:style w:type="paragraph" w:customStyle="1" w:styleId="Standard-BeschriftungManahmedaten">
    <w:name w:val="Standard - Beschriftung Maßnahmedaten"/>
    <w:basedOn w:val="Standard"/>
    <w:qFormat/>
    <w:rsid w:val="00F819B7"/>
    <w:pPr>
      <w:spacing w:before="0"/>
    </w:pPr>
    <w:rPr>
      <w:b/>
    </w:rPr>
  </w:style>
  <w:style w:type="paragraph" w:customStyle="1" w:styleId="Standard-FeldfrFormulare">
    <w:name w:val="Standard - Feld für Formulare"/>
    <w:basedOn w:val="Standard"/>
    <w:qFormat/>
    <w:rsid w:val="00DF0718"/>
    <w:pPr>
      <w:spacing w:before="0" w:after="0"/>
    </w:pPr>
  </w:style>
  <w:style w:type="paragraph" w:customStyle="1" w:styleId="Hinweis">
    <w:name w:val="Hinweis"/>
    <w:basedOn w:val="Standard"/>
    <w:next w:val="Standard"/>
    <w:link w:val="HinweisZchn"/>
    <w:qFormat/>
    <w:rsid w:val="00D71977"/>
    <w:pPr>
      <w:contextualSpacing/>
    </w:pPr>
    <w:rPr>
      <w:i/>
    </w:rPr>
  </w:style>
  <w:style w:type="character" w:customStyle="1" w:styleId="HinweisZchn">
    <w:name w:val="Hinweis Zchn"/>
    <w:basedOn w:val="Absatz-Standardschriftart"/>
    <w:link w:val="Hinweis"/>
    <w:rsid w:val="00D71977"/>
    <w:rPr>
      <w:rFonts w:ascii="Arial" w:eastAsiaTheme="minorHAnsi" w:hAnsi="Arial" w:cstheme="minorHAnsi"/>
      <w:i/>
      <w:sz w:val="24"/>
      <w:szCs w:val="24"/>
      <w:lang w:eastAsia="en-US"/>
    </w:rPr>
  </w:style>
  <w:style w:type="paragraph" w:customStyle="1" w:styleId="Kontrollkstchen1">
    <w:name w:val="Kontrollkästchen_1"/>
    <w:basedOn w:val="Listenfortsetzung"/>
    <w:rsid w:val="00812CF3"/>
    <w:pPr>
      <w:ind w:left="1985" w:hanging="1985"/>
    </w:pPr>
    <w:rPr>
      <w:rFonts w:eastAsia="Times New Roman" w:cs="Times New Roman"/>
      <w:szCs w:val="20"/>
    </w:rPr>
  </w:style>
  <w:style w:type="paragraph" w:customStyle="1" w:styleId="Kontrollkstchen2">
    <w:name w:val="Kontrollkästchen_2"/>
    <w:basedOn w:val="Kontrollkstchen1"/>
    <w:rsid w:val="00812CF3"/>
    <w:pPr>
      <w:ind w:left="2410"/>
    </w:pPr>
  </w:style>
  <w:style w:type="paragraph" w:customStyle="1" w:styleId="Kontrollkstchen3">
    <w:name w:val="Kontrollkästchen_3"/>
    <w:basedOn w:val="Kontrollkstchen1"/>
    <w:rsid w:val="00812CF3"/>
    <w:pPr>
      <w:ind w:left="2977"/>
    </w:pPr>
  </w:style>
  <w:style w:type="paragraph" w:styleId="Funotentext">
    <w:name w:val="footnote text"/>
    <w:basedOn w:val="Standard"/>
    <w:link w:val="FunotentextZchn"/>
    <w:rsid w:val="00B21F02"/>
    <w:pPr>
      <w:spacing w:line="276" w:lineRule="auto"/>
    </w:pPr>
    <w:rPr>
      <w:sz w:val="20"/>
      <w:szCs w:val="20"/>
    </w:rPr>
  </w:style>
  <w:style w:type="character" w:customStyle="1" w:styleId="FunotentextZchn">
    <w:name w:val="Fußnotentext Zchn"/>
    <w:basedOn w:val="Absatz-Standardschriftart"/>
    <w:link w:val="Funotentext"/>
    <w:rsid w:val="00B21F02"/>
    <w:rPr>
      <w:rFonts w:ascii="Arial" w:eastAsiaTheme="minorHAnsi" w:hAnsi="Arial" w:cstheme="minorHAnsi"/>
      <w:lang w:eastAsia="en-US"/>
    </w:rPr>
  </w:style>
  <w:style w:type="character" w:styleId="Funotenzeichen">
    <w:name w:val="footnote reference"/>
    <w:basedOn w:val="Absatz-Standardschriftart"/>
    <w:rsid w:val="00B21F02"/>
    <w:rPr>
      <w:rFonts w:ascii="Arial" w:hAnsi="Arial"/>
      <w:vertAlign w:val="superscript"/>
    </w:rPr>
  </w:style>
  <w:style w:type="paragraph" w:customStyle="1" w:styleId="Kontrollkstchen1Tabelle">
    <w:name w:val="Kontrollkästchen_1 Tabelle"/>
    <w:basedOn w:val="Kontrollkstchen1"/>
    <w:rsid w:val="00DF0718"/>
    <w:pPr>
      <w:ind w:left="393" w:hanging="393"/>
    </w:pPr>
  </w:style>
  <w:style w:type="paragraph" w:customStyle="1" w:styleId="Kontrollkstchen4unterberschrift">
    <w:name w:val="Kontrollkästchen_4 unter Überschrift"/>
    <w:basedOn w:val="Kontrollkstchen3"/>
    <w:rsid w:val="00DF0718"/>
    <w:pPr>
      <w:ind w:left="1134" w:hanging="425"/>
    </w:pPr>
  </w:style>
  <w:style w:type="paragraph" w:customStyle="1" w:styleId="Kontrollkstchen5">
    <w:name w:val="Kontrollkästchen_5"/>
    <w:basedOn w:val="Kontrollkstchen4unterberschrift"/>
    <w:rsid w:val="00DF0718"/>
    <w:pPr>
      <w:tabs>
        <w:tab w:val="left" w:pos="1701"/>
      </w:tabs>
      <w:ind w:firstLine="0"/>
    </w:pPr>
  </w:style>
  <w:style w:type="paragraph" w:customStyle="1" w:styleId="Standard-DatumRechts">
    <w:name w:val="Standard - Datum Rechts"/>
    <w:basedOn w:val="Standard"/>
    <w:qFormat/>
    <w:rsid w:val="00DF0718"/>
    <w:pPr>
      <w:spacing w:after="0"/>
      <w:jc w:val="right"/>
    </w:pPr>
  </w:style>
  <w:style w:type="paragraph" w:customStyle="1" w:styleId="Standard-FeldfrFormulareeingerckt">
    <w:name w:val="Standard - Feld für Formulare eingerückt"/>
    <w:basedOn w:val="Standard-FeldfrFormulare"/>
    <w:rsid w:val="00DF0718"/>
    <w:pPr>
      <w:ind w:left="680"/>
    </w:pPr>
    <w:rPr>
      <w:rFonts w:eastAsia="Times New Roman" w:cs="Times New Roman"/>
      <w:szCs w:val="20"/>
    </w:rPr>
  </w:style>
  <w:style w:type="paragraph" w:customStyle="1" w:styleId="Standard-InhaltstexteingercktFett">
    <w:name w:val="Standard - Inhaltstext eingerückt + Fett"/>
    <w:basedOn w:val="Standard-Inhaltstexteingerckt"/>
    <w:rsid w:val="00DF0718"/>
    <w:rPr>
      <w:b/>
      <w:bCs/>
    </w:rPr>
  </w:style>
  <w:style w:type="paragraph" w:customStyle="1" w:styleId="Standard-Inhaltstexteingercktberschrift3weiter">
    <w:name w:val="Standard - Inhaltstext eingerückt + Überschrift 3 weiter"/>
    <w:basedOn w:val="Standard-Inhaltstexteingerckt"/>
    <w:rsid w:val="00DF0718"/>
    <w:pPr>
      <w:ind w:left="1134"/>
    </w:pPr>
    <w:rPr>
      <w:rFonts w:eastAsia="Times New Roman" w:cs="Times New Roman"/>
      <w:szCs w:val="20"/>
    </w:rPr>
  </w:style>
  <w:style w:type="paragraph" w:customStyle="1" w:styleId="Standard-Inhaltstexteingercktberschirft3">
    <w:name w:val="Standard - Inhaltstext eingerückt Überschirft 3"/>
    <w:next w:val="Standard-Inhaltstexteingerckt"/>
    <w:rsid w:val="00DF0718"/>
    <w:pPr>
      <w:spacing w:after="240" w:line="300" w:lineRule="auto"/>
      <w:ind w:left="709"/>
    </w:pPr>
    <w:rPr>
      <w:rFonts w:ascii="Arial" w:hAnsi="Arial"/>
      <w:sz w:val="24"/>
      <w:lang w:eastAsia="en-US"/>
    </w:rPr>
  </w:style>
  <w:style w:type="paragraph" w:customStyle="1" w:styleId="Standard-Tabelle">
    <w:name w:val="Standard - Tabelle"/>
    <w:basedOn w:val="Standard"/>
    <w:rsid w:val="00DF0718"/>
    <w:pPr>
      <w:spacing w:before="0"/>
    </w:pPr>
    <w:rPr>
      <w:rFonts w:eastAsia="Times New Roman" w:cs="Times New Roman"/>
      <w:szCs w:val="20"/>
    </w:rPr>
  </w:style>
  <w:style w:type="paragraph" w:customStyle="1" w:styleId="StandardFett">
    <w:name w:val="Standard Fett"/>
    <w:basedOn w:val="Standard"/>
    <w:rsid w:val="00DF0718"/>
    <w:rPr>
      <w:b/>
      <w:bCs/>
    </w:rPr>
  </w:style>
  <w:style w:type="paragraph" w:customStyle="1" w:styleId="berschrift1-ohneFett">
    <w:name w:val="Überschrift 1 - ohne Fett"/>
    <w:basedOn w:val="berschrift1"/>
    <w:qFormat/>
    <w:rsid w:val="00DF0718"/>
    <w:pPr>
      <w:spacing w:before="0" w:after="240"/>
    </w:pPr>
    <w:rPr>
      <w:b w:val="0"/>
    </w:rPr>
  </w:style>
  <w:style w:type="paragraph" w:customStyle="1" w:styleId="berschrift3NichtFett">
    <w:name w:val="Überschrift 3 + Nicht Fett"/>
    <w:basedOn w:val="berschrift3"/>
    <w:rsid w:val="00DF0718"/>
    <w:pPr>
      <w:spacing w:before="240"/>
    </w:pPr>
    <w:rPr>
      <w:b w:val="0"/>
    </w:rPr>
  </w:style>
  <w:style w:type="paragraph" w:customStyle="1" w:styleId="Spaltenberschrift">
    <w:name w:val="Spaltenüberschrift"/>
    <w:basedOn w:val="Standard"/>
    <w:uiPriority w:val="9"/>
    <w:qFormat/>
    <w:rsid w:val="00490507"/>
    <w:pPr>
      <w:spacing w:line="240" w:lineRule="auto"/>
    </w:pPr>
    <w:rPr>
      <w:rFonts w:cs="Times New Roman"/>
      <w:b/>
      <w:szCs w:val="22"/>
    </w:rPr>
  </w:style>
  <w:style w:type="paragraph" w:customStyle="1" w:styleId="Zeilenberschrift">
    <w:name w:val="Zeilenüberschrift"/>
    <w:basedOn w:val="Standard"/>
    <w:uiPriority w:val="9"/>
    <w:qFormat/>
    <w:rsid w:val="00490507"/>
    <w:pPr>
      <w:spacing w:before="0" w:after="0" w:line="276" w:lineRule="auto"/>
    </w:pPr>
    <w:rPr>
      <w:rFonts w:cs="Times New Roman"/>
      <w:b/>
      <w:szCs w:val="22"/>
    </w:rPr>
  </w:style>
  <w:style w:type="paragraph" w:customStyle="1" w:styleId="StandardUnterschrift">
    <w:name w:val="Standard Unterschrift"/>
    <w:basedOn w:val="Standard"/>
    <w:rsid w:val="004A78FF"/>
    <w:pPr>
      <w:tabs>
        <w:tab w:val="left" w:pos="2410"/>
        <w:tab w:val="left" w:pos="5387"/>
      </w:tabs>
      <w:ind w:left="567" w:hanging="567"/>
    </w:pPr>
    <w:rPr>
      <w:rFonts w:eastAsia="Calibri" w:cs="Calibri"/>
    </w:rPr>
  </w:style>
  <w:style w:type="paragraph" w:customStyle="1" w:styleId="StandardUnterschrift-mitUnterzeile">
    <w:name w:val="Standard Unterschrift - mit Unterzeile"/>
    <w:basedOn w:val="StandardUnterschrift"/>
    <w:rsid w:val="00DF19DF"/>
    <w:pPr>
      <w:ind w:left="0" w:firstLine="0"/>
    </w:pPr>
  </w:style>
  <w:style w:type="paragraph" w:styleId="Textkrper">
    <w:name w:val="Body Text"/>
    <w:basedOn w:val="Standard"/>
    <w:link w:val="TextkrperZchn"/>
    <w:rsid w:val="00A147F9"/>
  </w:style>
  <w:style w:type="character" w:customStyle="1" w:styleId="TextkrperZchn">
    <w:name w:val="Textkörper Zchn"/>
    <w:basedOn w:val="Absatz-Standardschriftart"/>
    <w:link w:val="Textkrper"/>
    <w:rsid w:val="00A147F9"/>
    <w:rPr>
      <w:rFonts w:ascii="Arial" w:eastAsiaTheme="minorHAnsi" w:hAnsi="Arial" w:cstheme="minorHAnsi"/>
      <w:sz w:val="24"/>
      <w:szCs w:val="24"/>
      <w:lang w:eastAsia="en-US"/>
    </w:rPr>
  </w:style>
  <w:style w:type="character" w:styleId="Kommentarzeichen">
    <w:name w:val="annotation reference"/>
    <w:basedOn w:val="Absatz-Standardschriftart"/>
    <w:uiPriority w:val="99"/>
    <w:unhideWhenUsed/>
    <w:rsid w:val="005164D2"/>
    <w:rPr>
      <w:sz w:val="16"/>
      <w:szCs w:val="16"/>
    </w:rPr>
  </w:style>
  <w:style w:type="paragraph" w:styleId="Kommentartext">
    <w:name w:val="annotation text"/>
    <w:basedOn w:val="Standard"/>
    <w:link w:val="KommentartextZchn"/>
    <w:uiPriority w:val="99"/>
    <w:unhideWhenUsed/>
    <w:rsid w:val="005164D2"/>
    <w:pPr>
      <w:spacing w:before="0" w:after="200" w:line="240" w:lineRule="auto"/>
    </w:pPr>
    <w:rPr>
      <w:rFonts w:asciiTheme="minorHAnsi" w:hAnsiTheme="minorHAnsi" w:cstheme="minorBidi"/>
      <w:sz w:val="20"/>
      <w:szCs w:val="20"/>
    </w:rPr>
  </w:style>
  <w:style w:type="character" w:customStyle="1" w:styleId="KommentartextZchn">
    <w:name w:val="Kommentartext Zchn"/>
    <w:basedOn w:val="Absatz-Standardschriftart"/>
    <w:link w:val="Kommentartext"/>
    <w:uiPriority w:val="99"/>
    <w:rsid w:val="005164D2"/>
    <w:rPr>
      <w:rFonts w:asciiTheme="minorHAnsi" w:eastAsiaTheme="minorHAnsi" w:hAnsiTheme="minorHAnsi" w:cstheme="minorBidi"/>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customXml" Target="../customXml/item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kumente%20und%20Einstellungen\tschugg\Anwendungsdaten\Microsoft\Vorlagen\ABau_Kopf_und_Fu&#223;zeile.do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943E70309CE48259B591AC03180FE9F"/>
        <w:category>
          <w:name w:val="Allgemein"/>
          <w:gallery w:val="placeholder"/>
        </w:category>
        <w:types>
          <w:type w:val="bbPlcHdr"/>
        </w:types>
        <w:behaviors>
          <w:behavior w:val="content"/>
        </w:behaviors>
        <w:guid w:val="{DB6C4027-6341-40FE-8342-02E49B1A169C}"/>
      </w:docPartPr>
      <w:docPartBody>
        <w:p w:rsidR="00FC30C8" w:rsidRDefault="001F60E5" w:rsidP="001F60E5">
          <w:pPr>
            <w:pStyle w:val="0943E70309CE48259B591AC03180FE9F"/>
          </w:pPr>
          <w:r w:rsidRPr="004D4F0B">
            <w:rPr>
              <w:rStyle w:val="Platzhaltertext"/>
            </w:rPr>
            <w:t>Klicken oder tippen Sie hier, um Text einzugeben.</w:t>
          </w:r>
        </w:p>
      </w:docPartBody>
    </w:docPart>
    <w:docPart>
      <w:docPartPr>
        <w:name w:val="B6EF7066F9FD497A8B401CF334B08A0D"/>
        <w:category>
          <w:name w:val="Allgemein"/>
          <w:gallery w:val="placeholder"/>
        </w:category>
        <w:types>
          <w:type w:val="bbPlcHdr"/>
        </w:types>
        <w:behaviors>
          <w:behavior w:val="content"/>
        </w:behaviors>
        <w:guid w:val="{5A3E9F7A-F050-4146-813E-81ED04BB80DC}"/>
      </w:docPartPr>
      <w:docPartBody>
        <w:p w:rsidR="00077B8B" w:rsidRDefault="003655C5" w:rsidP="003655C5">
          <w:pPr>
            <w:pStyle w:val="B6EF7066F9FD497A8B401CF334B08A0D1"/>
          </w:pPr>
          <w:r w:rsidRPr="004C5E04">
            <w:rPr>
              <w:rStyle w:val="Platzhaltertext"/>
            </w:rPr>
            <w:t>Klicken oder tippen Sie hier, um Text einzugeben.</w:t>
          </w:r>
        </w:p>
      </w:docPartBody>
    </w:docPart>
    <w:docPart>
      <w:docPartPr>
        <w:name w:val="7E75A60121F24CCAA5F2E0CBC9F320D2"/>
        <w:category>
          <w:name w:val="Allgemein"/>
          <w:gallery w:val="placeholder"/>
        </w:category>
        <w:types>
          <w:type w:val="bbPlcHdr"/>
        </w:types>
        <w:behaviors>
          <w:behavior w:val="content"/>
        </w:behaviors>
        <w:guid w:val="{7F9F3B59-4E8B-4CA2-94C5-093E3C2D68EC}"/>
      </w:docPartPr>
      <w:docPartBody>
        <w:p w:rsidR="00077B8B" w:rsidRDefault="003655C5" w:rsidP="003655C5">
          <w:pPr>
            <w:pStyle w:val="7E75A60121F24CCAA5F2E0CBC9F320D21"/>
          </w:pPr>
          <w:r w:rsidRPr="004C5E04">
            <w:rPr>
              <w:rStyle w:val="Platzhaltertext"/>
            </w:rPr>
            <w:t>Klicken oder tippen Sie hier, um Text einzugeben.</w:t>
          </w:r>
        </w:p>
      </w:docPartBody>
    </w:docPart>
    <w:docPart>
      <w:docPartPr>
        <w:name w:val="A13C02D8BF644DC58FA287F94287049B"/>
        <w:category>
          <w:name w:val="Allgemein"/>
          <w:gallery w:val="placeholder"/>
        </w:category>
        <w:types>
          <w:type w:val="bbPlcHdr"/>
        </w:types>
        <w:behaviors>
          <w:behavior w:val="content"/>
        </w:behaviors>
        <w:guid w:val="{2E7F5B19-32A9-4C1F-A4D6-0EC0F3F58598}"/>
      </w:docPartPr>
      <w:docPartBody>
        <w:p w:rsidR="003655C5" w:rsidRDefault="003655C5" w:rsidP="003655C5">
          <w:pPr>
            <w:pStyle w:val="A13C02D8BF644DC58FA287F94287049B"/>
          </w:pPr>
          <w:r w:rsidRPr="004C5E04">
            <w:rPr>
              <w:rStyle w:val="Platzhaltertext"/>
            </w:rPr>
            <w:t>Klicken oder tippen Sie hier, um Text einzugeben.</w:t>
          </w:r>
        </w:p>
      </w:docPartBody>
    </w:docPart>
    <w:docPart>
      <w:docPartPr>
        <w:name w:val="BDCB4B9FB7934B3F9BC43088BBEB7C26"/>
        <w:category>
          <w:name w:val="Allgemein"/>
          <w:gallery w:val="placeholder"/>
        </w:category>
        <w:types>
          <w:type w:val="bbPlcHdr"/>
        </w:types>
        <w:behaviors>
          <w:behavior w:val="content"/>
        </w:behaviors>
        <w:guid w:val="{1C37BAC2-4A7C-44E7-94D1-65ECF07D96BE}"/>
      </w:docPartPr>
      <w:docPartBody>
        <w:p w:rsidR="003655C5" w:rsidRDefault="003655C5" w:rsidP="003655C5">
          <w:pPr>
            <w:pStyle w:val="BDCB4B9FB7934B3F9BC43088BBEB7C26"/>
          </w:pPr>
          <w:r w:rsidRPr="004C5E04">
            <w:rPr>
              <w:rStyle w:val="Platzhaltertext"/>
            </w:rPr>
            <w:t>Klicken oder tippen Sie hier, um Text einzugeben.</w:t>
          </w:r>
        </w:p>
      </w:docPartBody>
    </w:docPart>
    <w:docPart>
      <w:docPartPr>
        <w:name w:val="F499185907D3428D8CE642CADDA4521B"/>
        <w:category>
          <w:name w:val="Allgemein"/>
          <w:gallery w:val="placeholder"/>
        </w:category>
        <w:types>
          <w:type w:val="bbPlcHdr"/>
        </w:types>
        <w:behaviors>
          <w:behavior w:val="content"/>
        </w:behaviors>
        <w:guid w:val="{CC4AA785-06C5-4B38-BCDD-18F1AED51F45}"/>
      </w:docPartPr>
      <w:docPartBody>
        <w:p w:rsidR="003655C5" w:rsidRDefault="003655C5" w:rsidP="003655C5">
          <w:pPr>
            <w:pStyle w:val="F499185907D3428D8CE642CADDA4521B"/>
          </w:pPr>
          <w:r w:rsidRPr="004C5E04">
            <w:rPr>
              <w:rStyle w:val="Platzhaltertext"/>
            </w:rPr>
            <w:t>Klicken oder tippen Sie hier, um Text einzugeben.</w:t>
          </w:r>
        </w:p>
      </w:docPartBody>
    </w:docPart>
    <w:docPart>
      <w:docPartPr>
        <w:name w:val="09DCD00334534386941BD8A608313E06"/>
        <w:category>
          <w:name w:val="Allgemein"/>
          <w:gallery w:val="placeholder"/>
        </w:category>
        <w:types>
          <w:type w:val="bbPlcHdr"/>
        </w:types>
        <w:behaviors>
          <w:behavior w:val="content"/>
        </w:behaviors>
        <w:guid w:val="{352C71BE-F542-46C3-A369-80B31FA12B03}"/>
      </w:docPartPr>
      <w:docPartBody>
        <w:p w:rsidR="003655C5" w:rsidRDefault="003655C5" w:rsidP="003655C5">
          <w:pPr>
            <w:pStyle w:val="09DCD00334534386941BD8A608313E06"/>
          </w:pPr>
          <w:r w:rsidRPr="004C5E04">
            <w:rPr>
              <w:rStyle w:val="Platzhaltertext"/>
            </w:rPr>
            <w:t>Klicken oder tippen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6A15"/>
    <w:rsid w:val="00066A15"/>
    <w:rsid w:val="00077B8B"/>
    <w:rsid w:val="00092A0E"/>
    <w:rsid w:val="001F60E5"/>
    <w:rsid w:val="00342395"/>
    <w:rsid w:val="003655C5"/>
    <w:rsid w:val="00442F55"/>
    <w:rsid w:val="00467DF4"/>
    <w:rsid w:val="004A2FFE"/>
    <w:rsid w:val="004B6ABD"/>
    <w:rsid w:val="004B7BAD"/>
    <w:rsid w:val="005F280C"/>
    <w:rsid w:val="006053D2"/>
    <w:rsid w:val="00607018"/>
    <w:rsid w:val="006277B1"/>
    <w:rsid w:val="006844BC"/>
    <w:rsid w:val="007855DF"/>
    <w:rsid w:val="0083191A"/>
    <w:rsid w:val="008B5838"/>
    <w:rsid w:val="00930207"/>
    <w:rsid w:val="00AD386B"/>
    <w:rsid w:val="00B72E4C"/>
    <w:rsid w:val="00BD6435"/>
    <w:rsid w:val="00BF143F"/>
    <w:rsid w:val="00C653F6"/>
    <w:rsid w:val="00C728B0"/>
    <w:rsid w:val="00D3734B"/>
    <w:rsid w:val="00DA7C4E"/>
    <w:rsid w:val="00E56AC0"/>
    <w:rsid w:val="00EB0AE9"/>
    <w:rsid w:val="00EF0E7D"/>
    <w:rsid w:val="00FB0433"/>
    <w:rsid w:val="00FC257C"/>
    <w:rsid w:val="00FC30C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D3734B"/>
    <w:rPr>
      <w:color w:val="666666"/>
    </w:rPr>
  </w:style>
  <w:style w:type="paragraph" w:customStyle="1" w:styleId="0943E70309CE48259B591AC03180FE9F">
    <w:name w:val="0943E70309CE48259B591AC03180FE9F"/>
    <w:rsid w:val="001F60E5"/>
  </w:style>
  <w:style w:type="paragraph" w:customStyle="1" w:styleId="B6EF7066F9FD497A8B401CF334B08A0D1">
    <w:name w:val="B6EF7066F9FD497A8B401CF334B08A0D1"/>
    <w:rsid w:val="003655C5"/>
    <w:pPr>
      <w:spacing w:before="120" w:after="120" w:line="300" w:lineRule="auto"/>
    </w:pPr>
    <w:rPr>
      <w:rFonts w:ascii="Arial" w:eastAsiaTheme="minorHAnsi" w:hAnsi="Arial" w:cstheme="minorHAnsi"/>
      <w:sz w:val="24"/>
      <w:szCs w:val="24"/>
      <w:lang w:eastAsia="en-US"/>
    </w:rPr>
  </w:style>
  <w:style w:type="paragraph" w:customStyle="1" w:styleId="7E75A60121F24CCAA5F2E0CBC9F320D21">
    <w:name w:val="7E75A60121F24CCAA5F2E0CBC9F320D21"/>
    <w:rsid w:val="003655C5"/>
    <w:pPr>
      <w:spacing w:before="120" w:after="120" w:line="300" w:lineRule="auto"/>
    </w:pPr>
    <w:rPr>
      <w:rFonts w:ascii="Arial" w:eastAsiaTheme="minorHAnsi" w:hAnsi="Arial" w:cstheme="minorHAnsi"/>
      <w:sz w:val="24"/>
      <w:szCs w:val="24"/>
      <w:lang w:eastAsia="en-US"/>
    </w:rPr>
  </w:style>
  <w:style w:type="paragraph" w:customStyle="1" w:styleId="A13C02D8BF644DC58FA287F94287049B">
    <w:name w:val="A13C02D8BF644DC58FA287F94287049B"/>
    <w:rsid w:val="003655C5"/>
    <w:pPr>
      <w:spacing w:before="120" w:after="120" w:line="300" w:lineRule="auto"/>
    </w:pPr>
    <w:rPr>
      <w:rFonts w:ascii="Arial" w:eastAsiaTheme="minorHAnsi" w:hAnsi="Arial" w:cstheme="minorHAnsi"/>
      <w:sz w:val="24"/>
      <w:szCs w:val="24"/>
      <w:lang w:eastAsia="en-US"/>
    </w:rPr>
  </w:style>
  <w:style w:type="paragraph" w:customStyle="1" w:styleId="BDCB4B9FB7934B3F9BC43088BBEB7C26">
    <w:name w:val="BDCB4B9FB7934B3F9BC43088BBEB7C26"/>
    <w:rsid w:val="003655C5"/>
    <w:pPr>
      <w:spacing w:before="120" w:after="120" w:line="300" w:lineRule="auto"/>
    </w:pPr>
    <w:rPr>
      <w:rFonts w:ascii="Arial" w:eastAsiaTheme="minorHAnsi" w:hAnsi="Arial" w:cstheme="minorHAnsi"/>
      <w:sz w:val="24"/>
      <w:szCs w:val="24"/>
      <w:lang w:eastAsia="en-US"/>
    </w:rPr>
  </w:style>
  <w:style w:type="paragraph" w:customStyle="1" w:styleId="F499185907D3428D8CE642CADDA4521B">
    <w:name w:val="F499185907D3428D8CE642CADDA4521B"/>
    <w:rsid w:val="003655C5"/>
    <w:pPr>
      <w:spacing w:before="120" w:after="120" w:line="300" w:lineRule="auto"/>
    </w:pPr>
    <w:rPr>
      <w:rFonts w:ascii="Arial" w:eastAsiaTheme="minorHAnsi" w:hAnsi="Arial" w:cstheme="minorHAnsi"/>
      <w:sz w:val="24"/>
      <w:szCs w:val="24"/>
      <w:lang w:eastAsia="en-US"/>
    </w:rPr>
  </w:style>
  <w:style w:type="paragraph" w:customStyle="1" w:styleId="09DCD00334534386941BD8A608313E06">
    <w:name w:val="09DCD00334534386941BD8A608313E06"/>
    <w:rsid w:val="003655C5"/>
    <w:pPr>
      <w:spacing w:before="120" w:after="120" w:line="300" w:lineRule="auto"/>
    </w:pPr>
    <w:rPr>
      <w:rFonts w:ascii="Arial" w:eastAsiaTheme="minorHAnsi" w:hAnsi="Arial" w:cstheme="minorHAnsi"/>
      <w:sz w:val="24"/>
      <w:szCs w:val="24"/>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configuration xmlns:c="http://ns.axespdf.com/word/configuration">
  <c:group id="Styles">
    <c:group id="Header → Ebene 1">
      <c:property id="RoleID" type="string">ParagraphHeaderCell</c:property>
      <c:property id="Scope" type="integer">3</c:property>
    </c:group>
    <c:group id="Header → Ebene 2">
      <c:property id="RoleID" type="string">ParagraphHeaderCell</c:property>
      <c:property id="Scope" type="integer">3</c:property>
    </c:group>
    <c:group id="Header → Ebene 3">
      <c:property id="RoleID" type="string">ParagraphHeaderCell</c:property>
      <c:property id="Scope" type="integer">3</c:property>
    </c:group>
    <c:group id="Header → Ebene 4">
      <c:property id="RoleID" type="string">ParagraphHeaderCell</c:property>
      <c:property id="Scope" type="integer">3</c:property>
    </c:group>
    <c:group id="Header → Ebene 5">
      <c:property id="RoleID" type="string">ParagraphHeaderCell</c:property>
      <c:property id="Scope" type="integer">3</c:property>
    </c:group>
    <c:group id="Header ↓ Ebene 1">
      <c:property id="RoleID" type="string">ParagraphHeaderCell</c:property>
      <c:property id="Scope" type="integer">3</c:property>
    </c:group>
    <c:group id="Header ↓ Ebene 2">
      <c:property id="RoleID" type="string">ParagraphHeaderCell</c:property>
      <c:property id="Scope" type="integer">3</c:property>
    </c:group>
    <c:group id="Header ↓ Ebene 2 nur 1. Spalte">
      <c:property id="RoleID" type="string">ParagraphHeaderCellComplex</c:property>
      <c:property id="Left" type="boolean">true</c:property>
    </c:group>
    <c:group id="Header ↓ Ebene 3">
      <c:property id="RoleID" type="string">ParagraphHeaderCell</c:property>
      <c:property id="Scope" type="integer">3</c:property>
    </c:group>
    <c:group id="Header ↓ Ebene 3 nur 1. Spalte">
      <c:property id="RoleID" type="string">ParagraphHeaderCellComplex</c:property>
    </c:group>
    <c:group id="Header ↓ Ebene 4">
      <c:property id="RoleID" type="string">ParagraphHeaderCell</c:property>
    </c:group>
    <c:group id="Header ↓ Ebene 5">
      <c:property id="RoleID" type="string">ParagraphHeaderCell</c:property>
      <c:property id="Scope" type="integer">3</c:property>
    </c:group>
    <c:group id="Header Ebene 1 - Maßnahmedaten">
      <c:property id="RoleID" type="string">ParagraphHeaderCell</c:property>
      <c:property id="Scope" type="integer">2</c:property>
    </c:group>
    <c:group id="Header senkrecht Ebene 2 nur 1. Spalte Maßnahmedaten">
      <c:property id="RoleID" type="string">ParagraphHeaderCellComplex</c:property>
      <c:property id="Level" type="integer">2</c:property>
    </c:group>
    <c:group id="Header senkrecht Ebene 3 nur 1. Spalte Maßnahmedaten">
      <c:property id="RoleID" type="string">ParagraphHeaderCellComplex</c:property>
      <c:property id="Up" type="boolean">false</c:property>
    </c:group>
    <c:group id="Zeilenüberschrift">
      <c:property id="RoleID" type="string">ParagraphHeaderCell</c:property>
      <c:property id="Scope" type="integer">2</c:property>
    </c:group>
    <c:group id="Spaltenüberschrift">
      <c:property id="RoleID" type="string">ParagraphHeaderCell</c:property>
      <c:property id="Scope" type="integer">1</c:property>
    </c:group>
  </c:group>
  <c:group id="Content">
    <c:group id="98aa54a3-dbb9-4b35-9c5e-2b1affef2351">
      <c:property id="RoleID" type="string">TableLayoutTable</c:property>
    </c:group>
  </c:group>
  <c:group id="InitialView">
    <c:property id="MagnificationFactor" type="float">100</c:property>
  </c:group>
</c:configuration>
</file>

<file path=customXml/item2.xml><?xml version="1.0" encoding="utf-8"?>
<ct:contentTypeSchema xmlns:ct="http://schemas.microsoft.com/office/2006/metadata/contentType" xmlns:ma="http://schemas.microsoft.com/office/2006/metadata/properties/metaAttributes" ct:_="" ma:_="" ma:contentTypeName="Dokument" ma:contentTypeID="0x010100E7EB0C2A671C084B8329B3871CED2E75" ma:contentTypeVersion="16" ma:contentTypeDescription="Ein neues Dokument erstellen." ma:contentTypeScope="" ma:versionID="23186cc947875186d390f0650c8406d1">
  <xsd:schema xmlns:xsd="http://www.w3.org/2001/XMLSchema" xmlns:xs="http://www.w3.org/2001/XMLSchema" xmlns:p="http://schemas.microsoft.com/office/2006/metadata/properties" xmlns:ns2="d2957df4-954e-4018-a078-09418996577f" xmlns:ns3="012f35dc-487c-4cdc-9f1a-29d4443b3271" targetNamespace="http://schemas.microsoft.com/office/2006/metadata/properties" ma:root="true" ma:fieldsID="1b6d78542e07c083a876fb4fbd82df9e" ns2:_="" ns3:_="">
    <xsd:import namespace="d2957df4-954e-4018-a078-09418996577f"/>
    <xsd:import namespace="012f35dc-487c-4cdc-9f1a-29d4443b3271"/>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2957df4-954e-4018-a078-09418996577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Bildmarkierungen" ma:readOnly="false" ma:fieldId="{5cf76f15-5ced-4ddc-b409-7134ff3c332f}" ma:taxonomyMulti="true" ma:sspId="8375faf4-975e-4435-a3e4-d9bc2fe0bd3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12f35dc-487c-4cdc-9f1a-29d4443b3271"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c4e3a19e-1565-4142-a438-125d54cc65f8}" ma:internalName="TaxCatchAll" ma:showField="CatchAllData" ma:web="012f35dc-487c-4cdc-9f1a-29d4443b327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d2957df4-954e-4018-a078-09418996577f">
      <Terms xmlns="http://schemas.microsoft.com/office/infopath/2007/PartnerControls"/>
    </lcf76f155ced4ddcb4097134ff3c332f>
    <TaxCatchAll xmlns="012f35dc-487c-4cdc-9f1a-29d4443b3271" xsi:nil="true"/>
  </documentManagement>
</p:properties>
</file>

<file path=customXml/itemProps1.xml><?xml version="1.0" encoding="utf-8"?>
<ds:datastoreItem xmlns:ds="http://schemas.openxmlformats.org/officeDocument/2006/customXml" ds:itemID="{544C130E-3B89-4B48-BD45-059E90A66474}">
  <ds:schemaRefs>
    <ds:schemaRef ds:uri="http://ns.axespdf.com/word/configuration"/>
  </ds:schemaRefs>
</ds:datastoreItem>
</file>

<file path=customXml/itemProps2.xml><?xml version="1.0" encoding="utf-8"?>
<ds:datastoreItem xmlns:ds="http://schemas.openxmlformats.org/officeDocument/2006/customXml" ds:itemID="{60B0B61E-E1EE-4D8E-8561-5CFAA48B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2957df4-954e-4018-a078-09418996577f"/>
    <ds:schemaRef ds:uri="012f35dc-487c-4cdc-9f1a-29d4443b327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843C8F9-4C37-4E58-86FE-C31DA6666C9E}">
  <ds:schemaRefs>
    <ds:schemaRef ds:uri="http://schemas.microsoft.com/sharepoint/v3/contenttype/forms"/>
  </ds:schemaRefs>
</ds:datastoreItem>
</file>

<file path=customXml/itemProps4.xml><?xml version="1.0" encoding="utf-8"?>
<ds:datastoreItem xmlns:ds="http://schemas.openxmlformats.org/officeDocument/2006/customXml" ds:itemID="{F806200D-6351-4CBE-9248-2C62F4DF8F6F}">
  <ds:schemaRefs>
    <ds:schemaRef ds:uri="http://schemas.openxmlformats.org/officeDocument/2006/bibliography"/>
  </ds:schemaRefs>
</ds:datastoreItem>
</file>

<file path=customXml/itemProps5.xml><?xml version="1.0" encoding="utf-8"?>
<ds:datastoreItem xmlns:ds="http://schemas.openxmlformats.org/officeDocument/2006/customXml" ds:itemID="{D8A10959-0835-419B-A7BF-1D05CDF3F8FC}"/>
</file>

<file path=docProps/app.xml><?xml version="1.0" encoding="utf-8"?>
<Properties xmlns="http://schemas.openxmlformats.org/officeDocument/2006/extended-properties" xmlns:vt="http://schemas.openxmlformats.org/officeDocument/2006/docPropsVTypes">
  <Template>ABau_Kopf_und_Fußzeile.dot</Template>
  <TotalTime>0</TotalTime>
  <Pages>9</Pages>
  <Words>2468</Words>
  <Characters>15555</Characters>
  <Application>Microsoft Office Word</Application>
  <DocSecurity>0</DocSecurity>
  <Lines>129</Lines>
  <Paragraphs>35</Paragraphs>
  <ScaleCrop>false</ScaleCrop>
  <HeadingPairs>
    <vt:vector size="2" baseType="variant">
      <vt:variant>
        <vt:lpstr>Titel</vt:lpstr>
      </vt:variant>
      <vt:variant>
        <vt:i4>1</vt:i4>
      </vt:variant>
    </vt:vector>
  </HeadingPairs>
  <TitlesOfParts>
    <vt:vector size="1" baseType="lpstr">
      <vt:lpstr>Wirt-124 UVgO</vt:lpstr>
    </vt:vector>
  </TitlesOfParts>
  <Company>SenStadt Berlin</Company>
  <LinksUpToDate>false</LinksUpToDate>
  <CharactersWithSpaces>17988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Wirt-124 UVgO</dc:title>
  <dc:subject>Erklärung zu Ausschlussgründen</dc:subject>
  <dc:creator>SenWiEnBe</dc:creator>
  <cp:keywords/>
  <dc:description/>
  <cp:lastModifiedBy>Juana Blome</cp:lastModifiedBy>
  <cp:revision>27</cp:revision>
  <cp:lastPrinted>2026-04-21T09:33:00Z</cp:lastPrinted>
  <dcterms:created xsi:type="dcterms:W3CDTF">2026-06-19T09:50:00Z</dcterms:created>
  <dcterms:modified xsi:type="dcterms:W3CDTF">2026-09-29T18:37:00Z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0x010100E7EB0C2A671C084B8329B3871CED2E75</vt:lpwstr>
  </property>
  <property fmtid="{D5CDD505-2E9C-101B-9397-08002B2CF9AE}" pid="3" name="MediaServiceImageTags">
    <vt:lpwstr/>
  </property>
</Properties>
</file>