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 xml:space="preserve">Da die Wirtschafts-Identifikationsnummer stufenweise eingeführt wird, ist – </w:t>
      </w:r>
      <w:proofErr w:type="gramStart"/>
      <w:r w:rsidRPr="00D65471">
        <w:t>soweit</w:t>
      </w:r>
      <w:proofErr w:type="gramEnd"/>
      <w:r w:rsidRPr="00D65471">
        <w:t xml:space="preserve">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proofErr w:type="gramStart"/>
      <w:r w:rsidRPr="00D65471">
        <w:t>An Stelle</w:t>
      </w:r>
      <w:proofErr w:type="gramEnd"/>
      <w:r w:rsidRPr="00D65471">
        <w:t xml:space="preserv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7FE1C494" w:rsidR="00833844" w:rsidRPr="00A74C02" w:rsidRDefault="00833844" w:rsidP="00BC6448">
                <w:pPr>
                  <w:pStyle w:val="Standard-BeschriftungManahmedaten"/>
                </w:pPr>
                <w:r w:rsidRPr="00A74C02">
                  <w:t>Vergabenummer</w:t>
                </w:r>
                <w:r w:rsidR="003031A8">
                  <w:t xml:space="preserve"> </w:t>
                </w:r>
                <w:r w:rsidR="00101913">
                  <w:t>TP</w:t>
                </w:r>
                <w:r w:rsidR="007A0748">
                  <w:t>4</w:t>
                </w:r>
                <w:r w:rsidR="00C27012">
                  <w:t>_</w:t>
                </w:r>
                <w:r w:rsidR="00431BED">
                  <w:t>B</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749EE27C" w:rsidR="007A0748" w:rsidRPr="00A74C02" w:rsidRDefault="007A0748" w:rsidP="007238FC">
                <w:pPr>
                  <w:pStyle w:val="Standard-BeschriftungManahmedaten"/>
                </w:pPr>
                <w:r w:rsidRPr="007A0748">
                  <w:t>Teilprojekt 4 - Sanierung der Station 29, Station 1b, Station 4b und</w:t>
                </w:r>
                <w:r>
                  <w:t xml:space="preserve"> </w:t>
                </w:r>
                <w:r w:rsidRPr="007A0748">
                  <w:t>Erweiterung der Intensivstation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19A452EF" w:rsidR="00A875B0" w:rsidRPr="00A74C02" w:rsidRDefault="000F4266" w:rsidP="00BC6448">
                <w:pPr>
                  <w:pStyle w:val="Standard-BeschriftungManahmedaten"/>
                </w:pPr>
                <w:r w:rsidRPr="000F4266">
                  <w:t>Fachplanung Technische Ausrüstung, HLSK + GA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949C" w14:textId="77777777" w:rsidR="0096719A" w:rsidRDefault="0096719A">
      <w:r>
        <w:separator/>
      </w:r>
    </w:p>
  </w:endnote>
  <w:endnote w:type="continuationSeparator" w:id="0">
    <w:p w14:paraId="18095194" w14:textId="77777777" w:rsidR="0096719A" w:rsidRDefault="0096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959F" w14:textId="77777777" w:rsidR="0096719A" w:rsidRDefault="0096719A">
      <w:r>
        <w:separator/>
      </w:r>
    </w:p>
  </w:footnote>
  <w:footnote w:type="continuationSeparator" w:id="0">
    <w:p w14:paraId="583BBB9E" w14:textId="77777777" w:rsidR="0096719A" w:rsidRDefault="0096719A">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7FB6"/>
    <w:rsid w:val="000800C7"/>
    <w:rsid w:val="0008062F"/>
    <w:rsid w:val="0009281F"/>
    <w:rsid w:val="00092A0E"/>
    <w:rsid w:val="000A0CA9"/>
    <w:rsid w:val="000B06CE"/>
    <w:rsid w:val="000B2713"/>
    <w:rsid w:val="000B3023"/>
    <w:rsid w:val="000C7605"/>
    <w:rsid w:val="000E2179"/>
    <w:rsid w:val="000F16AA"/>
    <w:rsid w:val="000F4266"/>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31BED"/>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42D34"/>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A074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46A0"/>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6719A"/>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092A0E"/>
    <w:rsid w:val="001F60E5"/>
    <w:rsid w:val="00342395"/>
    <w:rsid w:val="003655C5"/>
    <w:rsid w:val="00442F55"/>
    <w:rsid w:val="00467DF4"/>
    <w:rsid w:val="004A2FFE"/>
    <w:rsid w:val="004B6ABD"/>
    <w:rsid w:val="004B7BAD"/>
    <w:rsid w:val="006053D2"/>
    <w:rsid w:val="00607018"/>
    <w:rsid w:val="006277B1"/>
    <w:rsid w:val="006844BC"/>
    <w:rsid w:val="007855DF"/>
    <w:rsid w:val="0083191A"/>
    <w:rsid w:val="008B5838"/>
    <w:rsid w:val="00930207"/>
    <w:rsid w:val="00B72E4C"/>
    <w:rsid w:val="00BD6435"/>
    <w:rsid w:val="00BF143F"/>
    <w:rsid w:val="00C653F6"/>
    <w:rsid w:val="00C728B0"/>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2.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544C130E-3B89-4B48-BD45-059E90A66474}">
  <ds:schemaRefs>
    <ds:schemaRef ds:uri="http://ns.axespdf.com/word/configuration"/>
  </ds:schemaRefs>
</ds:datastoreItem>
</file>

<file path=customXml/itemProps2.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4.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5.xml><?xml version="1.0" encoding="utf-8"?>
<ds:datastoreItem xmlns:ds="http://schemas.openxmlformats.org/officeDocument/2006/customXml" ds:itemID="{4DF555C3-B7A0-4FE6-AC71-E847BF4AB306}"/>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2469</Words>
  <Characters>15560</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25</cp:revision>
  <cp:lastPrinted>2026-04-21T09:33:00Z</cp:lastPrinted>
  <dcterms:created xsi:type="dcterms:W3CDTF">2026-06-19T09:50:00Z</dcterms:created>
  <dcterms:modified xsi:type="dcterms:W3CDTF">2026-09-29T16:18:00Z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