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Da die Wirtschafts-Identifikationsnummer stufenweise eingeführt wird, ist – soweit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r w:rsidRPr="00D65471">
        <w:t>An Stelle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1BA4351B" w:rsidR="00833844" w:rsidRPr="00A74C02" w:rsidRDefault="00833844" w:rsidP="00BC6448">
                <w:pPr>
                  <w:pStyle w:val="Standard-BeschriftungManahmedaten"/>
                </w:pPr>
                <w:r w:rsidRPr="00A74C02">
                  <w:t>Vergabenummer</w:t>
                </w:r>
                <w:r w:rsidR="003031A8">
                  <w:t xml:space="preserve"> </w:t>
                </w:r>
                <w:r w:rsidR="00101913">
                  <w:t>TP</w:t>
                </w:r>
                <w:r w:rsidR="007A0748">
                  <w:t>4</w:t>
                </w:r>
                <w:r w:rsidR="00C27012">
                  <w:t>_A</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749EE27C" w:rsidR="007A0748" w:rsidRPr="00A74C02" w:rsidRDefault="007A0748" w:rsidP="007238FC">
                <w:pPr>
                  <w:pStyle w:val="Standard-BeschriftungManahmedaten"/>
                </w:pPr>
                <w:r w:rsidRPr="007A0748">
                  <w:t>Teilprojekt 4 - Sanierung der Station 29, Station 1b, Station 4b und</w:t>
                </w:r>
                <w:r>
                  <w:t xml:space="preserve"> </w:t>
                </w:r>
                <w:r w:rsidRPr="007A0748">
                  <w:t>Erweiterung der Intensivstation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3F7B4EF5" w:rsidR="00A875B0" w:rsidRPr="00A74C02" w:rsidRDefault="00C2452D" w:rsidP="00BC6448">
                <w:pPr>
                  <w:pStyle w:val="Standard-BeschriftungManahmedaten"/>
                </w:pPr>
                <w:r w:rsidRPr="00C2452D">
                  <w:t>Objektplanung Gebäude (Architektur)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782A" w14:textId="77777777" w:rsidR="00542D34" w:rsidRDefault="00542D34">
      <w:r>
        <w:separator/>
      </w:r>
    </w:p>
  </w:endnote>
  <w:endnote w:type="continuationSeparator" w:id="0">
    <w:p w14:paraId="7471539E" w14:textId="77777777" w:rsidR="00542D34" w:rsidRDefault="0054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FDE6" w14:textId="77777777" w:rsidR="00542D34" w:rsidRDefault="00542D34">
      <w:r>
        <w:separator/>
      </w:r>
    </w:p>
  </w:footnote>
  <w:footnote w:type="continuationSeparator" w:id="0">
    <w:p w14:paraId="3C359031" w14:textId="77777777" w:rsidR="00542D34" w:rsidRDefault="00542D34">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7FB6"/>
    <w:rsid w:val="000800C7"/>
    <w:rsid w:val="0008062F"/>
    <w:rsid w:val="0009281F"/>
    <w:rsid w:val="00092A0E"/>
    <w:rsid w:val="000A0CA9"/>
    <w:rsid w:val="000B06CE"/>
    <w:rsid w:val="000B2713"/>
    <w:rsid w:val="000B3023"/>
    <w:rsid w:val="000C7605"/>
    <w:rsid w:val="000E2179"/>
    <w:rsid w:val="000F16AA"/>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5898"/>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42D34"/>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A074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092A0E"/>
    <w:rsid w:val="001F60E5"/>
    <w:rsid w:val="00342395"/>
    <w:rsid w:val="003655C5"/>
    <w:rsid w:val="00467DF4"/>
    <w:rsid w:val="004B6ABD"/>
    <w:rsid w:val="004B7BAD"/>
    <w:rsid w:val="006053D2"/>
    <w:rsid w:val="00607018"/>
    <w:rsid w:val="006277B1"/>
    <w:rsid w:val="006844BC"/>
    <w:rsid w:val="007855DF"/>
    <w:rsid w:val="0083191A"/>
    <w:rsid w:val="008B5838"/>
    <w:rsid w:val="00930207"/>
    <w:rsid w:val="00B72E4C"/>
    <w:rsid w:val="00BD6435"/>
    <w:rsid w:val="00BF143F"/>
    <w:rsid w:val="00C653F6"/>
    <w:rsid w:val="00C728B0"/>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2.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3.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C130E-3B89-4B48-BD45-059E90A66474}">
  <ds:schemaRefs>
    <ds:schemaRef ds:uri="http://ns.axespdf.com/word/configuration"/>
  </ds:schemaRefs>
</ds:datastoreItem>
</file>

<file path=customXml/itemProps5.xml><?xml version="1.0" encoding="utf-8"?>
<ds:datastoreItem xmlns:ds="http://schemas.openxmlformats.org/officeDocument/2006/customXml" ds:itemID="{FE78B913-335F-4789-AC3E-6837159A0280}"/>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2468</Words>
  <Characters>15552</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22</cp:revision>
  <cp:lastPrinted>2026-04-21T09:33:00Z</cp:lastPrinted>
  <dcterms:created xsi:type="dcterms:W3CDTF">2026-06-19T09:50:00Z</dcterms:created>
  <dcterms:modified xsi:type="dcterms:W3CDTF">2026-09-29T14:00:00Z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