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62AEC" w14:textId="77777777" w:rsidR="00BA3E2C" w:rsidRPr="00C66040" w:rsidRDefault="00BA3E2C" w:rsidP="00BA3E2C">
      <w:pPr>
        <w:pStyle w:val="Kopfzeile"/>
        <w:ind w:right="-622"/>
        <w:rPr>
          <w:rFonts w:ascii="Frutiger LT 47 LightCn" w:hAnsi="Frutiger LT 47 LightCn"/>
        </w:rPr>
      </w:pPr>
      <w:r w:rsidRPr="00C66040">
        <w:rPr>
          <w:rFonts w:ascii="Frutiger LT 47 LightCn" w:hAnsi="Frutiger LT 47 LightCn"/>
          <w:noProof/>
        </w:rPr>
        <w:drawing>
          <wp:anchor distT="0" distB="0" distL="114300" distR="114300" simplePos="0" relativeHeight="251660288" behindDoc="0" locked="0" layoutInCell="1" allowOverlap="1" wp14:anchorId="18736686" wp14:editId="1E30E990">
            <wp:simplePos x="0" y="0"/>
            <wp:positionH relativeFrom="column">
              <wp:posOffset>4225925</wp:posOffset>
            </wp:positionH>
            <wp:positionV relativeFrom="paragraph">
              <wp:posOffset>-193675</wp:posOffset>
            </wp:positionV>
            <wp:extent cx="1946275" cy="468630"/>
            <wp:effectExtent l="0" t="0" r="0" b="0"/>
            <wp:wrapNone/>
            <wp:docPr id="3" name="Bild 3" descr="MHH-Logo-grau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HH-Logo-grau[1]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040">
        <w:rPr>
          <w:rFonts w:ascii="Frutiger LT 47 LightCn" w:hAnsi="Frutiger LT 47 LightCn"/>
          <w:noProof/>
        </w:rPr>
        <w:t>Geschäftsbereich IV ∙ Logistik</w:t>
      </w:r>
      <w:r w:rsidRPr="00C66040">
        <w:rPr>
          <w:rFonts w:ascii="Frutiger LT 47 LightCn" w:hAnsi="Frutiger LT 47 LightCn"/>
        </w:rPr>
        <w:t xml:space="preserve"> </w:t>
      </w:r>
    </w:p>
    <w:p w14:paraId="3469571B" w14:textId="77777777" w:rsidR="00BA3E2C" w:rsidRPr="00C66040" w:rsidRDefault="00BA3E2C" w:rsidP="00BA3E2C">
      <w:pPr>
        <w:pStyle w:val="Kopfzeile"/>
        <w:ind w:right="-622"/>
        <w:rPr>
          <w:rFonts w:ascii="Frutiger LT 47 LightCn" w:hAnsi="Frutiger LT 47 LightCn"/>
        </w:rPr>
      </w:pPr>
      <w:r w:rsidRPr="00C66040">
        <w:rPr>
          <w:rFonts w:ascii="Frutiger LT 47 LightCn" w:hAnsi="Frutiger LT 47 LightCn"/>
        </w:rPr>
        <w:t>Abt. Zentraleinkauf</w:t>
      </w:r>
    </w:p>
    <w:p w14:paraId="483F8990" w14:textId="77777777" w:rsidR="00BA3E2C" w:rsidRPr="00C66040" w:rsidRDefault="00BA3E2C" w:rsidP="00BA3E2C">
      <w:pPr>
        <w:pStyle w:val="Kopfzeile"/>
        <w:ind w:right="-622"/>
        <w:rPr>
          <w:rFonts w:ascii="Frutiger LT 47 LightCn" w:hAnsi="Frutiger LT 47 LightCn"/>
        </w:rPr>
      </w:pPr>
    </w:p>
    <w:p w14:paraId="488D4296" w14:textId="77777777" w:rsidR="00BA3E2C" w:rsidRDefault="00BA3E2C" w:rsidP="00BA3E2C">
      <w:pPr>
        <w:pStyle w:val="Kopfzeile"/>
        <w:ind w:right="-622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D0CB5" wp14:editId="395D5BF6">
                <wp:simplePos x="0" y="0"/>
                <wp:positionH relativeFrom="column">
                  <wp:posOffset>-114300</wp:posOffset>
                </wp:positionH>
                <wp:positionV relativeFrom="paragraph">
                  <wp:posOffset>49530</wp:posOffset>
                </wp:positionV>
                <wp:extent cx="62865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F03C1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23D54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3.9pt" to="486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" strokecolor="#f03c14" strokeweight="1.25pt"/>
            </w:pict>
          </mc:Fallback>
        </mc:AlternateContent>
      </w:r>
    </w:p>
    <w:p w14:paraId="1CF80649" w14:textId="4CFF68AD" w:rsidR="006A4A0A" w:rsidRPr="003F1930" w:rsidRDefault="006A4A0A" w:rsidP="006A4A0A">
      <w:pPr>
        <w:tabs>
          <w:tab w:val="left" w:pos="2127"/>
          <w:tab w:val="right" w:pos="8931"/>
        </w:tabs>
        <w:jc w:val="right"/>
        <w:rPr>
          <w:rFonts w:ascii="Frutiger LT 47 LightCn" w:hAnsi="Frutiger LT 47 LightCn" w:cs="Arial"/>
          <w:b/>
          <w:sz w:val="22"/>
          <w:szCs w:val="22"/>
        </w:rPr>
      </w:pPr>
      <w:r>
        <w:rPr>
          <w:rFonts w:ascii="Frutiger LT 47 LightCn" w:hAnsi="Frutiger LT 47 LightCn" w:cs="Arial"/>
          <w:b/>
          <w:sz w:val="22"/>
          <w:szCs w:val="22"/>
        </w:rPr>
        <w:t>Anlage 7</w:t>
      </w:r>
    </w:p>
    <w:p w14:paraId="7215D823" w14:textId="77777777" w:rsidR="006A4A0A" w:rsidRPr="003F1930" w:rsidRDefault="006A4A0A" w:rsidP="006A4A0A">
      <w:pPr>
        <w:tabs>
          <w:tab w:val="left" w:pos="2127"/>
          <w:tab w:val="right" w:pos="8931"/>
        </w:tabs>
        <w:ind w:left="2124" w:hanging="2124"/>
        <w:rPr>
          <w:rFonts w:ascii="Frutiger LT 47 LightCn" w:hAnsi="Frutiger LT 47 LightCn" w:cs="Arial"/>
          <w:b/>
          <w:sz w:val="22"/>
          <w:szCs w:val="22"/>
        </w:rPr>
      </w:pPr>
    </w:p>
    <w:p w14:paraId="4B11AAB4" w14:textId="15C15C60" w:rsidR="006A4A0A" w:rsidRPr="003F1930" w:rsidRDefault="006A4A0A" w:rsidP="00D91914">
      <w:pPr>
        <w:tabs>
          <w:tab w:val="left" w:pos="1701"/>
          <w:tab w:val="right" w:pos="8931"/>
        </w:tabs>
        <w:ind w:left="1701" w:hanging="1701"/>
        <w:jc w:val="left"/>
        <w:rPr>
          <w:rFonts w:ascii="Frutiger LT 47 LightCn" w:hAnsi="Frutiger LT 47 LightCn" w:cs="Arial"/>
          <w:b/>
          <w:sz w:val="22"/>
          <w:szCs w:val="22"/>
        </w:rPr>
      </w:pPr>
      <w:r w:rsidRPr="003F1930">
        <w:rPr>
          <w:rFonts w:ascii="Frutiger LT 47 LightCn" w:hAnsi="Frutiger LT 47 LightCn" w:cs="Arial"/>
          <w:b/>
          <w:sz w:val="22"/>
          <w:szCs w:val="22"/>
        </w:rPr>
        <w:t xml:space="preserve">Vergabeverfahren: </w:t>
      </w:r>
      <w:sdt>
        <w:sdtPr>
          <w:rPr>
            <w:rFonts w:ascii="Frutiger LT 47 LightCn" w:hAnsi="Frutiger LT 47 LightCn" w:cs="Arial"/>
            <w:b/>
            <w:sz w:val="22"/>
            <w:szCs w:val="22"/>
          </w:rPr>
          <w:id w:val="1639388271"/>
          <w:placeholder>
            <w:docPart w:val="3D69BE7994834210B861715B9294B59D"/>
          </w:placeholder>
        </w:sdtPr>
        <w:sdtEndPr/>
        <w:sdtContent>
          <w:sdt>
            <w:sdtPr>
              <w:rPr>
                <w:rFonts w:ascii="Frutiger LT 47 LightCn" w:hAnsi="Frutiger LT 47 LightCn" w:cs="Arial"/>
                <w:b/>
                <w:sz w:val="22"/>
                <w:szCs w:val="22"/>
              </w:rPr>
              <w:id w:val="1597520483"/>
              <w:placeholder>
                <w:docPart w:val="514E40DFF50D4B35BFD3700A69212D42"/>
              </w:placeholder>
            </w:sdtPr>
            <w:sdtEndPr/>
            <w:sdtContent>
              <w:r w:rsidR="00316E1A">
                <w:rPr>
                  <w:rFonts w:ascii="Frutiger LT 47 LightCn" w:hAnsi="Frutiger LT 47 LightCn" w:cs="Arial"/>
                  <w:b/>
                  <w:bCs/>
                  <w:color w:val="000000"/>
                </w:rPr>
                <w:t xml:space="preserve">Generalplanerleistungen (GP) für das Projekt I02B2602 Modernisierung Hörsäle + Kurslabore - Gebäude I02 </w:t>
              </w:r>
            </w:sdtContent>
          </w:sdt>
        </w:sdtContent>
      </w:sdt>
      <w:r w:rsidRPr="003F1930">
        <w:rPr>
          <w:rFonts w:ascii="Frutiger LT 47 LightCn" w:hAnsi="Frutiger LT 47 LightCn" w:cs="Arial"/>
          <w:b/>
          <w:sz w:val="22"/>
          <w:szCs w:val="22"/>
        </w:rPr>
        <w:tab/>
      </w:r>
      <w:sdt>
        <w:sdtPr>
          <w:rPr>
            <w:rFonts w:ascii="Frutiger LT 47 LightCn" w:hAnsi="Frutiger LT 47 LightCn" w:cs="Arial"/>
            <w:b/>
            <w:sz w:val="22"/>
            <w:szCs w:val="22"/>
          </w:rPr>
          <w:id w:val="1816444797"/>
          <w:placeholder>
            <w:docPart w:val="4EB3C494CAB547F3B7DB94831EBFD60C"/>
          </w:placeholder>
        </w:sdtPr>
        <w:sdtEndPr/>
        <w:sdtContent>
          <w:sdt>
            <w:sdtPr>
              <w:rPr>
                <w:rFonts w:ascii="Frutiger LT 47 LightCn" w:hAnsi="Frutiger LT 47 LightCn" w:cs="Arial"/>
                <w:b/>
                <w:sz w:val="22"/>
                <w:szCs w:val="22"/>
              </w:rPr>
              <w:id w:val="-1299993077"/>
              <w:placeholder>
                <w:docPart w:val="E5A34C17FEA6427786E234B546B3CEBB"/>
              </w:placeholder>
            </w:sdtPr>
            <w:sdtEndPr/>
            <w:sdtContent/>
          </w:sdt>
        </w:sdtContent>
      </w:sdt>
    </w:p>
    <w:p w14:paraId="7FCE9C1F" w14:textId="210C9A99" w:rsidR="006A4A0A" w:rsidRPr="003F1930" w:rsidRDefault="006A4A0A" w:rsidP="006A4A0A">
      <w:pPr>
        <w:rPr>
          <w:rFonts w:ascii="Frutiger LT 47 LightCn" w:hAnsi="Frutiger LT 47 LightCn" w:cs="Arial"/>
          <w:b/>
          <w:sz w:val="22"/>
          <w:szCs w:val="22"/>
        </w:rPr>
      </w:pPr>
      <w:r w:rsidRPr="00FF509B">
        <w:rPr>
          <w:rFonts w:ascii="Frutiger LT 47 LightCn" w:hAnsi="Frutiger LT 47 LightCn" w:cs="Arial"/>
          <w:b/>
          <w:sz w:val="22"/>
          <w:szCs w:val="22"/>
        </w:rPr>
        <w:t xml:space="preserve">Vergabenummer: </w:t>
      </w:r>
      <w:r w:rsidR="002E7152">
        <w:rPr>
          <w:rFonts w:ascii="Frutiger LT 47 LightCn" w:hAnsi="Frutiger LT 47 LightCn" w:cs="Arial"/>
          <w:b/>
          <w:sz w:val="22"/>
          <w:szCs w:val="22"/>
        </w:rPr>
        <w:t xml:space="preserve"> </w:t>
      </w:r>
      <w:r w:rsidR="00CD2D48">
        <w:rPr>
          <w:b/>
        </w:rPr>
        <w:t>2026/702/8904</w:t>
      </w:r>
    </w:p>
    <w:p w14:paraId="20FFF06C" w14:textId="77777777" w:rsidR="00BA3E2C" w:rsidRDefault="00BA3E2C" w:rsidP="00BA3E2C">
      <w:pPr>
        <w:pStyle w:val="Kopfzeile"/>
        <w:tabs>
          <w:tab w:val="clear" w:pos="4536"/>
          <w:tab w:val="clear" w:pos="9072"/>
          <w:tab w:val="left" w:pos="4678"/>
        </w:tabs>
        <w:rPr>
          <w:rFonts w:ascii="Frutiger LT 47 LightCn" w:hAnsi="Frutiger LT 47 LightCn"/>
          <w:b/>
          <w:sz w:val="32"/>
          <w:szCs w:val="32"/>
        </w:rPr>
      </w:pPr>
    </w:p>
    <w:p w14:paraId="15B734BB" w14:textId="77777777" w:rsidR="00BA3E2C" w:rsidRPr="00687E26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8"/>
          <w:szCs w:val="28"/>
        </w:rPr>
      </w:pPr>
      <w:r w:rsidRPr="00687E26">
        <w:rPr>
          <w:rFonts w:ascii="Frutiger LT 47 LightCn" w:hAnsi="Frutiger LT 47 LightCn" w:cs="Helvetica-Bold"/>
          <w:b/>
          <w:bCs/>
          <w:sz w:val="28"/>
          <w:szCs w:val="28"/>
        </w:rPr>
        <w:t>VERPFLICHTUNGSERKLÄRUNG VON EINGEBUNDENEN</w:t>
      </w:r>
    </w:p>
    <w:p w14:paraId="306EA714" w14:textId="77777777" w:rsidR="00BA3E2C" w:rsidRPr="00687E26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8"/>
          <w:szCs w:val="28"/>
        </w:rPr>
      </w:pPr>
      <w:r w:rsidRPr="00687E26">
        <w:rPr>
          <w:rFonts w:ascii="Frutiger LT 47 LightCn" w:hAnsi="Frutiger LT 47 LightCn" w:cs="Helvetica-Bold"/>
          <w:b/>
          <w:bCs/>
          <w:sz w:val="28"/>
          <w:szCs w:val="28"/>
        </w:rPr>
        <w:t>DRITTUNTERNEHMEN</w:t>
      </w:r>
      <w:r>
        <w:rPr>
          <w:rFonts w:ascii="Frutiger LT 47 LightCn" w:hAnsi="Frutiger LT 47 LightCn" w:cs="Helvetica-Bold"/>
          <w:b/>
          <w:bCs/>
          <w:sz w:val="28"/>
          <w:szCs w:val="28"/>
        </w:rPr>
        <w:t xml:space="preserve"> </w:t>
      </w:r>
    </w:p>
    <w:p w14:paraId="200C6623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4"/>
          <w:szCs w:val="24"/>
        </w:rPr>
      </w:pPr>
    </w:p>
    <w:p w14:paraId="16B70537" w14:textId="77777777" w:rsidR="00BA3E2C" w:rsidRPr="00687E26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-Bold"/>
          <w:b/>
          <w:bCs/>
          <w:sz w:val="24"/>
          <w:szCs w:val="24"/>
        </w:rPr>
      </w:pPr>
    </w:p>
    <w:p w14:paraId="064FC0D0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070487">
        <w:rPr>
          <w:rFonts w:ascii="Frutiger LT 47 LightCn" w:hAnsi="Frutiger LT 47 LightCn" w:cs="Helvetica-Bold"/>
          <w:bCs/>
          <w:sz w:val="24"/>
          <w:szCs w:val="24"/>
        </w:rPr>
        <w:t>Dieses Formblatt</w:t>
      </w:r>
      <w:r w:rsidRPr="00070487">
        <w:rPr>
          <w:rFonts w:ascii="Frutiger LT 47 LightCn" w:hAnsi="Frutiger LT 47 LightCn" w:cs="Helvetica-Bold"/>
          <w:b/>
          <w:bCs/>
          <w:sz w:val="24"/>
          <w:szCs w:val="24"/>
        </w:rPr>
        <w:t xml:space="preserve"> </w:t>
      </w:r>
      <w:r w:rsidRPr="00070487">
        <w:rPr>
          <w:rFonts w:ascii="Frutiger LT 47 LightCn" w:hAnsi="Frutiger LT 47 LightCn" w:cs="Helvetica"/>
          <w:sz w:val="24"/>
          <w:szCs w:val="24"/>
        </w:rPr>
        <w:t>ist von Drittunternehmen, auf deren Eignung sich der Bewerber/die Bewerbergemeinschaft in diesem Verfahren stützt und die für den Bewerber/die Bewerbergemeinschaft tätig werden sollen, auszufüllen. Das Formblatt ist erforderlichenfalls zu vervielfältigen.</w:t>
      </w:r>
    </w:p>
    <w:p w14:paraId="3CA49705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11428225" w14:textId="4449E379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070487">
        <w:rPr>
          <w:rFonts w:ascii="Frutiger LT 47 LightCn" w:hAnsi="Frutiger LT 47 LightCn" w:cs="Helvetica"/>
          <w:sz w:val="24"/>
          <w:szCs w:val="24"/>
        </w:rPr>
        <w:t>1. Name des Bewerber</w:t>
      </w:r>
      <w:r w:rsidR="00704EB2" w:rsidRPr="00070487">
        <w:rPr>
          <w:rFonts w:ascii="Frutiger LT 47 LightCn" w:hAnsi="Frutiger LT 47 LightCn" w:cs="Helvetica"/>
          <w:sz w:val="24"/>
          <w:szCs w:val="24"/>
        </w:rPr>
        <w:t>s</w:t>
      </w:r>
      <w:r w:rsidRPr="00070487">
        <w:rPr>
          <w:rFonts w:ascii="Frutiger LT 47 LightCn" w:hAnsi="Frutiger LT 47 LightCn" w:cs="Helvetica"/>
          <w:sz w:val="24"/>
          <w:szCs w:val="24"/>
        </w:rPr>
        <w:t>/die Bewerbergemeinschaft, der/die sich für die wirtschaftliche und/oder technische Leistungsfähigkeit auf ein Drittunternehmen stützt</w:t>
      </w:r>
    </w:p>
    <w:p w14:paraId="3F878B6D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4DFCA119" w14:textId="77777777" w:rsidR="00BA3E2C" w:rsidRPr="00070487" w:rsidRDefault="00BE3659" w:rsidP="00BA3E2C">
      <w:pPr>
        <w:jc w:val="left"/>
        <w:rPr>
          <w:rFonts w:ascii="Frutiger LT 47 LightCn" w:hAnsi="Frutiger LT 47 LightCn" w:cs="Arial"/>
          <w:b/>
          <w:sz w:val="24"/>
          <w:szCs w:val="24"/>
        </w:rPr>
      </w:pPr>
      <w:sdt>
        <w:sdtPr>
          <w:rPr>
            <w:rFonts w:ascii="Frutiger LT 47 LightCn" w:hAnsi="Frutiger LT 47 LightCn" w:cs="Arial"/>
            <w:b/>
            <w:sz w:val="24"/>
            <w:szCs w:val="24"/>
          </w:rPr>
          <w:id w:val="936724087"/>
          <w:placeholder>
            <w:docPart w:val="35F812ADC8314EDFABBBC0E6BAB1DC6F"/>
          </w:placeholder>
        </w:sdtPr>
        <w:sdtEndPr/>
        <w:sdtContent>
          <w:sdt>
            <w:sdtPr>
              <w:rPr>
                <w:rFonts w:ascii="Frutiger LT 47 LightCn" w:hAnsi="Frutiger LT 47 LightCn" w:cs="Arial"/>
                <w:b/>
                <w:sz w:val="24"/>
                <w:szCs w:val="24"/>
              </w:rPr>
              <w:id w:val="-1763292711"/>
              <w:placeholder>
                <w:docPart w:val="E1388F98FEDF4E8384948B45BE39FF06"/>
              </w:placeholder>
              <w:showingPlcHdr/>
            </w:sdtPr>
            <w:sdtEndPr/>
            <w:sdtContent>
              <w:r w:rsidR="00BA3E2C" w:rsidRPr="00070487">
                <w:rPr>
                  <w:rStyle w:val="Platzhaltertext"/>
                  <w:rFonts w:ascii="Frutiger LT 47 LightCn" w:hAnsi="Frutiger LT 47 LightCn"/>
                  <w:b/>
                  <w:sz w:val="24"/>
                  <w:szCs w:val="24"/>
                  <w:u w:val="single"/>
                </w:rPr>
                <w:t>Klicken oder tippen Sie hier, um Text einzugeben.</w:t>
              </w:r>
            </w:sdtContent>
          </w:sdt>
        </w:sdtContent>
      </w:sdt>
    </w:p>
    <w:p w14:paraId="6FBD2760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469C9246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070487">
        <w:rPr>
          <w:rFonts w:ascii="Frutiger LT 47 LightCn" w:hAnsi="Frutiger LT 47 LightCn" w:cs="Helvetica"/>
          <w:sz w:val="24"/>
          <w:szCs w:val="24"/>
        </w:rPr>
        <w:t>2. Name / Adresse des sich verpflichtenden Drittunternehmens</w:t>
      </w:r>
    </w:p>
    <w:p w14:paraId="7FA45FC4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5FFAE853" w14:textId="77777777" w:rsidR="00BA3E2C" w:rsidRPr="00070487" w:rsidRDefault="00BE3659" w:rsidP="00BA3E2C">
      <w:pPr>
        <w:jc w:val="left"/>
        <w:rPr>
          <w:rFonts w:ascii="Frutiger LT 47 LightCn" w:hAnsi="Frutiger LT 47 LightCn" w:cs="Arial"/>
          <w:b/>
          <w:sz w:val="24"/>
          <w:szCs w:val="24"/>
        </w:rPr>
      </w:pPr>
      <w:sdt>
        <w:sdtPr>
          <w:rPr>
            <w:rFonts w:ascii="Frutiger LT 47 LightCn" w:hAnsi="Frutiger LT 47 LightCn" w:cs="Arial"/>
            <w:b/>
            <w:sz w:val="24"/>
            <w:szCs w:val="24"/>
          </w:rPr>
          <w:id w:val="-922179443"/>
          <w:placeholder>
            <w:docPart w:val="B5897A4B2C7A4A52A68A25654FB7E416"/>
          </w:placeholder>
        </w:sdtPr>
        <w:sdtEndPr/>
        <w:sdtContent>
          <w:sdt>
            <w:sdtPr>
              <w:rPr>
                <w:rFonts w:ascii="Frutiger LT 47 LightCn" w:hAnsi="Frutiger LT 47 LightCn" w:cs="Arial"/>
                <w:b/>
                <w:sz w:val="24"/>
                <w:szCs w:val="24"/>
              </w:rPr>
              <w:id w:val="-2142260441"/>
              <w:placeholder>
                <w:docPart w:val="155322025B464AEE96C75774771E357C"/>
              </w:placeholder>
              <w:showingPlcHdr/>
            </w:sdtPr>
            <w:sdtEndPr/>
            <w:sdtContent>
              <w:r w:rsidR="00BA3E2C" w:rsidRPr="00070487">
                <w:rPr>
                  <w:rStyle w:val="Platzhaltertext"/>
                  <w:rFonts w:ascii="Frutiger LT 47 LightCn" w:hAnsi="Frutiger LT 47 LightCn"/>
                  <w:b/>
                  <w:sz w:val="24"/>
                  <w:szCs w:val="24"/>
                  <w:u w:val="single"/>
                </w:rPr>
                <w:t>Klicken oder tippen Sie hier, um Text einzugeben.</w:t>
              </w:r>
            </w:sdtContent>
          </w:sdt>
        </w:sdtContent>
      </w:sdt>
    </w:p>
    <w:p w14:paraId="37AF9763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664F85A2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070487">
        <w:rPr>
          <w:rFonts w:ascii="Frutiger LT 47 LightCn" w:hAnsi="Frutiger LT 47 LightCn" w:cs="Helvetica"/>
          <w:sz w:val="24"/>
          <w:szCs w:val="24"/>
        </w:rPr>
        <w:t>3. Beschreibung der vom Drittunternehmen zu erbringenden Leistungen bzw. der von ihm zur Verfügung zu stellenden Mittel und ihres Umfanges</w:t>
      </w:r>
    </w:p>
    <w:p w14:paraId="13C67B6F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407A1429" w14:textId="77777777" w:rsidR="00BA3E2C" w:rsidRPr="00070487" w:rsidRDefault="00BE3659" w:rsidP="00BA3E2C">
      <w:pPr>
        <w:jc w:val="left"/>
        <w:rPr>
          <w:rFonts w:ascii="Frutiger LT 47 LightCn" w:hAnsi="Frutiger LT 47 LightCn" w:cs="Arial"/>
          <w:sz w:val="24"/>
          <w:szCs w:val="24"/>
        </w:rPr>
      </w:pPr>
      <w:sdt>
        <w:sdtPr>
          <w:rPr>
            <w:rFonts w:ascii="Frutiger LT 47 LightCn" w:hAnsi="Frutiger LT 47 LightCn" w:cs="Arial"/>
            <w:sz w:val="24"/>
            <w:szCs w:val="24"/>
          </w:rPr>
          <w:id w:val="2086104697"/>
          <w:placeholder>
            <w:docPart w:val="5D2352C8939C47AEAC72B20D4A642B14"/>
          </w:placeholder>
        </w:sdtPr>
        <w:sdtEndPr/>
        <w:sdtContent>
          <w:sdt>
            <w:sdtPr>
              <w:rPr>
                <w:rFonts w:ascii="Frutiger LT 47 LightCn" w:hAnsi="Frutiger LT 47 LightCn" w:cs="Arial"/>
                <w:sz w:val="24"/>
                <w:szCs w:val="24"/>
              </w:rPr>
              <w:id w:val="2112539522"/>
              <w:placeholder>
                <w:docPart w:val="D3781D1F5B864F80B90B869A7BE79322"/>
              </w:placeholder>
              <w:showingPlcHdr/>
            </w:sdtPr>
            <w:sdtEndPr/>
            <w:sdtContent>
              <w:r w:rsidR="00BA3E2C" w:rsidRPr="00070487">
                <w:rPr>
                  <w:rStyle w:val="Platzhaltertext"/>
                  <w:rFonts w:ascii="Frutiger LT 47 LightCn" w:hAnsi="Frutiger LT 47 LightCn"/>
                  <w:b/>
                  <w:sz w:val="24"/>
                  <w:szCs w:val="24"/>
                  <w:u w:val="single"/>
                </w:rPr>
                <w:t>Klicken oder tippen Sie hier, um Text einzugeben.</w:t>
              </w:r>
            </w:sdtContent>
          </w:sdt>
        </w:sdtContent>
      </w:sdt>
    </w:p>
    <w:p w14:paraId="266443A2" w14:textId="77777777" w:rsidR="00BA3E2C" w:rsidRPr="00070487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6F83766A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  <w:r w:rsidRPr="00070487">
        <w:rPr>
          <w:rFonts w:ascii="Frutiger LT 47 LightCn" w:hAnsi="Frutiger LT 47 LightCn" w:cs="Helvetica"/>
          <w:sz w:val="24"/>
          <w:szCs w:val="24"/>
        </w:rPr>
        <w:t>Ich/Wir verpflichte(n) mich/uns unbedingt und unwiderruflich gegenüber dem / der oben genannten Bewerber/ Bewerbergemeinschaft im Falle der Zuschlagserteilung die</w:t>
      </w:r>
      <w:r w:rsidRPr="00687E26">
        <w:rPr>
          <w:rFonts w:ascii="Frutiger LT 47 LightCn" w:hAnsi="Frutiger LT 47 LightCn" w:cs="Helvetica"/>
          <w:sz w:val="24"/>
          <w:szCs w:val="24"/>
        </w:rPr>
        <w:t xml:space="preserve"> unter </w:t>
      </w:r>
      <w:r w:rsidRPr="00687E26">
        <w:rPr>
          <w:rFonts w:ascii="Frutiger LT 47 LightCn" w:hAnsi="Frutiger LT 47 LightCn" w:cs="Helvetica-Bold"/>
          <w:b/>
          <w:bCs/>
          <w:sz w:val="24"/>
          <w:szCs w:val="24"/>
        </w:rPr>
        <w:t xml:space="preserve">Ziff. </w:t>
      </w:r>
      <w:r>
        <w:rPr>
          <w:rFonts w:ascii="Frutiger LT 47 LightCn" w:hAnsi="Frutiger LT 47 LightCn" w:cs="Helvetica-Bold"/>
          <w:b/>
          <w:bCs/>
          <w:sz w:val="24"/>
          <w:szCs w:val="24"/>
        </w:rPr>
        <w:t>3</w:t>
      </w:r>
      <w:r w:rsidRPr="00687E26">
        <w:rPr>
          <w:rFonts w:ascii="Frutiger LT 47 LightCn" w:hAnsi="Frutiger LT 47 LightCn" w:cs="Helvetica-Bold"/>
          <w:b/>
          <w:bCs/>
          <w:sz w:val="24"/>
          <w:szCs w:val="24"/>
        </w:rPr>
        <w:t xml:space="preserve"> </w:t>
      </w:r>
      <w:r w:rsidRPr="00687E26">
        <w:rPr>
          <w:rFonts w:ascii="Frutiger LT 47 LightCn" w:hAnsi="Frutiger LT 47 LightCn" w:cs="Helvetica"/>
          <w:sz w:val="24"/>
          <w:szCs w:val="24"/>
        </w:rPr>
        <w:t>beschriebenen Leistungen zu erbringen und/oder die</w:t>
      </w:r>
      <w:r>
        <w:rPr>
          <w:rFonts w:ascii="Frutiger LT 47 LightCn" w:hAnsi="Frutiger LT 47 LightCn" w:cs="Helvetica"/>
          <w:sz w:val="24"/>
          <w:szCs w:val="24"/>
        </w:rPr>
        <w:t xml:space="preserve"> </w:t>
      </w:r>
      <w:r w:rsidRPr="00687E26">
        <w:rPr>
          <w:rFonts w:ascii="Frutiger LT 47 LightCn" w:hAnsi="Frutiger LT 47 LightCn" w:cs="Helvetica"/>
          <w:sz w:val="24"/>
          <w:szCs w:val="24"/>
        </w:rPr>
        <w:t>Mittel zur Verfügung zu stellen.</w:t>
      </w:r>
    </w:p>
    <w:p w14:paraId="2162B52C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62CD2BC7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7415667A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740959D1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25C79EBD" w14:textId="77777777" w:rsidR="00BA3E2C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76217D37" w14:textId="77777777" w:rsidR="00BA3E2C" w:rsidRPr="00687E26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7DCDAEE6" w14:textId="77777777" w:rsidR="00BA3E2C" w:rsidRPr="00C30114" w:rsidRDefault="00BA3E2C" w:rsidP="00BA3E2C">
      <w:pPr>
        <w:rPr>
          <w:rFonts w:ascii="Frutiger LT 47 LightCn" w:hAnsi="Frutiger LT 47 LightCn"/>
          <w:sz w:val="24"/>
          <w:szCs w:val="24"/>
          <w:u w:val="single"/>
        </w:rPr>
      </w:pPr>
      <w:r w:rsidRPr="00C30114">
        <w:rPr>
          <w:rFonts w:ascii="Frutiger LT 47 LightCn" w:hAnsi="Frutiger LT 47 LightCn"/>
          <w:sz w:val="24"/>
          <w:szCs w:val="24"/>
        </w:rPr>
        <w:t>______________</w:t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  <w:u w:val="single"/>
        </w:rPr>
        <w:tab/>
      </w:r>
      <w:r w:rsidRPr="00C30114">
        <w:rPr>
          <w:rFonts w:ascii="Frutiger LT 47 LightCn" w:hAnsi="Frutiger LT 47 LightCn"/>
          <w:sz w:val="24"/>
          <w:szCs w:val="24"/>
          <w:u w:val="single"/>
        </w:rPr>
        <w:tab/>
      </w:r>
      <w:r w:rsidRPr="00C30114">
        <w:rPr>
          <w:rFonts w:ascii="Frutiger LT 47 LightCn" w:hAnsi="Frutiger LT 47 LightCn"/>
          <w:sz w:val="24"/>
          <w:szCs w:val="24"/>
          <w:u w:val="single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  <w:u w:val="single"/>
        </w:rPr>
        <w:tab/>
      </w:r>
      <w:r w:rsidRPr="00C30114">
        <w:rPr>
          <w:rFonts w:ascii="Frutiger LT 47 LightCn" w:hAnsi="Frutiger LT 47 LightCn"/>
          <w:sz w:val="24"/>
          <w:szCs w:val="24"/>
          <w:u w:val="single"/>
        </w:rPr>
        <w:tab/>
      </w:r>
      <w:r w:rsidRPr="00C30114">
        <w:rPr>
          <w:rFonts w:ascii="Frutiger LT 47 LightCn" w:hAnsi="Frutiger LT 47 LightCn"/>
          <w:sz w:val="24"/>
          <w:szCs w:val="24"/>
          <w:u w:val="single"/>
        </w:rPr>
        <w:tab/>
      </w:r>
    </w:p>
    <w:p w14:paraId="56BB9A93" w14:textId="77777777" w:rsidR="00BA3E2C" w:rsidRPr="00C30114" w:rsidRDefault="00BA3E2C" w:rsidP="00BA3E2C">
      <w:pPr>
        <w:rPr>
          <w:rFonts w:ascii="Frutiger LT 47 LightCn" w:hAnsi="Frutiger LT 47 LightCn"/>
          <w:sz w:val="24"/>
          <w:szCs w:val="24"/>
        </w:rPr>
      </w:pPr>
      <w:r w:rsidRPr="00C30114">
        <w:rPr>
          <w:rFonts w:ascii="Frutiger LT 47 LightCn" w:hAnsi="Frutiger LT 47 LightCn"/>
          <w:sz w:val="24"/>
          <w:szCs w:val="24"/>
        </w:rPr>
        <w:t>Datum</w:t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  <w:t>Name/Unterschrift</w:t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</w:r>
      <w:r w:rsidRPr="00C30114">
        <w:rPr>
          <w:rFonts w:ascii="Frutiger LT 47 LightCn" w:hAnsi="Frutiger LT 47 LightCn"/>
          <w:sz w:val="24"/>
          <w:szCs w:val="24"/>
        </w:rPr>
        <w:tab/>
        <w:t>Firmenstempel</w:t>
      </w:r>
    </w:p>
    <w:p w14:paraId="7625DE54" w14:textId="77777777" w:rsidR="00BA3E2C" w:rsidRPr="00C30114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25CF300F" w14:textId="77777777" w:rsidR="00BA3E2C" w:rsidRPr="00C30114" w:rsidRDefault="00BA3E2C" w:rsidP="00BA3E2C">
      <w:pPr>
        <w:autoSpaceDE w:val="0"/>
        <w:autoSpaceDN w:val="0"/>
        <w:adjustRightInd w:val="0"/>
        <w:jc w:val="left"/>
        <w:rPr>
          <w:rFonts w:ascii="Frutiger LT 47 LightCn" w:hAnsi="Frutiger LT 47 LightCn" w:cs="Helvetica"/>
          <w:sz w:val="24"/>
          <w:szCs w:val="24"/>
        </w:rPr>
      </w:pPr>
    </w:p>
    <w:p w14:paraId="430A8CD7" w14:textId="77777777" w:rsidR="00077991" w:rsidRPr="00BA3E2C" w:rsidRDefault="00077991" w:rsidP="00BA3E2C"/>
    <w:sectPr w:rsidR="00077991" w:rsidRPr="00BA3E2C">
      <w:headerReference w:type="default" r:id="rId15"/>
      <w:footerReference w:type="default" r:id="rId16"/>
      <w:pgSz w:w="11907" w:h="16840"/>
      <w:pgMar w:top="1134" w:right="1134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CA19A" w14:textId="77777777" w:rsidR="00BE3659" w:rsidRDefault="00BE3659">
      <w:r>
        <w:separator/>
      </w:r>
    </w:p>
  </w:endnote>
  <w:endnote w:type="continuationSeparator" w:id="0">
    <w:p w14:paraId="73412A36" w14:textId="77777777" w:rsidR="00BE3659" w:rsidRDefault="00BE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ue Dem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7 LightCn">
    <w:altName w:val="Calibri"/>
    <w:charset w:val="00"/>
    <w:family w:val="swiss"/>
    <w:pitch w:val="variable"/>
    <w:sig w:usb0="80000027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DB7D" w14:textId="372802B1" w:rsidR="00C66040" w:rsidRPr="004E49B2" w:rsidRDefault="00C66040" w:rsidP="00C66040">
    <w:pPr>
      <w:pStyle w:val="Fuzeile"/>
      <w:tabs>
        <w:tab w:val="clear" w:pos="4536"/>
        <w:tab w:val="clear" w:pos="9072"/>
        <w:tab w:val="right" w:pos="9639"/>
      </w:tabs>
      <w:jc w:val="center"/>
      <w:rPr>
        <w:rFonts w:ascii="Frutiger LT 47 LightCn" w:hAnsi="Frutiger LT 47 LightCn"/>
        <w:sz w:val="16"/>
        <w:szCs w:val="16"/>
      </w:rPr>
    </w:pPr>
    <w:r w:rsidRPr="004E49B2">
      <w:rPr>
        <w:rFonts w:ascii="Frutiger LT 47 LightCn" w:hAnsi="Frutiger LT 47 LightCn"/>
        <w:snapToGrid w:val="0"/>
        <w:sz w:val="16"/>
        <w:szCs w:val="16"/>
      </w:rPr>
      <w:t xml:space="preserve">Seite </w:t>
    </w:r>
    <w:r w:rsidRPr="004E49B2">
      <w:rPr>
        <w:rFonts w:ascii="Frutiger LT 47 LightCn" w:hAnsi="Frutiger LT 47 LightCn"/>
        <w:snapToGrid w:val="0"/>
        <w:sz w:val="16"/>
        <w:szCs w:val="16"/>
      </w:rPr>
      <w:fldChar w:fldCharType="begin"/>
    </w:r>
    <w:r w:rsidRPr="004E49B2">
      <w:rPr>
        <w:rFonts w:ascii="Frutiger LT 47 LightCn" w:hAnsi="Frutiger LT 47 LightCn"/>
        <w:snapToGrid w:val="0"/>
        <w:sz w:val="16"/>
        <w:szCs w:val="16"/>
      </w:rPr>
      <w:instrText xml:space="preserve"> PAGE </w:instrText>
    </w:r>
    <w:r w:rsidRPr="004E49B2">
      <w:rPr>
        <w:rFonts w:ascii="Frutiger LT 47 LightCn" w:hAnsi="Frutiger LT 47 LightCn"/>
        <w:snapToGrid w:val="0"/>
        <w:sz w:val="16"/>
        <w:szCs w:val="16"/>
      </w:rPr>
      <w:fldChar w:fldCharType="separate"/>
    </w:r>
    <w:r w:rsidR="009A0899">
      <w:rPr>
        <w:rFonts w:ascii="Frutiger LT 47 LightCn" w:hAnsi="Frutiger LT 47 LightCn"/>
        <w:noProof/>
        <w:snapToGrid w:val="0"/>
        <w:sz w:val="16"/>
        <w:szCs w:val="16"/>
      </w:rPr>
      <w:t>1</w:t>
    </w:r>
    <w:r w:rsidRPr="004E49B2">
      <w:rPr>
        <w:rFonts w:ascii="Frutiger LT 47 LightCn" w:hAnsi="Frutiger LT 47 LightCn"/>
        <w:snapToGrid w:val="0"/>
        <w:sz w:val="16"/>
        <w:szCs w:val="16"/>
      </w:rPr>
      <w:fldChar w:fldCharType="end"/>
    </w:r>
    <w:r w:rsidRPr="004E49B2">
      <w:rPr>
        <w:rFonts w:ascii="Frutiger LT 47 LightCn" w:hAnsi="Frutiger LT 47 LightCn"/>
        <w:snapToGrid w:val="0"/>
        <w:sz w:val="16"/>
        <w:szCs w:val="16"/>
      </w:rPr>
      <w:t xml:space="preserve"> von </w:t>
    </w:r>
    <w:r w:rsidRPr="004E49B2">
      <w:rPr>
        <w:rStyle w:val="Seitenzahl"/>
        <w:rFonts w:ascii="Frutiger LT 47 LightCn" w:hAnsi="Frutiger LT 47 LightCn"/>
        <w:sz w:val="16"/>
        <w:szCs w:val="16"/>
      </w:rPr>
      <w:fldChar w:fldCharType="begin"/>
    </w:r>
    <w:r w:rsidRPr="004E49B2">
      <w:rPr>
        <w:rStyle w:val="Seitenzahl"/>
        <w:rFonts w:ascii="Frutiger LT 47 LightCn" w:hAnsi="Frutiger LT 47 LightCn"/>
        <w:sz w:val="16"/>
        <w:szCs w:val="16"/>
      </w:rPr>
      <w:instrText xml:space="preserve"> NUMPAGES </w:instrText>
    </w:r>
    <w:r w:rsidRPr="004E49B2">
      <w:rPr>
        <w:rStyle w:val="Seitenzahl"/>
        <w:rFonts w:ascii="Frutiger LT 47 LightCn" w:hAnsi="Frutiger LT 47 LightCn"/>
        <w:sz w:val="16"/>
        <w:szCs w:val="16"/>
      </w:rPr>
      <w:fldChar w:fldCharType="separate"/>
    </w:r>
    <w:r w:rsidR="009A0899">
      <w:rPr>
        <w:rStyle w:val="Seitenzahl"/>
        <w:rFonts w:ascii="Frutiger LT 47 LightCn" w:hAnsi="Frutiger LT 47 LightCn"/>
        <w:noProof/>
        <w:sz w:val="16"/>
        <w:szCs w:val="16"/>
      </w:rPr>
      <w:t>1</w:t>
    </w:r>
    <w:r w:rsidRPr="004E49B2">
      <w:rPr>
        <w:rStyle w:val="Seitenzahl"/>
        <w:rFonts w:ascii="Frutiger LT 47 LightCn" w:hAnsi="Frutiger LT 47 LightC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42F30" w14:textId="77777777" w:rsidR="00BE3659" w:rsidRDefault="00BE3659">
      <w:r>
        <w:separator/>
      </w:r>
    </w:p>
  </w:footnote>
  <w:footnote w:type="continuationSeparator" w:id="0">
    <w:p w14:paraId="110FE011" w14:textId="77777777" w:rsidR="00BE3659" w:rsidRDefault="00BE3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A88C" w14:textId="77777777" w:rsidR="00C66040" w:rsidRDefault="00C66040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C36"/>
    <w:multiLevelType w:val="hybridMultilevel"/>
    <w:tmpl w:val="87E26C40"/>
    <w:lvl w:ilvl="0" w:tplc="04070001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28DC4B5D"/>
    <w:multiLevelType w:val="multilevel"/>
    <w:tmpl w:val="661A7352"/>
    <w:lvl w:ilvl="0">
      <w:numFmt w:val="bullet"/>
      <w:lvlText w:val=""/>
      <w:lvlJc w:val="left"/>
      <w:pPr>
        <w:tabs>
          <w:tab w:val="num" w:pos="719"/>
        </w:tabs>
        <w:ind w:left="719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2CA8691F"/>
    <w:multiLevelType w:val="hybridMultilevel"/>
    <w:tmpl w:val="2B526F70"/>
    <w:lvl w:ilvl="0" w:tplc="04070001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4E986135"/>
    <w:multiLevelType w:val="hybridMultilevel"/>
    <w:tmpl w:val="EFB485E0"/>
    <w:lvl w:ilvl="0" w:tplc="1422CA8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86CEA"/>
    <w:multiLevelType w:val="hybridMultilevel"/>
    <w:tmpl w:val="F40275A0"/>
    <w:lvl w:ilvl="0" w:tplc="9B663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F7CD1"/>
    <w:multiLevelType w:val="hybridMultilevel"/>
    <w:tmpl w:val="661A7352"/>
    <w:lvl w:ilvl="0" w:tplc="1422CA82">
      <w:numFmt w:val="bullet"/>
      <w:lvlText w:val=""/>
      <w:lvlJc w:val="left"/>
      <w:pPr>
        <w:tabs>
          <w:tab w:val="num" w:pos="719"/>
        </w:tabs>
        <w:ind w:left="719" w:hanging="360"/>
      </w:pPr>
      <w:rPr>
        <w:rFonts w:ascii="Wingdings" w:hAnsi="Wingdings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6" w15:restartNumberingAfterBreak="0">
    <w:nsid w:val="6DD30703"/>
    <w:multiLevelType w:val="hybridMultilevel"/>
    <w:tmpl w:val="487E9134"/>
    <w:lvl w:ilvl="0" w:tplc="04070001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7ACD566B"/>
    <w:multiLevelType w:val="hybridMultilevel"/>
    <w:tmpl w:val="3FDADA8C"/>
    <w:lvl w:ilvl="0" w:tplc="1422CA82">
      <w:numFmt w:val="bullet"/>
      <w:lvlText w:val=""/>
      <w:lvlJc w:val="left"/>
      <w:pPr>
        <w:tabs>
          <w:tab w:val="num" w:pos="1290"/>
        </w:tabs>
        <w:ind w:left="1290" w:hanging="360"/>
      </w:pPr>
      <w:rPr>
        <w:rFonts w:ascii="Wingdings" w:hAnsi="Wingdings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num w:numId="1" w16cid:durableId="551966122">
    <w:abstractNumId w:val="4"/>
  </w:num>
  <w:num w:numId="2" w16cid:durableId="2008440496">
    <w:abstractNumId w:val="7"/>
  </w:num>
  <w:num w:numId="3" w16cid:durableId="1104229959">
    <w:abstractNumId w:val="3"/>
  </w:num>
  <w:num w:numId="4" w16cid:durableId="1108888709">
    <w:abstractNumId w:val="5"/>
  </w:num>
  <w:num w:numId="5" w16cid:durableId="810445242">
    <w:abstractNumId w:val="1"/>
  </w:num>
  <w:num w:numId="6" w16cid:durableId="565798486">
    <w:abstractNumId w:val="6"/>
  </w:num>
  <w:num w:numId="7" w16cid:durableId="1362975262">
    <w:abstractNumId w:val="0"/>
  </w:num>
  <w:num w:numId="8" w16cid:durableId="39672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2xorV0+Mo7h7Qzwg2/wQZWCxIIu7Km1NHWwQcVAhPTovNpPdHRcPmp0B9sg/VSZcIWOooPT/AVq1EQ4KxTi9w==" w:salt="6igwijK0c9hbD8yoCHY8C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AC"/>
    <w:rsid w:val="00032EA5"/>
    <w:rsid w:val="00065DDA"/>
    <w:rsid w:val="00067482"/>
    <w:rsid w:val="00070487"/>
    <w:rsid w:val="00077991"/>
    <w:rsid w:val="00081C91"/>
    <w:rsid w:val="000D1CAD"/>
    <w:rsid w:val="000E45F4"/>
    <w:rsid w:val="00103430"/>
    <w:rsid w:val="00105038"/>
    <w:rsid w:val="0010632D"/>
    <w:rsid w:val="0013707F"/>
    <w:rsid w:val="00143DB6"/>
    <w:rsid w:val="00166D04"/>
    <w:rsid w:val="00187563"/>
    <w:rsid w:val="001E785F"/>
    <w:rsid w:val="0021516C"/>
    <w:rsid w:val="00251F63"/>
    <w:rsid w:val="00272EAC"/>
    <w:rsid w:val="0028242D"/>
    <w:rsid w:val="002A084B"/>
    <w:rsid w:val="002D3CBB"/>
    <w:rsid w:val="002E7152"/>
    <w:rsid w:val="00316E1A"/>
    <w:rsid w:val="003515BE"/>
    <w:rsid w:val="00366E01"/>
    <w:rsid w:val="00371F87"/>
    <w:rsid w:val="0038451B"/>
    <w:rsid w:val="00391D0C"/>
    <w:rsid w:val="003A4587"/>
    <w:rsid w:val="003C3C1A"/>
    <w:rsid w:val="003D24E7"/>
    <w:rsid w:val="00400DEC"/>
    <w:rsid w:val="0041151A"/>
    <w:rsid w:val="004119DC"/>
    <w:rsid w:val="0044071D"/>
    <w:rsid w:val="00443631"/>
    <w:rsid w:val="00451419"/>
    <w:rsid w:val="0047026E"/>
    <w:rsid w:val="004B2078"/>
    <w:rsid w:val="004E49B2"/>
    <w:rsid w:val="004E61B1"/>
    <w:rsid w:val="00503721"/>
    <w:rsid w:val="0051511F"/>
    <w:rsid w:val="00526616"/>
    <w:rsid w:val="00536BAC"/>
    <w:rsid w:val="00572FB7"/>
    <w:rsid w:val="005F6C37"/>
    <w:rsid w:val="006234DC"/>
    <w:rsid w:val="00636837"/>
    <w:rsid w:val="00643B91"/>
    <w:rsid w:val="00645C67"/>
    <w:rsid w:val="00687E26"/>
    <w:rsid w:val="006932E7"/>
    <w:rsid w:val="006A2571"/>
    <w:rsid w:val="006A4A0A"/>
    <w:rsid w:val="006B4516"/>
    <w:rsid w:val="006C7837"/>
    <w:rsid w:val="006D37A6"/>
    <w:rsid w:val="006D6B2C"/>
    <w:rsid w:val="006E6D6A"/>
    <w:rsid w:val="00704EB2"/>
    <w:rsid w:val="00711F78"/>
    <w:rsid w:val="00777F08"/>
    <w:rsid w:val="00783ABF"/>
    <w:rsid w:val="007A341C"/>
    <w:rsid w:val="007B20F3"/>
    <w:rsid w:val="007B7AA6"/>
    <w:rsid w:val="007E1901"/>
    <w:rsid w:val="00861E61"/>
    <w:rsid w:val="00866B5A"/>
    <w:rsid w:val="008733C6"/>
    <w:rsid w:val="00874279"/>
    <w:rsid w:val="008C04D8"/>
    <w:rsid w:val="008C22D3"/>
    <w:rsid w:val="008D110E"/>
    <w:rsid w:val="008E64DA"/>
    <w:rsid w:val="00905C51"/>
    <w:rsid w:val="00911045"/>
    <w:rsid w:val="00925921"/>
    <w:rsid w:val="00940DE5"/>
    <w:rsid w:val="00944824"/>
    <w:rsid w:val="00954D12"/>
    <w:rsid w:val="00961CC4"/>
    <w:rsid w:val="009A0899"/>
    <w:rsid w:val="009A1E4A"/>
    <w:rsid w:val="009B0022"/>
    <w:rsid w:val="009B4481"/>
    <w:rsid w:val="009B5E71"/>
    <w:rsid w:val="009B6C70"/>
    <w:rsid w:val="009C79B5"/>
    <w:rsid w:val="009F315F"/>
    <w:rsid w:val="009F3B36"/>
    <w:rsid w:val="00A25332"/>
    <w:rsid w:val="00A45045"/>
    <w:rsid w:val="00A46468"/>
    <w:rsid w:val="00A52034"/>
    <w:rsid w:val="00A6017A"/>
    <w:rsid w:val="00A86980"/>
    <w:rsid w:val="00AB5544"/>
    <w:rsid w:val="00AE089B"/>
    <w:rsid w:val="00AF0C98"/>
    <w:rsid w:val="00AF288D"/>
    <w:rsid w:val="00B00856"/>
    <w:rsid w:val="00B27931"/>
    <w:rsid w:val="00B85B5D"/>
    <w:rsid w:val="00BA3E2C"/>
    <w:rsid w:val="00BC06B1"/>
    <w:rsid w:val="00BD1826"/>
    <w:rsid w:val="00BE3659"/>
    <w:rsid w:val="00C24FA7"/>
    <w:rsid w:val="00C30114"/>
    <w:rsid w:val="00C32FD0"/>
    <w:rsid w:val="00C522B8"/>
    <w:rsid w:val="00C53EAE"/>
    <w:rsid w:val="00C66040"/>
    <w:rsid w:val="00C661BD"/>
    <w:rsid w:val="00C66EA5"/>
    <w:rsid w:val="00CC038E"/>
    <w:rsid w:val="00CC204A"/>
    <w:rsid w:val="00CC55A9"/>
    <w:rsid w:val="00CD2D48"/>
    <w:rsid w:val="00CD3C48"/>
    <w:rsid w:val="00CD7415"/>
    <w:rsid w:val="00CE7A56"/>
    <w:rsid w:val="00CF0B63"/>
    <w:rsid w:val="00D126BA"/>
    <w:rsid w:val="00D30133"/>
    <w:rsid w:val="00D64B38"/>
    <w:rsid w:val="00D85C31"/>
    <w:rsid w:val="00D91914"/>
    <w:rsid w:val="00DB5A95"/>
    <w:rsid w:val="00DC44E9"/>
    <w:rsid w:val="00DF271E"/>
    <w:rsid w:val="00E24451"/>
    <w:rsid w:val="00E57B22"/>
    <w:rsid w:val="00E615F5"/>
    <w:rsid w:val="00E6396A"/>
    <w:rsid w:val="00E81D4D"/>
    <w:rsid w:val="00EA4FFD"/>
    <w:rsid w:val="00EB2A3F"/>
    <w:rsid w:val="00EB35C6"/>
    <w:rsid w:val="00EC11AB"/>
    <w:rsid w:val="00ED39D1"/>
    <w:rsid w:val="00ED7E50"/>
    <w:rsid w:val="00EE218A"/>
    <w:rsid w:val="00EF3A4A"/>
    <w:rsid w:val="00F0104E"/>
    <w:rsid w:val="00F25CA0"/>
    <w:rsid w:val="00F31A76"/>
    <w:rsid w:val="00F35156"/>
    <w:rsid w:val="00F376EB"/>
    <w:rsid w:val="00F461F4"/>
    <w:rsid w:val="00F61B79"/>
    <w:rsid w:val="00F96445"/>
    <w:rsid w:val="00FC63CA"/>
    <w:rsid w:val="00FD0443"/>
    <w:rsid w:val="00FF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B1ED2"/>
  <w15:chartTrackingRefBased/>
  <w15:docId w15:val="{D7DC4891-44C9-410F-AD93-FD8FA0D6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left"/>
    </w:pPr>
    <w:rPr>
      <w:rFonts w:ascii="Times New Roman" w:hAnsi="Times New Roman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jc w:val="left"/>
    </w:pPr>
    <w:rPr>
      <w:rFonts w:ascii="Times New Roman" w:hAnsi="Times New Roman"/>
    </w:rPr>
  </w:style>
  <w:style w:type="character" w:styleId="Seitenzahl">
    <w:name w:val="page number"/>
    <w:basedOn w:val="Absatz-Standardschriftart"/>
  </w:style>
  <w:style w:type="paragraph" w:styleId="Textkrper2">
    <w:name w:val="Body Text 2"/>
    <w:basedOn w:val="Standard"/>
    <w:rsid w:val="00B00856"/>
    <w:pPr>
      <w:widowControl w:val="0"/>
      <w:tabs>
        <w:tab w:val="left" w:pos="-1440"/>
        <w:tab w:val="left" w:pos="-720"/>
        <w:tab w:val="left" w:pos="1416"/>
        <w:tab w:val="left" w:pos="1699"/>
        <w:tab w:val="left" w:pos="1982"/>
        <w:tab w:val="left" w:pos="2265"/>
        <w:tab w:val="left" w:pos="2548"/>
        <w:tab w:val="left" w:pos="2832"/>
        <w:tab w:val="left" w:pos="3115"/>
        <w:tab w:val="left" w:pos="3398"/>
        <w:tab w:val="left" w:pos="3681"/>
        <w:tab w:val="left" w:pos="3964"/>
        <w:tab w:val="left" w:pos="4248"/>
        <w:tab w:val="left" w:pos="4531"/>
        <w:tab w:val="left" w:pos="4814"/>
        <w:tab w:val="left" w:pos="5097"/>
        <w:tab w:val="left" w:pos="5380"/>
        <w:tab w:val="left" w:pos="5664"/>
        <w:tab w:val="left" w:pos="5947"/>
        <w:tab w:val="left" w:pos="6230"/>
        <w:tab w:val="left" w:pos="6513"/>
        <w:tab w:val="left" w:pos="6796"/>
        <w:tab w:val="left" w:pos="7080"/>
        <w:tab w:val="left" w:pos="7363"/>
        <w:tab w:val="left" w:pos="7646"/>
        <w:tab w:val="left" w:pos="7929"/>
        <w:tab w:val="left" w:pos="8212"/>
        <w:tab w:val="left" w:pos="8496"/>
        <w:tab w:val="left" w:pos="8779"/>
      </w:tabs>
      <w:suppressAutoHyphens/>
      <w:spacing w:line="192" w:lineRule="auto"/>
      <w:ind w:right="-1080"/>
      <w:jc w:val="left"/>
    </w:pPr>
    <w:rPr>
      <w:snapToGrid w:val="0"/>
      <w:sz w:val="12"/>
    </w:rPr>
  </w:style>
  <w:style w:type="paragraph" w:customStyle="1" w:styleId="Default">
    <w:name w:val="Default"/>
    <w:rsid w:val="00272EAC"/>
    <w:pPr>
      <w:autoSpaceDE w:val="0"/>
      <w:autoSpaceDN w:val="0"/>
      <w:adjustRightInd w:val="0"/>
    </w:pPr>
    <w:rPr>
      <w:rFonts w:ascii="Neue Demos" w:hAnsi="Neue Demos" w:cs="Neue Demos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28242D"/>
    <w:rPr>
      <w:rFonts w:ascii="Tahoma" w:hAnsi="Tahoma" w:cs="Tahoma"/>
      <w:sz w:val="16"/>
      <w:szCs w:val="16"/>
    </w:rPr>
  </w:style>
  <w:style w:type="character" w:styleId="Platzhaltertext">
    <w:name w:val="Placeholder Text"/>
    <w:uiPriority w:val="99"/>
    <w:semiHidden/>
    <w:rsid w:val="00B85B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4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muelleho\Lokale%20Einstellungen\Temporary%20Internet%20Files\OLK18\03-12-Erkl&#228;rung%20Verm&#246;gen%20des%20Bieters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F812ADC8314EDFABBBC0E6BAB1DC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C2F104-140F-41D9-A375-C950C38D0E05}"/>
      </w:docPartPr>
      <w:docPartBody>
        <w:p w:rsidR="000252B8" w:rsidRDefault="00A31BE0" w:rsidP="00A31BE0">
          <w:pPr>
            <w:pStyle w:val="35F812ADC8314EDFABBBC0E6BAB1DC6F"/>
          </w:pPr>
          <w:r>
            <w:rPr>
              <w:rStyle w:val="Platzhaltertext"/>
              <w:rFonts w:eastAsiaTheme="minorHAnsi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E1388F98FEDF4E8384948B45BE39F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483CCF-F31C-4D42-AE48-49E01C101340}"/>
      </w:docPartPr>
      <w:docPartBody>
        <w:p w:rsidR="000252B8" w:rsidRDefault="00A31BE0" w:rsidP="00A31BE0">
          <w:pPr>
            <w:pStyle w:val="E1388F98FEDF4E8384948B45BE39FF06"/>
          </w:pPr>
          <w:r w:rsidRPr="00965734">
            <w:rPr>
              <w:rStyle w:val="Platzhaltertext"/>
              <w:sz w:val="20"/>
              <w:szCs w:val="20"/>
              <w:u w:val="single"/>
            </w:rPr>
            <w:t>Klicken oder tippen Sie hier, um Text einzugeben.</w:t>
          </w:r>
        </w:p>
      </w:docPartBody>
    </w:docPart>
    <w:docPart>
      <w:docPartPr>
        <w:name w:val="B5897A4B2C7A4A52A68A25654FB7E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226E63-9B39-4A4F-836B-BC07C81C269E}"/>
      </w:docPartPr>
      <w:docPartBody>
        <w:p w:rsidR="000252B8" w:rsidRDefault="00A31BE0" w:rsidP="00A31BE0">
          <w:pPr>
            <w:pStyle w:val="B5897A4B2C7A4A52A68A25654FB7E416"/>
          </w:pPr>
          <w:r>
            <w:rPr>
              <w:rStyle w:val="Platzhaltertext"/>
              <w:rFonts w:eastAsiaTheme="minorHAnsi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155322025B464AEE96C75774771E35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97C22A-CA10-45A9-A0C9-EE0CADEE0AB5}"/>
      </w:docPartPr>
      <w:docPartBody>
        <w:p w:rsidR="000252B8" w:rsidRDefault="00A31BE0" w:rsidP="00A31BE0">
          <w:pPr>
            <w:pStyle w:val="155322025B464AEE96C75774771E357C"/>
          </w:pPr>
          <w:r w:rsidRPr="00965734">
            <w:rPr>
              <w:rStyle w:val="Platzhaltertext"/>
              <w:sz w:val="20"/>
              <w:szCs w:val="20"/>
              <w:u w:val="single"/>
            </w:rPr>
            <w:t>Klicken oder tippen Sie hier, um Text einzugeben.</w:t>
          </w:r>
        </w:p>
      </w:docPartBody>
    </w:docPart>
    <w:docPart>
      <w:docPartPr>
        <w:name w:val="5D2352C8939C47AEAC72B20D4A642B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BCE20F-0C55-4AA2-BB07-0621A72E65F2}"/>
      </w:docPartPr>
      <w:docPartBody>
        <w:p w:rsidR="000252B8" w:rsidRDefault="00A31BE0" w:rsidP="00A31BE0">
          <w:pPr>
            <w:pStyle w:val="5D2352C8939C47AEAC72B20D4A642B14"/>
          </w:pPr>
          <w:r>
            <w:rPr>
              <w:rStyle w:val="Platzhaltertext"/>
              <w:rFonts w:eastAsiaTheme="minorHAnsi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D3781D1F5B864F80B90B869A7BE793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D0D4CD-7AEA-4EAA-92C2-04EBC30D9696}"/>
      </w:docPartPr>
      <w:docPartBody>
        <w:p w:rsidR="000252B8" w:rsidRDefault="00A31BE0" w:rsidP="00A31BE0">
          <w:pPr>
            <w:pStyle w:val="D3781D1F5B864F80B90B869A7BE79322"/>
          </w:pPr>
          <w:r w:rsidRPr="00965734">
            <w:rPr>
              <w:rStyle w:val="Platzhaltertext"/>
              <w:sz w:val="20"/>
              <w:szCs w:val="20"/>
              <w:u w:val="single"/>
            </w:rPr>
            <w:t>Klicken oder tippen Sie hier, um Text einzugeben.</w:t>
          </w:r>
        </w:p>
      </w:docPartBody>
    </w:docPart>
    <w:docPart>
      <w:docPartPr>
        <w:name w:val="4EB3C494CAB547F3B7DB94831EBFD6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D28CB5-CE07-4421-864F-6C57B8F18C08}"/>
      </w:docPartPr>
      <w:docPartBody>
        <w:p w:rsidR="00202100" w:rsidRDefault="009C30DD" w:rsidP="009C30DD">
          <w:pPr>
            <w:pStyle w:val="4EB3C494CAB547F3B7DB94831EBFD60C"/>
          </w:pPr>
          <w:r>
            <w:rPr>
              <w:rStyle w:val="Platzhaltertext"/>
              <w:rFonts w:ascii="Frutiger LT 47 LightCn" w:eastAsiaTheme="minorHAnsi" w:hAnsi="Frutiger LT 47 LightCn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rFonts w:ascii="Frutiger LT 47 LightCn" w:hAnsi="Frutiger LT 47 LightCn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E5A34C17FEA6427786E234B546B3CE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1AE5E3-298F-489D-9DD7-2A6314E6C3FE}"/>
      </w:docPartPr>
      <w:docPartBody>
        <w:p w:rsidR="00202100" w:rsidRDefault="009C30DD" w:rsidP="009C30DD">
          <w:pPr>
            <w:pStyle w:val="E5A34C17FEA6427786E234B546B3CEBB"/>
          </w:pPr>
          <w:r>
            <w:rPr>
              <w:rStyle w:val="Platzhaltertext"/>
              <w:rFonts w:ascii="Frutiger LT 47 LightCn" w:eastAsiaTheme="minorHAnsi" w:hAnsi="Frutiger LT 47 LightCn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rFonts w:ascii="Frutiger LT 47 LightCn" w:hAnsi="Frutiger LT 47 LightCn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3D69BE7994834210B861715B9294B5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7531E-99D8-44D6-AF16-5C2990D3981D}"/>
      </w:docPartPr>
      <w:docPartBody>
        <w:p w:rsidR="00354D0C" w:rsidRDefault="00E92185" w:rsidP="00E92185">
          <w:pPr>
            <w:pStyle w:val="3D69BE7994834210B861715B9294B59D"/>
          </w:pPr>
          <w:r>
            <w:rPr>
              <w:rStyle w:val="Platzhaltertext"/>
              <w:rFonts w:ascii="Frutiger LT 47 LightCn" w:eastAsiaTheme="minorHAnsi" w:hAnsi="Frutiger LT 47 LightCn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rFonts w:ascii="Frutiger LT 47 LightCn" w:hAnsi="Frutiger LT 47 LightCn"/>
              <w:sz w:val="20"/>
              <w:szCs w:val="20"/>
              <w:u w:val="single"/>
            </w:rPr>
            <w:t>eingeben.</w:t>
          </w:r>
        </w:p>
      </w:docPartBody>
    </w:docPart>
    <w:docPart>
      <w:docPartPr>
        <w:name w:val="514E40DFF50D4B35BFD3700A69212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DAAB5F-345F-465A-9157-90B2559D2935}"/>
      </w:docPartPr>
      <w:docPartBody>
        <w:p w:rsidR="005352D9" w:rsidRDefault="00451687" w:rsidP="00451687">
          <w:pPr>
            <w:pStyle w:val="514E40DFF50D4B35BFD3700A69212D42"/>
          </w:pPr>
          <w:r>
            <w:rPr>
              <w:rStyle w:val="Platzhaltertext"/>
              <w:rFonts w:eastAsiaTheme="minorHAnsi"/>
              <w:sz w:val="20"/>
              <w:szCs w:val="20"/>
              <w:u w:val="single"/>
            </w:rPr>
            <w:t xml:space="preserve">Bitte Namen des Vergabeverfahrens </w:t>
          </w:r>
          <w:r w:rsidRPr="00B56B21">
            <w:rPr>
              <w:rStyle w:val="Platzhaltertext"/>
              <w:sz w:val="20"/>
              <w:szCs w:val="20"/>
              <w:u w:val="single"/>
            </w:rPr>
            <w:t>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ue Dem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7 LightCn">
    <w:altName w:val="Calibri"/>
    <w:charset w:val="00"/>
    <w:family w:val="swiss"/>
    <w:pitch w:val="variable"/>
    <w:sig w:usb0="80000027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BE0"/>
    <w:rsid w:val="000252B8"/>
    <w:rsid w:val="000C02FB"/>
    <w:rsid w:val="00202100"/>
    <w:rsid w:val="00354D0C"/>
    <w:rsid w:val="00451687"/>
    <w:rsid w:val="005352D9"/>
    <w:rsid w:val="009C30DD"/>
    <w:rsid w:val="00A31BE0"/>
    <w:rsid w:val="00DF271E"/>
    <w:rsid w:val="00E9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1687"/>
    <w:rPr>
      <w:color w:val="808080"/>
    </w:rPr>
  </w:style>
  <w:style w:type="paragraph" w:customStyle="1" w:styleId="514E40DFF50D4B35BFD3700A69212D42">
    <w:name w:val="514E40DFF50D4B35BFD3700A69212D42"/>
    <w:rsid w:val="00451687"/>
  </w:style>
  <w:style w:type="paragraph" w:customStyle="1" w:styleId="35F812ADC8314EDFABBBC0E6BAB1DC6F">
    <w:name w:val="35F812ADC8314EDFABBBC0E6BAB1DC6F"/>
    <w:rsid w:val="00A31BE0"/>
  </w:style>
  <w:style w:type="paragraph" w:customStyle="1" w:styleId="E1388F98FEDF4E8384948B45BE39FF06">
    <w:name w:val="E1388F98FEDF4E8384948B45BE39FF06"/>
    <w:rsid w:val="00A31BE0"/>
  </w:style>
  <w:style w:type="paragraph" w:customStyle="1" w:styleId="B5897A4B2C7A4A52A68A25654FB7E416">
    <w:name w:val="B5897A4B2C7A4A52A68A25654FB7E416"/>
    <w:rsid w:val="00A31BE0"/>
  </w:style>
  <w:style w:type="paragraph" w:customStyle="1" w:styleId="155322025B464AEE96C75774771E357C">
    <w:name w:val="155322025B464AEE96C75774771E357C"/>
    <w:rsid w:val="00A31BE0"/>
  </w:style>
  <w:style w:type="paragraph" w:customStyle="1" w:styleId="5D2352C8939C47AEAC72B20D4A642B14">
    <w:name w:val="5D2352C8939C47AEAC72B20D4A642B14"/>
    <w:rsid w:val="00A31BE0"/>
  </w:style>
  <w:style w:type="paragraph" w:customStyle="1" w:styleId="D3781D1F5B864F80B90B869A7BE79322">
    <w:name w:val="D3781D1F5B864F80B90B869A7BE79322"/>
    <w:rsid w:val="00A31BE0"/>
  </w:style>
  <w:style w:type="paragraph" w:customStyle="1" w:styleId="4EB3C494CAB547F3B7DB94831EBFD60C">
    <w:name w:val="4EB3C494CAB547F3B7DB94831EBFD60C"/>
    <w:rsid w:val="009C30DD"/>
  </w:style>
  <w:style w:type="paragraph" w:customStyle="1" w:styleId="E5A34C17FEA6427786E234B546B3CEBB">
    <w:name w:val="E5A34C17FEA6427786E234B546B3CEBB"/>
    <w:rsid w:val="009C30DD"/>
  </w:style>
  <w:style w:type="paragraph" w:customStyle="1" w:styleId="3D69BE7994834210B861715B9294B59D">
    <w:name w:val="3D69BE7994834210B861715B9294B59D"/>
    <w:rsid w:val="00E921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IsConverted xmlns="http://schemas.microsoft.com/sharepoint/v3" xsi:nil="true"/>
    <QMParentDocuments xmlns="55793bf3-742d-42de-87af-8472151506b0" xsi:nil="true"/>
    <QMRelatedDocuments xmlns="d9c3bf0c-5379-4fec-b742-1cf8657e694a" xsi:nil="true"/>
    <QMDocumentLocked xmlns="55793bf3-742d-42de-87af-8472151506b0">false</QMDocumentLocked>
    <pc0e74f1a978445d9f5d83351f6b315e xmlns="d9c3bf0c-5379-4fec-b742-1cf8657e69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Verwaltungsdienst</TermName>
          <TermId xmlns="http://schemas.microsoft.com/office/infopath/2007/PartnerControls">572ed726-0c59-4ba3-ad27-9b32f02b7caa</TermId>
        </TermInfo>
      </Terms>
    </pc0e74f1a978445d9f5d83351f6b315e>
    <Nächste_x0020_Revision_x0020_am xmlns="d9c3bf0c-5379-4fec-b742-1cf8657e694a">2025-07-24T22:00:00+00:00</Nächste_x0020_Revision_x0020_am>
    <QMDocumentApprovedAt xmlns="55793bf3-742d-42de-87af-8472151506b0">2022-07-24T22:00:00+00:00</QMDocumentApprovedAt>
    <QMDocumentWrittenBy xmlns="55793bf3-742d-42de-87af-8472151506b0">
      <UserInfo>
        <DisplayName>i:0#.w|mh-hannover\hentschc,#i:0#.w|mh-hannover\hentschc,#Hentschel.Claudia@mh-hannover.de,#,#Hentschel, Claudia,#,#Zentraleinkauf - OE 1260,#</DisplayName>
        <AccountId>2040</AccountId>
        <AccountType/>
      </UserInfo>
    </QMDocumentWrittenBy>
    <QMDocumentToCheckBy xmlns="55793bf3-742d-42de-87af-8472151506b0">
      <UserInfo>
        <DisplayName>i:0#.w|mh-hannover\mantheyg,#i:0#.w|mh-hannover\mantheyg,#Manthey.Guenter@MH-Hannover.de,#,#Manthey, Günter,#,#Einkauf Dienstleistungen - OE 1263,#</DisplayName>
        <AccountId>3926</AccountId>
        <AccountType/>
      </UserInfo>
    </QMDocumentToCheckBy>
    <QMDocumentVersion xmlns="55793bf3-742d-42de-87af-8472151506b0">2</QMDocumentVersion>
    <QMScopes_0 xmlns="55793bf3-742d-42de-87af-8472151506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Zentraleinkauf</TermName>
          <TermId xmlns="http://schemas.microsoft.com/office/infopath/2007/PartnerControls">0633924a-52bf-4c68-b513-e6fd164409e9</TermId>
        </TermInfo>
      </Terms>
    </QMScopes_0>
    <Vorgabe_x002f_Vorversion xmlns="d9c3bf0c-5379-4fec-b742-1cf8657e694a" xsi:nil="true"/>
    <l0643b46a58242af9b7bff7de5916030 xmlns="d9c3bf0c-5379-4fec-b742-1cf8657e69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QM</TermName>
          <TermId xmlns="http://schemas.microsoft.com/office/infopath/2007/PartnerControls">c53df882-bfaf-4842-8216-807883363d97</TermId>
        </TermInfo>
      </Terms>
    </l0643b46a58242af9b7bff7de5916030>
    <IconOverlay xmlns="http://schemas.microsoft.com/sharepoint/v4" xsi:nil="true"/>
    <QMDocumentCheckedByLabel xmlns="55793bf3-742d-42de-87af-8472151506b0">11.07.2022, Manthey, Günter</QMDocumentCheckedByLabel>
    <QMUnterbereich xmlns="d9c3bf0c-5379-4fec-b742-1cf8657e694a">-</QMUnterbereich>
    <QMLinkToRelatedDocuments xmlns="55793bf3-742d-42de-87af-8472151506b0" xsi:nil="true"/>
    <QMDocumentApprovedByLabel xmlns="55793bf3-742d-42de-87af-8472151506b0">25.07.2022, Kohlhase, Andreas</QMDocumentApprovedByLabel>
    <QMDocumentToApproveBy xmlns="55793bf3-742d-42de-87af-8472151506b0">
      <UserInfo>
        <DisplayName>i:0#.w|mh-hannover\kohlhase,#i:0#.w|mh-hannover\kohlhase,#Kohlhase.Andreas@MH-Hannover.de,#Kohlhase.Andreas@MH-Hannover.de,#Kohlhase, Andreas,#,#GB IV - OE 1200,#</DisplayName>
        <AccountId>3473</AccountId>
        <AccountType/>
      </UserInfo>
    </QMDocumentToApproveBy>
    <QMDocumentWrittenByLabel xmlns="55793bf3-742d-42de-87af-8472151506b0">Hentschel, Claudia</QMDocumentWrittenByLabel>
    <QMVerantwortungsbereich xmlns="d9c3bf0c-5379-4fec-b742-1cf8657e694a">Abteilung Zentraleinkauf</QMVerantwortungsbereich>
    <DLCPolicyLabelClientValue xmlns="55793bf3-742d-42de-87af-8472151506b0">Version: {_UIVersionString} Status: {_ModerationStatus}</DLCPolicyLabelClientValue>
    <QM_x0020_Verwendungsart xmlns="d9c3bf0c-5379-4fec-b742-1cf8657e694a">Intern</QM_x0020_Verwendungsart>
    <QMLinkToParentDocuments xmlns="55793bf3-742d-42de-87af-8472151506b0" xsi:nil="true"/>
    <TaxCatchAll xmlns="f0942c0e-a400-4635-944a-64a995bee3f6">
      <Value>6</Value>
      <Value>105</Value>
      <Value>10</Value>
      <Value>56</Value>
    </TaxCatchAll>
    <QMDocumentOwnedBy xmlns="55793bf3-742d-42de-87af-8472151506b0">
      <UserInfo>
        <DisplayName>i:0#.w|mh-hannover\raederse,#i:0#.w|mh-hannover\raederse,#Raeder.Sean@mh-hannover.de,#,#Räder, Sean,#,#Projekteinkauf - OE 1264,#</DisplayName>
        <AccountId>20129</AccountId>
        <AccountType/>
      </UserInfo>
    </QMDocumentOwnedBy>
    <QMDocReferenceID xmlns="55793bf3-742d-42de-87af-8472151506b0" xsi:nil="true"/>
    <QMFileExtension xmlns="http://schemas.microsoft.com/sharepoint/v3" xsi:nil="true"/>
    <QMDocumentNumber xmlns="55793bf3-742d-42de-87af-8472151506b0">MHHVD-1177994689-66074</QMDocumentNumber>
    <DLCPolicyLabelLock xmlns="55793bf3-742d-42de-87af-8472151506b0" xsi:nil="true"/>
    <Revisionsintervall xmlns="d9c3bf0c-5379-4fec-b742-1cf8657e694a">36</Revisionsintervall>
    <n9d9a11ddeb9489795cb3a9a5676441b xmlns="d9c3bf0c-5379-4fec-b742-1cf8657e69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Einzelnes Dokument</TermName>
          <TermId xmlns="http://schemas.microsoft.com/office/infopath/2007/PartnerControls">9e45b507-a19b-4b92-97d2-3157f85b560a</TermId>
        </TermInfo>
      </Terms>
    </n9d9a11ddeb9489795cb3a9a5676441b>
    <_dlc_DocId xmlns="f0942c0e-a400-4635-944a-64a995bee3f6">MHHVD-1177994689-66074</_dlc_DocId>
    <DLCPolicyLabelValue xmlns="55793bf3-742d-42de-87af-8472151506b0">Version: {_UIVersionString} Status: {_ModerationStatus}</DLCPolicyLabelValue>
    <_dlc_DocIdUrl xmlns="f0942c0e-a400-4635-944a-64a995bee3f6">
      <Url>https://sharepoint.mh-hannover.local/bereiche/qmp/_layouts/15/DocIdRedir.aspx?ID=MHHVD-1177994689-66074</Url>
      <Description>MHHVD-1177994689-66074</Description>
    </_dlc_DocIdUrl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vorlage" ma:contentTypeID="0x0101003748FEB7A2AD41D8B6637717C157697A005CEC77198DCC2146BCA26D38BB8C7A2E00DBC0EE73AACDA84D949992CA924B0AE7" ma:contentTypeVersion="121" ma:contentTypeDescription=" " ma:contentTypeScope="" ma:versionID="dd3dbfea9978779ff126bb298d8dcc81">
  <xsd:schema xmlns:xsd="http://www.w3.org/2001/XMLSchema" xmlns:xs="http://www.w3.org/2001/XMLSchema" xmlns:p="http://schemas.microsoft.com/office/2006/metadata/properties" xmlns:ns1="http://schemas.microsoft.com/sharepoint/v3" xmlns:ns2="d9c3bf0c-5379-4fec-b742-1cf8657e694a" xmlns:ns3="55793bf3-742d-42de-87af-8472151506b0" xmlns:ns4="f0942c0e-a400-4635-944a-64a995bee3f6" xmlns:ns5="http://schemas.microsoft.com/sharepoint/v4" targetNamespace="http://schemas.microsoft.com/office/2006/metadata/properties" ma:root="true" ma:fieldsID="333a25401b016ef4ac17e473f7840eef" ns1:_="" ns2:_="" ns3:_="" ns4:_="" ns5:_="">
    <xsd:import namespace="http://schemas.microsoft.com/sharepoint/v3"/>
    <xsd:import namespace="d9c3bf0c-5379-4fec-b742-1cf8657e694a"/>
    <xsd:import namespace="55793bf3-742d-42de-87af-8472151506b0"/>
    <xsd:import namespace="f0942c0e-a400-4635-944a-64a995bee3f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QMVerantwortungsbereich" minOccurs="0"/>
                <xsd:element ref="ns2:QMUnterbereich" minOccurs="0"/>
                <xsd:element ref="ns3:QMDocumentWrittenBy" minOccurs="0"/>
                <xsd:element ref="ns3:QMDocumentToCheckBy" minOccurs="0"/>
                <xsd:element ref="ns3:QMDocumentToApproveBy" minOccurs="0"/>
                <xsd:element ref="ns3:QMDocumentOwnedBy" minOccurs="0"/>
                <xsd:element ref="ns2:Revisionsintervall" minOccurs="0"/>
                <xsd:element ref="ns2:QMRelatedDocuments" minOccurs="0"/>
                <xsd:element ref="ns3:QMDocumentLocked" minOccurs="0"/>
                <xsd:element ref="ns3:QMLinkToRelatedDocuments" minOccurs="0"/>
                <xsd:element ref="ns1:QMIsConverted" minOccurs="0"/>
                <xsd:element ref="ns3:QMParentDocuments" minOccurs="0"/>
                <xsd:element ref="ns3:QMLinkToParentDocuments" minOccurs="0"/>
                <xsd:element ref="ns2:Vorgabe_x002f_Vorversion" minOccurs="0"/>
                <xsd:element ref="ns3:QMDocumentCheckedByLabel" minOccurs="0"/>
                <xsd:element ref="ns3:QMDocReferenceID" minOccurs="0"/>
                <xsd:element ref="ns4:_dlc_DocId" minOccurs="0"/>
                <xsd:element ref="ns4:_dlc_DocIdUrl" minOccurs="0"/>
                <xsd:element ref="ns4:_dlc_DocIdPersistId" minOccurs="0"/>
                <xsd:element ref="ns2:n9d9a11ddeb9489795cb3a9a5676441b" minOccurs="0"/>
                <xsd:element ref="ns4:TaxCatchAll" minOccurs="0"/>
                <xsd:element ref="ns4:TaxCatchAllLabel" minOccurs="0"/>
                <xsd:element ref="ns2:pc0e74f1a978445d9f5d83351f6b315e" minOccurs="0"/>
                <xsd:element ref="ns3:QMScopes_0" minOccurs="0"/>
                <xsd:element ref="ns2:l0643b46a58242af9b7bff7de5916030" minOccurs="0"/>
                <xsd:element ref="ns1:QMFileExtension" minOccurs="0"/>
                <xsd:element ref="ns3:QMDocumentVersion" minOccurs="0"/>
                <xsd:element ref="ns3:QMDocumentNumber" minOccurs="0"/>
                <xsd:element ref="ns2:Nächste_x0020_Revision_x0020_am" minOccurs="0"/>
                <xsd:element ref="ns3:DLCPolicyLabelValue" minOccurs="0"/>
                <xsd:element ref="ns3:DLCPolicyLabelClientValue" minOccurs="0"/>
                <xsd:element ref="ns3:DLCPolicyLabelLock" minOccurs="0"/>
                <xsd:element ref="ns1:_dlc_Exempt" minOccurs="0"/>
                <xsd:element ref="ns5:IconOverlay" minOccurs="0"/>
                <xsd:element ref="ns3:QMDocumentWrittenByLabel" minOccurs="0"/>
                <xsd:element ref="ns3:QMDocumentApprovedAt" minOccurs="0"/>
                <xsd:element ref="ns3:QMDocumentApprovedByLabel" minOccurs="0"/>
                <xsd:element ref="ns3:QM_x0020_Mitgeltende_x0020_Unterlagen_x003a_QM_x0020_Verantwortungsbereich" minOccurs="0"/>
                <xsd:element ref="ns2:SharedWithUsers" minOccurs="0"/>
                <xsd:element ref="ns2:SharedWithDetails" minOccurs="0"/>
                <xsd:element ref="ns2:QM_x0020_Verwendungs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IsConverted" ma:index="16" nillable="true" ma:displayName="QMIsConverted" ma:hidden="true" ma:internalName="QMIsConverted" ma:readOnly="false">
      <xsd:simpleType>
        <xsd:restriction base="dms:Boolean"/>
      </xsd:simpleType>
    </xsd:element>
    <xsd:element name="QMFileExtension" ma:index="37" nillable="true" ma:displayName="QMFileExtension" ma:hidden="true" ma:internalName="QMFileExtension">
      <xsd:simpleType>
        <xsd:restriction base="dms:Text"/>
      </xsd:simpleType>
    </xsd:element>
    <xsd:element name="_dlc_Exempt" ma:index="44" nillable="true" ma:displayName="Von der Richtlinie ausgenommen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3bf0c-5379-4fec-b742-1cf8657e694a" elementFormDefault="qualified">
    <xsd:import namespace="http://schemas.microsoft.com/office/2006/documentManagement/types"/>
    <xsd:import namespace="http://schemas.microsoft.com/office/infopath/2007/PartnerControls"/>
    <xsd:element name="QMVerantwortungsbereich" ma:index="2" nillable="true" ma:displayName="QM Verantwortungsbereich" ma:description="Langbezeichnung wird in der Kopfzeile angezeigt.&#10;Die Kurzbezeichnung tragen Sie bitte in das Feld Name ein." ma:indexed="true" ma:internalName="QMVerantwortungsbereich">
      <xsd:simpleType>
        <xsd:restriction base="dms:Text">
          <xsd:maxLength value="255"/>
        </xsd:restriction>
      </xsd:simpleType>
    </xsd:element>
    <xsd:element name="QMUnterbereich" ma:index="3" nillable="true" ma:displayName="QM Unterbereich" ma:description="Wird in der Kopfzeile in der 2. Zeile angezeigt. Wenn nicht benötigt bitte ein &quot;-&quot; eingeben." ma:indexed="true" ma:internalName="QMUnterbereich">
      <xsd:simpleType>
        <xsd:restriction base="dms:Text">
          <xsd:maxLength value="255"/>
        </xsd:restriction>
      </xsd:simpleType>
    </xsd:element>
    <xsd:element name="Revisionsintervall" ma:index="9" nillable="true" ma:displayName="Revisionsintervall" ma:default="36" ma:description="Monate" ma:format="Dropdown" ma:internalName="Revisionsintervall">
      <xsd:simpleType>
        <xsd:restriction base="dms:Choice">
          <xsd:enumeration value="0"/>
          <xsd:enumeration value="6"/>
          <xsd:enumeration value="12"/>
          <xsd:enumeration value="24"/>
          <xsd:enumeration value="36"/>
        </xsd:restriction>
      </xsd:simpleType>
    </xsd:element>
    <xsd:element name="QMRelatedDocuments" ma:index="13" nillable="true" ma:displayName="QM Mitgeltende Unterlagen" ma:description="" ma:list="Self" ma:internalName="QMRelatedDocuments" ma:showField="Title">
      <xsd:simpleType>
        <xsd:restriction base="dms:Unknown"/>
      </xsd:simpleType>
    </xsd:element>
    <xsd:element name="Vorgabe_x002f_Vorversion" ma:index="19" nillable="true" ma:displayName="Vorgabe/Vorversion" ma:description="Verlinkung zum Vorgabedokument / zur Archivversion" ma:internalName="Vorgabe_x002F_Vorversion">
      <xsd:simpleType>
        <xsd:restriction base="dms:Unknown"/>
      </xsd:simpleType>
    </xsd:element>
    <xsd:element name="n9d9a11ddeb9489795cb3a9a5676441b" ma:index="29" nillable="true" ma:taxonomy="true" ma:internalName="n9d9a11ddeb9489795cb3a9a5676441b" ma:taxonomyFieldName="QMDokumentart" ma:displayName="QM Dokumentart" ma:indexed="true" ma:readOnly="false" ma:default="" ma:fieldId="{79d9a11d-deb9-4897-95cb-3a9a5676441b}" ma:sspId="ae69684b-7ab9-49a6-b514-075fd4ef659d" ma:termSetId="743a0732-984e-425c-846b-672e54ffd1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0e74f1a978445d9f5d83351f6b315e" ma:index="33" nillable="true" ma:taxonomy="true" ma:internalName="pc0e74f1a978445d9f5d83351f6b315e" ma:taxonomyFieldName="QMBerufsgruppen" ma:displayName="QM Berufsgruppen" ma:readOnly="false" ma:default="" ma:fieldId="{9c0e74f1-a978-445d-9f5d-83351f6b315e}" ma:taxonomyMulti="true" ma:sspId="ae69684b-7ab9-49a6-b514-075fd4ef659d" ma:termSetId="80db0686-7758-445b-b90f-da7753a986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643b46a58242af9b7bff7de5916030" ma:index="35" nillable="true" ma:taxonomy="true" ma:internalName="l0643b46a58242af9b7bff7de5916030" ma:taxonomyFieldName="QMProzesse" ma:displayName="QM Prozesse" ma:default="" ma:fieldId="{50643b46-a582-42af-9b7b-ff7de5916030}" ma:taxonomyMulti="true" ma:sspId="ae69684b-7ab9-49a6-b514-075fd4ef659d" ma:termSetId="5754db36-e3e1-45a7-9891-369e8e0a5c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ächste_x0020_Revision_x0020_am" ma:index="40" nillable="true" ma:displayName="Nächste Revision am" ma:format="DateOnly" ma:indexed="true" ma:internalName="N_x00e4_chste_x0020_Revision_x0020_am" ma:readOnly="false">
      <xsd:simpleType>
        <xsd:restriction base="dms:DateTime"/>
      </xsd:simpleType>
    </xsd:element>
    <xsd:element name="SharedWithUsers" ma:index="5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QM_x0020_Verwendungsart" ma:index="57" nillable="true" ma:displayName="QM Vertraulichkeitsstufe" ma:default="Intern" ma:format="Dropdown" ma:internalName="QM_x0020_Verwendungsart">
      <xsd:simpleType>
        <xsd:restriction base="dms:Choice">
          <xsd:enumeration value="Öffentlich"/>
          <xsd:enumeration value="Intern"/>
          <xsd:enumeration value="Vertraulich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93bf3-742d-42de-87af-8472151506b0" elementFormDefault="qualified">
    <xsd:import namespace="http://schemas.microsoft.com/office/2006/documentManagement/types"/>
    <xsd:import namespace="http://schemas.microsoft.com/office/infopath/2007/PartnerControls"/>
    <xsd:element name="QMDocumentWrittenBy" ma:index="5" nillable="true" ma:displayName="QM Ersteller" ma:description="" ma:SharePointGroup="0" ma:internalName="QMDocument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ToCheckBy" ma:index="6" nillable="true" ma:displayName="QM Prüfer" ma:description="Personenfeld; Wird vom Genehmigungsworkflow genutzt. ,&#10;Die hier hinterlegte Person wird auf ein Dokument vererbt,  wenn in den Dokument Eigenschaften keine Person hinterlegt wurde.  Mehrfachnennung möglich," ma:SearchPeopleOnly="false" ma:SharePointGroup="0" ma:internalName="QMDocumentToCheck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ToApproveBy" ma:index="7" nillable="true" ma:displayName="QM Genehmiger" ma:description="Personenfeld; Mehrfachnennung möglich, wird vom Genehmigungsworkflow für die Prüfung genutzt" ma:SearchPeopleOnly="false" ma:SharePointGroup="0" ma:internalName="QMDocumentToApprove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OwnedBy" ma:index="8" nillable="true" ma:displayName="QM Verantwortlich" ma:description="Personenfeld; Wird vom Revisionsworkflow adressiert. Die Erinnerung erfolgt 6 Wochen vor Revisionsdatum. Mehrfachnennung möglich," ma:SearchPeopleOnly="false" ma:SharePointGroup="0" ma:internalName="QMDocumentOwned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DocumentLocked" ma:index="14" nillable="true" ma:displayName="QM Gesperrt" ma:default="false" ma:description="" ma:hidden="true" ma:indexed="true" ma:internalName="QMDocumentLocked">
      <xsd:simpleType>
        <xsd:restriction base="dms:Boolean"/>
      </xsd:simpleType>
    </xsd:element>
    <xsd:element name="QMLinkToRelatedDocuments" ma:index="15" nillable="true" ma:displayName="QM Mitgeltende Unterlagen Link" ma:description="" ma:hidden="true" ma:internalName="QMLinkToRelatedDocuments">
      <xsd:simpleType>
        <xsd:restriction base="dms:Note"/>
      </xsd:simpleType>
    </xsd:element>
    <xsd:element name="QMParentDocuments" ma:index="17" nillable="true" ma:displayName="QM Hauptdokumente" ma:description="QM Hauptdokumente einer mitgeltenden Unterlage" ma:hidden="true" ma:internalName="QMParentDocuments" ma:readOnly="false">
      <xsd:simpleType>
        <xsd:restriction base="dms:Note"/>
      </xsd:simpleType>
    </xsd:element>
    <xsd:element name="QMLinkToParentDocuments" ma:index="18" nillable="true" ma:displayName="QM Hauptdokumente Link" ma:description="Hauptdokument eines mitgeltenden Dokumentes" ma:hidden="true" ma:internalName="QMLinkToParentDocuments" ma:readOnly="false">
      <xsd:simpleType>
        <xsd:restriction base="dms:Note"/>
      </xsd:simpleType>
    </xsd:element>
    <xsd:element name="QMDocumentCheckedByLabel" ma:index="20" nillable="true" ma:displayName="QM geprüft von" ma:hidden="true" ma:internalName="QMDocumentCheckedByLabel" ma:readOnly="false">
      <xsd:simpleType>
        <xsd:restriction base="dms:Note"/>
      </xsd:simpleType>
    </xsd:element>
    <xsd:element name="QMDocReferenceID" ma:index="22" nillable="true" ma:displayName="QMDocReferenceID" ma:description="QMDocReferenceID" ma:hidden="true" ma:list="Self" ma:internalName="QMDocReferenceID">
      <xsd:simpleType>
        <xsd:restriction base="dms:Number"/>
      </xsd:simpleType>
    </xsd:element>
    <xsd:element name="QMScopes_0" ma:index="34" nillable="true" ma:taxonomy="true" ma:internalName="QMScopes_0" ma:taxonomyFieldName="QMScopes" ma:displayName="QM Geltungsbereiche" ma:default="" ma:fieldId="{a087eb45-8bf1-4a78-af62-06b9fe847b40}" ma:taxonomyMulti="true" ma:sspId="ae69684b-7ab9-49a6-b514-075fd4ef659d" ma:termSetId="d9c055de-76ae-44fb-bbfd-92a5ce12f7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DocumentVersion" ma:index="38" nillable="true" ma:displayName="QM Version" ma:indexed="true" ma:internalName="QMDocumentVersion" ma:readOnly="false">
      <xsd:simpleType>
        <xsd:restriction base="dms:Text">
          <xsd:maxLength value="255"/>
        </xsd:restriction>
      </xsd:simpleType>
    </xsd:element>
    <xsd:element name="QMDocumentNumber" ma:index="39" nillable="true" ma:displayName="QM Dokument Nummer" ma:description="" ma:hidden="true" ma:internalName="QMDocumentNumber" ma:readOnly="false">
      <xsd:simpleType>
        <xsd:restriction base="dms:Text"/>
      </xsd:simpleType>
    </xsd:element>
    <xsd:element name="DLCPolicyLabelValue" ma:index="41" nillable="true" ma:displayName="Bezeichnung" ma:description="Speichert den aktuellen Wert der Bezeichnung." ma:internalName="DLCPolicyLabelValue" ma:readOnly="true">
      <xsd:simpleType>
        <xsd:restriction base="dms:Note">
          <xsd:maxLength value="255"/>
        </xsd:restriction>
      </xsd:simpleType>
    </xsd:element>
    <xsd:element name="DLCPolicyLabelClientValue" ma:index="42" nillable="true" ma:displayName="Clientbezeichnungswert" ma:description="Speichert den letzten Bezeichnungswert, der auf dem Client errechnet wurde." ma:hidden="true" ma:internalName="DLCPolicyLabelClientValue" ma:readOnly="false">
      <xsd:simpleType>
        <xsd:restriction base="dms:Note"/>
      </xsd:simpleType>
    </xsd:element>
    <xsd:element name="DLCPolicyLabelLock" ma:index="43" nillable="true" ma:displayName="Bezeichnung gesperrt" ma:description="Gibt an, ob die Bezeichnung zu aktualisieren ist, wenn Elementeigenschaften geändert werden." ma:hidden="true" ma:internalName="DLCPolicyLabelLock" ma:readOnly="false">
      <xsd:simpleType>
        <xsd:restriction base="dms:Text"/>
      </xsd:simpleType>
    </xsd:element>
    <xsd:element name="QMDocumentWrittenByLabel" ma:index="46" nillable="true" ma:displayName="QM erstellt von" ma:hidden="true" ma:internalName="QMDocumentWrittenByLabel" ma:readOnly="false">
      <xsd:simpleType>
        <xsd:restriction base="dms:Note"/>
      </xsd:simpleType>
    </xsd:element>
    <xsd:element name="QMDocumentApprovedAt" ma:index="47" nillable="true" ma:displayName="QM genehmigt am" ma:description="" ma:format="DateOnly" ma:hidden="true" ma:internalName="QMDocumentApprovedAt" ma:readOnly="false">
      <xsd:simpleType>
        <xsd:restriction base="dms:DateTime"/>
      </xsd:simpleType>
    </xsd:element>
    <xsd:element name="QMDocumentApprovedByLabel" ma:index="48" nillable="true" ma:displayName="QM genehmigt von" ma:description=":QMCore_Fields_QMDocumentApprovedByLabel_Description" ma:hidden="true" ma:internalName="QMDocumentApprovedByLabel" ma:readOnly="false">
      <xsd:simpleType>
        <xsd:restriction base="dms:Note"/>
      </xsd:simpleType>
    </xsd:element>
    <xsd:element name="QM_x0020_Mitgeltende_x0020_Unterlagen_x003a_QM_x0020_Verantwortungsbereich" ma:index="54" nillable="true" ma:displayName="QM Mitgeltende Unterlagen:QM Verantwortungsbereich" ma:list="{55793bf3-742d-42de-87af-8472151506b0}" ma:internalName="QM_x0020_Mitgeltende_x0020_Unterlagen_x003a_QM_x0020_Verantwortungsbereich" ma:readOnly="true" ma:showField="QMVerantwortungsbereich" ma:web="d9c3bf0c-5379-4fec-b742-1cf8657e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42c0e-a400-4635-944a-64a995bee3f6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24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30" nillable="true" ma:displayName="Taxonomiespalte &quot;Alle abfangen&quot;" ma:hidden="true" ma:list="{cdbb715c-907a-4074-a724-7defbb4fecea}" ma:internalName="TaxCatchAll" ma:showField="CatchAllData" ma:web="d9c3bf0c-5379-4fec-b742-1cf8657e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1" nillable="true" ma:displayName="Taxonomiespalte &quot;Alle abfangen&quot;1" ma:hidden="true" ma:list="{cdbb715c-907a-4074-a724-7defbb4fecea}" ma:internalName="TaxCatchAllLabel" ma:readOnly="true" ma:showField="CatchAllDataLabel" ma:web="d9c3bf0c-5379-4fec-b742-1cf8657e6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p:Policy xmlns:p="office.server.policy" id="" local="true">
  <p:Name>Wordvorlage</p:Name>
  <p:Description/>
  <p:Statement/>
  <p:PolicyItems>
    <p:PolicyItem featureId="Microsoft.Office.RecordsManagement.PolicyFeatures.PolicyLabel" staticId="0x0101003748FEB7A2AD41D8B6637717C157697A005CEC77198DCC2146BCA26D38BB8C7A2E00DBC0EE73AACDA84D949992CA924B0AE7|-298223382" UniqueId="d67a7c1e-2683-461f-8138-0e9775eff7e0">
      <p:Name>Bezeichnungen</p:Name>
      <p:Description>Generiert Bezeichnungen, die in Microsoft Office-Dokumente eingefügt werden können, um sicherzustellen, dass Dokumenteigenschaften oder sonstige wichtige Informationen beim Drucken von Dokumenten enthalten sind. Bezeichnungen können auch für die Suche nach Dokumenten verwendet werden.</p:Description>
      <p:CustomData>
        <label>
          <segment type="literal">Version: </segment>
          <segment type="metadata">_UIVersionString</segment>
          <segment type="literal"> Status: </segment>
          <segment type="metadata">_ModerationStatus</segment>
        </label>
      </p:CustomData>
    </p:PolicyItem>
  </p:PolicyItems>
</p:Policy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pe:Receivers xmlns:spe="http://schemas.microsoft.com/sharepoint/events">
  <Receiver>
    <Name/>
    <Synchronization>Asynchronous</Synchronization>
    <Type>10001</Type>
    <SequenceNumber>10000</SequenceNumber>
    <Url/>
    <Assembly>DataOne.QM, Version=1.0.0.0, Culture=neutral, PublicKeyToken=283b27e6ca7b8a44</Assembly>
    <Class>DataOne.QM.QMRelatedDocumentsReceiver</Class>
    <Data/>
    <Filter/>
  </Receiver>
  <Receiver>
    <Name/>
    <Synchronization>Asynchronous</Synchronization>
    <Type>10002</Type>
    <SequenceNumber>10000</SequenceNumber>
    <Url/>
    <Assembly>DataOne.QM, Version=1.0.0.0, Culture=neutral, PublicKeyToken=283b27e6ca7b8a44</Assembly>
    <Class>DataOne.QM.QMRelatedDocumentsReceiver</Class>
    <Data/>
    <Filter/>
  </Receiver>
  <Receiver>
    <Name/>
    <Synchronization>Synchronous</Synchronization>
    <Type>3</Type>
    <SequenceNumber>10000</SequenceNumber>
    <Url/>
    <Assembly>DataOne.QM.PDF, Version=1.0.0.0, Culture=neutral, PublicKeyToken=7d3c850701dacb81</Assembly>
    <Class>DataOne.QM.PDF.QMItemDeletedEventReceiver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83F6A10-12EC-40DE-B68B-F7D4C2D597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793bf3-742d-42de-87af-8472151506b0"/>
    <ds:schemaRef ds:uri="d9c3bf0c-5379-4fec-b742-1cf8657e694a"/>
    <ds:schemaRef ds:uri="http://schemas.microsoft.com/sharepoint/v4"/>
    <ds:schemaRef ds:uri="f0942c0e-a400-4635-944a-64a995bee3f6"/>
  </ds:schemaRefs>
</ds:datastoreItem>
</file>

<file path=customXml/itemProps2.xml><?xml version="1.0" encoding="utf-8"?>
<ds:datastoreItem xmlns:ds="http://schemas.openxmlformats.org/officeDocument/2006/customXml" ds:itemID="{EED56163-9AF6-4121-AB63-0BFA9235083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4C21443-1C9D-4629-AEFE-F71C59878697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445DF2B-69C5-48FC-ABB7-35A9FA236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c3bf0c-5379-4fec-b742-1cf8657e694a"/>
    <ds:schemaRef ds:uri="55793bf3-742d-42de-87af-8472151506b0"/>
    <ds:schemaRef ds:uri="f0942c0e-a400-4635-944a-64a995bee3f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69B7AE6-BFA8-416D-9607-2EB3AEF29E46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9B411769-BC87-4DB7-8EC6-59396623102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CC4C09A-14E6-4A3B-B550-57E21C12C6C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03-12-Erklärung Vermögen des Bieters.dot</Template>
  <TotalTime>0</TotalTime>
  <Pages>1</Pages>
  <Words>195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7 Verpflichtungserklärung Drittunternehmen</vt:lpstr>
    </vt:vector>
  </TitlesOfParts>
  <Company>MHH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7 Verpflichtungserklärung Drittunternehmen</dc:title>
  <dc:subject>Ausschreibungsverfahren</dc:subject>
  <dc:creator>Hentschel.Claudia@mh-hannover.de</dc:creator>
  <cp:keywords/>
  <cp:lastModifiedBy>Andreas Rosenauer</cp:lastModifiedBy>
  <cp:revision>11</cp:revision>
  <cp:lastPrinted>2015-04-23T05:00:00Z</cp:lastPrinted>
  <dcterms:created xsi:type="dcterms:W3CDTF">2023-09-04T07:24:00Z</dcterms:created>
  <dcterms:modified xsi:type="dcterms:W3CDTF">2026-10-01T20:28:00Z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HH-ID">
    <vt:lpwstr>-</vt:lpwstr>
  </property>
  <property fmtid="{D5CDD505-2E9C-101B-9397-08002B2CF9AE}" pid="3" name="Nummer">
    <vt:lpwstr>-</vt:lpwstr>
  </property>
  <property fmtid="{D5CDD505-2E9C-101B-9397-08002B2CF9AE}" pid="4" name="MHH-Datum">
    <vt:lpwstr>-</vt:lpwstr>
  </property>
  <property fmtid="{D5CDD505-2E9C-101B-9397-08002B2CF9AE}" pid="5" name="MHH-Versionsnummer">
    <vt:lpwstr>-</vt:lpwstr>
  </property>
  <property fmtid="{D5CDD505-2E9C-101B-9397-08002B2CF9AE}" pid="6" name="Grp.">
    <vt:lpwstr>-</vt:lpwstr>
  </property>
  <property fmtid="{D5CDD505-2E9C-101B-9397-08002B2CF9AE}" pid="7" name="Abt.">
    <vt:lpwstr>-</vt:lpwstr>
  </property>
  <property fmtid="{D5CDD505-2E9C-101B-9397-08002B2CF9AE}" pid="8" name="Abteilungskürzel">
    <vt:lpwstr>-</vt:lpwstr>
  </property>
  <property fmtid="{D5CDD505-2E9C-101B-9397-08002B2CF9AE}" pid="9" name="Dokumentenuntergruppe">
    <vt:lpwstr>-</vt:lpwstr>
  </property>
  <property fmtid="{D5CDD505-2E9C-101B-9397-08002B2CF9AE}" pid="10" name="DokumentArt">
    <vt:lpwstr>-</vt:lpwstr>
  </property>
  <property fmtid="{D5CDD505-2E9C-101B-9397-08002B2CF9AE}" pid="11" name="QMBerufsgruppen">
    <vt:lpwstr>10;#Verwaltungsdienst|572ed726-0c59-4ba3-ad27-9b32f02b7caa</vt:lpwstr>
  </property>
  <property fmtid="{D5CDD505-2E9C-101B-9397-08002B2CF9AE}" pid="12" name="display_urn:schemas-microsoft-com:office:office#QMDocumentOwnedBy">
    <vt:lpwstr>Schumacher, Thomas</vt:lpwstr>
  </property>
  <property fmtid="{D5CDD505-2E9C-101B-9397-08002B2CF9AE}" pid="13" name="QMDokumentart">
    <vt:lpwstr>6;#Einzelnes Dokument|9e45b507-a19b-4b92-97d2-3157f85b560a</vt:lpwstr>
  </property>
  <property fmtid="{D5CDD505-2E9C-101B-9397-08002B2CF9AE}" pid="14" name="QMScopes">
    <vt:lpwstr>56;#Zentraleinkauf|0633924a-52bf-4c68-b513-e6fd164409e9</vt:lpwstr>
  </property>
  <property fmtid="{D5CDD505-2E9C-101B-9397-08002B2CF9AE}" pid="15" name="QMProzesse">
    <vt:lpwstr>105;#QM|c53df882-bfaf-4842-8216-807883363d97</vt:lpwstr>
  </property>
  <property fmtid="{D5CDD505-2E9C-101B-9397-08002B2CF9AE}" pid="16" name="display_urn:schemas-microsoft-com:office:office#QMDocumentToApproveBy">
    <vt:lpwstr>Kohlhase, Andreas</vt:lpwstr>
  </property>
  <property fmtid="{D5CDD505-2E9C-101B-9397-08002B2CF9AE}" pid="17" name="display_urn:schemas-microsoft-com:office:office#QMDocumentWrittenBy">
    <vt:lpwstr>Hentschel, Claudia</vt:lpwstr>
  </property>
  <property fmtid="{D5CDD505-2E9C-101B-9397-08002B2CF9AE}" pid="18" name="display_urn:schemas-microsoft-com:office:office#QMDocumentToCheckBy">
    <vt:lpwstr>Manthey, Günter</vt:lpwstr>
  </property>
  <property fmtid="{D5CDD505-2E9C-101B-9397-08002B2CF9AE}" pid="19" name="DLCPolicyLabelValue">
    <vt:lpwstr>Version: 1.0  Status: Genehmigt</vt:lpwstr>
  </property>
  <property fmtid="{D5CDD505-2E9C-101B-9397-08002B2CF9AE}" pid="20" name="ContentTypeId">
    <vt:lpwstr>0x0101003748FEB7A2AD41D8B6637717C157697A005CEC77198DCC2146BCA26D38BB8C7A2E00DBC0EE73AACDA84D949992CA924B0AE7</vt:lpwstr>
  </property>
  <property fmtid="{D5CDD505-2E9C-101B-9397-08002B2CF9AE}" pid="21" name="WorkflowChangePath">
    <vt:lpwstr>954e6e0d-ef88-47f1-9e0d-0e1c0583a490,7;954e6e0d-ef88-47f1-9e0d-0e1c0583a490,8;954e6e0d-ef88-47f1-9e0d-0e1c0583a490,9;954e6e0d-ef88-47f1-9e0d-0e1c0583a490,9;954e6e0d-ef88-47f1-9e0d-0e1c0583a490,10;98f9e423-363d-43ab-b6f0-1994262ef765,5;98f9e423-363d-43ab-b</vt:lpwstr>
  </property>
  <property fmtid="{D5CDD505-2E9C-101B-9397-08002B2CF9AE}" pid="22" name="QM Mitgeltende Unterlagen Dokument">
    <vt:lpwstr/>
  </property>
  <property fmtid="{D5CDD505-2E9C-101B-9397-08002B2CF9AE}" pid="23" name="_dlc_policyId">
    <vt:lpwstr/>
  </property>
  <property fmtid="{D5CDD505-2E9C-101B-9397-08002B2CF9AE}" pid="24" name="ItemRetentionFormula">
    <vt:lpwstr/>
  </property>
  <property fmtid="{D5CDD505-2E9C-101B-9397-08002B2CF9AE}" pid="25" name="_dlc_DocIdItemGuid">
    <vt:lpwstr>800f2949-45c3-4565-aff1-bd4f26ed723f</vt:lpwstr>
  </property>
</Properties>
</file>