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9931" w14:textId="77777777" w:rsidR="008C3609" w:rsidRPr="00E65E73" w:rsidRDefault="008C3609" w:rsidP="008C3609">
      <w:pPr>
        <w:pStyle w:val="Kopfzeile"/>
        <w:ind w:right="-622"/>
        <w:rPr>
          <w:rFonts w:ascii="Frutiger LT 47 LightCn" w:hAnsi="Frutiger LT 47 LightCn"/>
        </w:rPr>
      </w:pPr>
      <w:r w:rsidRPr="00E65E73">
        <w:rPr>
          <w:rFonts w:ascii="Frutiger LT 47 LightCn" w:hAnsi="Frutiger LT 47 LightCn"/>
          <w:noProof/>
        </w:rPr>
        <w:drawing>
          <wp:anchor distT="0" distB="0" distL="114300" distR="114300" simplePos="0" relativeHeight="251660288" behindDoc="0" locked="0" layoutInCell="1" allowOverlap="1" wp14:anchorId="2B5A7198" wp14:editId="47C48F43">
            <wp:simplePos x="0" y="0"/>
            <wp:positionH relativeFrom="column">
              <wp:posOffset>4166870</wp:posOffset>
            </wp:positionH>
            <wp:positionV relativeFrom="paragraph">
              <wp:posOffset>-139700</wp:posOffset>
            </wp:positionV>
            <wp:extent cx="1946275" cy="468630"/>
            <wp:effectExtent l="0" t="0" r="0" b="0"/>
            <wp:wrapSquare wrapText="bothSides"/>
            <wp:docPr id="3" name="Bild 3" descr="MHH-Logo-grau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HH-Logo-grau[1]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5E73">
        <w:rPr>
          <w:rFonts w:ascii="Frutiger LT 47 LightCn" w:hAnsi="Frutiger LT 47 LightCn"/>
          <w:noProof/>
        </w:rPr>
        <w:t>Geschäftsbereich IV ∙ Logistik</w:t>
      </w:r>
      <w:r w:rsidRPr="00E65E73">
        <w:rPr>
          <w:rFonts w:ascii="Frutiger LT 47 LightCn" w:hAnsi="Frutiger LT 47 LightCn"/>
        </w:rPr>
        <w:t xml:space="preserve"> </w:t>
      </w:r>
    </w:p>
    <w:p w14:paraId="32E0DFE4" w14:textId="77777777" w:rsidR="008C3609" w:rsidRPr="00E65E73" w:rsidRDefault="008C3609" w:rsidP="008C3609">
      <w:pPr>
        <w:pStyle w:val="Kopfzeile"/>
        <w:ind w:right="-622"/>
        <w:rPr>
          <w:rFonts w:ascii="Frutiger LT 47 LightCn" w:hAnsi="Frutiger LT 47 LightCn"/>
        </w:rPr>
      </w:pPr>
      <w:r w:rsidRPr="00E65E73">
        <w:rPr>
          <w:rFonts w:ascii="Frutiger LT 47 LightCn" w:hAnsi="Frutiger LT 47 LightCn"/>
        </w:rPr>
        <w:t>Abt. Zentraleinkauf</w:t>
      </w:r>
    </w:p>
    <w:p w14:paraId="77FA07AA" w14:textId="77777777" w:rsidR="008C3609" w:rsidRPr="00E65E73" w:rsidRDefault="008C3609" w:rsidP="008C3609">
      <w:pPr>
        <w:pStyle w:val="Kopfzeile"/>
        <w:ind w:right="-622"/>
        <w:rPr>
          <w:rFonts w:ascii="Frutiger LT 47 LightCn" w:hAnsi="Frutiger LT 47 LightCn"/>
        </w:rPr>
      </w:pPr>
    </w:p>
    <w:p w14:paraId="4E04FCCB" w14:textId="77777777" w:rsidR="008C3609" w:rsidRDefault="008C3609" w:rsidP="008C3609">
      <w:pPr>
        <w:pStyle w:val="Kopfzeile"/>
        <w:ind w:right="-622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8DC46" wp14:editId="00E74898">
                <wp:simplePos x="0" y="0"/>
                <wp:positionH relativeFrom="column">
                  <wp:posOffset>-114300</wp:posOffset>
                </wp:positionH>
                <wp:positionV relativeFrom="paragraph">
                  <wp:posOffset>49530</wp:posOffset>
                </wp:positionV>
                <wp:extent cx="62865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F03C1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CE11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3.9pt" to="486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" strokecolor="#f03c14" strokeweight="1.25pt"/>
            </w:pict>
          </mc:Fallback>
        </mc:AlternateContent>
      </w:r>
    </w:p>
    <w:p w14:paraId="7A69149B" w14:textId="55E1B289" w:rsidR="004E4A08" w:rsidRPr="003F1930" w:rsidRDefault="004E4A08" w:rsidP="004E4A08">
      <w:pPr>
        <w:tabs>
          <w:tab w:val="left" w:pos="2127"/>
          <w:tab w:val="right" w:pos="8931"/>
        </w:tabs>
        <w:jc w:val="right"/>
        <w:rPr>
          <w:rFonts w:ascii="Frutiger LT 47 LightCn" w:hAnsi="Frutiger LT 47 LightCn" w:cs="Arial"/>
          <w:b/>
          <w:sz w:val="22"/>
          <w:szCs w:val="22"/>
        </w:rPr>
      </w:pPr>
      <w:r>
        <w:rPr>
          <w:rFonts w:ascii="Frutiger LT 47 LightCn" w:hAnsi="Frutiger LT 47 LightCn" w:cs="Arial"/>
          <w:b/>
          <w:sz w:val="22"/>
          <w:szCs w:val="22"/>
        </w:rPr>
        <w:t>Anlage 6</w:t>
      </w:r>
    </w:p>
    <w:p w14:paraId="2C4869E8" w14:textId="77777777" w:rsidR="004E4A08" w:rsidRPr="003F1930" w:rsidRDefault="004E4A08" w:rsidP="004E4A08">
      <w:pPr>
        <w:tabs>
          <w:tab w:val="left" w:pos="2127"/>
          <w:tab w:val="right" w:pos="8931"/>
        </w:tabs>
        <w:ind w:left="2124" w:hanging="2124"/>
        <w:rPr>
          <w:rFonts w:ascii="Frutiger LT 47 LightCn" w:hAnsi="Frutiger LT 47 LightCn" w:cs="Arial"/>
          <w:b/>
          <w:sz w:val="22"/>
          <w:szCs w:val="22"/>
        </w:rPr>
      </w:pPr>
    </w:p>
    <w:p w14:paraId="7113BCD3" w14:textId="74326BF9" w:rsidR="004E4A08" w:rsidRPr="003F1930" w:rsidRDefault="004E4A08" w:rsidP="00B154C5">
      <w:pPr>
        <w:tabs>
          <w:tab w:val="left" w:pos="2127"/>
          <w:tab w:val="right" w:pos="8931"/>
        </w:tabs>
        <w:ind w:left="2124" w:hanging="2124"/>
        <w:jc w:val="left"/>
        <w:rPr>
          <w:rFonts w:ascii="Frutiger LT 47 LightCn" w:hAnsi="Frutiger LT 47 LightCn" w:cs="Arial"/>
          <w:b/>
          <w:sz w:val="22"/>
          <w:szCs w:val="22"/>
        </w:rPr>
      </w:pPr>
      <w:r w:rsidRPr="003F1930">
        <w:rPr>
          <w:rFonts w:ascii="Frutiger LT 47 LightCn" w:hAnsi="Frutiger LT 47 LightCn" w:cs="Arial"/>
          <w:b/>
          <w:sz w:val="22"/>
          <w:szCs w:val="22"/>
        </w:rPr>
        <w:t xml:space="preserve">Vergabeverfahren: </w:t>
      </w:r>
      <w:r w:rsidRPr="003F1930">
        <w:rPr>
          <w:rFonts w:ascii="Frutiger LT 47 LightCn" w:hAnsi="Frutiger LT 47 LightCn" w:cs="Arial"/>
          <w:b/>
          <w:sz w:val="22"/>
          <w:szCs w:val="22"/>
        </w:rPr>
        <w:tab/>
      </w:r>
      <w:sdt>
        <w:sdtPr>
          <w:rPr>
            <w:rFonts w:ascii="Frutiger LT 47 LightCn" w:hAnsi="Frutiger LT 47 LightCn" w:cs="Arial"/>
            <w:b/>
            <w:sz w:val="22"/>
            <w:szCs w:val="22"/>
          </w:rPr>
          <w:id w:val="1816444797"/>
          <w:placeholder>
            <w:docPart w:val="80694850583B4409A97CCE8C5B969049"/>
          </w:placeholder>
        </w:sdtPr>
        <w:sdtEndPr/>
        <w:sdtContent>
          <w:sdt>
            <w:sdtPr>
              <w:rPr>
                <w:rFonts w:ascii="Frutiger LT 47 LightCn" w:hAnsi="Frutiger LT 47 LightCn" w:cs="Arial"/>
                <w:b/>
                <w:sz w:val="22"/>
                <w:szCs w:val="22"/>
              </w:rPr>
              <w:id w:val="-1299993077"/>
              <w:placeholder>
                <w:docPart w:val="F2E2FD23D06A4E1AA3B69A495994440B"/>
              </w:placeholder>
            </w:sdtPr>
            <w:sdtEndPr/>
            <w:sdtContent>
              <w:r w:rsidR="0047576B" w:rsidRPr="00F01FD0">
                <w:rPr>
                  <w:rFonts w:ascii="Frutiger LT 47 LightCn" w:hAnsi="Frutiger LT 47 LightCn"/>
                  <w:b/>
                  <w:sz w:val="22"/>
                  <w:szCs w:val="22"/>
                </w:rPr>
                <w:t xml:space="preserve">Objektplanung für </w:t>
              </w:r>
              <w:r w:rsidR="0047576B">
                <w:rPr>
                  <w:rFonts w:ascii="Frutiger LT 47 LightCn" w:hAnsi="Frutiger LT 47 LightCn"/>
                  <w:b/>
                  <w:sz w:val="22"/>
                  <w:szCs w:val="22"/>
                </w:rPr>
                <w:t>die Sanierung des</w:t>
              </w:r>
              <w:r w:rsidR="0047576B" w:rsidRPr="00F01FD0">
                <w:rPr>
                  <w:rFonts w:ascii="Frutiger LT 47 LightCn" w:hAnsi="Frutiger LT 47 LightCn"/>
                  <w:b/>
                  <w:sz w:val="22"/>
                  <w:szCs w:val="22"/>
                </w:rPr>
                <w:t xml:space="preserve"> baulichen Brandschutz</w:t>
              </w:r>
              <w:r w:rsidR="0047576B">
                <w:rPr>
                  <w:rFonts w:ascii="Frutiger LT 47 LightCn" w:hAnsi="Frutiger LT 47 LightCn"/>
                  <w:b/>
                  <w:sz w:val="22"/>
                  <w:szCs w:val="22"/>
                </w:rPr>
                <w:t>es</w:t>
              </w:r>
              <w:r w:rsidR="0047576B" w:rsidRPr="00F01FD0">
                <w:rPr>
                  <w:rFonts w:ascii="Frutiger LT 47 LightCn" w:hAnsi="Frutiger LT 47 LightCn"/>
                  <w:b/>
                  <w:sz w:val="22"/>
                  <w:szCs w:val="22"/>
                </w:rPr>
                <w:t xml:space="preserve"> und </w:t>
              </w:r>
              <w:r w:rsidR="0047576B">
                <w:rPr>
                  <w:rFonts w:ascii="Frutiger LT 47 LightCn" w:hAnsi="Frutiger LT 47 LightCn"/>
                  <w:b/>
                  <w:sz w:val="22"/>
                  <w:szCs w:val="22"/>
                </w:rPr>
                <w:br/>
              </w:r>
              <w:r w:rsidR="0047576B" w:rsidRPr="00F01FD0">
                <w:rPr>
                  <w:rFonts w:ascii="Frutiger LT 47 LightCn" w:hAnsi="Frutiger LT 47 LightCn"/>
                  <w:b/>
                  <w:sz w:val="22"/>
                  <w:szCs w:val="22"/>
                </w:rPr>
                <w:t>Koordinierung der BMA</w:t>
              </w:r>
              <w:r w:rsidR="00B14EA9">
                <w:rPr>
                  <w:rFonts w:ascii="Frutiger LT 47 LightCn" w:hAnsi="Frutiger LT 47 LightCn"/>
                  <w:b/>
                  <w:sz w:val="22"/>
                  <w:szCs w:val="22"/>
                </w:rPr>
                <w:t>-Ertüchtigung / -Erweiterung</w:t>
              </w:r>
            </w:sdtContent>
          </w:sdt>
        </w:sdtContent>
      </w:sdt>
    </w:p>
    <w:p w14:paraId="1D3FD8CD" w14:textId="110861C4" w:rsidR="004E4A08" w:rsidRPr="003F1930" w:rsidRDefault="004E4A08" w:rsidP="004E4A08">
      <w:pPr>
        <w:rPr>
          <w:rFonts w:ascii="Frutiger LT 47 LightCn" w:hAnsi="Frutiger LT 47 LightCn" w:cs="Arial"/>
          <w:b/>
          <w:sz w:val="22"/>
          <w:szCs w:val="22"/>
        </w:rPr>
      </w:pPr>
      <w:r w:rsidRPr="00FF509B">
        <w:rPr>
          <w:rFonts w:ascii="Frutiger LT 47 LightCn" w:hAnsi="Frutiger LT 47 LightCn" w:cs="Arial"/>
          <w:b/>
          <w:sz w:val="22"/>
          <w:szCs w:val="22"/>
        </w:rPr>
        <w:t xml:space="preserve">Vergabenummer: </w:t>
      </w:r>
      <w:r w:rsidRPr="00FF509B">
        <w:rPr>
          <w:rFonts w:ascii="Frutiger LT 47 LightCn" w:hAnsi="Frutiger LT 47 LightCn" w:cs="Arial"/>
          <w:b/>
          <w:sz w:val="22"/>
          <w:szCs w:val="22"/>
        </w:rPr>
        <w:tab/>
      </w:r>
      <w:r w:rsidR="00D42E88">
        <w:rPr>
          <w:b/>
        </w:rPr>
        <w:t>2026/702/8904</w:t>
      </w:r>
    </w:p>
    <w:p w14:paraId="5BF73215" w14:textId="5AE0F221" w:rsidR="008C3609" w:rsidRDefault="008C3609" w:rsidP="008C3609">
      <w:pPr>
        <w:rPr>
          <w:rFonts w:ascii="Frutiger LT 47 LightCn" w:hAnsi="Frutiger LT 47 LightCn" w:cs="Helvetica-Bold"/>
          <w:b/>
          <w:bCs/>
          <w:sz w:val="28"/>
          <w:szCs w:val="28"/>
        </w:rPr>
      </w:pPr>
    </w:p>
    <w:p w14:paraId="354942B8" w14:textId="77777777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8"/>
          <w:szCs w:val="28"/>
        </w:rPr>
      </w:pPr>
    </w:p>
    <w:p w14:paraId="569166AF" w14:textId="77777777" w:rsidR="008C3609" w:rsidRPr="005C5EDF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8"/>
          <w:szCs w:val="28"/>
        </w:rPr>
      </w:pPr>
      <w:r w:rsidRPr="00CC204A">
        <w:rPr>
          <w:rFonts w:ascii="Frutiger LT 47 LightCn" w:hAnsi="Frutiger LT 47 LightCn" w:cs="Helvetica-Bold"/>
          <w:b/>
          <w:bCs/>
          <w:sz w:val="28"/>
          <w:szCs w:val="28"/>
        </w:rPr>
        <w:t xml:space="preserve">ERKLÄRUNG DER </w:t>
      </w:r>
      <w:r>
        <w:rPr>
          <w:rFonts w:ascii="Frutiger LT 47 LightCn" w:hAnsi="Frutiger LT 47 LightCn" w:cs="Helvetica-Bold"/>
          <w:b/>
          <w:bCs/>
          <w:sz w:val="28"/>
          <w:szCs w:val="28"/>
        </w:rPr>
        <w:t>BEWERBER-/</w:t>
      </w:r>
      <w:r w:rsidRPr="00CC204A">
        <w:rPr>
          <w:rFonts w:ascii="Frutiger LT 47 LightCn" w:hAnsi="Frutiger LT 47 LightCn" w:cs="Helvetica-Bold"/>
          <w:b/>
          <w:bCs/>
          <w:sz w:val="28"/>
          <w:szCs w:val="28"/>
        </w:rPr>
        <w:t>BIETERG</w:t>
      </w:r>
      <w:r>
        <w:rPr>
          <w:rFonts w:ascii="Frutiger LT 47 LightCn" w:hAnsi="Frutiger LT 47 LightCn" w:cs="Helvetica-Bold"/>
          <w:b/>
          <w:bCs/>
          <w:sz w:val="28"/>
          <w:szCs w:val="28"/>
        </w:rPr>
        <w:t>E</w:t>
      </w:r>
      <w:r w:rsidRPr="00CC204A">
        <w:rPr>
          <w:rFonts w:ascii="Frutiger LT 47 LightCn" w:hAnsi="Frutiger LT 47 LightCn" w:cs="Helvetica-Bold"/>
          <w:b/>
          <w:bCs/>
          <w:sz w:val="28"/>
          <w:szCs w:val="28"/>
        </w:rPr>
        <w:t>MEINSCHAFT</w:t>
      </w:r>
      <w:r>
        <w:rPr>
          <w:rFonts w:ascii="Frutiger LT 47 LightCn" w:hAnsi="Frutiger LT 47 LightCn" w:cs="Helvetica-Bold"/>
          <w:b/>
          <w:bCs/>
          <w:sz w:val="28"/>
          <w:szCs w:val="28"/>
        </w:rPr>
        <w:t xml:space="preserve"> </w:t>
      </w:r>
    </w:p>
    <w:p w14:paraId="231D1940" w14:textId="1DE1875D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CC204A">
        <w:rPr>
          <w:rFonts w:ascii="Frutiger LT 47 LightCn" w:hAnsi="Frutiger LT 47 LightCn" w:cs="Helvetica"/>
          <w:sz w:val="24"/>
          <w:szCs w:val="24"/>
        </w:rPr>
        <w:t xml:space="preserve">Die nachstehend aufgeführten Unternehmen der </w:t>
      </w:r>
      <w:r>
        <w:rPr>
          <w:rFonts w:ascii="Frutiger LT 47 LightCn" w:hAnsi="Frutiger LT 47 LightCn" w:cs="Helvetica"/>
          <w:sz w:val="24"/>
          <w:szCs w:val="24"/>
        </w:rPr>
        <w:t>Bewerber-/</w:t>
      </w:r>
      <w:r w:rsidRPr="00CC204A">
        <w:rPr>
          <w:rFonts w:ascii="Frutiger LT 47 LightCn" w:hAnsi="Frutiger LT 47 LightCn" w:cs="Helvetica"/>
          <w:sz w:val="24"/>
          <w:szCs w:val="24"/>
        </w:rPr>
        <w:t>Bietergemeinschaft, bestehend aus</w:t>
      </w:r>
      <w:r>
        <w:rPr>
          <w:rFonts w:ascii="Frutiger LT 47 LightCn" w:hAnsi="Frutiger LT 47 LightCn" w:cs="Helvetica"/>
          <w:sz w:val="24"/>
          <w:szCs w:val="24"/>
        </w:rPr>
        <w:t xml:space="preserve"> </w:t>
      </w:r>
      <w:r w:rsidR="0012711B">
        <w:rPr>
          <w:rFonts w:ascii="Frutiger LT 47 LightCn" w:hAnsi="Frutiger LT 47 LightCn" w:cs="Helvetica"/>
          <w:sz w:val="24"/>
          <w:szCs w:val="24"/>
        </w:rPr>
        <w:t xml:space="preserve">den </w:t>
      </w:r>
      <w:r w:rsidRPr="00CC204A">
        <w:rPr>
          <w:rFonts w:ascii="Frutiger LT 47 LightCn" w:hAnsi="Frutiger LT 47 LightCn" w:cs="Helvetica"/>
          <w:sz w:val="24"/>
          <w:szCs w:val="24"/>
        </w:rPr>
        <w:t xml:space="preserve">folgenden </w:t>
      </w:r>
    </w:p>
    <w:p w14:paraId="2E5E5F47" w14:textId="77777777" w:rsidR="008C3609" w:rsidRPr="0012711B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7579F504" w14:textId="77777777" w:rsidR="008C3609" w:rsidRPr="0012711B" w:rsidRDefault="008C3609" w:rsidP="008C3609">
      <w:pPr>
        <w:numPr>
          <w:ilvl w:val="0"/>
          <w:numId w:val="9"/>
        </w:num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12711B">
        <w:rPr>
          <w:rFonts w:ascii="Frutiger LT 47 LightCn" w:hAnsi="Frutiger LT 47 LightCn" w:cs="Helvetica"/>
          <w:sz w:val="24"/>
          <w:szCs w:val="24"/>
        </w:rPr>
        <w:t>dem Mitglied und bevollmächtigen Vertreter:</w:t>
      </w:r>
    </w:p>
    <w:p w14:paraId="62B98C91" w14:textId="77777777" w:rsidR="008C3609" w:rsidRPr="0012711B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03528918" w14:textId="77777777" w:rsidR="008C3609" w:rsidRPr="0012711B" w:rsidRDefault="008B5562" w:rsidP="008C3609">
      <w:pPr>
        <w:autoSpaceDE w:val="0"/>
        <w:autoSpaceDN w:val="0"/>
        <w:adjustRightInd w:val="0"/>
        <w:ind w:firstLine="360"/>
        <w:jc w:val="left"/>
        <w:rPr>
          <w:rFonts w:ascii="Frutiger LT 47 LightCn" w:hAnsi="Frutiger LT 47 LightCn" w:cs="Arial"/>
          <w:sz w:val="24"/>
          <w:szCs w:val="24"/>
        </w:rPr>
      </w:pPr>
      <w:sdt>
        <w:sdtPr>
          <w:rPr>
            <w:rFonts w:ascii="Frutiger LT 47 LightCn" w:hAnsi="Frutiger LT 47 LightCn" w:cs="Arial"/>
            <w:sz w:val="24"/>
            <w:szCs w:val="24"/>
          </w:rPr>
          <w:id w:val="1279535259"/>
          <w:placeholder>
            <w:docPart w:val="40A0C452444D4C818C67E1E53FD5FF2A"/>
          </w:placeholder>
          <w:showingPlcHdr/>
        </w:sdtPr>
        <w:sdtEndPr/>
        <w:sdtContent>
          <w:r w:rsidR="008C3609" w:rsidRPr="0012711B">
            <w:rPr>
              <w:rStyle w:val="Platzhaltertext"/>
              <w:rFonts w:ascii="Frutiger LT 47 LightCn" w:hAnsi="Frutiger LT 47 LightCn"/>
              <w:sz w:val="24"/>
              <w:szCs w:val="24"/>
              <w:u w:val="single"/>
            </w:rPr>
            <w:t>Klicken oder tippen Sie hier, um Text einzugeben.</w:t>
          </w:r>
        </w:sdtContent>
      </w:sdt>
    </w:p>
    <w:p w14:paraId="10621F36" w14:textId="77777777" w:rsidR="008C3609" w:rsidRPr="0012711B" w:rsidRDefault="008C3609" w:rsidP="008C3609">
      <w:pPr>
        <w:autoSpaceDE w:val="0"/>
        <w:autoSpaceDN w:val="0"/>
        <w:adjustRightInd w:val="0"/>
        <w:ind w:firstLine="360"/>
        <w:jc w:val="left"/>
        <w:rPr>
          <w:rFonts w:ascii="Frutiger LT 47 LightCn" w:hAnsi="Frutiger LT 47 LightCn" w:cs="Helvetica"/>
          <w:sz w:val="24"/>
          <w:szCs w:val="24"/>
        </w:rPr>
      </w:pPr>
    </w:p>
    <w:p w14:paraId="1F5404A8" w14:textId="77777777" w:rsidR="008C3609" w:rsidRPr="0012711B" w:rsidRDefault="008C3609" w:rsidP="008C3609">
      <w:pPr>
        <w:numPr>
          <w:ilvl w:val="0"/>
          <w:numId w:val="9"/>
        </w:num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12711B">
        <w:rPr>
          <w:rFonts w:ascii="Frutiger LT 47 LightCn" w:hAnsi="Frutiger LT 47 LightCn" w:cs="Helvetica"/>
          <w:sz w:val="24"/>
          <w:szCs w:val="24"/>
        </w:rPr>
        <w:t>dem Mitglied:</w:t>
      </w:r>
    </w:p>
    <w:p w14:paraId="754367B0" w14:textId="77777777" w:rsidR="008C3609" w:rsidRPr="0012711B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35EDAFCB" w14:textId="77777777" w:rsidR="008C3609" w:rsidRPr="0012711B" w:rsidRDefault="008B5562" w:rsidP="008C3609">
      <w:pPr>
        <w:autoSpaceDE w:val="0"/>
        <w:autoSpaceDN w:val="0"/>
        <w:adjustRightInd w:val="0"/>
        <w:ind w:firstLine="360"/>
        <w:jc w:val="left"/>
        <w:rPr>
          <w:rFonts w:ascii="Frutiger LT 47 LightCn" w:hAnsi="Frutiger LT 47 LightCn" w:cs="Arial"/>
          <w:sz w:val="24"/>
          <w:szCs w:val="24"/>
        </w:rPr>
      </w:pPr>
      <w:sdt>
        <w:sdtPr>
          <w:rPr>
            <w:rFonts w:ascii="Frutiger LT 47 LightCn" w:hAnsi="Frutiger LT 47 LightCn" w:cs="Arial"/>
            <w:sz w:val="24"/>
            <w:szCs w:val="24"/>
          </w:rPr>
          <w:id w:val="1149163940"/>
          <w:placeholder>
            <w:docPart w:val="8040E9F07716495FA65797153C6552BC"/>
          </w:placeholder>
          <w:showingPlcHdr/>
        </w:sdtPr>
        <w:sdtEndPr/>
        <w:sdtContent>
          <w:r w:rsidR="008C3609" w:rsidRPr="0012711B">
            <w:rPr>
              <w:rStyle w:val="Platzhaltertext"/>
              <w:rFonts w:ascii="Frutiger LT 47 LightCn" w:hAnsi="Frutiger LT 47 LightCn"/>
              <w:sz w:val="24"/>
              <w:szCs w:val="24"/>
              <w:u w:val="single"/>
            </w:rPr>
            <w:t>Klicken oder tippen Sie hier, um Text einzugeben.</w:t>
          </w:r>
        </w:sdtContent>
      </w:sdt>
    </w:p>
    <w:p w14:paraId="7A7DC51A" w14:textId="77777777" w:rsidR="008C3609" w:rsidRPr="0012711B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45FF65CA" w14:textId="77777777" w:rsidR="008C3609" w:rsidRPr="0012711B" w:rsidRDefault="008C3609" w:rsidP="008C3609">
      <w:pPr>
        <w:numPr>
          <w:ilvl w:val="0"/>
          <w:numId w:val="9"/>
        </w:num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12711B">
        <w:rPr>
          <w:rFonts w:ascii="Frutiger LT 47 LightCn" w:hAnsi="Frutiger LT 47 LightCn" w:cs="Helvetica"/>
          <w:sz w:val="24"/>
          <w:szCs w:val="24"/>
        </w:rPr>
        <w:t>dem Mitglied:</w:t>
      </w:r>
    </w:p>
    <w:p w14:paraId="71F0CD39" w14:textId="77777777" w:rsidR="008C3609" w:rsidRPr="0012711B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3DFDF18D" w14:textId="77777777" w:rsidR="008C3609" w:rsidRPr="0012711B" w:rsidRDefault="008B5562" w:rsidP="008C3609">
      <w:pPr>
        <w:autoSpaceDE w:val="0"/>
        <w:autoSpaceDN w:val="0"/>
        <w:adjustRightInd w:val="0"/>
        <w:ind w:firstLine="360"/>
        <w:jc w:val="left"/>
        <w:rPr>
          <w:rFonts w:ascii="Frutiger LT 47 LightCn" w:hAnsi="Frutiger LT 47 LightCn" w:cs="Helvetica"/>
          <w:sz w:val="24"/>
          <w:szCs w:val="24"/>
        </w:rPr>
      </w:pPr>
      <w:sdt>
        <w:sdtPr>
          <w:rPr>
            <w:rFonts w:ascii="Frutiger LT 47 LightCn" w:hAnsi="Frutiger LT 47 LightCn" w:cs="Arial"/>
            <w:sz w:val="24"/>
            <w:szCs w:val="24"/>
          </w:rPr>
          <w:id w:val="1860158385"/>
          <w:placeholder>
            <w:docPart w:val="725DA35C71A042F7A36047DECC2A7E2E"/>
          </w:placeholder>
          <w:showingPlcHdr/>
        </w:sdtPr>
        <w:sdtEndPr/>
        <w:sdtContent>
          <w:r w:rsidR="008C3609" w:rsidRPr="0012711B">
            <w:rPr>
              <w:rStyle w:val="Platzhaltertext"/>
              <w:rFonts w:ascii="Frutiger LT 47 LightCn" w:hAnsi="Frutiger LT 47 LightCn"/>
              <w:sz w:val="24"/>
              <w:szCs w:val="24"/>
              <w:u w:val="single"/>
            </w:rPr>
            <w:t>Klicken oder tippen Sie hier, um Text einzugeben.</w:t>
          </w:r>
        </w:sdtContent>
      </w:sdt>
    </w:p>
    <w:p w14:paraId="52289326" w14:textId="77777777" w:rsidR="008C3609" w:rsidRPr="0012711B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79A20C57" w14:textId="2D134E20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4"/>
          <w:szCs w:val="24"/>
        </w:rPr>
      </w:pPr>
      <w:r w:rsidRPr="00CC204A">
        <w:rPr>
          <w:rFonts w:ascii="Frutiger LT 47 LightCn" w:hAnsi="Frutiger LT 47 LightCn" w:cs="Helvetica-Bold"/>
          <w:b/>
          <w:bCs/>
          <w:sz w:val="24"/>
          <w:szCs w:val="24"/>
        </w:rPr>
        <w:t>erklären,</w:t>
      </w:r>
      <w:r>
        <w:rPr>
          <w:rFonts w:ascii="Frutiger LT 47 LightCn" w:hAnsi="Frutiger LT 47 LightCn" w:cs="Helvetica-Bold"/>
          <w:b/>
          <w:bCs/>
          <w:sz w:val="24"/>
          <w:szCs w:val="24"/>
        </w:rPr>
        <w:t xml:space="preserve"> dass</w:t>
      </w:r>
    </w:p>
    <w:p w14:paraId="58A8E44F" w14:textId="77777777" w:rsidR="0012711B" w:rsidRPr="00CC204A" w:rsidRDefault="0012711B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4"/>
          <w:szCs w:val="24"/>
        </w:rPr>
      </w:pPr>
    </w:p>
    <w:p w14:paraId="58C06941" w14:textId="79D21E02" w:rsidR="008C3609" w:rsidRPr="0012711B" w:rsidRDefault="008C3609" w:rsidP="0012711B">
      <w:pPr>
        <w:pStyle w:val="Listenabsatz"/>
        <w:numPr>
          <w:ilvl w:val="0"/>
          <w:numId w:val="11"/>
        </w:num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12711B">
        <w:rPr>
          <w:rFonts w:ascii="Frutiger LT 47 LightCn" w:hAnsi="Frutiger LT 47 LightCn" w:cs="Helvetica"/>
          <w:sz w:val="24"/>
          <w:szCs w:val="24"/>
        </w:rPr>
        <w:t>alle Mitglieder gesamtschuldnerisch haften;</w:t>
      </w:r>
    </w:p>
    <w:p w14:paraId="6892C1FF" w14:textId="05C4E2B6" w:rsidR="008C3609" w:rsidRPr="0012711B" w:rsidRDefault="008C3609" w:rsidP="0012711B">
      <w:pPr>
        <w:pStyle w:val="Listenabsatz"/>
        <w:numPr>
          <w:ilvl w:val="0"/>
          <w:numId w:val="11"/>
        </w:num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12711B">
        <w:rPr>
          <w:rFonts w:ascii="Frutiger LT 47 LightCn" w:hAnsi="Frutiger LT 47 LightCn" w:cs="Helvetica"/>
          <w:sz w:val="24"/>
          <w:szCs w:val="24"/>
        </w:rPr>
        <w:t>der bevollmächtigte Vertreter die Bewerber-/Bietergemeinschaft gegenüber der Auftraggeberin rechtsverbindlich vertritt;</w:t>
      </w:r>
    </w:p>
    <w:p w14:paraId="6129363E" w14:textId="6F72E2CF" w:rsidR="008C3609" w:rsidRPr="0012711B" w:rsidRDefault="008C3609" w:rsidP="0012711B">
      <w:pPr>
        <w:pStyle w:val="Listenabsatz"/>
        <w:numPr>
          <w:ilvl w:val="0"/>
          <w:numId w:val="11"/>
        </w:num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12711B">
        <w:rPr>
          <w:rFonts w:ascii="Frutiger LT 47 LightCn" w:hAnsi="Frutiger LT 47 LightCn" w:cs="Helvetica"/>
          <w:sz w:val="24"/>
          <w:szCs w:val="24"/>
        </w:rPr>
        <w:t>der bevollmächtigte Vertreter berechtigt ist, im Rahmen dieses Vergabeverfahrens uneingeschränkt im Namen aller Mitglieder der Bewerber-/Bietergemeinschaft zu handeln.</w:t>
      </w:r>
    </w:p>
    <w:p w14:paraId="0512C3DD" w14:textId="77777777" w:rsidR="008C3609" w:rsidRDefault="008C3609" w:rsidP="008C3609">
      <w:pPr>
        <w:autoSpaceDE w:val="0"/>
        <w:autoSpaceDN w:val="0"/>
        <w:adjustRightInd w:val="0"/>
        <w:ind w:left="142" w:hanging="142"/>
        <w:jc w:val="left"/>
        <w:rPr>
          <w:rFonts w:ascii="Frutiger LT 47 LightCn" w:hAnsi="Frutiger LT 47 LightCn" w:cs="Helvetica"/>
          <w:sz w:val="24"/>
          <w:szCs w:val="24"/>
        </w:rPr>
      </w:pPr>
    </w:p>
    <w:p w14:paraId="3BF0B8DF" w14:textId="77777777" w:rsidR="008C3609" w:rsidRDefault="008C3609" w:rsidP="008C3609">
      <w:pPr>
        <w:autoSpaceDE w:val="0"/>
        <w:autoSpaceDN w:val="0"/>
        <w:adjustRightInd w:val="0"/>
        <w:ind w:left="142" w:hanging="142"/>
        <w:jc w:val="left"/>
        <w:rPr>
          <w:rFonts w:ascii="Frutiger LT 47 LightCn" w:hAnsi="Frutiger LT 47 LightCn" w:cs="Helvetica"/>
          <w:sz w:val="24"/>
          <w:szCs w:val="24"/>
        </w:rPr>
      </w:pPr>
      <w:r>
        <w:rPr>
          <w:rFonts w:ascii="Frutiger LT 47 LightCn" w:hAnsi="Frutiger LT 47 LightCn" w:cs="Helvetica"/>
          <w:sz w:val="24"/>
          <w:szCs w:val="24"/>
        </w:rPr>
        <w:t>1.</w:t>
      </w:r>
    </w:p>
    <w:p w14:paraId="1CF116B6" w14:textId="77777777" w:rsidR="008C3609" w:rsidRPr="00CC204A" w:rsidRDefault="008C3609" w:rsidP="008C3609">
      <w:pPr>
        <w:autoSpaceDE w:val="0"/>
        <w:autoSpaceDN w:val="0"/>
        <w:adjustRightInd w:val="0"/>
        <w:ind w:left="142" w:hanging="142"/>
        <w:jc w:val="left"/>
        <w:rPr>
          <w:rFonts w:ascii="Frutiger LT 47 LightCn" w:hAnsi="Frutiger LT 47 LightCn" w:cs="Helvetica"/>
          <w:sz w:val="24"/>
          <w:szCs w:val="24"/>
        </w:rPr>
      </w:pPr>
    </w:p>
    <w:p w14:paraId="6800F378" w14:textId="77777777" w:rsidR="008C3609" w:rsidRPr="00CC204A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CC204A">
        <w:rPr>
          <w:rFonts w:ascii="Frutiger LT 47 LightCn" w:hAnsi="Frutiger LT 47 LightCn" w:cs="Helvetica"/>
          <w:sz w:val="24"/>
          <w:szCs w:val="24"/>
        </w:rPr>
        <w:t>____________________________</w:t>
      </w:r>
      <w:r>
        <w:rPr>
          <w:rFonts w:ascii="Frutiger LT 47 LightCn" w:hAnsi="Frutiger LT 47 LightCn" w:cs="Helvetica"/>
          <w:sz w:val="24"/>
          <w:szCs w:val="24"/>
        </w:rPr>
        <w:t xml:space="preserve"> </w:t>
      </w:r>
      <w:r w:rsidRPr="00CC204A">
        <w:rPr>
          <w:rFonts w:ascii="Frutiger LT 47 LightCn" w:hAnsi="Frutiger LT 47 LightCn" w:cs="Helvetica"/>
          <w:sz w:val="24"/>
          <w:szCs w:val="24"/>
        </w:rPr>
        <w:t>______________________________</w:t>
      </w:r>
    </w:p>
    <w:p w14:paraId="07893B02" w14:textId="77777777" w:rsidR="008C3609" w:rsidRPr="006C7837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</w:rPr>
      </w:pPr>
      <w:r w:rsidRPr="006C7837">
        <w:rPr>
          <w:rFonts w:ascii="Frutiger LT 47 LightCn" w:hAnsi="Frutiger LT 47 LightCn" w:cs="Helvetica"/>
        </w:rPr>
        <w:t>(Ort, Datum) (Firmenstempel, Unterschrift *)</w:t>
      </w:r>
    </w:p>
    <w:p w14:paraId="36A96B3B" w14:textId="77777777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1C83966B" w14:textId="77777777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>
        <w:rPr>
          <w:rFonts w:ascii="Frutiger LT 47 LightCn" w:hAnsi="Frutiger LT 47 LightCn" w:cs="Helvetica"/>
          <w:sz w:val="24"/>
          <w:szCs w:val="24"/>
        </w:rPr>
        <w:t>2.</w:t>
      </w:r>
    </w:p>
    <w:p w14:paraId="7F2E547E" w14:textId="62955A8C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16BFAA24" w14:textId="77777777" w:rsidR="0012711B" w:rsidRPr="00CC204A" w:rsidRDefault="0012711B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2F6C6CDF" w14:textId="77777777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CC204A">
        <w:rPr>
          <w:rFonts w:ascii="Frutiger LT 47 LightCn" w:hAnsi="Frutiger LT 47 LightCn" w:cs="Helvetica"/>
          <w:sz w:val="24"/>
          <w:szCs w:val="24"/>
        </w:rPr>
        <w:t>____________________________</w:t>
      </w:r>
      <w:r>
        <w:rPr>
          <w:rFonts w:ascii="Frutiger LT 47 LightCn" w:hAnsi="Frutiger LT 47 LightCn" w:cs="Helvetica"/>
          <w:sz w:val="24"/>
          <w:szCs w:val="24"/>
        </w:rPr>
        <w:t xml:space="preserve"> </w:t>
      </w:r>
      <w:r w:rsidRPr="00CC204A">
        <w:rPr>
          <w:rFonts w:ascii="Frutiger LT 47 LightCn" w:hAnsi="Frutiger LT 47 LightCn" w:cs="Helvetica"/>
          <w:sz w:val="24"/>
          <w:szCs w:val="24"/>
        </w:rPr>
        <w:t>______________________________</w:t>
      </w:r>
    </w:p>
    <w:p w14:paraId="6D996DAB" w14:textId="77777777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</w:rPr>
      </w:pPr>
      <w:r w:rsidRPr="006C7837">
        <w:rPr>
          <w:rFonts w:ascii="Frutiger LT 47 LightCn" w:hAnsi="Frutiger LT 47 LightCn" w:cs="Helvetica"/>
        </w:rPr>
        <w:t>(Ort, Datum) (Firmenstempel, Unterschrift*)</w:t>
      </w:r>
    </w:p>
    <w:p w14:paraId="32111DFA" w14:textId="77777777" w:rsidR="008C3609" w:rsidRPr="006C7837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55B7C62D" w14:textId="5FFB2645" w:rsidR="008C3609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>
        <w:rPr>
          <w:rFonts w:ascii="Frutiger LT 47 LightCn" w:hAnsi="Frutiger LT 47 LightCn" w:cs="Helvetica"/>
          <w:sz w:val="24"/>
          <w:szCs w:val="24"/>
        </w:rPr>
        <w:t>3.</w:t>
      </w:r>
    </w:p>
    <w:p w14:paraId="40F80E1E" w14:textId="15C76EE0" w:rsidR="0012711B" w:rsidRDefault="0012711B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1EF5578D" w14:textId="77777777" w:rsidR="0012711B" w:rsidRPr="006C7837" w:rsidRDefault="0012711B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34B11523" w14:textId="77777777" w:rsidR="0012711B" w:rsidRDefault="0012711B" w:rsidP="0012711B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CC204A">
        <w:rPr>
          <w:rFonts w:ascii="Frutiger LT 47 LightCn" w:hAnsi="Frutiger LT 47 LightCn" w:cs="Helvetica"/>
          <w:sz w:val="24"/>
          <w:szCs w:val="24"/>
        </w:rPr>
        <w:t>____________________________</w:t>
      </w:r>
      <w:r>
        <w:rPr>
          <w:rFonts w:ascii="Frutiger LT 47 LightCn" w:hAnsi="Frutiger LT 47 LightCn" w:cs="Helvetica"/>
          <w:sz w:val="24"/>
          <w:szCs w:val="24"/>
        </w:rPr>
        <w:t xml:space="preserve"> </w:t>
      </w:r>
      <w:r w:rsidRPr="00CC204A">
        <w:rPr>
          <w:rFonts w:ascii="Frutiger LT 47 LightCn" w:hAnsi="Frutiger LT 47 LightCn" w:cs="Helvetica"/>
          <w:sz w:val="24"/>
          <w:szCs w:val="24"/>
        </w:rPr>
        <w:t>______________________________</w:t>
      </w:r>
    </w:p>
    <w:p w14:paraId="08849DAF" w14:textId="77777777" w:rsidR="0012711B" w:rsidRDefault="0012711B" w:rsidP="0012711B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</w:rPr>
      </w:pPr>
      <w:r w:rsidRPr="006C7837">
        <w:rPr>
          <w:rFonts w:ascii="Frutiger LT 47 LightCn" w:hAnsi="Frutiger LT 47 LightCn" w:cs="Helvetica"/>
        </w:rPr>
        <w:lastRenderedPageBreak/>
        <w:t>(Ort, Datum) (Firmenstempel, Unterschrift*)</w:t>
      </w:r>
    </w:p>
    <w:p w14:paraId="0E6A9ECA" w14:textId="77777777" w:rsidR="008C3609" w:rsidRPr="00954D12" w:rsidRDefault="008C3609" w:rsidP="008C3609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</w:rPr>
      </w:pPr>
    </w:p>
    <w:p w14:paraId="004F32B7" w14:textId="77777777" w:rsidR="00077991" w:rsidRPr="008C3609" w:rsidRDefault="00077991" w:rsidP="008C3609"/>
    <w:sectPr w:rsidR="00077991" w:rsidRPr="008C3609">
      <w:headerReference w:type="default" r:id="rId15"/>
      <w:footerReference w:type="default" r:id="rId16"/>
      <w:pgSz w:w="11907" w:h="16840"/>
      <w:pgMar w:top="1134" w:right="1134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493D7" w14:textId="77777777" w:rsidR="008B5562" w:rsidRDefault="008B5562">
      <w:r>
        <w:separator/>
      </w:r>
    </w:p>
  </w:endnote>
  <w:endnote w:type="continuationSeparator" w:id="0">
    <w:p w14:paraId="6044EFCD" w14:textId="77777777" w:rsidR="008B5562" w:rsidRDefault="008B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47 LightCn">
    <w:altName w:val="Calibri"/>
    <w:charset w:val="00"/>
    <w:family w:val="swiss"/>
    <w:pitch w:val="variable"/>
    <w:sig w:usb0="80000027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ue Dem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8819" w14:textId="033DE746" w:rsidR="00541D7A" w:rsidRPr="004E49B2" w:rsidRDefault="00541D7A" w:rsidP="00AF1D9F">
    <w:pPr>
      <w:pStyle w:val="Fuzeile"/>
      <w:tabs>
        <w:tab w:val="clear" w:pos="4536"/>
        <w:tab w:val="clear" w:pos="9072"/>
        <w:tab w:val="right" w:pos="9639"/>
      </w:tabs>
      <w:jc w:val="center"/>
      <w:rPr>
        <w:rFonts w:ascii="Frutiger LT 47 LightCn" w:hAnsi="Frutiger LT 47 LightCn"/>
        <w:sz w:val="16"/>
        <w:szCs w:val="16"/>
      </w:rPr>
    </w:pPr>
    <w:r w:rsidRPr="004E49B2">
      <w:rPr>
        <w:rFonts w:ascii="Frutiger LT 47 LightCn" w:hAnsi="Frutiger LT 47 LightCn"/>
        <w:snapToGrid w:val="0"/>
        <w:sz w:val="16"/>
        <w:szCs w:val="16"/>
      </w:rPr>
      <w:t xml:space="preserve">Seite </w:t>
    </w:r>
    <w:r w:rsidRPr="004E49B2">
      <w:rPr>
        <w:rFonts w:ascii="Frutiger LT 47 LightCn" w:hAnsi="Frutiger LT 47 LightCn"/>
        <w:snapToGrid w:val="0"/>
        <w:sz w:val="16"/>
        <w:szCs w:val="16"/>
      </w:rPr>
      <w:fldChar w:fldCharType="begin"/>
    </w:r>
    <w:r w:rsidRPr="004E49B2">
      <w:rPr>
        <w:rFonts w:ascii="Frutiger LT 47 LightCn" w:hAnsi="Frutiger LT 47 LightCn"/>
        <w:snapToGrid w:val="0"/>
        <w:sz w:val="16"/>
        <w:szCs w:val="16"/>
      </w:rPr>
      <w:instrText xml:space="preserve"> PAGE </w:instrText>
    </w:r>
    <w:r w:rsidRPr="004E49B2">
      <w:rPr>
        <w:rFonts w:ascii="Frutiger LT 47 LightCn" w:hAnsi="Frutiger LT 47 LightCn"/>
        <w:snapToGrid w:val="0"/>
        <w:sz w:val="16"/>
        <w:szCs w:val="16"/>
      </w:rPr>
      <w:fldChar w:fldCharType="separate"/>
    </w:r>
    <w:r w:rsidR="00B14EA9">
      <w:rPr>
        <w:rFonts w:ascii="Frutiger LT 47 LightCn" w:hAnsi="Frutiger LT 47 LightCn"/>
        <w:noProof/>
        <w:snapToGrid w:val="0"/>
        <w:sz w:val="16"/>
        <w:szCs w:val="16"/>
      </w:rPr>
      <w:t>1</w:t>
    </w:r>
    <w:r w:rsidRPr="004E49B2">
      <w:rPr>
        <w:rFonts w:ascii="Frutiger LT 47 LightCn" w:hAnsi="Frutiger LT 47 LightCn"/>
        <w:snapToGrid w:val="0"/>
        <w:sz w:val="16"/>
        <w:szCs w:val="16"/>
      </w:rPr>
      <w:fldChar w:fldCharType="end"/>
    </w:r>
    <w:r w:rsidRPr="004E49B2">
      <w:rPr>
        <w:rFonts w:ascii="Frutiger LT 47 LightCn" w:hAnsi="Frutiger LT 47 LightCn"/>
        <w:snapToGrid w:val="0"/>
        <w:sz w:val="16"/>
        <w:szCs w:val="16"/>
      </w:rPr>
      <w:t xml:space="preserve"> von </w:t>
    </w:r>
    <w:r w:rsidRPr="004E49B2">
      <w:rPr>
        <w:rStyle w:val="Seitenzahl"/>
        <w:rFonts w:ascii="Frutiger LT 47 LightCn" w:hAnsi="Frutiger LT 47 LightCn"/>
        <w:sz w:val="16"/>
        <w:szCs w:val="16"/>
      </w:rPr>
      <w:fldChar w:fldCharType="begin"/>
    </w:r>
    <w:r w:rsidRPr="004E49B2">
      <w:rPr>
        <w:rStyle w:val="Seitenzahl"/>
        <w:rFonts w:ascii="Frutiger LT 47 LightCn" w:hAnsi="Frutiger LT 47 LightCn"/>
        <w:sz w:val="16"/>
        <w:szCs w:val="16"/>
      </w:rPr>
      <w:instrText xml:space="preserve"> NUMPAGES </w:instrText>
    </w:r>
    <w:r w:rsidRPr="004E49B2">
      <w:rPr>
        <w:rStyle w:val="Seitenzahl"/>
        <w:rFonts w:ascii="Frutiger LT 47 LightCn" w:hAnsi="Frutiger LT 47 LightCn"/>
        <w:sz w:val="16"/>
        <w:szCs w:val="16"/>
      </w:rPr>
      <w:fldChar w:fldCharType="separate"/>
    </w:r>
    <w:r w:rsidR="00B14EA9">
      <w:rPr>
        <w:rStyle w:val="Seitenzahl"/>
        <w:rFonts w:ascii="Frutiger LT 47 LightCn" w:hAnsi="Frutiger LT 47 LightCn"/>
        <w:noProof/>
        <w:sz w:val="16"/>
        <w:szCs w:val="16"/>
      </w:rPr>
      <w:t>1</w:t>
    </w:r>
    <w:r w:rsidRPr="004E49B2">
      <w:rPr>
        <w:rStyle w:val="Seitenzahl"/>
        <w:rFonts w:ascii="Frutiger LT 47 LightCn" w:hAnsi="Frutiger LT 47 LightC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40189" w14:textId="77777777" w:rsidR="008B5562" w:rsidRDefault="008B5562">
      <w:r>
        <w:separator/>
      </w:r>
    </w:p>
  </w:footnote>
  <w:footnote w:type="continuationSeparator" w:id="0">
    <w:p w14:paraId="3B30B8DD" w14:textId="77777777" w:rsidR="008B5562" w:rsidRDefault="008B5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BCEE" w14:textId="77777777" w:rsidR="00541D7A" w:rsidRDefault="00541D7A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2084"/>
    <w:multiLevelType w:val="hybridMultilevel"/>
    <w:tmpl w:val="29646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2C36"/>
    <w:multiLevelType w:val="hybridMultilevel"/>
    <w:tmpl w:val="87E26C40"/>
    <w:lvl w:ilvl="0" w:tplc="04070001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0CD6119D"/>
    <w:multiLevelType w:val="hybridMultilevel"/>
    <w:tmpl w:val="A5844B96"/>
    <w:lvl w:ilvl="0" w:tplc="60AC3398">
      <w:numFmt w:val="bullet"/>
      <w:lvlText w:val="-"/>
      <w:lvlJc w:val="left"/>
      <w:pPr>
        <w:ind w:left="720" w:hanging="360"/>
      </w:pPr>
      <w:rPr>
        <w:rFonts w:ascii="Frutiger LT 47 LightCn" w:eastAsia="Times New Roman" w:hAnsi="Frutiger LT 47 LightCn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C4B5D"/>
    <w:multiLevelType w:val="multilevel"/>
    <w:tmpl w:val="661A7352"/>
    <w:lvl w:ilvl="0">
      <w:numFmt w:val="bullet"/>
      <w:lvlText w:val=""/>
      <w:lvlJc w:val="left"/>
      <w:pPr>
        <w:tabs>
          <w:tab w:val="num" w:pos="719"/>
        </w:tabs>
        <w:ind w:left="719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2CA8691F"/>
    <w:multiLevelType w:val="hybridMultilevel"/>
    <w:tmpl w:val="2B526F70"/>
    <w:lvl w:ilvl="0" w:tplc="04070001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3FE85B15"/>
    <w:multiLevelType w:val="hybridMultilevel"/>
    <w:tmpl w:val="D7964F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86135"/>
    <w:multiLevelType w:val="hybridMultilevel"/>
    <w:tmpl w:val="EFB485E0"/>
    <w:lvl w:ilvl="0" w:tplc="1422CA8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986CEA"/>
    <w:multiLevelType w:val="hybridMultilevel"/>
    <w:tmpl w:val="F40275A0"/>
    <w:lvl w:ilvl="0" w:tplc="9B663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CD1"/>
    <w:multiLevelType w:val="hybridMultilevel"/>
    <w:tmpl w:val="661A7352"/>
    <w:lvl w:ilvl="0" w:tplc="1422CA82">
      <w:numFmt w:val="bullet"/>
      <w:lvlText w:val=""/>
      <w:lvlJc w:val="left"/>
      <w:pPr>
        <w:tabs>
          <w:tab w:val="num" w:pos="719"/>
        </w:tabs>
        <w:ind w:left="719" w:hanging="360"/>
      </w:pPr>
      <w:rPr>
        <w:rFonts w:ascii="Wingdings" w:hAnsi="Wingdings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9" w15:restartNumberingAfterBreak="0">
    <w:nsid w:val="6DD30703"/>
    <w:multiLevelType w:val="hybridMultilevel"/>
    <w:tmpl w:val="487E9134"/>
    <w:lvl w:ilvl="0" w:tplc="04070001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7ACD566B"/>
    <w:multiLevelType w:val="hybridMultilevel"/>
    <w:tmpl w:val="3FDADA8C"/>
    <w:lvl w:ilvl="0" w:tplc="1422CA82">
      <w:numFmt w:val="bullet"/>
      <w:lvlText w:val=""/>
      <w:lvlJc w:val="left"/>
      <w:pPr>
        <w:tabs>
          <w:tab w:val="num" w:pos="1290"/>
        </w:tabs>
        <w:ind w:left="1290" w:hanging="360"/>
      </w:pPr>
      <w:rPr>
        <w:rFonts w:ascii="Wingdings" w:hAnsi="Wingdings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num w:numId="1" w16cid:durableId="1251356693">
    <w:abstractNumId w:val="7"/>
  </w:num>
  <w:num w:numId="2" w16cid:durableId="86729820">
    <w:abstractNumId w:val="10"/>
  </w:num>
  <w:num w:numId="3" w16cid:durableId="1234387731">
    <w:abstractNumId w:val="6"/>
  </w:num>
  <w:num w:numId="4" w16cid:durableId="31463107">
    <w:abstractNumId w:val="8"/>
  </w:num>
  <w:num w:numId="5" w16cid:durableId="852108299">
    <w:abstractNumId w:val="3"/>
  </w:num>
  <w:num w:numId="6" w16cid:durableId="255335250">
    <w:abstractNumId w:val="9"/>
  </w:num>
  <w:num w:numId="7" w16cid:durableId="529924679">
    <w:abstractNumId w:val="1"/>
  </w:num>
  <w:num w:numId="8" w16cid:durableId="609433977">
    <w:abstractNumId w:val="4"/>
  </w:num>
  <w:num w:numId="9" w16cid:durableId="542443448">
    <w:abstractNumId w:val="5"/>
  </w:num>
  <w:num w:numId="10" w16cid:durableId="1598058639">
    <w:abstractNumId w:val="0"/>
  </w:num>
  <w:num w:numId="11" w16cid:durableId="852573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s6A7dZxAiy5BHC1xBa+TRnTNLAXkeiA0JUR0S4sopEoPH9b0bv5pVJ4x9HC9K2zweLKLDYcxC0/qHCKBUQwWA==" w:salt="KdraOoWRv2kYyj16XuxOq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AC"/>
    <w:rsid w:val="00002FC0"/>
    <w:rsid w:val="00031E3C"/>
    <w:rsid w:val="00032EA5"/>
    <w:rsid w:val="000557BA"/>
    <w:rsid w:val="00065DDA"/>
    <w:rsid w:val="00077991"/>
    <w:rsid w:val="000B785C"/>
    <w:rsid w:val="000D1CAD"/>
    <w:rsid w:val="000E5E4C"/>
    <w:rsid w:val="000E5F59"/>
    <w:rsid w:val="00101B1E"/>
    <w:rsid w:val="00112966"/>
    <w:rsid w:val="0012711B"/>
    <w:rsid w:val="0018235A"/>
    <w:rsid w:val="001B7C9A"/>
    <w:rsid w:val="001C095C"/>
    <w:rsid w:val="001E785F"/>
    <w:rsid w:val="0020029F"/>
    <w:rsid w:val="0021203D"/>
    <w:rsid w:val="00247679"/>
    <w:rsid w:val="00272EAC"/>
    <w:rsid w:val="0028242D"/>
    <w:rsid w:val="002828D4"/>
    <w:rsid w:val="002A084B"/>
    <w:rsid w:val="002E7B94"/>
    <w:rsid w:val="0033375B"/>
    <w:rsid w:val="003533BB"/>
    <w:rsid w:val="0036247E"/>
    <w:rsid w:val="00366E01"/>
    <w:rsid w:val="00371F87"/>
    <w:rsid w:val="00391D0C"/>
    <w:rsid w:val="003A4587"/>
    <w:rsid w:val="003C3C1A"/>
    <w:rsid w:val="003E7CD3"/>
    <w:rsid w:val="003F5DF8"/>
    <w:rsid w:val="0041151A"/>
    <w:rsid w:val="004119DC"/>
    <w:rsid w:val="00443631"/>
    <w:rsid w:val="00451419"/>
    <w:rsid w:val="0047026E"/>
    <w:rsid w:val="0047576B"/>
    <w:rsid w:val="004A7892"/>
    <w:rsid w:val="004D35B1"/>
    <w:rsid w:val="004D7CE7"/>
    <w:rsid w:val="004E49B2"/>
    <w:rsid w:val="004E4A08"/>
    <w:rsid w:val="004E61B1"/>
    <w:rsid w:val="00503721"/>
    <w:rsid w:val="0051511F"/>
    <w:rsid w:val="00536BAC"/>
    <w:rsid w:val="00541D7A"/>
    <w:rsid w:val="00597EFE"/>
    <w:rsid w:val="005C5EDF"/>
    <w:rsid w:val="005E4462"/>
    <w:rsid w:val="005F0243"/>
    <w:rsid w:val="005F45AD"/>
    <w:rsid w:val="005F6F5E"/>
    <w:rsid w:val="00611BF5"/>
    <w:rsid w:val="006234DC"/>
    <w:rsid w:val="006254A0"/>
    <w:rsid w:val="00635638"/>
    <w:rsid w:val="00672495"/>
    <w:rsid w:val="006806DA"/>
    <w:rsid w:val="00687E26"/>
    <w:rsid w:val="0069198B"/>
    <w:rsid w:val="006A2571"/>
    <w:rsid w:val="006C7837"/>
    <w:rsid w:val="006D37A6"/>
    <w:rsid w:val="006E6D6A"/>
    <w:rsid w:val="007378FF"/>
    <w:rsid w:val="007722E8"/>
    <w:rsid w:val="00777F08"/>
    <w:rsid w:val="007906EE"/>
    <w:rsid w:val="007A341C"/>
    <w:rsid w:val="007B3EDA"/>
    <w:rsid w:val="007B7AA6"/>
    <w:rsid w:val="00874279"/>
    <w:rsid w:val="00897E2E"/>
    <w:rsid w:val="008B5562"/>
    <w:rsid w:val="008C22D3"/>
    <w:rsid w:val="008C3609"/>
    <w:rsid w:val="008F6867"/>
    <w:rsid w:val="00911045"/>
    <w:rsid w:val="00944824"/>
    <w:rsid w:val="00954D12"/>
    <w:rsid w:val="009773EF"/>
    <w:rsid w:val="00996C85"/>
    <w:rsid w:val="0099761B"/>
    <w:rsid w:val="009B5E71"/>
    <w:rsid w:val="009D4EFF"/>
    <w:rsid w:val="00A25332"/>
    <w:rsid w:val="00A26E30"/>
    <w:rsid w:val="00A43091"/>
    <w:rsid w:val="00A45045"/>
    <w:rsid w:val="00A46468"/>
    <w:rsid w:val="00A6017A"/>
    <w:rsid w:val="00A63CB0"/>
    <w:rsid w:val="00A83D5F"/>
    <w:rsid w:val="00A87584"/>
    <w:rsid w:val="00A93C5D"/>
    <w:rsid w:val="00AB02A9"/>
    <w:rsid w:val="00AB5544"/>
    <w:rsid w:val="00AD081C"/>
    <w:rsid w:val="00AE089B"/>
    <w:rsid w:val="00AF0C98"/>
    <w:rsid w:val="00AF1D9F"/>
    <w:rsid w:val="00B00856"/>
    <w:rsid w:val="00B063B8"/>
    <w:rsid w:val="00B14EA9"/>
    <w:rsid w:val="00B154C5"/>
    <w:rsid w:val="00B27931"/>
    <w:rsid w:val="00B77959"/>
    <w:rsid w:val="00B87023"/>
    <w:rsid w:val="00B9152D"/>
    <w:rsid w:val="00BD4CCD"/>
    <w:rsid w:val="00BE1544"/>
    <w:rsid w:val="00C24FA7"/>
    <w:rsid w:val="00C53EAE"/>
    <w:rsid w:val="00CB0D4C"/>
    <w:rsid w:val="00CC204A"/>
    <w:rsid w:val="00CE7A56"/>
    <w:rsid w:val="00CF248E"/>
    <w:rsid w:val="00D13E64"/>
    <w:rsid w:val="00D354E8"/>
    <w:rsid w:val="00D42E88"/>
    <w:rsid w:val="00D6076F"/>
    <w:rsid w:val="00DB3A37"/>
    <w:rsid w:val="00DB5A95"/>
    <w:rsid w:val="00DC44E9"/>
    <w:rsid w:val="00E20D93"/>
    <w:rsid w:val="00E32666"/>
    <w:rsid w:val="00E37269"/>
    <w:rsid w:val="00E615F5"/>
    <w:rsid w:val="00E6396A"/>
    <w:rsid w:val="00E65E73"/>
    <w:rsid w:val="00E72AEF"/>
    <w:rsid w:val="00E81D4D"/>
    <w:rsid w:val="00E8452F"/>
    <w:rsid w:val="00EA4FFD"/>
    <w:rsid w:val="00EB4240"/>
    <w:rsid w:val="00EC11AB"/>
    <w:rsid w:val="00EC5EDB"/>
    <w:rsid w:val="00ED537D"/>
    <w:rsid w:val="00EE218A"/>
    <w:rsid w:val="00EF4F2D"/>
    <w:rsid w:val="00EF5C91"/>
    <w:rsid w:val="00F0104E"/>
    <w:rsid w:val="00F207E9"/>
    <w:rsid w:val="00F31A76"/>
    <w:rsid w:val="00F461F4"/>
    <w:rsid w:val="00F96445"/>
    <w:rsid w:val="00F97D52"/>
    <w:rsid w:val="00FA1852"/>
    <w:rsid w:val="00FD0443"/>
    <w:rsid w:val="00FF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B795A"/>
  <w15:chartTrackingRefBased/>
  <w15:docId w15:val="{98F8FE0B-8555-4BE0-AF77-8CA25BC5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left"/>
    </w:pPr>
    <w:rPr>
      <w:rFonts w:ascii="Times New Roman" w:hAnsi="Times New Roman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jc w:val="left"/>
    </w:pPr>
    <w:rPr>
      <w:rFonts w:ascii="Times New Roman" w:hAnsi="Times New Roman"/>
    </w:rPr>
  </w:style>
  <w:style w:type="character" w:styleId="Seitenzahl">
    <w:name w:val="page number"/>
    <w:basedOn w:val="Absatz-Standardschriftart"/>
  </w:style>
  <w:style w:type="paragraph" w:styleId="Textkrper2">
    <w:name w:val="Body Text 2"/>
    <w:basedOn w:val="Standard"/>
    <w:rsid w:val="00B00856"/>
    <w:pPr>
      <w:widowControl w:val="0"/>
      <w:tabs>
        <w:tab w:val="left" w:pos="-1440"/>
        <w:tab w:val="left" w:pos="-720"/>
        <w:tab w:val="left" w:pos="1416"/>
        <w:tab w:val="left" w:pos="1699"/>
        <w:tab w:val="left" w:pos="1982"/>
        <w:tab w:val="left" w:pos="2265"/>
        <w:tab w:val="left" w:pos="2548"/>
        <w:tab w:val="left" w:pos="2832"/>
        <w:tab w:val="left" w:pos="3115"/>
        <w:tab w:val="left" w:pos="3398"/>
        <w:tab w:val="left" w:pos="3681"/>
        <w:tab w:val="left" w:pos="3964"/>
        <w:tab w:val="left" w:pos="4248"/>
        <w:tab w:val="left" w:pos="4531"/>
        <w:tab w:val="left" w:pos="4814"/>
        <w:tab w:val="left" w:pos="5097"/>
        <w:tab w:val="left" w:pos="5380"/>
        <w:tab w:val="left" w:pos="5664"/>
        <w:tab w:val="left" w:pos="5947"/>
        <w:tab w:val="left" w:pos="6230"/>
        <w:tab w:val="left" w:pos="6513"/>
        <w:tab w:val="left" w:pos="6796"/>
        <w:tab w:val="left" w:pos="7080"/>
        <w:tab w:val="left" w:pos="7363"/>
        <w:tab w:val="left" w:pos="7646"/>
        <w:tab w:val="left" w:pos="7929"/>
        <w:tab w:val="left" w:pos="8212"/>
        <w:tab w:val="left" w:pos="8496"/>
        <w:tab w:val="left" w:pos="8779"/>
      </w:tabs>
      <w:suppressAutoHyphens/>
      <w:spacing w:line="192" w:lineRule="auto"/>
      <w:ind w:right="-1080"/>
      <w:jc w:val="left"/>
    </w:pPr>
    <w:rPr>
      <w:snapToGrid w:val="0"/>
      <w:sz w:val="12"/>
    </w:rPr>
  </w:style>
  <w:style w:type="paragraph" w:customStyle="1" w:styleId="Default">
    <w:name w:val="Default"/>
    <w:rsid w:val="00272EAC"/>
    <w:pPr>
      <w:autoSpaceDE w:val="0"/>
      <w:autoSpaceDN w:val="0"/>
      <w:adjustRightInd w:val="0"/>
    </w:pPr>
    <w:rPr>
      <w:rFonts w:ascii="Neue Demos" w:hAnsi="Neue Demos" w:cs="Neue Demos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28242D"/>
    <w:rPr>
      <w:rFonts w:ascii="Tahoma" w:hAnsi="Tahoma" w:cs="Tahoma"/>
      <w:sz w:val="16"/>
      <w:szCs w:val="16"/>
    </w:rPr>
  </w:style>
  <w:style w:type="character" w:styleId="Platzhaltertext">
    <w:name w:val="Placeholder Text"/>
    <w:uiPriority w:val="99"/>
    <w:semiHidden/>
    <w:rsid w:val="008C3609"/>
    <w:rPr>
      <w:color w:val="808080"/>
    </w:rPr>
  </w:style>
  <w:style w:type="paragraph" w:styleId="Listenabsatz">
    <w:name w:val="List Paragraph"/>
    <w:basedOn w:val="Standard"/>
    <w:uiPriority w:val="34"/>
    <w:qFormat/>
    <w:rsid w:val="00127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7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muelleho\Lokale%20Einstellungen\Temporary%20Internet%20Files\OLK18\03-12-Erkl&#228;rung%20Verm&#246;gen%20des%20Bieters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A0C452444D4C818C67E1E53FD5FF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39EC19-EE76-4838-AD8D-3A3BE5DAABD9}"/>
      </w:docPartPr>
      <w:docPartBody>
        <w:p w:rsidR="005E25C8" w:rsidRDefault="004641A4" w:rsidP="004641A4">
          <w:pPr>
            <w:pStyle w:val="40A0C452444D4C818C67E1E53FD5FF2A"/>
          </w:pPr>
          <w:r w:rsidRPr="00DF2C0A">
            <w:rPr>
              <w:rStyle w:val="Platzhaltertext"/>
              <w:sz w:val="20"/>
              <w:szCs w:val="20"/>
              <w:u w:val="single"/>
            </w:rPr>
            <w:t>Klicken oder tippen Sie hier, um Text einzugeben.</w:t>
          </w:r>
        </w:p>
      </w:docPartBody>
    </w:docPart>
    <w:docPart>
      <w:docPartPr>
        <w:name w:val="8040E9F07716495FA65797153C655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7A0C8F-A9BF-42BB-AFB6-E561AE092644}"/>
      </w:docPartPr>
      <w:docPartBody>
        <w:p w:rsidR="005E25C8" w:rsidRDefault="004641A4" w:rsidP="004641A4">
          <w:pPr>
            <w:pStyle w:val="8040E9F07716495FA65797153C6552BC"/>
          </w:pPr>
          <w:r w:rsidRPr="00DF2C0A">
            <w:rPr>
              <w:rStyle w:val="Platzhaltertext"/>
              <w:sz w:val="20"/>
              <w:szCs w:val="20"/>
              <w:u w:val="single"/>
            </w:rPr>
            <w:t>Klicken oder tippen Sie hier, um Text einzugeben.</w:t>
          </w:r>
        </w:p>
      </w:docPartBody>
    </w:docPart>
    <w:docPart>
      <w:docPartPr>
        <w:name w:val="725DA35C71A042F7A36047DECC2A7E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135FC6-7533-40BB-90D9-AB64162C3C00}"/>
      </w:docPartPr>
      <w:docPartBody>
        <w:p w:rsidR="005E25C8" w:rsidRDefault="004641A4" w:rsidP="004641A4">
          <w:pPr>
            <w:pStyle w:val="725DA35C71A042F7A36047DECC2A7E2E"/>
          </w:pPr>
          <w:r w:rsidRPr="00DF2C0A">
            <w:rPr>
              <w:rStyle w:val="Platzhaltertext"/>
              <w:sz w:val="20"/>
              <w:szCs w:val="20"/>
              <w:u w:val="single"/>
            </w:rPr>
            <w:t>Klicken oder tippen Sie hier, um Text einzugeben.</w:t>
          </w:r>
        </w:p>
      </w:docPartBody>
    </w:docPart>
    <w:docPart>
      <w:docPartPr>
        <w:name w:val="80694850583B4409A97CCE8C5B9690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1716FA-2391-472A-928A-DE940AEF8376}"/>
      </w:docPartPr>
      <w:docPartBody>
        <w:p w:rsidR="006C5D79" w:rsidRDefault="00ED468F" w:rsidP="00ED468F">
          <w:pPr>
            <w:pStyle w:val="80694850583B4409A97CCE8C5B969049"/>
          </w:pPr>
          <w:r>
            <w:rPr>
              <w:rStyle w:val="Platzhaltertext"/>
              <w:rFonts w:ascii="Frutiger LT 47 LightCn" w:eastAsiaTheme="minorHAnsi" w:hAnsi="Frutiger LT 47 LightCn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rFonts w:ascii="Frutiger LT 47 LightCn" w:hAnsi="Frutiger LT 47 LightCn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F2E2FD23D06A4E1AA3B69A49599444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4B0EA3-F58C-478F-A078-F022BAA11BC7}"/>
      </w:docPartPr>
      <w:docPartBody>
        <w:p w:rsidR="006C5D79" w:rsidRDefault="00ED468F" w:rsidP="00ED468F">
          <w:pPr>
            <w:pStyle w:val="F2E2FD23D06A4E1AA3B69A495994440B"/>
          </w:pPr>
          <w:r>
            <w:rPr>
              <w:rStyle w:val="Platzhaltertext"/>
              <w:rFonts w:ascii="Frutiger LT 47 LightCn" w:eastAsiaTheme="minorHAnsi" w:hAnsi="Frutiger LT 47 LightCn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rFonts w:ascii="Frutiger LT 47 LightCn" w:hAnsi="Frutiger LT 47 LightCn"/>
              <w:sz w:val="20"/>
              <w:szCs w:val="20"/>
              <w:u w:val="single"/>
            </w:rPr>
            <w:t>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47 LightCn">
    <w:altName w:val="Calibri"/>
    <w:charset w:val="00"/>
    <w:family w:val="swiss"/>
    <w:pitch w:val="variable"/>
    <w:sig w:usb0="80000027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ue Dem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1A4"/>
    <w:rsid w:val="0021203D"/>
    <w:rsid w:val="004641A4"/>
    <w:rsid w:val="005E25C8"/>
    <w:rsid w:val="006C5D79"/>
    <w:rsid w:val="006F4536"/>
    <w:rsid w:val="00ED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468F"/>
    <w:rPr>
      <w:color w:val="808080"/>
    </w:rPr>
  </w:style>
  <w:style w:type="paragraph" w:customStyle="1" w:styleId="40A0C452444D4C818C67E1E53FD5FF2A">
    <w:name w:val="40A0C452444D4C818C67E1E53FD5FF2A"/>
    <w:rsid w:val="004641A4"/>
  </w:style>
  <w:style w:type="paragraph" w:customStyle="1" w:styleId="8040E9F07716495FA65797153C6552BC">
    <w:name w:val="8040E9F07716495FA65797153C6552BC"/>
    <w:rsid w:val="004641A4"/>
  </w:style>
  <w:style w:type="paragraph" w:customStyle="1" w:styleId="725DA35C71A042F7A36047DECC2A7E2E">
    <w:name w:val="725DA35C71A042F7A36047DECC2A7E2E"/>
    <w:rsid w:val="004641A4"/>
  </w:style>
  <w:style w:type="paragraph" w:customStyle="1" w:styleId="80694850583B4409A97CCE8C5B969049">
    <w:name w:val="80694850583B4409A97CCE8C5B969049"/>
    <w:rsid w:val="00ED468F"/>
  </w:style>
  <w:style w:type="paragraph" w:customStyle="1" w:styleId="F2E2FD23D06A4E1AA3B69A495994440B">
    <w:name w:val="F2E2FD23D06A4E1AA3B69A495994440B"/>
    <w:rsid w:val="00ED46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/>
    <Synchronization>Asynchronous</Synchronization>
    <Type>10001</Type>
    <SequenceNumber>10000</SequenceNumber>
    <Url/>
    <Assembly>DataOne.QM, Version=1.0.0.0, Culture=neutral, PublicKeyToken=283b27e6ca7b8a44</Assembly>
    <Class>DataOne.QM.QMRelatedDocumentsReceiver</Class>
    <Data/>
    <Filter/>
  </Receiver>
  <Receiver>
    <Name/>
    <Synchronization>Asynchronous</Synchronization>
    <Type>10002</Type>
    <SequenceNumber>10000</SequenceNumber>
    <Url/>
    <Assembly>DataOne.QM, Version=1.0.0.0, Culture=neutral, PublicKeyToken=283b27e6ca7b8a44</Assembly>
    <Class>DataOne.QM.QMRelatedDocumentsReceiver</Class>
    <Data/>
    <Filter/>
  </Receiver>
  <Receiver>
    <Name/>
    <Synchronization>Synchronous</Synchronization>
    <Type>3</Type>
    <SequenceNumber>10000</SequenceNumber>
    <Url/>
    <Assembly>DataOne.QM.PDF, Version=1.0.0.0, Culture=neutral, PublicKeyToken=7d3c850701dacb81</Assembly>
    <Class>DataOne.QM.PDF.QMItemDeletedEventReceiver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IsConverted xmlns="http://schemas.microsoft.com/sharepoint/v3" xsi:nil="true"/>
    <QMParentDocuments xmlns="55793bf3-742d-42de-87af-8472151506b0" xsi:nil="true"/>
    <QMRelatedDocuments xmlns="d9c3bf0c-5379-4fec-b742-1cf8657e694a" xsi:nil="true"/>
    <QMDocumentLocked xmlns="55793bf3-742d-42de-87af-8472151506b0">false</QMDocumentLocked>
    <pc0e74f1a978445d9f5d83351f6b315e xmlns="d9c3bf0c-5379-4fec-b742-1cf8657e69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Verwaltungsdienst</TermName>
          <TermId xmlns="http://schemas.microsoft.com/office/infopath/2007/PartnerControls">572ed726-0c59-4ba3-ad27-9b32f02b7caa</TermId>
        </TermInfo>
      </Terms>
    </pc0e74f1a978445d9f5d83351f6b315e>
    <Nächste_x0020_Revision_x0020_am xmlns="d9c3bf0c-5379-4fec-b742-1cf8657e694a">2025-07-13T22:00:00+00:00</Nächste_x0020_Revision_x0020_am>
    <QMDocumentApprovedAt xmlns="55793bf3-742d-42de-87af-8472151506b0">2022-07-13T22:00:00+00:00</QMDocumentApprovedAt>
    <QMDocumentWrittenBy xmlns="55793bf3-742d-42de-87af-8472151506b0">
      <UserInfo>
        <DisplayName>i:0#.w|mh-hannover\hentschc,#i:0#.w|mh-hannover\hentschc,#Hentschel.Claudia@mh-hannover.de,#,#Hentschel, Claudia,#,#Zentraleinkauf - OE 1260,#</DisplayName>
        <AccountId>2040</AccountId>
        <AccountType/>
      </UserInfo>
    </QMDocumentWrittenBy>
    <QMDocumentToCheckBy xmlns="55793bf3-742d-42de-87af-8472151506b0">
      <UserInfo>
        <DisplayName>i:0#.w|mh-hannover\mantheyg,#i:0#.w|mh-hannover\mantheyg,#Manthey.Guenter@MH-Hannover.de,#,#Manthey, Günter,#,#Einkauf Dienstleistungen - OE 1263,#</DisplayName>
        <AccountId>3926</AccountId>
        <AccountType/>
      </UserInfo>
    </QMDocumentToCheckBy>
    <QMDocumentVersion xmlns="55793bf3-742d-42de-87af-8472151506b0">2</QMDocumentVersion>
    <QMScopes_0 xmlns="55793bf3-742d-42de-87af-8472151506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Zentraleinkauf</TermName>
          <TermId xmlns="http://schemas.microsoft.com/office/infopath/2007/PartnerControls">0633924a-52bf-4c68-b513-e6fd164409e9</TermId>
        </TermInfo>
      </Terms>
    </QMScopes_0>
    <Vorgabe_x002f_Vorversion xmlns="d9c3bf0c-5379-4fec-b742-1cf8657e694a" xsi:nil="true"/>
    <l0643b46a58242af9b7bff7de5916030 xmlns="d9c3bf0c-5379-4fec-b742-1cf8657e69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Versorgung</TermName>
          <TermId xmlns="http://schemas.microsoft.com/office/infopath/2007/PartnerControls">7d87f5ad-69cc-4257-99fa-69c75ebb3341</TermId>
        </TermInfo>
      </Terms>
    </l0643b46a58242af9b7bff7de5916030>
    <IconOverlay xmlns="http://schemas.microsoft.com/sharepoint/v4" xsi:nil="true"/>
    <QMDocumentCheckedByLabel xmlns="55793bf3-742d-42de-87af-8472151506b0">11.07.2022, Manthey, Günter</QMDocumentCheckedByLabel>
    <QMUnterbereich xmlns="d9c3bf0c-5379-4fec-b742-1cf8657e694a">-</QMUnterbereich>
    <QMLinkToRelatedDocuments xmlns="55793bf3-742d-42de-87af-8472151506b0" xsi:nil="true"/>
    <QMDocumentApprovedByLabel xmlns="55793bf3-742d-42de-87af-8472151506b0">14.07.2022, Kohlhase, Andreas</QMDocumentApprovedByLabel>
    <QMDocumentToApproveBy xmlns="55793bf3-742d-42de-87af-8472151506b0">
      <UserInfo>
        <DisplayName>i:0#.w|mh-hannover\kohlhase,#i:0#.w|mh-hannover\kohlhase,#Kohlhase.Andreas@MH-Hannover.de,#Kohlhase.Andreas@MH-Hannover.de,#Kohlhase, Andreas,#,#GB IV - OE 1200,#</DisplayName>
        <AccountId>3473</AccountId>
        <AccountType/>
      </UserInfo>
    </QMDocumentToApproveBy>
    <QMDocumentWrittenByLabel xmlns="55793bf3-742d-42de-87af-8472151506b0">Hentschel, Claudia</QMDocumentWrittenByLabel>
    <QMVerantwortungsbereich xmlns="d9c3bf0c-5379-4fec-b742-1cf8657e694a">Abteilung Zentraleinkauf</QMVerantwortungsbereich>
    <DLCPolicyLabelClientValue xmlns="55793bf3-742d-42de-87af-8472151506b0">Version: {_UIVersionString} Status: {_ModerationStatus}</DLCPolicyLabelClientValue>
    <QM_x0020_Verwendungsart xmlns="d9c3bf0c-5379-4fec-b742-1cf8657e694a">Intern</QM_x0020_Verwendungsart>
    <QMLinkToParentDocuments xmlns="55793bf3-742d-42de-87af-8472151506b0" xsi:nil="true"/>
    <TaxCatchAll xmlns="f0942c0e-a400-4635-944a-64a995bee3f6">
      <Value>6</Value>
      <Value>10</Value>
      <Value>107</Value>
      <Value>56</Value>
    </TaxCatchAll>
    <QMDocumentOwnedBy xmlns="55793bf3-742d-42de-87af-8472151506b0">
      <UserInfo>
        <DisplayName>i:0#.w|mh-hannover\raederse,#i:0#.w|mh-hannover\raederse,#Raeder.Sean@mh-hannover.de,#,#Räder, Sean,#,#Projekteinkauf - OE 1264,#</DisplayName>
        <AccountId>20129</AccountId>
        <AccountType/>
      </UserInfo>
    </QMDocumentOwnedBy>
    <QMDocReferenceID xmlns="55793bf3-742d-42de-87af-8472151506b0" xsi:nil="true"/>
    <QMFileExtension xmlns="http://schemas.microsoft.com/sharepoint/v3" xsi:nil="true"/>
    <QMDocumentNumber xmlns="55793bf3-742d-42de-87af-8472151506b0">MHHVD-1177994689-66073</QMDocumentNumber>
    <DLCPolicyLabelLock xmlns="55793bf3-742d-42de-87af-8472151506b0" xsi:nil="true"/>
    <Revisionsintervall xmlns="d9c3bf0c-5379-4fec-b742-1cf8657e694a">36</Revisionsintervall>
    <n9d9a11ddeb9489795cb3a9a5676441b xmlns="d9c3bf0c-5379-4fec-b742-1cf8657e69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Einzelnes Dokument</TermName>
          <TermId xmlns="http://schemas.microsoft.com/office/infopath/2007/PartnerControls">9e45b507-a19b-4b92-97d2-3157f85b560a</TermId>
        </TermInfo>
      </Terms>
    </n9d9a11ddeb9489795cb3a9a5676441b>
    <_dlc_DocId xmlns="f0942c0e-a400-4635-944a-64a995bee3f6">MHHVD-1177994689-66073</_dlc_DocId>
    <DLCPolicyLabelValue xmlns="55793bf3-742d-42de-87af-8472151506b0">Version: {_UIVersionString} Status: {_ModerationStatus}</DLCPolicyLabelValue>
    <_dlc_DocIdUrl xmlns="f0942c0e-a400-4635-944a-64a995bee3f6">
      <Url>https://sharepoint.mh-hannover.local/bereiche/qmp/_layouts/15/DocIdRedir.aspx?ID=MHHVD-1177994689-66073</Url>
      <Description>MHHVD-1177994689-66073</Description>
    </_dlc_DocIdUrl>
  </documentManagement>
</p:properties>
</file>

<file path=customXml/item4.xml><?xml version="1.0" encoding="utf-8"?>
<?mso-contentType ?>
<p:Policy xmlns:p="office.server.policy" id="" local="true">
  <p:Name>Wordvorlage</p:Name>
  <p:Description/>
  <p:Statement/>
  <p:PolicyItems>
    <p:PolicyItem featureId="Microsoft.Office.RecordsManagement.PolicyFeatures.PolicyLabel" staticId="0x0101003748FEB7A2AD41D8B6637717C157697A005CEC77198DCC2146BCA26D38BB8C7A2E00DBC0EE73AACDA84D949992CA924B0AE7|-298223382" UniqueId="d67a7c1e-2683-461f-8138-0e9775eff7e0">
      <p:Name>Bezeichnungen</p:Name>
      <p:Description>Generiert Bezeichnungen, die in Microsoft Office-Dokumente eingefügt werden können, um sicherzustellen, dass Dokumenteigenschaften oder sonstige wichtige Informationen beim Drucken von Dokumenten enthalten sind. Bezeichnungen können auch für die Suche nach Dokumenten verwendet werden.</p:Description>
      <p:CustomData>
        <label>
          <segment type="literal">Version: </segment>
          <segment type="metadata">_UIVersionString</segment>
          <segment type="literal"> Status: </segment>
          <segment type="metadata">_ModerationStatus</segment>
        </label>
      </p:CustomData>
    </p:PolicyItem>
  </p:PolicyItems>
</p:Policy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vorlage" ma:contentTypeID="0x0101003748FEB7A2AD41D8B6637717C157697A005CEC77198DCC2146BCA26D38BB8C7A2E00DBC0EE73AACDA84D949992CA924B0AE7" ma:contentTypeVersion="121" ma:contentTypeDescription=" " ma:contentTypeScope="" ma:versionID="dd3dbfea9978779ff126bb298d8dcc81">
  <xsd:schema xmlns:xsd="http://www.w3.org/2001/XMLSchema" xmlns:xs="http://www.w3.org/2001/XMLSchema" xmlns:p="http://schemas.microsoft.com/office/2006/metadata/properties" xmlns:ns1="http://schemas.microsoft.com/sharepoint/v3" xmlns:ns2="d9c3bf0c-5379-4fec-b742-1cf8657e694a" xmlns:ns3="55793bf3-742d-42de-87af-8472151506b0" xmlns:ns4="f0942c0e-a400-4635-944a-64a995bee3f6" xmlns:ns5="http://schemas.microsoft.com/sharepoint/v4" targetNamespace="http://schemas.microsoft.com/office/2006/metadata/properties" ma:root="true" ma:fieldsID="333a25401b016ef4ac17e473f7840eef" ns1:_="" ns2:_="" ns3:_="" ns4:_="" ns5:_="">
    <xsd:import namespace="http://schemas.microsoft.com/sharepoint/v3"/>
    <xsd:import namespace="d9c3bf0c-5379-4fec-b742-1cf8657e694a"/>
    <xsd:import namespace="55793bf3-742d-42de-87af-8472151506b0"/>
    <xsd:import namespace="f0942c0e-a400-4635-944a-64a995bee3f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QMVerantwortungsbereich" minOccurs="0"/>
                <xsd:element ref="ns2:QMUnterbereich" minOccurs="0"/>
                <xsd:element ref="ns3:QMDocumentWrittenBy" minOccurs="0"/>
                <xsd:element ref="ns3:QMDocumentToCheckBy" minOccurs="0"/>
                <xsd:element ref="ns3:QMDocumentToApproveBy" minOccurs="0"/>
                <xsd:element ref="ns3:QMDocumentOwnedBy" minOccurs="0"/>
                <xsd:element ref="ns2:Revisionsintervall" minOccurs="0"/>
                <xsd:element ref="ns2:QMRelatedDocuments" minOccurs="0"/>
                <xsd:element ref="ns3:QMDocumentLocked" minOccurs="0"/>
                <xsd:element ref="ns3:QMLinkToRelatedDocuments" minOccurs="0"/>
                <xsd:element ref="ns1:QMIsConverted" minOccurs="0"/>
                <xsd:element ref="ns3:QMParentDocuments" minOccurs="0"/>
                <xsd:element ref="ns3:QMLinkToParentDocuments" minOccurs="0"/>
                <xsd:element ref="ns2:Vorgabe_x002f_Vorversion" minOccurs="0"/>
                <xsd:element ref="ns3:QMDocumentCheckedByLabel" minOccurs="0"/>
                <xsd:element ref="ns3:QMDocReferenceID" minOccurs="0"/>
                <xsd:element ref="ns4:_dlc_DocId" minOccurs="0"/>
                <xsd:element ref="ns4:_dlc_DocIdUrl" minOccurs="0"/>
                <xsd:element ref="ns4:_dlc_DocIdPersistId" minOccurs="0"/>
                <xsd:element ref="ns2:n9d9a11ddeb9489795cb3a9a5676441b" minOccurs="0"/>
                <xsd:element ref="ns4:TaxCatchAll" minOccurs="0"/>
                <xsd:element ref="ns4:TaxCatchAllLabel" minOccurs="0"/>
                <xsd:element ref="ns2:pc0e74f1a978445d9f5d83351f6b315e" minOccurs="0"/>
                <xsd:element ref="ns3:QMScopes_0" minOccurs="0"/>
                <xsd:element ref="ns2:l0643b46a58242af9b7bff7de5916030" minOccurs="0"/>
                <xsd:element ref="ns1:QMFileExtension" minOccurs="0"/>
                <xsd:element ref="ns3:QMDocumentVersion" minOccurs="0"/>
                <xsd:element ref="ns3:QMDocumentNumber" minOccurs="0"/>
                <xsd:element ref="ns2:Nächste_x0020_Revision_x0020_am" minOccurs="0"/>
                <xsd:element ref="ns3:DLCPolicyLabelValue" minOccurs="0"/>
                <xsd:element ref="ns3:DLCPolicyLabelClientValue" minOccurs="0"/>
                <xsd:element ref="ns3:DLCPolicyLabelLock" minOccurs="0"/>
                <xsd:element ref="ns1:_dlc_Exempt" minOccurs="0"/>
                <xsd:element ref="ns5:IconOverlay" minOccurs="0"/>
                <xsd:element ref="ns3:QMDocumentWrittenByLabel" minOccurs="0"/>
                <xsd:element ref="ns3:QMDocumentApprovedAt" minOccurs="0"/>
                <xsd:element ref="ns3:QMDocumentApprovedByLabel" minOccurs="0"/>
                <xsd:element ref="ns3:QM_x0020_Mitgeltende_x0020_Unterlagen_x003a_QM_x0020_Verantwortungsbereich" minOccurs="0"/>
                <xsd:element ref="ns2:SharedWithUsers" minOccurs="0"/>
                <xsd:element ref="ns2:SharedWithDetails" minOccurs="0"/>
                <xsd:element ref="ns2:QM_x0020_Verwendungs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IsConverted" ma:index="16" nillable="true" ma:displayName="QMIsConverted" ma:hidden="true" ma:internalName="QMIsConverted" ma:readOnly="false">
      <xsd:simpleType>
        <xsd:restriction base="dms:Boolean"/>
      </xsd:simpleType>
    </xsd:element>
    <xsd:element name="QMFileExtension" ma:index="37" nillable="true" ma:displayName="QMFileExtension" ma:hidden="true" ma:internalName="QMFileExtension">
      <xsd:simpleType>
        <xsd:restriction base="dms:Text"/>
      </xsd:simpleType>
    </xsd:element>
    <xsd:element name="_dlc_Exempt" ma:index="44" nillable="true" ma:displayName="Von der Richtlinie ausgenommen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3bf0c-5379-4fec-b742-1cf8657e694a" elementFormDefault="qualified">
    <xsd:import namespace="http://schemas.microsoft.com/office/2006/documentManagement/types"/>
    <xsd:import namespace="http://schemas.microsoft.com/office/infopath/2007/PartnerControls"/>
    <xsd:element name="QMVerantwortungsbereich" ma:index="2" nillable="true" ma:displayName="QM Verantwortungsbereich" ma:description="Langbezeichnung wird in der Kopfzeile angezeigt.&#10;Die Kurzbezeichnung tragen Sie bitte in das Feld Name ein." ma:indexed="true" ma:internalName="QMVerantwortungsbereich">
      <xsd:simpleType>
        <xsd:restriction base="dms:Text">
          <xsd:maxLength value="255"/>
        </xsd:restriction>
      </xsd:simpleType>
    </xsd:element>
    <xsd:element name="QMUnterbereich" ma:index="3" nillable="true" ma:displayName="QM Unterbereich" ma:description="Wird in der Kopfzeile in der 2. Zeile angezeigt. Wenn nicht benötigt bitte ein &quot;-&quot; eingeben." ma:indexed="true" ma:internalName="QMUnterbereich">
      <xsd:simpleType>
        <xsd:restriction base="dms:Text">
          <xsd:maxLength value="255"/>
        </xsd:restriction>
      </xsd:simpleType>
    </xsd:element>
    <xsd:element name="Revisionsintervall" ma:index="9" nillable="true" ma:displayName="Revisionsintervall" ma:default="36" ma:description="Monate" ma:format="Dropdown" ma:internalName="Revisionsintervall">
      <xsd:simpleType>
        <xsd:restriction base="dms:Choice">
          <xsd:enumeration value="0"/>
          <xsd:enumeration value="6"/>
          <xsd:enumeration value="12"/>
          <xsd:enumeration value="24"/>
          <xsd:enumeration value="36"/>
        </xsd:restriction>
      </xsd:simpleType>
    </xsd:element>
    <xsd:element name="QMRelatedDocuments" ma:index="13" nillable="true" ma:displayName="QM Mitgeltende Unterlagen" ma:description="" ma:list="Self" ma:internalName="QMRelatedDocuments" ma:showField="Title">
      <xsd:simpleType>
        <xsd:restriction base="dms:Unknown"/>
      </xsd:simpleType>
    </xsd:element>
    <xsd:element name="Vorgabe_x002f_Vorversion" ma:index="19" nillable="true" ma:displayName="Vorgabe/Vorversion" ma:description="Verlinkung zum Vorgabedokument / zur Archivversion" ma:internalName="Vorgabe_x002F_Vorversion">
      <xsd:simpleType>
        <xsd:restriction base="dms:Unknown"/>
      </xsd:simpleType>
    </xsd:element>
    <xsd:element name="n9d9a11ddeb9489795cb3a9a5676441b" ma:index="29" nillable="true" ma:taxonomy="true" ma:internalName="n9d9a11ddeb9489795cb3a9a5676441b" ma:taxonomyFieldName="QMDokumentart" ma:displayName="QM Dokumentart" ma:indexed="true" ma:readOnly="false" ma:default="" ma:fieldId="{79d9a11d-deb9-4897-95cb-3a9a5676441b}" ma:sspId="ae69684b-7ab9-49a6-b514-075fd4ef659d" ma:termSetId="743a0732-984e-425c-846b-672e54ffd1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0e74f1a978445d9f5d83351f6b315e" ma:index="33" nillable="true" ma:taxonomy="true" ma:internalName="pc0e74f1a978445d9f5d83351f6b315e" ma:taxonomyFieldName="QMBerufsgruppen" ma:displayName="QM Berufsgruppen" ma:readOnly="false" ma:default="" ma:fieldId="{9c0e74f1-a978-445d-9f5d-83351f6b315e}" ma:taxonomyMulti="true" ma:sspId="ae69684b-7ab9-49a6-b514-075fd4ef659d" ma:termSetId="80db0686-7758-445b-b90f-da7753a986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643b46a58242af9b7bff7de5916030" ma:index="35" nillable="true" ma:taxonomy="true" ma:internalName="l0643b46a58242af9b7bff7de5916030" ma:taxonomyFieldName="QMProzesse" ma:displayName="QM Prozesse" ma:default="" ma:fieldId="{50643b46-a582-42af-9b7b-ff7de5916030}" ma:taxonomyMulti="true" ma:sspId="ae69684b-7ab9-49a6-b514-075fd4ef659d" ma:termSetId="5754db36-e3e1-45a7-9891-369e8e0a5c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ächste_x0020_Revision_x0020_am" ma:index="40" nillable="true" ma:displayName="Nächste Revision am" ma:format="DateOnly" ma:indexed="true" ma:internalName="N_x00e4_chste_x0020_Revision_x0020_am" ma:readOnly="false">
      <xsd:simpleType>
        <xsd:restriction base="dms:DateTime"/>
      </xsd:simpleType>
    </xsd:element>
    <xsd:element name="SharedWithUsers" ma:index="5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QM_x0020_Verwendungsart" ma:index="57" nillable="true" ma:displayName="QM Vertraulichkeitsstufe" ma:default="Intern" ma:format="Dropdown" ma:internalName="QM_x0020_Verwendungsart">
      <xsd:simpleType>
        <xsd:restriction base="dms:Choice">
          <xsd:enumeration value="Öffentlich"/>
          <xsd:enumeration value="Intern"/>
          <xsd:enumeration value="Vertraulich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93bf3-742d-42de-87af-8472151506b0" elementFormDefault="qualified">
    <xsd:import namespace="http://schemas.microsoft.com/office/2006/documentManagement/types"/>
    <xsd:import namespace="http://schemas.microsoft.com/office/infopath/2007/PartnerControls"/>
    <xsd:element name="QMDocumentWrittenBy" ma:index="5" nillable="true" ma:displayName="QM Ersteller" ma:description="" ma:SharePointGroup="0" ma:internalName="QMDocument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ToCheckBy" ma:index="6" nillable="true" ma:displayName="QM Prüfer" ma:description="Personenfeld; Wird vom Genehmigungsworkflow genutzt. ,&#10;Die hier hinterlegte Person wird auf ein Dokument vererbt,  wenn in den Dokument Eigenschaften keine Person hinterlegt wurde.  Mehrfachnennung möglich," ma:SearchPeopleOnly="false" ma:SharePointGroup="0" ma:internalName="QMDocumentToCheck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ToApproveBy" ma:index="7" nillable="true" ma:displayName="QM Genehmiger" ma:description="Personenfeld; Mehrfachnennung möglich, wird vom Genehmigungsworkflow für die Prüfung genutzt" ma:SearchPeopleOnly="false" ma:SharePointGroup="0" ma:internalName="QMDocumentToApprove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OwnedBy" ma:index="8" nillable="true" ma:displayName="QM Verantwortlich" ma:description="Personenfeld; Wird vom Revisionsworkflow adressiert. Die Erinnerung erfolgt 6 Wochen vor Revisionsdatum. Mehrfachnennung möglich," ma:SearchPeopleOnly="false" ma:SharePointGroup="0" ma:internalName="QMDocumentOwned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Locked" ma:index="14" nillable="true" ma:displayName="QM Gesperrt" ma:default="false" ma:description="" ma:hidden="true" ma:indexed="true" ma:internalName="QMDocumentLocked">
      <xsd:simpleType>
        <xsd:restriction base="dms:Boolean"/>
      </xsd:simpleType>
    </xsd:element>
    <xsd:element name="QMLinkToRelatedDocuments" ma:index="15" nillable="true" ma:displayName="QM Mitgeltende Unterlagen Link" ma:description="" ma:hidden="true" ma:internalName="QMLinkToRelatedDocuments">
      <xsd:simpleType>
        <xsd:restriction base="dms:Note"/>
      </xsd:simpleType>
    </xsd:element>
    <xsd:element name="QMParentDocuments" ma:index="17" nillable="true" ma:displayName="QM Hauptdokumente" ma:description="QM Hauptdokumente einer mitgeltenden Unterlage" ma:hidden="true" ma:internalName="QMParentDocuments" ma:readOnly="false">
      <xsd:simpleType>
        <xsd:restriction base="dms:Note"/>
      </xsd:simpleType>
    </xsd:element>
    <xsd:element name="QMLinkToParentDocuments" ma:index="18" nillable="true" ma:displayName="QM Hauptdokumente Link" ma:description="Hauptdokument eines mitgeltenden Dokumentes" ma:hidden="true" ma:internalName="QMLinkToParentDocuments" ma:readOnly="false">
      <xsd:simpleType>
        <xsd:restriction base="dms:Note"/>
      </xsd:simpleType>
    </xsd:element>
    <xsd:element name="QMDocumentCheckedByLabel" ma:index="20" nillable="true" ma:displayName="QM geprüft von" ma:hidden="true" ma:internalName="QMDocumentCheckedByLabel" ma:readOnly="false">
      <xsd:simpleType>
        <xsd:restriction base="dms:Note"/>
      </xsd:simpleType>
    </xsd:element>
    <xsd:element name="QMDocReferenceID" ma:index="22" nillable="true" ma:displayName="QMDocReferenceID" ma:description="QMDocReferenceID" ma:hidden="true" ma:list="Self" ma:internalName="QMDocReferenceID">
      <xsd:simpleType>
        <xsd:restriction base="dms:Number"/>
      </xsd:simpleType>
    </xsd:element>
    <xsd:element name="QMScopes_0" ma:index="34" nillable="true" ma:taxonomy="true" ma:internalName="QMScopes_0" ma:taxonomyFieldName="QMScopes" ma:displayName="QM Geltungsbereiche" ma:default="" ma:fieldId="{a087eb45-8bf1-4a78-af62-06b9fe847b40}" ma:taxonomyMulti="true" ma:sspId="ae69684b-7ab9-49a6-b514-075fd4ef659d" ma:termSetId="d9c055de-76ae-44fb-bbfd-92a5ce12f7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DocumentVersion" ma:index="38" nillable="true" ma:displayName="QM Version" ma:indexed="true" ma:internalName="QMDocumentVersion" ma:readOnly="false">
      <xsd:simpleType>
        <xsd:restriction base="dms:Text">
          <xsd:maxLength value="255"/>
        </xsd:restriction>
      </xsd:simpleType>
    </xsd:element>
    <xsd:element name="QMDocumentNumber" ma:index="39" nillable="true" ma:displayName="QM Dokument Nummer" ma:description="" ma:hidden="true" ma:internalName="QMDocumentNumber" ma:readOnly="false">
      <xsd:simpleType>
        <xsd:restriction base="dms:Text"/>
      </xsd:simpleType>
    </xsd:element>
    <xsd:element name="DLCPolicyLabelValue" ma:index="41" nillable="true" ma:displayName="Bezeichnung" ma:description="Speichert den aktuellen Wert der Bezeichnung." ma:internalName="DLCPolicyLabelValue" ma:readOnly="true">
      <xsd:simpleType>
        <xsd:restriction base="dms:Note">
          <xsd:maxLength value="255"/>
        </xsd:restriction>
      </xsd:simpleType>
    </xsd:element>
    <xsd:element name="DLCPolicyLabelClientValue" ma:index="42" nillable="true" ma:displayName="Clientbezeichnungswert" ma:description="Speichert den letzten Bezeichnungswert, der auf dem Client errechnet wurde." ma:hidden="true" ma:internalName="DLCPolicyLabelClientValue" ma:readOnly="false">
      <xsd:simpleType>
        <xsd:restriction base="dms:Note"/>
      </xsd:simpleType>
    </xsd:element>
    <xsd:element name="DLCPolicyLabelLock" ma:index="43" nillable="true" ma:displayName="Bezeichnung gesperrt" ma:description="Gibt an, ob die Bezeichnung zu aktualisieren ist, wenn Elementeigenschaften geändert werden." ma:hidden="true" ma:internalName="DLCPolicyLabelLock" ma:readOnly="false">
      <xsd:simpleType>
        <xsd:restriction base="dms:Text"/>
      </xsd:simpleType>
    </xsd:element>
    <xsd:element name="QMDocumentWrittenByLabel" ma:index="46" nillable="true" ma:displayName="QM erstellt von" ma:hidden="true" ma:internalName="QMDocumentWrittenByLabel" ma:readOnly="false">
      <xsd:simpleType>
        <xsd:restriction base="dms:Note"/>
      </xsd:simpleType>
    </xsd:element>
    <xsd:element name="QMDocumentApprovedAt" ma:index="47" nillable="true" ma:displayName="QM genehmigt am" ma:description="" ma:format="DateOnly" ma:hidden="true" ma:internalName="QMDocumentApprovedAt" ma:readOnly="false">
      <xsd:simpleType>
        <xsd:restriction base="dms:DateTime"/>
      </xsd:simpleType>
    </xsd:element>
    <xsd:element name="QMDocumentApprovedByLabel" ma:index="48" nillable="true" ma:displayName="QM genehmigt von" ma:description=":QMCore_Fields_QMDocumentApprovedByLabel_Description" ma:hidden="true" ma:internalName="QMDocumentApprovedByLabel" ma:readOnly="false">
      <xsd:simpleType>
        <xsd:restriction base="dms:Note"/>
      </xsd:simpleType>
    </xsd:element>
    <xsd:element name="QM_x0020_Mitgeltende_x0020_Unterlagen_x003a_QM_x0020_Verantwortungsbereich" ma:index="54" nillable="true" ma:displayName="QM Mitgeltende Unterlagen:QM Verantwortungsbereich" ma:list="{55793bf3-742d-42de-87af-8472151506b0}" ma:internalName="QM_x0020_Mitgeltende_x0020_Unterlagen_x003a_QM_x0020_Verantwortungsbereich" ma:readOnly="true" ma:showField="QMVerantwortungsbereich" ma:web="d9c3bf0c-5379-4fec-b742-1cf8657e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42c0e-a400-4635-944a-64a995bee3f6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24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30" nillable="true" ma:displayName="Taxonomiespalte &quot;Alle abfangen&quot;" ma:hidden="true" ma:list="{cdbb715c-907a-4074-a724-7defbb4fecea}" ma:internalName="TaxCatchAll" ma:showField="CatchAllData" ma:web="d9c3bf0c-5379-4fec-b742-1cf8657e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1" nillable="true" ma:displayName="Taxonomiespalte &quot;Alle abfangen&quot;1" ma:hidden="true" ma:list="{cdbb715c-907a-4074-a724-7defbb4fecea}" ma:internalName="TaxCatchAllLabel" ma:readOnly="true" ma:showField="CatchAllDataLabel" ma:web="d9c3bf0c-5379-4fec-b742-1cf8657e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F1E712-839C-4F68-9EC1-DD9D9F2BDFF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F0A022C-9904-418F-8F95-7D838BCCD1C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8E4820-829F-45C0-882A-3B6F00E85C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793bf3-742d-42de-87af-8472151506b0"/>
    <ds:schemaRef ds:uri="d9c3bf0c-5379-4fec-b742-1cf8657e694a"/>
    <ds:schemaRef ds:uri="http://schemas.microsoft.com/sharepoint/v4"/>
    <ds:schemaRef ds:uri="f0942c0e-a400-4635-944a-64a995bee3f6"/>
  </ds:schemaRefs>
</ds:datastoreItem>
</file>

<file path=customXml/itemProps4.xml><?xml version="1.0" encoding="utf-8"?>
<ds:datastoreItem xmlns:ds="http://schemas.openxmlformats.org/officeDocument/2006/customXml" ds:itemID="{3E032286-D353-44E5-AA03-AEE7F8230941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8F479B7B-7B25-4646-A54C-0F20B36BB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c3bf0c-5379-4fec-b742-1cf8657e694a"/>
    <ds:schemaRef ds:uri="55793bf3-742d-42de-87af-8472151506b0"/>
    <ds:schemaRef ds:uri="f0942c0e-a400-4635-944a-64a995bee3f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25A21D0-6793-44B9-95F1-F9F487533600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D06FBB8B-4950-4BE7-8C8E-1F57B3CB3D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03-12-Erklärung Vermögen des Bieters.dot</Template>
  <TotalTime>0</TotalTime>
  <Pages>2</Pages>
  <Words>177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6 Erklärung der Bewerber-Bietergemeinschaft</vt:lpstr>
    </vt:vector>
  </TitlesOfParts>
  <Company>MHH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6 Erklärung der Bewerber-Bietergemeinschaft</dc:title>
  <dc:subject>Ausschreibungsverfahren</dc:subject>
  <dc:creator>Hentschel.Claudia@mh-hannover.de</dc:creator>
  <cp:keywords/>
  <cp:lastModifiedBy>Andreas Rosenauer</cp:lastModifiedBy>
  <cp:revision>10</cp:revision>
  <cp:lastPrinted>2015-04-23T04:58:00Z</cp:lastPrinted>
  <dcterms:created xsi:type="dcterms:W3CDTF">2023-09-04T07:23:00Z</dcterms:created>
  <dcterms:modified xsi:type="dcterms:W3CDTF">2026-10-01T20:28:00Z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HH-ID">
    <vt:lpwstr>-</vt:lpwstr>
  </property>
  <property fmtid="{D5CDD505-2E9C-101B-9397-08002B2CF9AE}" pid="3" name="Nummer">
    <vt:lpwstr>-</vt:lpwstr>
  </property>
  <property fmtid="{D5CDD505-2E9C-101B-9397-08002B2CF9AE}" pid="4" name="MHH-Datum">
    <vt:lpwstr>-</vt:lpwstr>
  </property>
  <property fmtid="{D5CDD505-2E9C-101B-9397-08002B2CF9AE}" pid="5" name="MHH-Versionsnummer">
    <vt:lpwstr>-</vt:lpwstr>
  </property>
  <property fmtid="{D5CDD505-2E9C-101B-9397-08002B2CF9AE}" pid="6" name="Grp.">
    <vt:lpwstr>-</vt:lpwstr>
  </property>
  <property fmtid="{D5CDD505-2E9C-101B-9397-08002B2CF9AE}" pid="7" name="Abt.">
    <vt:lpwstr>-</vt:lpwstr>
  </property>
  <property fmtid="{D5CDD505-2E9C-101B-9397-08002B2CF9AE}" pid="8" name="Abteilungskürzel">
    <vt:lpwstr>-</vt:lpwstr>
  </property>
  <property fmtid="{D5CDD505-2E9C-101B-9397-08002B2CF9AE}" pid="9" name="Dokumentenuntergruppe">
    <vt:lpwstr>-</vt:lpwstr>
  </property>
  <property fmtid="{D5CDD505-2E9C-101B-9397-08002B2CF9AE}" pid="10" name="DokumentArt">
    <vt:lpwstr>-</vt:lpwstr>
  </property>
  <property fmtid="{D5CDD505-2E9C-101B-9397-08002B2CF9AE}" pid="11" name="QMBerufsgruppen">
    <vt:lpwstr>10;#Verwaltungsdienst|572ed726-0c59-4ba3-ad27-9b32f02b7caa</vt:lpwstr>
  </property>
  <property fmtid="{D5CDD505-2E9C-101B-9397-08002B2CF9AE}" pid="12" name="display_urn:schemas-microsoft-com:office:office#QMDocumentOwnedBy">
    <vt:lpwstr>Schumacher, Thomas</vt:lpwstr>
  </property>
  <property fmtid="{D5CDD505-2E9C-101B-9397-08002B2CF9AE}" pid="13" name="QMDokumentart">
    <vt:lpwstr>6;#Einzelnes Dokument|9e45b507-a19b-4b92-97d2-3157f85b560a</vt:lpwstr>
  </property>
  <property fmtid="{D5CDD505-2E9C-101B-9397-08002B2CF9AE}" pid="14" name="QMScopes">
    <vt:lpwstr>56;#Zentraleinkauf|0633924a-52bf-4c68-b513-e6fd164409e9</vt:lpwstr>
  </property>
  <property fmtid="{D5CDD505-2E9C-101B-9397-08002B2CF9AE}" pid="15" name="QMProzesse">
    <vt:lpwstr>107;#Versorgung|7d87f5ad-69cc-4257-99fa-69c75ebb3341</vt:lpwstr>
  </property>
  <property fmtid="{D5CDD505-2E9C-101B-9397-08002B2CF9AE}" pid="16" name="display_urn:schemas-microsoft-com:office:office#QMDocumentToApproveBy">
    <vt:lpwstr>Kohlhase, Andreas</vt:lpwstr>
  </property>
  <property fmtid="{D5CDD505-2E9C-101B-9397-08002B2CF9AE}" pid="17" name="display_urn:schemas-microsoft-com:office:office#QMDocumentWrittenBy">
    <vt:lpwstr>Hentschel, Claudia</vt:lpwstr>
  </property>
  <property fmtid="{D5CDD505-2E9C-101B-9397-08002B2CF9AE}" pid="18" name="display_urn:schemas-microsoft-com:office:office#QMDocumentToCheckBy">
    <vt:lpwstr>Manthey, Günter</vt:lpwstr>
  </property>
  <property fmtid="{D5CDD505-2E9C-101B-9397-08002B2CF9AE}" pid="19" name="DLCPolicyLabelValue">
    <vt:lpwstr>Version: 1.0  Status: Genehmigt</vt:lpwstr>
  </property>
  <property fmtid="{D5CDD505-2E9C-101B-9397-08002B2CF9AE}" pid="20" name="ContentTypeId">
    <vt:lpwstr>0x0101003748FEB7A2AD41D8B6637717C157697A005CEC77198DCC2146BCA26D38BB8C7A2E00DBC0EE73AACDA84D949992CA924B0AE7</vt:lpwstr>
  </property>
  <property fmtid="{D5CDD505-2E9C-101B-9397-08002B2CF9AE}" pid="21" name="WorkflowChangePath">
    <vt:lpwstr>954e6e0d-ef88-47f1-9e0d-0e1c0583a490,7;954e6e0d-ef88-47f1-9e0d-0e1c0583a490,8;954e6e0d-ef88-47f1-9e0d-0e1c0583a490,9;954e6e0d-ef88-47f1-9e0d-0e1c0583a490,9;954e6e0d-ef88-47f1-9e0d-0e1c0583a490,10;98f9e423-363d-43ab-b6f0-1994262ef765,5;98f9e423-363d-43ab-b</vt:lpwstr>
  </property>
  <property fmtid="{D5CDD505-2E9C-101B-9397-08002B2CF9AE}" pid="22" name="QM Mitgeltende Unterlagen Dokument">
    <vt:lpwstr/>
  </property>
  <property fmtid="{D5CDD505-2E9C-101B-9397-08002B2CF9AE}" pid="23" name="_dlc_policyId">
    <vt:lpwstr/>
  </property>
  <property fmtid="{D5CDD505-2E9C-101B-9397-08002B2CF9AE}" pid="24" name="ItemRetentionFormula">
    <vt:lpwstr/>
  </property>
  <property fmtid="{D5CDD505-2E9C-101B-9397-08002B2CF9AE}" pid="25" name="_dlc_DocIdItemGuid">
    <vt:lpwstr>2ad1d0b4-9c07-4f86-886a-91b29402092e</vt:lpwstr>
  </property>
</Properties>
</file>